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r>
        <mc:AlternateContent>
          <mc:Choice Requires="wps">
            <w:drawing>
              <wp:anchor distT="0" distB="0" distL="114300" distR="114300" simplePos="0" relativeHeight="251656192" behindDoc="0" locked="0" layoutInCell="1" allowOverlap="1">
                <wp:simplePos x="0" y="0"/>
                <wp:positionH relativeFrom="column">
                  <wp:posOffset>3187700</wp:posOffset>
                </wp:positionH>
                <wp:positionV relativeFrom="paragraph">
                  <wp:posOffset>-414020</wp:posOffset>
                </wp:positionV>
                <wp:extent cx="1598930" cy="1598930"/>
                <wp:effectExtent l="19050" t="19050" r="20955" b="20955"/>
                <wp:wrapNone/>
                <wp:docPr id="2" name="对角圆角矩形 39"/>
                <wp:cNvGraphicFramePr/>
                <a:graphic xmlns:a="http://schemas.openxmlformats.org/drawingml/2006/main">
                  <a:graphicData uri="http://schemas.microsoft.com/office/word/2010/wordprocessingShape">
                    <wps:wsp>
                      <wps:cNvSpPr/>
                      <wps:spPr>
                        <a:xfrm>
                          <a:off x="0" y="0"/>
                          <a:ext cx="1598914" cy="1598914"/>
                        </a:xfrm>
                        <a:prstGeom prst="round2DiagRect">
                          <a:avLst>
                            <a:gd name="adj1" fmla="val 50000"/>
                            <a:gd name="adj2" fmla="val 50000"/>
                          </a:avLst>
                        </a:prstGeom>
                        <a:blipFill>
                          <a:blip r:embed="rId4"/>
                          <a:stretch>
                            <a:fillRect/>
                          </a:stretch>
                        </a:blipFill>
                        <a:ln w="38100" cap="flat" cmpd="sng" algn="ctr">
                          <a:solidFill>
                            <a:sysClr val="window" lastClr="FFFFFF"/>
                          </a:solidFill>
                          <a:prstDash val="solid"/>
                          <a:miter lim="800000"/>
                        </a:ln>
                        <a:effectLst/>
                      </wps:spPr>
                      <wps:bodyPr rtlCol="0" anchor="ctr"/>
                    </wps:wsp>
                  </a:graphicData>
                </a:graphic>
              </wp:anchor>
            </w:drawing>
          </mc:Choice>
          <mc:Fallback>
            <w:pict>
              <v:shape id="对角圆角矩形 39" o:spid="_x0000_s1026" style="position:absolute;left:0pt;margin-left:251pt;margin-top:-32.6pt;height:125.9pt;width:125.9pt;z-index:251656192;v-text-anchor:middle;mso-width-relative:page;mso-height-relative:page;" filled="t" stroked="t" coordsize="1598914,1598914" o:gfxdata="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" path="m799457,0l799457,0c1240985,0,1598914,357929,1598914,799457l1598914,799457c1598914,1240985,1240985,1598914,799457,1598914l799457,1598914c357929,1598914,0,1240985,0,799457l0,799457c0,357929,357929,0,799457,0xe">
                <v:path o:connectlocs="1598914,799457;799457,1598914;0,799457;799457,0" o:connectangles="0,82,164,247"/>
                <v:fill type="frame" on="t" focussize="0,0" recolor="t" rotate="t" r:id="rId4"/>
                <v:stroke weight="3pt" color="#FFFFFF" miterlimit="8" joinstyle="miter"/>
                <v:imagedata o:title=""/>
                <o:lock v:ext="edit" aspectratio="f"/>
              </v:shape>
            </w:pict>
          </mc:Fallback>
        </mc:AlternateContent>
      </w:r>
      <w:r>
        <mc:AlternateContent>
          <mc:Choice Requires="wps">
            <w:drawing>
              <wp:anchor distT="0" distB="0" distL="114300" distR="114300" simplePos="0" relativeHeight="251658240" behindDoc="1" locked="0" layoutInCell="1" allowOverlap="1">
                <wp:simplePos x="0" y="0"/>
                <wp:positionH relativeFrom="column">
                  <wp:posOffset>-879475</wp:posOffset>
                </wp:positionH>
                <wp:positionV relativeFrom="paragraph">
                  <wp:posOffset>-925195</wp:posOffset>
                </wp:positionV>
                <wp:extent cx="9708515" cy="3180715"/>
                <wp:effectExtent l="0" t="0" r="6985" b="1270"/>
                <wp:wrapNone/>
                <wp:docPr id="25" name="矩形 25"/>
                <wp:cNvGraphicFramePr/>
                <a:graphic xmlns:a="http://schemas.openxmlformats.org/drawingml/2006/main">
                  <a:graphicData uri="http://schemas.microsoft.com/office/word/2010/wordprocessingShape">
                    <wps:wsp>
                      <wps:cNvSpPr/>
                      <wps:spPr>
                        <a:xfrm>
                          <a:off x="0" y="0"/>
                          <a:ext cx="9708543" cy="318052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25pt;margin-top:-72.85pt;height:250.45pt;width:764.45pt;z-index:-251658240;v-text-anchor:middle;mso-width-relative:page;mso-height-relative:page;" fillcolor="#DEECEF [664]" filled="t" stroked="f" coordsize="21600,21600" o:gfxdata="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rH+xK2wAAAA4BAAAPAAAAAAAAAAEAIAAAACIAAABkcnMvZG93bnJldi54bWxQSwECFAAU&#10;AAAACACHTuJAaXVdwGACAACiBAAADgAAAAAAAAABACAAAAAqAQAAZHJzL2Uyb0RvYy54bWxQSwUG&#10;AAAAAAYABgBZAQAA/AUAAAAA&#10;">
                <v:fill on="t" focussize="0,0"/>
                <v:stroke on="f" weight="2pt"/>
                <v:imagedata o:title=""/>
                <o:lock v:ext="edit" aspectratio="f"/>
              </v:rect>
            </w:pict>
          </mc:Fallback>
        </mc:AlternateContent>
      </w:r>
      <w:r>
        <mc:AlternateContent>
          <mc:Choice Requires="wpg">
            <w:drawing>
              <wp:anchor distT="0" distB="0" distL="114300" distR="114300" simplePos="0" relativeHeight="251657216" behindDoc="0" locked="0" layoutInCell="1" allowOverlap="1">
                <wp:simplePos x="0" y="0"/>
                <wp:positionH relativeFrom="column">
                  <wp:posOffset>122555</wp:posOffset>
                </wp:positionH>
                <wp:positionV relativeFrom="paragraph">
                  <wp:posOffset>-58420</wp:posOffset>
                </wp:positionV>
                <wp:extent cx="2015490" cy="929640"/>
                <wp:effectExtent l="0" t="0" r="0" b="0"/>
                <wp:wrapNone/>
                <wp:docPr id="4" name="组合 4"/>
                <wp:cNvGraphicFramePr/>
                <a:graphic xmlns:a="http://schemas.openxmlformats.org/drawingml/2006/main">
                  <a:graphicData uri="http://schemas.microsoft.com/office/word/2010/wordprocessingGroup">
                    <wpg:wgp>
                      <wpg:cNvGrpSpPr/>
                      <wpg:grpSpPr>
                        <a:xfrm>
                          <a:off x="0" y="0"/>
                          <a:ext cx="2015490" cy="929640"/>
                          <a:chOff x="2117291" y="598270"/>
                          <a:chExt cx="2015912" cy="929640"/>
                        </a:xfrm>
                      </wpg:grpSpPr>
                      <wps:wsp>
                        <wps:cNvPr id="5" name="文本框 321"/>
                        <wps:cNvSpPr txBox="1"/>
                        <wps:spPr>
                          <a:xfrm>
                            <a:off x="2310118" y="598270"/>
                            <a:ext cx="1823085" cy="929640"/>
                          </a:xfrm>
                          <a:prstGeom prst="rect">
                            <a:avLst/>
                          </a:prstGeom>
                          <a:noFill/>
                        </wps:spPr>
                        <wps:txbx>
                          <w:txbxContent>
                            <w:p>
                              <w:pPr>
                                <w:spacing w:line="440" w:lineRule="exact"/>
                                <w:rPr>
                                  <w:sz w:val="24"/>
                                  <w:szCs w:val="24"/>
                                </w:rPr>
                              </w:pPr>
                              <w:r>
                                <w:rPr>
                                  <w:rFonts w:hint="eastAsia" w:ascii="阿里巴巴普惠体 R" w:hAnsi="阿里巴巴普惠体 R" w:eastAsia="阿里巴巴普惠体 R" w:cs="阿里巴巴普惠体 R"/>
                                  <w:color w:val="000000" w:themeColor="text1"/>
                                  <w:kern w:val="24"/>
                                  <w:sz w:val="20"/>
                                  <w:szCs w:val="20"/>
                                  <w14:textFill>
                                    <w14:solidFill>
                                      <w14:schemeClr w14:val="tx1"/>
                                    </w14:solidFill>
                                  </w14:textFill>
                                </w:rPr>
                                <w:t>姓名：李思宇</w:t>
                              </w:r>
                            </w:p>
                            <w:p>
                              <w:pPr>
                                <w:spacing w:line="440" w:lineRule="exact"/>
                              </w:pPr>
                              <w:r>
                                <w:rPr>
                                  <w:rFonts w:hint="eastAsia" w:ascii="阿里巴巴普惠体 R" w:hAnsi="阿里巴巴普惠体 R" w:eastAsia="阿里巴巴普惠体 R" w:cs="阿里巴巴普惠体 R"/>
                                  <w:color w:val="000000" w:themeColor="text1"/>
                                  <w:kern w:val="24"/>
                                  <w:sz w:val="20"/>
                                  <w:szCs w:val="20"/>
                                  <w14:textFill>
                                    <w14:solidFill>
                                      <w14:schemeClr w14:val="tx1"/>
                                    </w14:solidFill>
                                  </w14:textFill>
                                </w:rPr>
                                <w:t>现居：湖北省武汉市</w:t>
                              </w:r>
                            </w:p>
                            <w:p>
                              <w:pPr>
                                <w:spacing w:line="440" w:lineRule="exact"/>
                              </w:pPr>
                              <w:r>
                                <w:rPr>
                                  <w:rFonts w:hint="eastAsia" w:ascii="阿里巴巴普惠体 R" w:hAnsi="阿里巴巴普惠体 R" w:eastAsia="阿里巴巴普惠体 R" w:cs="阿里巴巴普惠体 R"/>
                                  <w:color w:val="000000" w:themeColor="text1"/>
                                  <w:kern w:val="24"/>
                                  <w:sz w:val="20"/>
                                  <w:szCs w:val="20"/>
                                  <w14:textFill>
                                    <w14:solidFill>
                                      <w14:schemeClr w14:val="tx1"/>
                                    </w14:solidFill>
                                  </w14:textFill>
                                </w:rPr>
                                <w:t>经验：</w:t>
                              </w:r>
                              <w:r>
                                <w:rPr>
                                  <w:rFonts w:ascii="阿里巴巴普惠体 R" w:hAnsi="阿里巴巴普惠体 R" w:eastAsia="阿里巴巴普惠体 R" w:cs="阿里巴巴普惠体 R"/>
                                  <w:color w:val="000000" w:themeColor="text1"/>
                                  <w:kern w:val="24"/>
                                  <w:sz w:val="20"/>
                                  <w:szCs w:val="20"/>
                                  <w14:textFill>
                                    <w14:solidFill>
                                      <w14:schemeClr w14:val="tx1"/>
                                    </w14:solidFill>
                                  </w14:textFill>
                                </w:rPr>
                                <w:t>1</w:t>
                              </w:r>
                              <w:r>
                                <w:rPr>
                                  <w:rFonts w:hint="eastAsia" w:ascii="阿里巴巴普惠体 R" w:hAnsi="阿里巴巴普惠体 R" w:eastAsia="阿里巴巴普惠体 R" w:cs="阿里巴巴普惠体 R"/>
                                  <w:color w:val="000000" w:themeColor="text1"/>
                                  <w:kern w:val="24"/>
                                  <w:sz w:val="20"/>
                                  <w:szCs w:val="20"/>
                                  <w14:textFill>
                                    <w14:solidFill>
                                      <w14:schemeClr w14:val="tx1"/>
                                    </w14:solidFill>
                                  </w14:textFill>
                                </w:rPr>
                                <w:t>年工作经验</w:t>
                              </w:r>
                            </w:p>
                          </w:txbxContent>
                        </wps:txbx>
                        <wps:bodyPr wrap="square" rtlCol="0">
                          <a:spAutoFit/>
                        </wps:bodyPr>
                      </wps:wsp>
                      <wps:wsp>
                        <wps:cNvPr id="13" name="矩形 13"/>
                        <wps:cNvSpPr/>
                        <wps:spPr>
                          <a:xfrm>
                            <a:off x="2117291" y="1012477"/>
                            <a:ext cx="153982" cy="153982"/>
                          </a:xfrm>
                          <a:prstGeom prst="rect">
                            <a:avLst/>
                          </a:prstGeom>
                          <a:solidFill>
                            <a:schemeClr val="accent5"/>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 name="组合 7"/>
                        <wpg:cNvGrpSpPr/>
                        <wpg:grpSpPr>
                          <a:xfrm>
                            <a:off x="2117291" y="1281316"/>
                            <a:ext cx="153982" cy="153982"/>
                            <a:chOff x="2117291" y="1281316"/>
                            <a:chExt cx="180732" cy="180732"/>
                          </a:xfrm>
                        </wpg:grpSpPr>
                        <wps:wsp>
                          <wps:cNvPr id="11" name="矩形 11"/>
                          <wps:cNvSpPr/>
                          <wps:spPr>
                            <a:xfrm>
                              <a:off x="2117291" y="1281316"/>
                              <a:ext cx="180732" cy="180732"/>
                            </a:xfrm>
                            <a:prstGeom prst="rect">
                              <a:avLst/>
                            </a:prstGeom>
                            <a:solidFill>
                              <a:schemeClr val="accent5"/>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Freeform 42"/>
                          <wps:cNvSpPr>
                            <a:spLocks noEditPoints="1"/>
                          </wps:cNvSpPr>
                          <wps:spPr bwMode="auto">
                            <a:xfrm>
                              <a:off x="2156619" y="1318780"/>
                              <a:ext cx="106995" cy="103252"/>
                            </a:xfrm>
                            <a:custGeom>
                              <a:avLst/>
                              <a:gdLst>
                                <a:gd name="T0" fmla="*/ 24 w 314"/>
                                <a:gd name="T1" fmla="*/ 231 h 303"/>
                                <a:gd name="T2" fmla="*/ 34 w 314"/>
                                <a:gd name="T3" fmla="*/ 96 h 303"/>
                                <a:gd name="T4" fmla="*/ 50 w 314"/>
                                <a:gd name="T5" fmla="*/ 93 h 303"/>
                                <a:gd name="T6" fmla="*/ 55 w 314"/>
                                <a:gd name="T7" fmla="*/ 100 h 303"/>
                                <a:gd name="T8" fmla="*/ 55 w 314"/>
                                <a:gd name="T9" fmla="*/ 100 h 303"/>
                                <a:gd name="T10" fmla="*/ 57 w 314"/>
                                <a:gd name="T11" fmla="*/ 106 h 303"/>
                                <a:gd name="T12" fmla="*/ 67 w 314"/>
                                <a:gd name="T13" fmla="*/ 81 h 303"/>
                                <a:gd name="T14" fmla="*/ 125 w 314"/>
                                <a:gd name="T15" fmla="*/ 30 h 303"/>
                                <a:gd name="T16" fmla="*/ 140 w 314"/>
                                <a:gd name="T17" fmla="*/ 37 h 303"/>
                                <a:gd name="T18" fmla="*/ 139 w 314"/>
                                <a:gd name="T19" fmla="*/ 45 h 303"/>
                                <a:gd name="T20" fmla="*/ 133 w 314"/>
                                <a:gd name="T21" fmla="*/ 61 h 303"/>
                                <a:gd name="T22" fmla="*/ 194 w 314"/>
                                <a:gd name="T23" fmla="*/ 23 h 303"/>
                                <a:gd name="T24" fmla="*/ 312 w 314"/>
                                <a:gd name="T25" fmla="*/ 63 h 303"/>
                                <a:gd name="T26" fmla="*/ 305 w 314"/>
                                <a:gd name="T27" fmla="*/ 78 h 303"/>
                                <a:gd name="T28" fmla="*/ 304 w 314"/>
                                <a:gd name="T29" fmla="*/ 79 h 303"/>
                                <a:gd name="T30" fmla="*/ 237 w 314"/>
                                <a:gd name="T31" fmla="*/ 138 h 303"/>
                                <a:gd name="T32" fmla="*/ 136 w 314"/>
                                <a:gd name="T33" fmla="*/ 202 h 303"/>
                                <a:gd name="T34" fmla="*/ 153 w 314"/>
                                <a:gd name="T35" fmla="*/ 208 h 303"/>
                                <a:gd name="T36" fmla="*/ 161 w 314"/>
                                <a:gd name="T37" fmla="*/ 223 h 303"/>
                                <a:gd name="T38" fmla="*/ 155 w 314"/>
                                <a:gd name="T39" fmla="*/ 230 h 303"/>
                                <a:gd name="T40" fmla="*/ 42 w 314"/>
                                <a:gd name="T41" fmla="*/ 245 h 303"/>
                                <a:gd name="T42" fmla="*/ 35 w 314"/>
                                <a:gd name="T43" fmla="*/ 288 h 303"/>
                                <a:gd name="T44" fmla="*/ 35 w 314"/>
                                <a:gd name="T45" fmla="*/ 288 h 303"/>
                                <a:gd name="T46" fmla="*/ 67 w 314"/>
                                <a:gd name="T47" fmla="*/ 288 h 303"/>
                                <a:gd name="T48" fmla="*/ 74 w 314"/>
                                <a:gd name="T49" fmla="*/ 295 h 303"/>
                                <a:gd name="T50" fmla="*/ 67 w 314"/>
                                <a:gd name="T51" fmla="*/ 302 h 303"/>
                                <a:gd name="T52" fmla="*/ 32 w 314"/>
                                <a:gd name="T53" fmla="*/ 302 h 303"/>
                                <a:gd name="T54" fmla="*/ 26 w 314"/>
                                <a:gd name="T55" fmla="*/ 302 h 303"/>
                                <a:gd name="T56" fmla="*/ 25 w 314"/>
                                <a:gd name="T57" fmla="*/ 302 h 303"/>
                                <a:gd name="T58" fmla="*/ 12 w 314"/>
                                <a:gd name="T59" fmla="*/ 293 h 303"/>
                                <a:gd name="T60" fmla="*/ 24 w 314"/>
                                <a:gd name="T61" fmla="*/ 231 h 303"/>
                                <a:gd name="T62" fmla="*/ 108 w 314"/>
                                <a:gd name="T63" fmla="*/ 302 h 303"/>
                                <a:gd name="T64" fmla="*/ 229 w 314"/>
                                <a:gd name="T65" fmla="*/ 302 h 303"/>
                                <a:gd name="T66" fmla="*/ 236 w 314"/>
                                <a:gd name="T67" fmla="*/ 295 h 303"/>
                                <a:gd name="T68" fmla="*/ 229 w 314"/>
                                <a:gd name="T69" fmla="*/ 288 h 303"/>
                                <a:gd name="T70" fmla="*/ 108 w 314"/>
                                <a:gd name="T71" fmla="*/ 288 h 303"/>
                                <a:gd name="T72" fmla="*/ 102 w 314"/>
                                <a:gd name="T73" fmla="*/ 295 h 303"/>
                                <a:gd name="T74" fmla="*/ 108 w 314"/>
                                <a:gd name="T75" fmla="*/ 302 h 303"/>
                                <a:gd name="T76" fmla="*/ 43 w 314"/>
                                <a:gd name="T77" fmla="*/ 219 h 303"/>
                                <a:gd name="T78" fmla="*/ 120 w 314"/>
                                <a:gd name="T79" fmla="*/ 219 h 303"/>
                                <a:gd name="T80" fmla="*/ 102 w 314"/>
                                <a:gd name="T81" fmla="*/ 201 h 303"/>
                                <a:gd name="T82" fmla="*/ 112 w 314"/>
                                <a:gd name="T83" fmla="*/ 177 h 303"/>
                                <a:gd name="T84" fmla="*/ 217 w 314"/>
                                <a:gd name="T85" fmla="*/ 127 h 303"/>
                                <a:gd name="T86" fmla="*/ 285 w 314"/>
                                <a:gd name="T87" fmla="*/ 61 h 303"/>
                                <a:gd name="T88" fmla="*/ 124 w 314"/>
                                <a:gd name="T89" fmla="*/ 110 h 303"/>
                                <a:gd name="T90" fmla="*/ 113 w 314"/>
                                <a:gd name="T91" fmla="*/ 118 h 303"/>
                                <a:gd name="T92" fmla="*/ 101 w 314"/>
                                <a:gd name="T93" fmla="*/ 106 h 303"/>
                                <a:gd name="T94" fmla="*/ 107 w 314"/>
                                <a:gd name="T95" fmla="*/ 68 h 303"/>
                                <a:gd name="T96" fmla="*/ 87 w 314"/>
                                <a:gd name="T97" fmla="*/ 93 h 303"/>
                                <a:gd name="T98" fmla="*/ 78 w 314"/>
                                <a:gd name="T99" fmla="*/ 146 h 303"/>
                                <a:gd name="T100" fmla="*/ 78 w 314"/>
                                <a:gd name="T101" fmla="*/ 146 h 303"/>
                                <a:gd name="T102" fmla="*/ 73 w 314"/>
                                <a:gd name="T103" fmla="*/ 159 h 303"/>
                                <a:gd name="T104" fmla="*/ 57 w 314"/>
                                <a:gd name="T105" fmla="*/ 155 h 303"/>
                                <a:gd name="T106" fmla="*/ 42 w 314"/>
                                <a:gd name="T107" fmla="*/ 132 h 303"/>
                                <a:gd name="T108" fmla="*/ 43 w 314"/>
                                <a:gd name="T109" fmla="*/ 219 h 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14" h="303">
                                  <a:moveTo>
                                    <a:pt x="24" y="231"/>
                                  </a:moveTo>
                                  <a:cubicBezTo>
                                    <a:pt x="0" y="191"/>
                                    <a:pt x="10" y="133"/>
                                    <a:pt x="34" y="96"/>
                                  </a:cubicBezTo>
                                  <a:cubicBezTo>
                                    <a:pt x="38" y="91"/>
                                    <a:pt x="45" y="89"/>
                                    <a:pt x="50" y="93"/>
                                  </a:cubicBezTo>
                                  <a:cubicBezTo>
                                    <a:pt x="53" y="94"/>
                                    <a:pt x="55" y="97"/>
                                    <a:pt x="55" y="100"/>
                                  </a:cubicBezTo>
                                  <a:cubicBezTo>
                                    <a:pt x="55" y="100"/>
                                    <a:pt x="55" y="100"/>
                                    <a:pt x="55" y="100"/>
                                  </a:cubicBezTo>
                                  <a:cubicBezTo>
                                    <a:pt x="56" y="102"/>
                                    <a:pt x="56" y="104"/>
                                    <a:pt x="57" y="106"/>
                                  </a:cubicBezTo>
                                  <a:cubicBezTo>
                                    <a:pt x="59" y="97"/>
                                    <a:pt x="63" y="89"/>
                                    <a:pt x="67" y="81"/>
                                  </a:cubicBezTo>
                                  <a:cubicBezTo>
                                    <a:pt x="80" y="58"/>
                                    <a:pt x="102" y="39"/>
                                    <a:pt x="125" y="30"/>
                                  </a:cubicBezTo>
                                  <a:cubicBezTo>
                                    <a:pt x="131" y="28"/>
                                    <a:pt x="137" y="31"/>
                                    <a:pt x="140" y="37"/>
                                  </a:cubicBezTo>
                                  <a:cubicBezTo>
                                    <a:pt x="141" y="39"/>
                                    <a:pt x="141" y="43"/>
                                    <a:pt x="139" y="45"/>
                                  </a:cubicBezTo>
                                  <a:cubicBezTo>
                                    <a:pt x="137" y="51"/>
                                    <a:pt x="135" y="56"/>
                                    <a:pt x="133" y="61"/>
                                  </a:cubicBezTo>
                                  <a:cubicBezTo>
                                    <a:pt x="151" y="45"/>
                                    <a:pt x="172" y="32"/>
                                    <a:pt x="194" y="23"/>
                                  </a:cubicBezTo>
                                  <a:cubicBezTo>
                                    <a:pt x="240" y="6"/>
                                    <a:pt x="292" y="11"/>
                                    <a:pt x="312" y="63"/>
                                  </a:cubicBezTo>
                                  <a:cubicBezTo>
                                    <a:pt x="314" y="69"/>
                                    <a:pt x="311" y="76"/>
                                    <a:pt x="305" y="78"/>
                                  </a:cubicBezTo>
                                  <a:cubicBezTo>
                                    <a:pt x="304" y="79"/>
                                    <a:pt x="304" y="79"/>
                                    <a:pt x="304" y="79"/>
                                  </a:cubicBezTo>
                                  <a:cubicBezTo>
                                    <a:pt x="265" y="89"/>
                                    <a:pt x="250" y="114"/>
                                    <a:pt x="237" y="138"/>
                                  </a:cubicBezTo>
                                  <a:cubicBezTo>
                                    <a:pt x="218" y="172"/>
                                    <a:pt x="200" y="203"/>
                                    <a:pt x="136" y="202"/>
                                  </a:cubicBezTo>
                                  <a:cubicBezTo>
                                    <a:pt x="141" y="204"/>
                                    <a:pt x="146" y="206"/>
                                    <a:pt x="153" y="208"/>
                                  </a:cubicBezTo>
                                  <a:cubicBezTo>
                                    <a:pt x="159" y="210"/>
                                    <a:pt x="163" y="217"/>
                                    <a:pt x="161" y="223"/>
                                  </a:cubicBezTo>
                                  <a:cubicBezTo>
                                    <a:pt x="160" y="226"/>
                                    <a:pt x="158" y="228"/>
                                    <a:pt x="155" y="230"/>
                                  </a:cubicBezTo>
                                  <a:cubicBezTo>
                                    <a:pt x="126" y="246"/>
                                    <a:pt x="75" y="258"/>
                                    <a:pt x="42" y="245"/>
                                  </a:cubicBezTo>
                                  <a:cubicBezTo>
                                    <a:pt x="37" y="251"/>
                                    <a:pt x="30" y="266"/>
                                    <a:pt x="35" y="288"/>
                                  </a:cubicBezTo>
                                  <a:cubicBezTo>
                                    <a:pt x="35" y="288"/>
                                    <a:pt x="35" y="288"/>
                                    <a:pt x="35" y="288"/>
                                  </a:cubicBezTo>
                                  <a:cubicBezTo>
                                    <a:pt x="67" y="288"/>
                                    <a:pt x="67" y="288"/>
                                    <a:pt x="67" y="288"/>
                                  </a:cubicBezTo>
                                  <a:cubicBezTo>
                                    <a:pt x="71" y="288"/>
                                    <a:pt x="74" y="291"/>
                                    <a:pt x="74" y="295"/>
                                  </a:cubicBezTo>
                                  <a:cubicBezTo>
                                    <a:pt x="74" y="299"/>
                                    <a:pt x="71" y="302"/>
                                    <a:pt x="67" y="302"/>
                                  </a:cubicBezTo>
                                  <a:cubicBezTo>
                                    <a:pt x="32" y="302"/>
                                    <a:pt x="32" y="302"/>
                                    <a:pt x="32" y="302"/>
                                  </a:cubicBezTo>
                                  <a:cubicBezTo>
                                    <a:pt x="26" y="302"/>
                                    <a:pt x="26" y="302"/>
                                    <a:pt x="26" y="302"/>
                                  </a:cubicBezTo>
                                  <a:cubicBezTo>
                                    <a:pt x="25" y="302"/>
                                    <a:pt x="25" y="302"/>
                                    <a:pt x="25" y="302"/>
                                  </a:cubicBezTo>
                                  <a:cubicBezTo>
                                    <a:pt x="19" y="303"/>
                                    <a:pt x="14" y="299"/>
                                    <a:pt x="12" y="293"/>
                                  </a:cubicBezTo>
                                  <a:cubicBezTo>
                                    <a:pt x="6" y="263"/>
                                    <a:pt x="16" y="242"/>
                                    <a:pt x="24" y="231"/>
                                  </a:cubicBezTo>
                                  <a:close/>
                                  <a:moveTo>
                                    <a:pt x="108" y="302"/>
                                  </a:moveTo>
                                  <a:cubicBezTo>
                                    <a:pt x="229" y="302"/>
                                    <a:pt x="229" y="302"/>
                                    <a:pt x="229" y="302"/>
                                  </a:cubicBezTo>
                                  <a:cubicBezTo>
                                    <a:pt x="233" y="302"/>
                                    <a:pt x="236" y="299"/>
                                    <a:pt x="236" y="295"/>
                                  </a:cubicBezTo>
                                  <a:cubicBezTo>
                                    <a:pt x="236" y="291"/>
                                    <a:pt x="233" y="288"/>
                                    <a:pt x="229" y="288"/>
                                  </a:cubicBezTo>
                                  <a:cubicBezTo>
                                    <a:pt x="108" y="288"/>
                                    <a:pt x="108" y="288"/>
                                    <a:pt x="108" y="288"/>
                                  </a:cubicBezTo>
                                  <a:cubicBezTo>
                                    <a:pt x="105" y="288"/>
                                    <a:pt x="102" y="291"/>
                                    <a:pt x="102" y="295"/>
                                  </a:cubicBezTo>
                                  <a:cubicBezTo>
                                    <a:pt x="102" y="299"/>
                                    <a:pt x="105" y="302"/>
                                    <a:pt x="108" y="302"/>
                                  </a:cubicBezTo>
                                  <a:close/>
                                  <a:moveTo>
                                    <a:pt x="43" y="219"/>
                                  </a:moveTo>
                                  <a:cubicBezTo>
                                    <a:pt x="58" y="235"/>
                                    <a:pt x="102" y="224"/>
                                    <a:pt x="120" y="219"/>
                                  </a:cubicBezTo>
                                  <a:cubicBezTo>
                                    <a:pt x="111" y="213"/>
                                    <a:pt x="105" y="206"/>
                                    <a:pt x="102" y="201"/>
                                  </a:cubicBezTo>
                                  <a:cubicBezTo>
                                    <a:pt x="98" y="192"/>
                                    <a:pt x="96" y="175"/>
                                    <a:pt x="112" y="177"/>
                                  </a:cubicBezTo>
                                  <a:cubicBezTo>
                                    <a:pt x="183" y="186"/>
                                    <a:pt x="199" y="158"/>
                                    <a:pt x="217" y="127"/>
                                  </a:cubicBezTo>
                                  <a:cubicBezTo>
                                    <a:pt x="231" y="101"/>
                                    <a:pt x="246" y="75"/>
                                    <a:pt x="285" y="61"/>
                                  </a:cubicBezTo>
                                  <a:cubicBezTo>
                                    <a:pt x="248" y="0"/>
                                    <a:pt x="142" y="68"/>
                                    <a:pt x="124" y="110"/>
                                  </a:cubicBezTo>
                                  <a:cubicBezTo>
                                    <a:pt x="122" y="114"/>
                                    <a:pt x="118" y="118"/>
                                    <a:pt x="113" y="118"/>
                                  </a:cubicBezTo>
                                  <a:cubicBezTo>
                                    <a:pt x="106" y="118"/>
                                    <a:pt x="101" y="112"/>
                                    <a:pt x="101" y="106"/>
                                  </a:cubicBezTo>
                                  <a:cubicBezTo>
                                    <a:pt x="101" y="106"/>
                                    <a:pt x="102" y="89"/>
                                    <a:pt x="107" y="68"/>
                                  </a:cubicBezTo>
                                  <a:cubicBezTo>
                                    <a:pt x="100" y="75"/>
                                    <a:pt x="93" y="83"/>
                                    <a:pt x="87" y="93"/>
                                  </a:cubicBezTo>
                                  <a:cubicBezTo>
                                    <a:pt x="78" y="109"/>
                                    <a:pt x="73" y="129"/>
                                    <a:pt x="78" y="146"/>
                                  </a:cubicBezTo>
                                  <a:cubicBezTo>
                                    <a:pt x="78" y="146"/>
                                    <a:pt x="78" y="146"/>
                                    <a:pt x="78" y="146"/>
                                  </a:cubicBezTo>
                                  <a:cubicBezTo>
                                    <a:pt x="79" y="151"/>
                                    <a:pt x="78" y="156"/>
                                    <a:pt x="73" y="159"/>
                                  </a:cubicBezTo>
                                  <a:cubicBezTo>
                                    <a:pt x="68" y="162"/>
                                    <a:pt x="61" y="161"/>
                                    <a:pt x="57" y="155"/>
                                  </a:cubicBezTo>
                                  <a:cubicBezTo>
                                    <a:pt x="52" y="148"/>
                                    <a:pt x="46" y="140"/>
                                    <a:pt x="42" y="132"/>
                                  </a:cubicBezTo>
                                  <a:cubicBezTo>
                                    <a:pt x="32" y="158"/>
                                    <a:pt x="28" y="193"/>
                                    <a:pt x="43" y="219"/>
                                  </a:cubicBezTo>
                                  <a:close/>
                                </a:path>
                              </a:pathLst>
                            </a:custGeom>
                            <a:solidFill>
                              <a:schemeClr val="bg1"/>
                            </a:solidFill>
                            <a:ln>
                              <a:noFill/>
                            </a:ln>
                          </wps:spPr>
                          <wps:bodyPr vert="horz" wrap="square" lIns="91440" tIns="45720" rIns="91440" bIns="45720" numCol="1" anchor="t" anchorCtr="0" compatLnSpc="1"/>
                        </wps:wsp>
                      </wpg:grpSp>
                      <wpg:grpSp>
                        <wpg:cNvPr id="8" name="组合 8"/>
                        <wpg:cNvGrpSpPr/>
                        <wpg:grpSpPr>
                          <a:xfrm>
                            <a:off x="2117291" y="743638"/>
                            <a:ext cx="153982" cy="388567"/>
                            <a:chOff x="2117291" y="743639"/>
                            <a:chExt cx="180732" cy="456070"/>
                          </a:xfrm>
                        </wpg:grpSpPr>
                        <wps:wsp>
                          <wps:cNvPr id="9" name="矩形 9"/>
                          <wps:cNvSpPr/>
                          <wps:spPr>
                            <a:xfrm>
                              <a:off x="2117291" y="743639"/>
                              <a:ext cx="180732" cy="180732"/>
                            </a:xfrm>
                            <a:prstGeom prst="rect">
                              <a:avLst/>
                            </a:prstGeom>
                            <a:solidFill>
                              <a:schemeClr val="accent5"/>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Freeform 41"/>
                          <wps:cNvSpPr>
                            <a:spLocks noEditPoints="1"/>
                          </wps:cNvSpPr>
                          <wps:spPr bwMode="auto">
                            <a:xfrm>
                              <a:off x="2154924" y="1091855"/>
                              <a:ext cx="108044" cy="107854"/>
                            </a:xfrm>
                            <a:custGeom>
                              <a:avLst/>
                              <a:gdLst>
                                <a:gd name="connsiteX0" fmla="*/ 310981 w 604110"/>
                                <a:gd name="connsiteY0" fmla="*/ 363379 h 603052"/>
                                <a:gd name="connsiteX1" fmla="*/ 298621 w 604110"/>
                                <a:gd name="connsiteY1" fmla="*/ 404090 h 603052"/>
                                <a:gd name="connsiteX2" fmla="*/ 323205 w 604110"/>
                                <a:gd name="connsiteY2" fmla="*/ 404090 h 603052"/>
                                <a:gd name="connsiteX3" fmla="*/ 162980 w 604110"/>
                                <a:gd name="connsiteY3" fmla="*/ 327578 h 603052"/>
                                <a:gd name="connsiteX4" fmla="*/ 162980 w 604110"/>
                                <a:gd name="connsiteY4" fmla="*/ 441232 h 603052"/>
                                <a:gd name="connsiteX5" fmla="*/ 183442 w 604110"/>
                                <a:gd name="connsiteY5" fmla="*/ 441232 h 603052"/>
                                <a:gd name="connsiteX6" fmla="*/ 204317 w 604110"/>
                                <a:gd name="connsiteY6" fmla="*/ 418200 h 603052"/>
                                <a:gd name="connsiteX7" fmla="*/ 204317 w 604110"/>
                                <a:gd name="connsiteY7" fmla="*/ 350474 h 603052"/>
                                <a:gd name="connsiteX8" fmla="*/ 183442 w 604110"/>
                                <a:gd name="connsiteY8" fmla="*/ 327578 h 603052"/>
                                <a:gd name="connsiteX9" fmla="*/ 364928 w 604110"/>
                                <a:gd name="connsiteY9" fmla="*/ 292070 h 603052"/>
                                <a:gd name="connsiteX10" fmla="*/ 380444 w 604110"/>
                                <a:gd name="connsiteY10" fmla="*/ 302627 h 603052"/>
                                <a:gd name="connsiteX11" fmla="*/ 411751 w 604110"/>
                                <a:gd name="connsiteY11" fmla="*/ 364458 h 603052"/>
                                <a:gd name="connsiteX12" fmla="*/ 443196 w 604110"/>
                                <a:gd name="connsiteY12" fmla="*/ 302627 h 603052"/>
                                <a:gd name="connsiteX13" fmla="*/ 458712 w 604110"/>
                                <a:gd name="connsiteY13" fmla="*/ 292070 h 603052"/>
                                <a:gd name="connsiteX14" fmla="*/ 477798 w 604110"/>
                                <a:gd name="connsiteY14" fmla="*/ 309345 h 603052"/>
                                <a:gd name="connsiteX15" fmla="*/ 476013 w 604110"/>
                                <a:gd name="connsiteY15" fmla="*/ 317570 h 603052"/>
                                <a:gd name="connsiteX16" fmla="*/ 475601 w 604110"/>
                                <a:gd name="connsiteY16" fmla="*/ 318393 h 603052"/>
                                <a:gd name="connsiteX17" fmla="*/ 430014 w 604110"/>
                                <a:gd name="connsiteY17" fmla="*/ 405313 h 603052"/>
                                <a:gd name="connsiteX18" fmla="*/ 430014 w 604110"/>
                                <a:gd name="connsiteY18" fmla="*/ 460014 h 603052"/>
                                <a:gd name="connsiteX19" fmla="*/ 411751 w 604110"/>
                                <a:gd name="connsiteY19" fmla="*/ 476740 h 603052"/>
                                <a:gd name="connsiteX20" fmla="*/ 393351 w 604110"/>
                                <a:gd name="connsiteY20" fmla="*/ 460014 h 603052"/>
                                <a:gd name="connsiteX21" fmla="*/ 393351 w 604110"/>
                                <a:gd name="connsiteY21" fmla="*/ 404764 h 603052"/>
                                <a:gd name="connsiteX22" fmla="*/ 348313 w 604110"/>
                                <a:gd name="connsiteY22" fmla="*/ 318530 h 603052"/>
                                <a:gd name="connsiteX23" fmla="*/ 345841 w 604110"/>
                                <a:gd name="connsiteY23" fmla="*/ 309345 h 603052"/>
                                <a:gd name="connsiteX24" fmla="*/ 364928 w 604110"/>
                                <a:gd name="connsiteY24" fmla="*/ 292070 h 603052"/>
                                <a:gd name="connsiteX25" fmla="*/ 144028 w 604110"/>
                                <a:gd name="connsiteY25" fmla="*/ 292070 h 603052"/>
                                <a:gd name="connsiteX26" fmla="*/ 183442 w 604110"/>
                                <a:gd name="connsiteY26" fmla="*/ 292070 h 603052"/>
                                <a:gd name="connsiteX27" fmla="*/ 241122 w 604110"/>
                                <a:gd name="connsiteY27" fmla="*/ 350474 h 603052"/>
                                <a:gd name="connsiteX28" fmla="*/ 241122 w 604110"/>
                                <a:gd name="connsiteY28" fmla="*/ 418200 h 603052"/>
                                <a:gd name="connsiteX29" fmla="*/ 183442 w 604110"/>
                                <a:gd name="connsiteY29" fmla="*/ 476740 h 603052"/>
                                <a:gd name="connsiteX30" fmla="*/ 144028 w 604110"/>
                                <a:gd name="connsiteY30" fmla="*/ 476740 h 603052"/>
                                <a:gd name="connsiteX31" fmla="*/ 126312 w 604110"/>
                                <a:gd name="connsiteY31" fmla="*/ 460289 h 603052"/>
                                <a:gd name="connsiteX32" fmla="*/ 126312 w 604110"/>
                                <a:gd name="connsiteY32" fmla="*/ 308385 h 603052"/>
                                <a:gd name="connsiteX33" fmla="*/ 144028 w 604110"/>
                                <a:gd name="connsiteY33" fmla="*/ 292070 h 603052"/>
                                <a:gd name="connsiteX34" fmla="*/ 310981 w 604110"/>
                                <a:gd name="connsiteY34" fmla="*/ 290729 h 603052"/>
                                <a:gd name="connsiteX35" fmla="*/ 330346 w 604110"/>
                                <a:gd name="connsiteY35" fmla="*/ 303477 h 603052"/>
                                <a:gd name="connsiteX36" fmla="*/ 330346 w 604110"/>
                                <a:gd name="connsiteY36" fmla="*/ 303614 h 603052"/>
                                <a:gd name="connsiteX37" fmla="*/ 376768 w 604110"/>
                                <a:gd name="connsiteY37" fmla="*/ 454807 h 603052"/>
                                <a:gd name="connsiteX38" fmla="*/ 377180 w 604110"/>
                                <a:gd name="connsiteY38" fmla="*/ 456452 h 603052"/>
                                <a:gd name="connsiteX39" fmla="*/ 377454 w 604110"/>
                                <a:gd name="connsiteY39" fmla="*/ 459331 h 603052"/>
                                <a:gd name="connsiteX40" fmla="*/ 357540 w 604110"/>
                                <a:gd name="connsiteY40" fmla="*/ 476739 h 603052"/>
                                <a:gd name="connsiteX41" fmla="*/ 341608 w 604110"/>
                                <a:gd name="connsiteY41" fmla="*/ 465499 h 603052"/>
                                <a:gd name="connsiteX42" fmla="*/ 341471 w 604110"/>
                                <a:gd name="connsiteY42" fmla="*/ 465225 h 603052"/>
                                <a:gd name="connsiteX43" fmla="*/ 333642 w 604110"/>
                                <a:gd name="connsiteY43" fmla="*/ 438770 h 603052"/>
                                <a:gd name="connsiteX44" fmla="*/ 288183 w 604110"/>
                                <a:gd name="connsiteY44" fmla="*/ 438770 h 603052"/>
                                <a:gd name="connsiteX45" fmla="*/ 280354 w 604110"/>
                                <a:gd name="connsiteY45" fmla="*/ 465088 h 603052"/>
                                <a:gd name="connsiteX46" fmla="*/ 263874 w 604110"/>
                                <a:gd name="connsiteY46" fmla="*/ 476739 h 603052"/>
                                <a:gd name="connsiteX47" fmla="*/ 244509 w 604110"/>
                                <a:gd name="connsiteY47" fmla="*/ 459605 h 603052"/>
                                <a:gd name="connsiteX48" fmla="*/ 245333 w 604110"/>
                                <a:gd name="connsiteY48" fmla="*/ 454396 h 603052"/>
                                <a:gd name="connsiteX49" fmla="*/ 291754 w 604110"/>
                                <a:gd name="connsiteY49" fmla="*/ 303614 h 603052"/>
                                <a:gd name="connsiteX50" fmla="*/ 310981 w 604110"/>
                                <a:gd name="connsiteY50" fmla="*/ 290729 h 603052"/>
                                <a:gd name="connsiteX51" fmla="*/ 54919 w 604110"/>
                                <a:gd name="connsiteY51" fmla="*/ 219291 h 603052"/>
                                <a:gd name="connsiteX52" fmla="*/ 54919 w 604110"/>
                                <a:gd name="connsiteY52" fmla="*/ 548229 h 603052"/>
                                <a:gd name="connsiteX53" fmla="*/ 549191 w 604110"/>
                                <a:gd name="connsiteY53" fmla="*/ 548229 h 603052"/>
                                <a:gd name="connsiteX54" fmla="*/ 549191 w 604110"/>
                                <a:gd name="connsiteY54" fmla="*/ 219291 h 603052"/>
                                <a:gd name="connsiteX55" fmla="*/ 54919 w 604110"/>
                                <a:gd name="connsiteY55" fmla="*/ 109646 h 603052"/>
                                <a:gd name="connsiteX56" fmla="*/ 54919 w 604110"/>
                                <a:gd name="connsiteY56" fmla="*/ 164468 h 603052"/>
                                <a:gd name="connsiteX57" fmla="*/ 549191 w 604110"/>
                                <a:gd name="connsiteY57" fmla="*/ 164468 h 603052"/>
                                <a:gd name="connsiteX58" fmla="*/ 549191 w 604110"/>
                                <a:gd name="connsiteY58" fmla="*/ 109646 h 603052"/>
                                <a:gd name="connsiteX59" fmla="*/ 210477 w 604110"/>
                                <a:gd name="connsiteY59" fmla="*/ 0 h 603052"/>
                                <a:gd name="connsiteX60" fmla="*/ 237937 w 604110"/>
                                <a:gd name="connsiteY60" fmla="*/ 27411 h 603052"/>
                                <a:gd name="connsiteX61" fmla="*/ 237937 w 604110"/>
                                <a:gd name="connsiteY61" fmla="*/ 54823 h 603052"/>
                                <a:gd name="connsiteX62" fmla="*/ 366173 w 604110"/>
                                <a:gd name="connsiteY62" fmla="*/ 54823 h 603052"/>
                                <a:gd name="connsiteX63" fmla="*/ 366173 w 604110"/>
                                <a:gd name="connsiteY63" fmla="*/ 27411 h 603052"/>
                                <a:gd name="connsiteX64" fmla="*/ 393633 w 604110"/>
                                <a:gd name="connsiteY64" fmla="*/ 0 h 603052"/>
                                <a:gd name="connsiteX65" fmla="*/ 421092 w 604110"/>
                                <a:gd name="connsiteY65" fmla="*/ 27411 h 603052"/>
                                <a:gd name="connsiteX66" fmla="*/ 421092 w 604110"/>
                                <a:gd name="connsiteY66" fmla="*/ 54823 h 603052"/>
                                <a:gd name="connsiteX67" fmla="*/ 576651 w 604110"/>
                                <a:gd name="connsiteY67" fmla="*/ 54823 h 603052"/>
                                <a:gd name="connsiteX68" fmla="*/ 604110 w 604110"/>
                                <a:gd name="connsiteY68" fmla="*/ 82234 h 603052"/>
                                <a:gd name="connsiteX69" fmla="*/ 604110 w 604110"/>
                                <a:gd name="connsiteY69" fmla="*/ 575641 h 603052"/>
                                <a:gd name="connsiteX70" fmla="*/ 576651 w 604110"/>
                                <a:gd name="connsiteY70" fmla="*/ 603052 h 603052"/>
                                <a:gd name="connsiteX71" fmla="*/ 27459 w 604110"/>
                                <a:gd name="connsiteY71" fmla="*/ 603052 h 603052"/>
                                <a:gd name="connsiteX72" fmla="*/ 0 w 604110"/>
                                <a:gd name="connsiteY72" fmla="*/ 575641 h 603052"/>
                                <a:gd name="connsiteX73" fmla="*/ 0 w 604110"/>
                                <a:gd name="connsiteY73" fmla="*/ 82234 h 603052"/>
                                <a:gd name="connsiteX74" fmla="*/ 27459 w 604110"/>
                                <a:gd name="connsiteY74" fmla="*/ 54823 h 603052"/>
                                <a:gd name="connsiteX75" fmla="*/ 183018 w 604110"/>
                                <a:gd name="connsiteY75" fmla="*/ 54823 h 603052"/>
                                <a:gd name="connsiteX76" fmla="*/ 183018 w 604110"/>
                                <a:gd name="connsiteY76" fmla="*/ 27411 h 603052"/>
                                <a:gd name="connsiteX77" fmla="*/ 210477 w 604110"/>
                                <a:gd name="connsiteY77" fmla="*/ 0 h 6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Lst>
                              <a:rect l="l" t="t" r="r" b="b"/>
                              <a:pathLst>
                                <a:path w="604110" h="603052">
                                  <a:moveTo>
                                    <a:pt x="310981" y="363379"/>
                                  </a:moveTo>
                                  <a:lnTo>
                                    <a:pt x="298621" y="404090"/>
                                  </a:lnTo>
                                  <a:lnTo>
                                    <a:pt x="323205" y="404090"/>
                                  </a:lnTo>
                                  <a:close/>
                                  <a:moveTo>
                                    <a:pt x="162980" y="327578"/>
                                  </a:moveTo>
                                  <a:lnTo>
                                    <a:pt x="162980" y="441232"/>
                                  </a:lnTo>
                                  <a:lnTo>
                                    <a:pt x="183442" y="441232"/>
                                  </a:lnTo>
                                  <a:cubicBezTo>
                                    <a:pt x="198137" y="441232"/>
                                    <a:pt x="204317" y="434377"/>
                                    <a:pt x="204317" y="418200"/>
                                  </a:cubicBezTo>
                                  <a:lnTo>
                                    <a:pt x="204317" y="350474"/>
                                  </a:lnTo>
                                  <a:cubicBezTo>
                                    <a:pt x="204317" y="334433"/>
                                    <a:pt x="198137" y="327578"/>
                                    <a:pt x="183442" y="327578"/>
                                  </a:cubicBezTo>
                                  <a:close/>
                                  <a:moveTo>
                                    <a:pt x="364928" y="292070"/>
                                  </a:moveTo>
                                  <a:cubicBezTo>
                                    <a:pt x="368772" y="292070"/>
                                    <a:pt x="375913" y="293441"/>
                                    <a:pt x="380444" y="302627"/>
                                  </a:cubicBezTo>
                                  <a:lnTo>
                                    <a:pt x="411751" y="364458"/>
                                  </a:lnTo>
                                  <a:lnTo>
                                    <a:pt x="443196" y="302627"/>
                                  </a:lnTo>
                                  <a:cubicBezTo>
                                    <a:pt x="446491" y="295909"/>
                                    <a:pt x="452121" y="292070"/>
                                    <a:pt x="458712" y="292070"/>
                                  </a:cubicBezTo>
                                  <a:cubicBezTo>
                                    <a:pt x="467912" y="292070"/>
                                    <a:pt x="477798" y="298651"/>
                                    <a:pt x="477798" y="309345"/>
                                  </a:cubicBezTo>
                                  <a:cubicBezTo>
                                    <a:pt x="477798" y="311949"/>
                                    <a:pt x="477112" y="314965"/>
                                    <a:pt x="476013" y="317570"/>
                                  </a:cubicBezTo>
                                  <a:cubicBezTo>
                                    <a:pt x="475876" y="317845"/>
                                    <a:pt x="475739" y="318119"/>
                                    <a:pt x="475601" y="318393"/>
                                  </a:cubicBezTo>
                                  <a:lnTo>
                                    <a:pt x="430014" y="405313"/>
                                  </a:lnTo>
                                  <a:lnTo>
                                    <a:pt x="430014" y="460014"/>
                                  </a:lnTo>
                                  <a:cubicBezTo>
                                    <a:pt x="430014" y="469611"/>
                                    <a:pt x="422187" y="476740"/>
                                    <a:pt x="411751" y="476740"/>
                                  </a:cubicBezTo>
                                  <a:cubicBezTo>
                                    <a:pt x="401453" y="476740"/>
                                    <a:pt x="393351" y="469474"/>
                                    <a:pt x="393351" y="460014"/>
                                  </a:cubicBezTo>
                                  <a:lnTo>
                                    <a:pt x="393351" y="404764"/>
                                  </a:lnTo>
                                  <a:lnTo>
                                    <a:pt x="348313" y="318530"/>
                                  </a:lnTo>
                                  <a:cubicBezTo>
                                    <a:pt x="346116" y="314691"/>
                                    <a:pt x="345841" y="311127"/>
                                    <a:pt x="345841" y="309345"/>
                                  </a:cubicBezTo>
                                  <a:cubicBezTo>
                                    <a:pt x="345841" y="298651"/>
                                    <a:pt x="355728" y="292070"/>
                                    <a:pt x="364928" y="292070"/>
                                  </a:cubicBezTo>
                                  <a:close/>
                                  <a:moveTo>
                                    <a:pt x="144028" y="292070"/>
                                  </a:moveTo>
                                  <a:lnTo>
                                    <a:pt x="183442" y="292070"/>
                                  </a:lnTo>
                                  <a:cubicBezTo>
                                    <a:pt x="219561" y="292070"/>
                                    <a:pt x="241122" y="314006"/>
                                    <a:pt x="241122" y="350474"/>
                                  </a:cubicBezTo>
                                  <a:lnTo>
                                    <a:pt x="241122" y="418200"/>
                                  </a:lnTo>
                                  <a:cubicBezTo>
                                    <a:pt x="241122" y="454942"/>
                                    <a:pt x="219561" y="476740"/>
                                    <a:pt x="183442" y="476740"/>
                                  </a:cubicBezTo>
                                  <a:lnTo>
                                    <a:pt x="144028" y="476740"/>
                                  </a:lnTo>
                                  <a:cubicBezTo>
                                    <a:pt x="134140" y="476740"/>
                                    <a:pt x="126312" y="469611"/>
                                    <a:pt x="126312" y="460289"/>
                                  </a:cubicBezTo>
                                  <a:lnTo>
                                    <a:pt x="126312" y="308385"/>
                                  </a:lnTo>
                                  <a:cubicBezTo>
                                    <a:pt x="126312" y="299336"/>
                                    <a:pt x="134140" y="292070"/>
                                    <a:pt x="144028" y="292070"/>
                                  </a:cubicBezTo>
                                  <a:close/>
                                  <a:moveTo>
                                    <a:pt x="310981" y="290729"/>
                                  </a:moveTo>
                                  <a:cubicBezTo>
                                    <a:pt x="320183" y="290729"/>
                                    <a:pt x="327737" y="295801"/>
                                    <a:pt x="330346" y="303477"/>
                                  </a:cubicBezTo>
                                  <a:cubicBezTo>
                                    <a:pt x="330346" y="303477"/>
                                    <a:pt x="330346" y="303614"/>
                                    <a:pt x="330346" y="303614"/>
                                  </a:cubicBezTo>
                                  <a:lnTo>
                                    <a:pt x="376768" y="454807"/>
                                  </a:lnTo>
                                  <a:cubicBezTo>
                                    <a:pt x="376905" y="455356"/>
                                    <a:pt x="377042" y="455904"/>
                                    <a:pt x="377180" y="456452"/>
                                  </a:cubicBezTo>
                                  <a:cubicBezTo>
                                    <a:pt x="377317" y="457138"/>
                                    <a:pt x="377454" y="458234"/>
                                    <a:pt x="377454" y="459331"/>
                                  </a:cubicBezTo>
                                  <a:cubicBezTo>
                                    <a:pt x="377454" y="469748"/>
                                    <a:pt x="367154" y="476739"/>
                                    <a:pt x="357540" y="476739"/>
                                  </a:cubicBezTo>
                                  <a:cubicBezTo>
                                    <a:pt x="350124" y="476739"/>
                                    <a:pt x="343943" y="472490"/>
                                    <a:pt x="341608" y="465499"/>
                                  </a:cubicBezTo>
                                  <a:cubicBezTo>
                                    <a:pt x="341608" y="465362"/>
                                    <a:pt x="341471" y="465362"/>
                                    <a:pt x="341471" y="465225"/>
                                  </a:cubicBezTo>
                                  <a:lnTo>
                                    <a:pt x="333642" y="438770"/>
                                  </a:lnTo>
                                  <a:lnTo>
                                    <a:pt x="288183" y="438770"/>
                                  </a:lnTo>
                                  <a:lnTo>
                                    <a:pt x="280354" y="465088"/>
                                  </a:lnTo>
                                  <a:cubicBezTo>
                                    <a:pt x="278294" y="472216"/>
                                    <a:pt x="271977" y="476739"/>
                                    <a:pt x="263874" y="476739"/>
                                  </a:cubicBezTo>
                                  <a:cubicBezTo>
                                    <a:pt x="254535" y="476739"/>
                                    <a:pt x="244509" y="470297"/>
                                    <a:pt x="244509" y="459605"/>
                                  </a:cubicBezTo>
                                  <a:cubicBezTo>
                                    <a:pt x="244509" y="458645"/>
                                    <a:pt x="244509" y="456726"/>
                                    <a:pt x="245333" y="454396"/>
                                  </a:cubicBezTo>
                                  <a:lnTo>
                                    <a:pt x="291754" y="303614"/>
                                  </a:lnTo>
                                  <a:cubicBezTo>
                                    <a:pt x="294226" y="295801"/>
                                    <a:pt x="301779" y="290729"/>
                                    <a:pt x="310981" y="290729"/>
                                  </a:cubicBezTo>
                                  <a:close/>
                                  <a:moveTo>
                                    <a:pt x="54919" y="219291"/>
                                  </a:moveTo>
                                  <a:lnTo>
                                    <a:pt x="54919" y="548229"/>
                                  </a:lnTo>
                                  <a:lnTo>
                                    <a:pt x="549191" y="548229"/>
                                  </a:lnTo>
                                  <a:lnTo>
                                    <a:pt x="549191" y="219291"/>
                                  </a:lnTo>
                                  <a:close/>
                                  <a:moveTo>
                                    <a:pt x="54919" y="109646"/>
                                  </a:moveTo>
                                  <a:lnTo>
                                    <a:pt x="54919" y="164468"/>
                                  </a:lnTo>
                                  <a:lnTo>
                                    <a:pt x="549191" y="164468"/>
                                  </a:lnTo>
                                  <a:lnTo>
                                    <a:pt x="549191" y="109646"/>
                                  </a:lnTo>
                                  <a:close/>
                                  <a:moveTo>
                                    <a:pt x="210477" y="0"/>
                                  </a:moveTo>
                                  <a:cubicBezTo>
                                    <a:pt x="225717" y="0"/>
                                    <a:pt x="237937" y="12335"/>
                                    <a:pt x="237937" y="27411"/>
                                  </a:cubicBezTo>
                                  <a:lnTo>
                                    <a:pt x="237937" y="54823"/>
                                  </a:lnTo>
                                  <a:lnTo>
                                    <a:pt x="366173" y="54823"/>
                                  </a:lnTo>
                                  <a:lnTo>
                                    <a:pt x="366173" y="27411"/>
                                  </a:lnTo>
                                  <a:cubicBezTo>
                                    <a:pt x="366173" y="12335"/>
                                    <a:pt x="378393" y="0"/>
                                    <a:pt x="393633" y="0"/>
                                  </a:cubicBezTo>
                                  <a:cubicBezTo>
                                    <a:pt x="408736" y="0"/>
                                    <a:pt x="421092" y="12335"/>
                                    <a:pt x="421092" y="27411"/>
                                  </a:cubicBezTo>
                                  <a:lnTo>
                                    <a:pt x="421092" y="54823"/>
                                  </a:lnTo>
                                  <a:lnTo>
                                    <a:pt x="576651" y="54823"/>
                                  </a:lnTo>
                                  <a:cubicBezTo>
                                    <a:pt x="591753" y="54823"/>
                                    <a:pt x="604110" y="67158"/>
                                    <a:pt x="604110" y="82234"/>
                                  </a:cubicBezTo>
                                  <a:lnTo>
                                    <a:pt x="604110" y="575641"/>
                                  </a:lnTo>
                                  <a:cubicBezTo>
                                    <a:pt x="604110" y="590717"/>
                                    <a:pt x="591753" y="603052"/>
                                    <a:pt x="576651" y="603052"/>
                                  </a:cubicBezTo>
                                  <a:lnTo>
                                    <a:pt x="27459" y="603052"/>
                                  </a:lnTo>
                                  <a:cubicBezTo>
                                    <a:pt x="12357" y="603052"/>
                                    <a:pt x="0" y="590717"/>
                                    <a:pt x="0" y="575641"/>
                                  </a:cubicBezTo>
                                  <a:lnTo>
                                    <a:pt x="0" y="82234"/>
                                  </a:lnTo>
                                  <a:cubicBezTo>
                                    <a:pt x="0" y="67158"/>
                                    <a:pt x="12357" y="54823"/>
                                    <a:pt x="27459" y="54823"/>
                                  </a:cubicBezTo>
                                  <a:lnTo>
                                    <a:pt x="183018" y="54823"/>
                                  </a:lnTo>
                                  <a:lnTo>
                                    <a:pt x="183018" y="27411"/>
                                  </a:lnTo>
                                  <a:cubicBezTo>
                                    <a:pt x="183018" y="12335"/>
                                    <a:pt x="195374" y="0"/>
                                    <a:pt x="210477" y="0"/>
                                  </a:cubicBezTo>
                                  <a:close/>
                                </a:path>
                              </a:pathLst>
                            </a:custGeom>
                            <a:solidFill>
                              <a:schemeClr val="bg1"/>
                            </a:solidFill>
                            <a:ln>
                              <a:noFill/>
                            </a:ln>
                          </wps:spPr>
                          <wps:bodyPr vert="horz" wrap="square" lIns="91440" tIns="45720" rIns="91440" bIns="45720" numCol="1" anchor="t" anchorCtr="0" compatLnSpc="1"/>
                        </wps:wsp>
                        <wps:wsp>
                          <wps:cNvPr id="26" name="Freeform 41"/>
                          <wps:cNvSpPr>
                            <a:spLocks noEditPoints="1"/>
                          </wps:cNvSpPr>
                          <wps:spPr bwMode="auto">
                            <a:xfrm>
                              <a:off x="2154924" y="771173"/>
                              <a:ext cx="108044" cy="107855"/>
                            </a:xfrm>
                            <a:prstGeom prst="star5">
                              <a:avLst>
                                <a:gd name="adj" fmla="val 29076"/>
                                <a:gd name="hf" fmla="val 105146"/>
                                <a:gd name="vf" fmla="val 110557"/>
                              </a:avLst>
                            </a:prstGeom>
                            <a:noFill/>
                            <a:ln>
                              <a:solidFill>
                                <a:schemeClr val="bg1"/>
                              </a:solidFill>
                            </a:ln>
                          </wps:spPr>
                          <wps:bodyPr vert="horz" wrap="square" lIns="91440" tIns="45720" rIns="91440" bIns="45720" numCol="1" anchor="t" anchorCtr="0" compatLnSpc="1">
                            <a:noAutofit/>
                          </wps:bodyPr>
                        </wps:wsp>
                      </wpg:grpSp>
                    </wpg:wgp>
                  </a:graphicData>
                </a:graphic>
              </wp:anchor>
            </w:drawing>
          </mc:Choice>
          <mc:Fallback>
            <w:pict>
              <v:group id="_x0000_s1026" o:spid="_x0000_s1026" o:spt="203" style="position:absolute;left:0pt;margin-left:9.65pt;margin-top:-4.6pt;height:73.2pt;width:158.7pt;z-index:251657216;mso-width-relative:page;mso-height-relative:page;" coordorigin="2117291,598270" coordsize="2015912,929640" o:gfxdata="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">
                <o:lock v:ext="edit" aspectratio="f"/>
                <v:shape id="文本框 321" o:spid="_x0000_s1026" o:spt="202" type="#_x0000_t202" style="position:absolute;left:2310118;top:598270;height:929640;width:1823085;" filled="f" stroked="f" coordsize="21600,21600" o:gfxdata="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bOHcugAAANo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spacing w:line="440" w:lineRule="exact"/>
                          <w:rPr>
                            <w:sz w:val="24"/>
                            <w:szCs w:val="24"/>
                          </w:rPr>
                        </w:pPr>
                        <w:r>
                          <w:rPr>
                            <w:rFonts w:hint="eastAsia" w:ascii="阿里巴巴普惠体 R" w:hAnsi="阿里巴巴普惠体 R" w:eastAsia="阿里巴巴普惠体 R" w:cs="阿里巴巴普惠体 R"/>
                            <w:color w:val="000000" w:themeColor="text1"/>
                            <w:kern w:val="24"/>
                            <w:sz w:val="20"/>
                            <w:szCs w:val="20"/>
                            <w14:textFill>
                              <w14:solidFill>
                                <w14:schemeClr w14:val="tx1"/>
                              </w14:solidFill>
                            </w14:textFill>
                          </w:rPr>
                          <w:t>姓名：李思宇</w:t>
                        </w:r>
                      </w:p>
                      <w:p>
                        <w:pPr>
                          <w:spacing w:line="440" w:lineRule="exact"/>
                        </w:pPr>
                        <w:r>
                          <w:rPr>
                            <w:rFonts w:hint="eastAsia" w:ascii="阿里巴巴普惠体 R" w:hAnsi="阿里巴巴普惠体 R" w:eastAsia="阿里巴巴普惠体 R" w:cs="阿里巴巴普惠体 R"/>
                            <w:color w:val="000000" w:themeColor="text1"/>
                            <w:kern w:val="24"/>
                            <w:sz w:val="20"/>
                            <w:szCs w:val="20"/>
                            <w14:textFill>
                              <w14:solidFill>
                                <w14:schemeClr w14:val="tx1"/>
                              </w14:solidFill>
                            </w14:textFill>
                          </w:rPr>
                          <w:t>现居：湖北省武汉市</w:t>
                        </w:r>
                      </w:p>
                      <w:p>
                        <w:pPr>
                          <w:spacing w:line="440" w:lineRule="exact"/>
                        </w:pPr>
                        <w:r>
                          <w:rPr>
                            <w:rFonts w:hint="eastAsia" w:ascii="阿里巴巴普惠体 R" w:hAnsi="阿里巴巴普惠体 R" w:eastAsia="阿里巴巴普惠体 R" w:cs="阿里巴巴普惠体 R"/>
                            <w:color w:val="000000" w:themeColor="text1"/>
                            <w:kern w:val="24"/>
                            <w:sz w:val="20"/>
                            <w:szCs w:val="20"/>
                            <w14:textFill>
                              <w14:solidFill>
                                <w14:schemeClr w14:val="tx1"/>
                              </w14:solidFill>
                            </w14:textFill>
                          </w:rPr>
                          <w:t>经验：</w:t>
                        </w:r>
                        <w:r>
                          <w:rPr>
                            <w:rFonts w:ascii="阿里巴巴普惠体 R" w:hAnsi="阿里巴巴普惠体 R" w:eastAsia="阿里巴巴普惠体 R" w:cs="阿里巴巴普惠体 R"/>
                            <w:color w:val="000000" w:themeColor="text1"/>
                            <w:kern w:val="24"/>
                            <w:sz w:val="20"/>
                            <w:szCs w:val="20"/>
                            <w14:textFill>
                              <w14:solidFill>
                                <w14:schemeClr w14:val="tx1"/>
                              </w14:solidFill>
                            </w14:textFill>
                          </w:rPr>
                          <w:t>1</w:t>
                        </w:r>
                        <w:r>
                          <w:rPr>
                            <w:rFonts w:hint="eastAsia" w:ascii="阿里巴巴普惠体 R" w:hAnsi="阿里巴巴普惠体 R" w:eastAsia="阿里巴巴普惠体 R" w:cs="阿里巴巴普惠体 R"/>
                            <w:color w:val="000000" w:themeColor="text1"/>
                            <w:kern w:val="24"/>
                            <w:sz w:val="20"/>
                            <w:szCs w:val="20"/>
                            <w14:textFill>
                              <w14:solidFill>
                                <w14:schemeClr w14:val="tx1"/>
                              </w14:solidFill>
                            </w14:textFill>
                          </w:rPr>
                          <w:t>年工作经验</w:t>
                        </w:r>
                      </w:p>
                    </w:txbxContent>
                  </v:textbox>
                </v:shape>
                <v:rect id="_x0000_s1026" o:spid="_x0000_s1026" o:spt="1" style="position:absolute;left:2117291;top:1012477;height:153982;width:153982;v-text-anchor:middle;" fillcolor="#5AA2AE [3208]" filled="t" stroked="f" coordsize="21600,21600" o:gfxdata="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w8BvQAA&#10;ANsAAAAPAAAAAAAAAAEAIAAAACIAAABkcnMvZG93bnJldi54bWxQSwECFAAUAAAACACHTuJAMy8F&#10;njsAAAA5AAAAEAAAAAAAAAABACAAAAAMAQAAZHJzL3NoYXBleG1sLnhtbFBLBQYAAAAABgAGAFsB&#10;AAC2AwAAAAA=&#10;">
                  <v:fill on="t" focussize="0,0"/>
                  <v:stroke on="f" weight="1.5pt"/>
                  <v:imagedata o:title=""/>
                  <o:lock v:ext="edit" aspectratio="f"/>
                </v:rect>
                <v:group id="_x0000_s1026" o:spid="_x0000_s1026" o:spt="203" style="position:absolute;left:2117291;top:1281316;height:153982;width:153982;" coordorigin="2117291,1281316" coordsize="180732,180732"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rect id="_x0000_s1026" o:spid="_x0000_s1026" o:spt="1" style="position:absolute;left:2117291;top:1281316;height:180732;width:180732;v-text-anchor:middle;" fillcolor="#5AA2AE [3208]" filled="t" stroked="f" coordsize="21600,21600" o:gfxdata="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ITTtvQAA&#10;ANsAAAAPAAAAAAAAAAEAIAAAACIAAABkcnMvZG93bnJldi54bWxQSwECFAAUAAAACACHTuJAMy8F&#10;njsAAAA5AAAAEAAAAAAAAAABACAAAAAMAQAAZHJzL3NoYXBleG1sLnhtbFBLBQYAAAAABgAGAFsB&#10;AAC2AwAAAAA=&#10;">
                    <v:fill on="t" focussize="0,0"/>
                    <v:stroke on="f" weight="1.5pt"/>
                    <v:imagedata o:title=""/>
                    <o:lock v:ext="edit" aspectratio="f"/>
                  </v:rect>
                  <v:shape id="Freeform 42" o:spid="_x0000_s1026" o:spt="100" style="position:absolute;left:2156619;top:1318780;height:103252;width:106995;" fillcolor="#FFFFFF [3212]" filled="t" stroked="f" coordsize="314,303" o:gfxdata="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ZvMSgtwAAANsAAAAP&#10;AAAAAAAAAAEAIAAAACIAAABkcnMvZG93bnJldi54bWxQSwECFAAUAAAACACHTuJAMy8FnjsAAAA5&#10;AAAAEAAAAAAAAAABACAAAAAGAQAAZHJzL3NoYXBleG1sLnhtbFBLBQYAAAAABgAGAFsBAACwAwAA&#10;AAA=&#10;" path="m24,231c0,191,10,133,34,96c38,91,45,89,50,93c53,94,55,97,55,100c55,100,55,100,55,100c56,102,56,104,57,106c59,97,63,89,67,81c80,58,102,39,125,30c131,28,137,31,140,37c141,39,141,43,139,45c137,51,135,56,133,61c151,45,172,32,194,23c240,6,292,11,312,63c314,69,311,76,305,78c304,79,304,79,304,79c265,89,250,114,237,138c218,172,200,203,136,202c141,204,146,206,153,208c159,210,163,217,161,223c160,226,158,228,155,230c126,246,75,258,42,245c37,251,30,266,35,288c35,288,35,288,35,288c67,288,67,288,67,288c71,288,74,291,74,295c74,299,71,302,67,302c32,302,32,302,32,302c26,302,26,302,26,302c25,302,25,302,25,302c19,303,14,299,12,293c6,263,16,242,24,231xm108,302c229,302,229,302,229,302c233,302,236,299,236,295c236,291,233,288,229,288c108,288,108,288,108,288c105,288,102,291,102,295c102,299,105,302,108,302xm43,219c58,235,102,224,120,219c111,213,105,206,102,201c98,192,96,175,112,177c183,186,199,158,217,127c231,101,246,75,285,61c248,0,142,68,124,110c122,114,118,118,113,118c106,118,101,112,101,106c101,106,102,89,107,68c100,75,93,83,87,93c78,109,73,129,78,146c78,146,78,146,78,146c79,151,78,156,73,159c68,162,61,161,57,155c52,148,46,140,42,132c32,158,28,193,43,219xe">
                    <v:path o:connectlocs="8177,78716;11585,32713;17037,31691;18741,34076;18741,34076;19422,36121;22830,27602;42593,10222;47704,12608;47364,15334;45319,20786;66105,7837;106313,21468;103928,26579;103587,26920;80757,47025;46341,68834;52134,70879;54860,75990;52816,78376;14311,83487;11926,98140;11926,98140;22830,98140;25215,100525;22830,102911;10903,102911;8859,102911;8518,102911;4088,99844;8177,78716;36800,102911;78031,102911;80416,100525;78031,98140;36800,98140;34756,100525;36800,102911;14652,74627;40889,74627;34756,68493;38163,60315;73942,43277;97113,20786;42252,37484;38504,40210;34415,36121;36460,23172;29645,31691;26578,49751;26578,49751;24874,54181;19422,52818;14311,44981;14652,74627" o:connectangles="0,0,0,0,0,0,0,0,0,0,0,0,0,0,0,0,0,0,0,0,0,0,0,0,0,0,0,0,0,0,0,0,0,0,0,0,0,0,0,0,0,0,0,0,0,0,0,0,0,0,0,0,0,0,0"/>
                    <v:fill on="t" focussize="0,0"/>
                    <v:stroke on="f"/>
                    <v:imagedata o:title=""/>
                    <o:lock v:ext="edit" aspectratio="f"/>
                  </v:shape>
                </v:group>
                <v:group id="_x0000_s1026" o:spid="_x0000_s1026" o:spt="203" style="position:absolute;left:2117291;top:743638;height:388567;width:153982;" coordorigin="2117291,743639" coordsize="180732,456070" o:gfxdata="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mvPm5boAAADaAAAADwAAAAAAAAABACAAAAAiAAAAZHJzL2Rvd25yZXYueG1sUEsB&#10;AhQAFAAAAAgAh07iQDMvBZ47AAAAOQAAABUAAAAAAAAAAQAgAAAACQEAAGRycy9ncm91cHNoYXBl&#10;eG1sLnhtbFBLBQYAAAAABgAGAGABAADGAwAAAAA=&#10;">
                  <o:lock v:ext="edit" aspectratio="f"/>
                  <v:rect id="_x0000_s1026" o:spid="_x0000_s1026" o:spt="1" style="position:absolute;left:2117291;top:743639;height:180732;width:180732;v-text-anchor:middle;" fillcolor="#5AA2AE [3208]" filled="t" stroked="f" coordsize="21600,21600" o:gfxdata="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DTHi/&#10;AAAA2gAAAA8AAAAAAAAAAQAgAAAAIgAAAGRycy9kb3ducmV2LnhtbFBLAQIUABQAAAAIAIdO4kAz&#10;LwWeOwAAADkAAAAQAAAAAAAAAAEAIAAAAA4BAABkcnMvc2hhcGV4bWwueG1sUEsFBgAAAAAGAAYA&#10;WwEAALgDAAAAAA==&#10;">
                    <v:fill on="t" focussize="0,0"/>
                    <v:stroke on="f" weight="1.5pt"/>
                    <v:imagedata o:title=""/>
                    <o:lock v:ext="edit" aspectratio="f"/>
                  </v:rect>
                  <v:shape id="Freeform 41" o:spid="_x0000_s1026" o:spt="100" style="position:absolute;left:2154924;top:1091855;height:107854;width:108044;" fillcolor="#FFFFFF [3212]" filled="t" stroked="f" coordsize="604110,603052" o:gfxdata="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vL4A&#10;AADbAAAADwAAAAAAAAABACAAAAAiAAAAZHJzL2Rvd25yZXYueG1sUEsBAhQAFAAAAAgAh07iQDMv&#10;BZ47AAAAOQAAABAAAAAAAAAAAQAgAAAADQEAAGRycy9zaGFwZXhtbC54bWxQSwUGAAAAAAYABgBb&#10;AQAAtwMAAAAA&#10;" path="m310981,363379l298621,404090,323205,404090xm162980,327578l162980,441232,183442,441232c198137,441232,204317,434377,204317,418200l204317,350474c204317,334433,198137,327578,183442,327578xm364928,292070c368772,292070,375913,293441,380444,302627l411751,364458,443196,302627c446491,295909,452121,292070,458712,292070c467912,292070,477798,298651,477798,309345c477798,311949,477112,314965,476013,317570c475876,317845,475739,318119,475601,318393l430014,405313,430014,460014c430014,469611,422187,476740,411751,476740c401453,476740,393351,469474,393351,460014l393351,404764,348313,318530c346116,314691,345841,311127,345841,309345c345841,298651,355728,292070,364928,292070xm144028,292070l183442,292070c219561,292070,241122,314006,241122,350474l241122,418200c241122,454942,219561,476740,183442,476740l144028,476740c134140,476740,126312,469611,126312,460289l126312,308385c126312,299336,134140,292070,144028,292070xm310981,290729c320183,290729,327737,295801,330346,303477c330346,303477,330346,303614,330346,303614l376768,454807c376905,455356,377042,455904,377180,456452c377317,457138,377454,458234,377454,459331c377454,469748,367154,476739,357540,476739c350124,476739,343943,472490,341608,465499c341608,465362,341471,465362,341471,465225l333642,438770,288183,438770,280354,465088c278294,472216,271977,476739,263874,476739c254535,476739,244509,470297,244509,459605c244509,458645,244509,456726,245333,454396l291754,303614c294226,295801,301779,290729,310981,290729xm54919,219291l54919,548229,549191,548229,549191,219291xm54919,109646l54919,164468,549191,164468,549191,109646xm210477,0c225717,0,237937,12335,237937,27411l237937,54823,366173,54823,366173,27411c366173,12335,378393,0,393633,0c408736,0,421092,12335,421092,27411l421092,54823,576651,54823c591753,54823,604110,67158,604110,82234l604110,575641c604110,590717,591753,603052,576651,603052l27459,603052c12357,603052,0,590717,0,575641l0,82234c0,67158,12357,54823,27459,54823l183018,54823,183018,27411c183018,12335,195374,0,210477,0xe">
                    <v:path o:connectlocs="55618,64989;53407,72270;57804,72270;29148,58586;29148,78912;32808,78912;36541,74793;36541,62681;32808,58586;65266,52235;68041,54123;73640,65182;79264,54123;82039,52235;85453,55325;85134,56796;85060,56943;76907,72488;76907,82272;73640,85263;70350,82272;70350,72390;62295,56968;61853,55325;65266,52235;25759,52235;32808,52235;43124,62681;43124,74793;32808,85263;25759,85263;22590,82321;22590,55153;25759,52235;55618,51995;59081,54275;59081,54300;67384,81340;67457,81635;67506,82149;63945,85263;61095,83253;61071,83204;59671,78472;51541,78472;50140,83179;47193,85263;43730,82198;43877,81267;52179,54300;55618,51995;9822,39219;9822,98049;98221,98049;98221,39219;9822,19609;9822,29414;98221,29414;98221,19609;37643,0;42554,4902;42554,9804;65489,9804;65489,4902;70400,0;75311,4902;75311,9804;103133,9804;108044,14707;108044,102951;103133,107854;4910,107854;0,102951;0,14707;4910,9804;32732,9804;32732,4902;37643,0" o:connectangles="0,0,0,0,0,0,0,0,0,0,0,0,0,0,0,0,0,0,0,0,0,0,0,0,0,0,0,0,0,0,0,0,0,0,0,0,0,0,0,0,0,0,0,0,0,0,0,0,0,0,0,0,0,0,0,0,0,0,0,0,0,0,0,0,0,0,0,0,0,0,0,0,0,0,0,0,0,0"/>
                    <v:fill on="t" focussize="0,0"/>
                    <v:stroke on="f"/>
                    <v:imagedata o:title=""/>
                    <o:lock v:ext="edit" aspectratio="f"/>
                  </v:shape>
                  <v:shape id="Freeform 41" o:spid="_x0000_s1026" style="position:absolute;left:2154924;top:771173;height:107855;width:108044;" filled="f" stroked="t" coordsize="108044,107855" o:gfxdata="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QB6a/&#10;AAAA2wAAAA8AAAAAAAAAAQAgAAAAIgAAAGRycy9kb3ducmV2LnhtbFBLAQIUABQAAAAIAIdO4kAz&#10;LwWeOwAAADkAAAAQAAAAAAAAAAEAIAAAAA4BAABkcnMvc2hhcGV4bWwueG1sUEsFBgAAAAAGAAYA&#10;WwEAALgDAAAAAA==&#10;" path="m0,41196l34606,31571,54022,0,73437,31571,108043,41196,85436,70334,87409,107854,54022,94291,20634,107854,22607,70334xe">
                    <v:path o:connectlocs="54022,0;0,41196;20634,107854;87409,107854;108043,41196" o:connectangles="247,164,82,82,0"/>
                    <v:fill on="f" focussize="0,0"/>
                    <v:stroke color="#FFFFFF [3212]" joinstyle="round"/>
                    <v:imagedata o:title=""/>
                    <o:lock v:ext="edit" aspectratio="f"/>
                  </v:shape>
                </v:group>
              </v:group>
            </w:pict>
          </mc:Fallback>
        </mc:AlternateContent>
      </w:r>
    </w:p>
    <w:p/>
    <w:p/>
    <w:p/>
    <w:p/>
    <w:p/>
    <w:p>
      <w:r>
        <w:rPr>
          <w:rFonts w:hint="eastAsia"/>
        </w:rPr>
        <mc:AlternateContent>
          <mc:Choice Requires="wpg">
            <w:drawing>
              <wp:anchor distT="0" distB="0" distL="114300" distR="114300" simplePos="0" relativeHeight="251658240" behindDoc="0" locked="0" layoutInCell="1" allowOverlap="1">
                <wp:simplePos x="0" y="0"/>
                <wp:positionH relativeFrom="column">
                  <wp:posOffset>1306195</wp:posOffset>
                </wp:positionH>
                <wp:positionV relativeFrom="paragraph">
                  <wp:posOffset>-154305</wp:posOffset>
                </wp:positionV>
                <wp:extent cx="2111375" cy="929640"/>
                <wp:effectExtent l="0" t="0" r="0" b="0"/>
                <wp:wrapNone/>
                <wp:docPr id="3" name="组合 3"/>
                <wp:cNvGraphicFramePr/>
                <a:graphic xmlns:a="http://schemas.openxmlformats.org/drawingml/2006/main">
                  <a:graphicData uri="http://schemas.microsoft.com/office/word/2010/wordprocessingGroup">
                    <wpg:wgp>
                      <wpg:cNvGrpSpPr/>
                      <wpg:grpSpPr>
                        <a:xfrm>
                          <a:off x="0" y="0"/>
                          <a:ext cx="2111475" cy="929640"/>
                          <a:chOff x="4133258" y="598270"/>
                          <a:chExt cx="2111475" cy="929640"/>
                        </a:xfrm>
                      </wpg:grpSpPr>
                      <wps:wsp>
                        <wps:cNvPr id="15" name="文本框 333"/>
                        <wps:cNvSpPr txBox="1"/>
                        <wps:spPr>
                          <a:xfrm>
                            <a:off x="4351163" y="598270"/>
                            <a:ext cx="1893570" cy="929640"/>
                          </a:xfrm>
                          <a:prstGeom prst="rect">
                            <a:avLst/>
                          </a:prstGeom>
                          <a:noFill/>
                        </wps:spPr>
                        <wps:txbx>
                          <w:txbxContent>
                            <w:p>
                              <w:pPr>
                                <w:spacing w:line="440" w:lineRule="exact"/>
                                <w:rPr>
                                  <w:sz w:val="24"/>
                                  <w:szCs w:val="24"/>
                                </w:rPr>
                              </w:pPr>
                              <w:r>
                                <w:rPr>
                                  <w:rFonts w:hint="eastAsia" w:ascii="阿里巴巴普惠体 R" w:hAnsi="阿里巴巴普惠体 R" w:eastAsia="阿里巴巴普惠体 R" w:cs="阿里巴巴普惠体 R"/>
                                  <w:color w:val="000000" w:themeColor="text1"/>
                                  <w:kern w:val="24"/>
                                  <w:sz w:val="20"/>
                                  <w:szCs w:val="20"/>
                                  <w14:textFill>
                                    <w14:solidFill>
                                      <w14:schemeClr w14:val="tx1"/>
                                    </w14:solidFill>
                                  </w14:textFill>
                                </w:rPr>
                                <w:t>微信：S777SV777</w:t>
                              </w:r>
                            </w:p>
                            <w:p>
                              <w:pPr>
                                <w:spacing w:line="440" w:lineRule="exact"/>
                              </w:pPr>
                              <w:r>
                                <w:rPr>
                                  <w:rFonts w:hint="eastAsia" w:ascii="阿里巴巴普惠体 R" w:hAnsi="阿里巴巴普惠体 R" w:eastAsia="阿里巴巴普惠体 R" w:cs="阿里巴巴普惠体 R"/>
                                  <w:color w:val="000000" w:themeColor="text1"/>
                                  <w:kern w:val="24"/>
                                  <w:sz w:val="20"/>
                                  <w:szCs w:val="20"/>
                                  <w14:textFill>
                                    <w14:solidFill>
                                      <w14:schemeClr w14:val="tx1"/>
                                    </w14:solidFill>
                                  </w14:textFill>
                                </w:rPr>
                                <w:t>手机：+86 177 7777 7777</w:t>
                              </w:r>
                            </w:p>
                            <w:p>
                              <w:pPr>
                                <w:spacing w:line="440" w:lineRule="exact"/>
                              </w:pPr>
                              <w:r>
                                <w:rPr>
                                  <w:rFonts w:hint="eastAsia" w:ascii="阿里巴巴普惠体 R" w:hAnsi="阿里巴巴普惠体 R" w:eastAsia="阿里巴巴普惠体 R" w:cs="阿里巴巴普惠体 R"/>
                                  <w:color w:val="000000" w:themeColor="text1"/>
                                  <w:kern w:val="24"/>
                                  <w:sz w:val="20"/>
                                  <w:szCs w:val="20"/>
                                  <w14:textFill>
                                    <w14:solidFill>
                                      <w14:schemeClr w14:val="tx1"/>
                                    </w14:solidFill>
                                  </w14:textFill>
                                </w:rPr>
                                <w:t>邮箱：S777SV777@77.com</w:t>
                              </w:r>
                            </w:p>
                          </w:txbxContent>
                        </wps:txbx>
                        <wps:bodyPr wrap="square" rtlCol="0">
                          <a:spAutoFit/>
                        </wps:bodyPr>
                      </wps:wsp>
                      <wpg:grpSp>
                        <wpg:cNvPr id="16" name="组合 16"/>
                        <wpg:cNvGrpSpPr/>
                        <wpg:grpSpPr>
                          <a:xfrm>
                            <a:off x="4133258" y="1012477"/>
                            <a:ext cx="153982" cy="153982"/>
                            <a:chOff x="4133258" y="1012477"/>
                            <a:chExt cx="333540" cy="333540"/>
                          </a:xfrm>
                        </wpg:grpSpPr>
                        <wps:wsp>
                          <wps:cNvPr id="23" name="矩形 23"/>
                          <wps:cNvSpPr/>
                          <wps:spPr>
                            <a:xfrm>
                              <a:off x="4133258" y="1012477"/>
                              <a:ext cx="333540" cy="333540"/>
                            </a:xfrm>
                            <a:prstGeom prst="rect">
                              <a:avLst/>
                            </a:prstGeom>
                            <a:solidFill>
                              <a:schemeClr val="accent5"/>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Freeform 41"/>
                          <wps:cNvSpPr>
                            <a:spLocks noEditPoints="1"/>
                          </wps:cNvSpPr>
                          <wps:spPr bwMode="auto">
                            <a:xfrm>
                              <a:off x="4204314" y="1079779"/>
                              <a:ext cx="200633" cy="199413"/>
                            </a:xfrm>
                            <a:custGeom>
                              <a:avLst/>
                              <a:gdLst>
                                <a:gd name="connsiteX0" fmla="*/ 352114 w 602980"/>
                                <a:gd name="connsiteY0" fmla="*/ 132584 h 599312"/>
                                <a:gd name="connsiteX1" fmla="*/ 431407 w 602980"/>
                                <a:gd name="connsiteY1" fmla="*/ 174045 h 599312"/>
                                <a:gd name="connsiteX2" fmla="*/ 472924 w 602980"/>
                                <a:gd name="connsiteY2" fmla="*/ 253980 h 599312"/>
                                <a:gd name="connsiteX3" fmla="*/ 456280 w 602980"/>
                                <a:gd name="connsiteY3" fmla="*/ 274524 h 599312"/>
                                <a:gd name="connsiteX4" fmla="*/ 454410 w 602980"/>
                                <a:gd name="connsiteY4" fmla="*/ 274711 h 599312"/>
                                <a:gd name="connsiteX5" fmla="*/ 435709 w 602980"/>
                                <a:gd name="connsiteY5" fmla="*/ 258089 h 599312"/>
                                <a:gd name="connsiteX6" fmla="*/ 405039 w 602980"/>
                                <a:gd name="connsiteY6" fmla="*/ 200379 h 599312"/>
                                <a:gd name="connsiteX7" fmla="*/ 347813 w 602980"/>
                                <a:gd name="connsiteY7" fmla="*/ 169750 h 599312"/>
                                <a:gd name="connsiteX8" fmla="*/ 331356 w 602980"/>
                                <a:gd name="connsiteY8" fmla="*/ 149019 h 599312"/>
                                <a:gd name="connsiteX9" fmla="*/ 352114 w 602980"/>
                                <a:gd name="connsiteY9" fmla="*/ 132584 h 599312"/>
                                <a:gd name="connsiteX10" fmla="*/ 369482 w 602980"/>
                                <a:gd name="connsiteY10" fmla="*/ 54513 h 599312"/>
                                <a:gd name="connsiteX11" fmla="*/ 488095 w 602980"/>
                                <a:gd name="connsiteY11" fmla="*/ 114642 h 599312"/>
                                <a:gd name="connsiteX12" fmla="*/ 548711 w 602980"/>
                                <a:gd name="connsiteY12" fmla="*/ 234154 h 599312"/>
                                <a:gd name="connsiteX13" fmla="*/ 532061 w 602980"/>
                                <a:gd name="connsiteY13" fmla="*/ 254882 h 599312"/>
                                <a:gd name="connsiteX14" fmla="*/ 530003 w 602980"/>
                                <a:gd name="connsiteY14" fmla="*/ 254882 h 599312"/>
                                <a:gd name="connsiteX15" fmla="*/ 511481 w 602980"/>
                                <a:gd name="connsiteY15" fmla="*/ 238263 h 599312"/>
                                <a:gd name="connsiteX16" fmla="*/ 461716 w 602980"/>
                                <a:gd name="connsiteY16" fmla="*/ 140973 h 599312"/>
                                <a:gd name="connsiteX17" fmla="*/ 365366 w 602980"/>
                                <a:gd name="connsiteY17" fmla="*/ 91487 h 599312"/>
                                <a:gd name="connsiteX18" fmla="*/ 348903 w 602980"/>
                                <a:gd name="connsiteY18" fmla="*/ 70759 h 599312"/>
                                <a:gd name="connsiteX19" fmla="*/ 369482 w 602980"/>
                                <a:gd name="connsiteY19" fmla="*/ 54513 h 599312"/>
                                <a:gd name="connsiteX20" fmla="*/ 108913 w 602980"/>
                                <a:gd name="connsiteY20" fmla="*/ 37352 h 599312"/>
                                <a:gd name="connsiteX21" fmla="*/ 89083 w 602980"/>
                                <a:gd name="connsiteY21" fmla="*/ 45756 h 599312"/>
                                <a:gd name="connsiteX22" fmla="*/ 88148 w 602980"/>
                                <a:gd name="connsiteY22" fmla="*/ 46690 h 599312"/>
                                <a:gd name="connsiteX23" fmla="*/ 87026 w 602980"/>
                                <a:gd name="connsiteY23" fmla="*/ 47623 h 599312"/>
                                <a:gd name="connsiteX24" fmla="*/ 41007 w 602980"/>
                                <a:gd name="connsiteY24" fmla="*/ 133347 h 599312"/>
                                <a:gd name="connsiteX25" fmla="*/ 186358 w 602980"/>
                                <a:gd name="connsiteY25" fmla="*/ 416661 h 599312"/>
                                <a:gd name="connsiteX26" fmla="*/ 463405 w 602980"/>
                                <a:gd name="connsiteY26" fmla="*/ 561960 h 599312"/>
                                <a:gd name="connsiteX27" fmla="*/ 471823 w 602980"/>
                                <a:gd name="connsiteY27" fmla="*/ 561587 h 599312"/>
                                <a:gd name="connsiteX28" fmla="*/ 556751 w 602980"/>
                                <a:gd name="connsiteY28" fmla="*/ 515457 h 599312"/>
                                <a:gd name="connsiteX29" fmla="*/ 559183 w 602980"/>
                                <a:gd name="connsiteY29" fmla="*/ 476238 h 599312"/>
                                <a:gd name="connsiteX30" fmla="*/ 472010 w 602980"/>
                                <a:gd name="connsiteY30" fmla="*/ 389394 h 599312"/>
                                <a:gd name="connsiteX31" fmla="*/ 454426 w 602980"/>
                                <a:gd name="connsiteY31" fmla="*/ 382297 h 599312"/>
                                <a:gd name="connsiteX32" fmla="*/ 434409 w 602980"/>
                                <a:gd name="connsiteY32" fmla="*/ 390515 h 599312"/>
                                <a:gd name="connsiteX33" fmla="*/ 398493 w 602980"/>
                                <a:gd name="connsiteY33" fmla="*/ 426559 h 599312"/>
                                <a:gd name="connsiteX34" fmla="*/ 375670 w 602980"/>
                                <a:gd name="connsiteY34" fmla="*/ 437018 h 599312"/>
                                <a:gd name="connsiteX35" fmla="*/ 359583 w 602980"/>
                                <a:gd name="connsiteY35" fmla="*/ 432723 h 599312"/>
                                <a:gd name="connsiteX36" fmla="*/ 249961 w 602980"/>
                                <a:gd name="connsiteY36" fmla="*/ 353350 h 599312"/>
                                <a:gd name="connsiteX37" fmla="*/ 170271 w 602980"/>
                                <a:gd name="connsiteY37" fmla="*/ 243535 h 599312"/>
                                <a:gd name="connsiteX38" fmla="*/ 173638 w 602980"/>
                                <a:gd name="connsiteY38" fmla="*/ 208051 h 599312"/>
                                <a:gd name="connsiteX39" fmla="*/ 174199 w 602980"/>
                                <a:gd name="connsiteY39" fmla="*/ 207304 h 599312"/>
                                <a:gd name="connsiteX40" fmla="*/ 212548 w 602980"/>
                                <a:gd name="connsiteY40" fmla="*/ 169018 h 599312"/>
                                <a:gd name="connsiteX41" fmla="*/ 213857 w 602980"/>
                                <a:gd name="connsiteY41" fmla="*/ 131479 h 599312"/>
                                <a:gd name="connsiteX42" fmla="*/ 126684 w 602980"/>
                                <a:gd name="connsiteY42" fmla="*/ 44635 h 599312"/>
                                <a:gd name="connsiteX43" fmla="*/ 108913 w 602980"/>
                                <a:gd name="connsiteY43" fmla="*/ 37352 h 599312"/>
                                <a:gd name="connsiteX44" fmla="*/ 108913 w 602980"/>
                                <a:gd name="connsiteY44" fmla="*/ 0 h 599312"/>
                                <a:gd name="connsiteX45" fmla="*/ 153060 w 602980"/>
                                <a:gd name="connsiteY45" fmla="*/ 18115 h 599312"/>
                                <a:gd name="connsiteX46" fmla="*/ 240234 w 602980"/>
                                <a:gd name="connsiteY46" fmla="*/ 105145 h 599312"/>
                                <a:gd name="connsiteX47" fmla="*/ 239111 w 602980"/>
                                <a:gd name="connsiteY47" fmla="*/ 195538 h 599312"/>
                                <a:gd name="connsiteX48" fmla="*/ 205065 w 602980"/>
                                <a:gd name="connsiteY48" fmla="*/ 229341 h 599312"/>
                                <a:gd name="connsiteX49" fmla="*/ 276338 w 602980"/>
                                <a:gd name="connsiteY49" fmla="*/ 327017 h 599312"/>
                                <a:gd name="connsiteX50" fmla="*/ 374174 w 602980"/>
                                <a:gd name="connsiteY50" fmla="*/ 397985 h 599312"/>
                                <a:gd name="connsiteX51" fmla="*/ 408033 w 602980"/>
                                <a:gd name="connsiteY51" fmla="*/ 364182 h 599312"/>
                                <a:gd name="connsiteX52" fmla="*/ 454426 w 602980"/>
                                <a:gd name="connsiteY52" fmla="*/ 344945 h 599312"/>
                                <a:gd name="connsiteX53" fmla="*/ 498386 w 602980"/>
                                <a:gd name="connsiteY53" fmla="*/ 362874 h 599312"/>
                                <a:gd name="connsiteX54" fmla="*/ 585560 w 602980"/>
                                <a:gd name="connsiteY54" fmla="*/ 449904 h 599312"/>
                                <a:gd name="connsiteX55" fmla="*/ 585747 w 602980"/>
                                <a:gd name="connsiteY55" fmla="*/ 538802 h 599312"/>
                                <a:gd name="connsiteX56" fmla="*/ 476125 w 602980"/>
                                <a:gd name="connsiteY56" fmla="*/ 598752 h 599312"/>
                                <a:gd name="connsiteX57" fmla="*/ 463405 w 602980"/>
                                <a:gd name="connsiteY57" fmla="*/ 599312 h 599312"/>
                                <a:gd name="connsiteX58" fmla="*/ 159795 w 602980"/>
                                <a:gd name="connsiteY58" fmla="*/ 443181 h 599312"/>
                                <a:gd name="connsiteX59" fmla="*/ 4342 w 602980"/>
                                <a:gd name="connsiteY59" fmla="*/ 125876 h 599312"/>
                                <a:gd name="connsiteX60" fmla="*/ 63455 w 602980"/>
                                <a:gd name="connsiteY60" fmla="*/ 18489 h 599312"/>
                                <a:gd name="connsiteX61" fmla="*/ 108913 w 602980"/>
                                <a:gd name="connsiteY61" fmla="*/ 0 h 599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602980" h="599312">
                                  <a:moveTo>
                                    <a:pt x="352114" y="132584"/>
                                  </a:moveTo>
                                  <a:cubicBezTo>
                                    <a:pt x="381849" y="136132"/>
                                    <a:pt x="413267" y="155929"/>
                                    <a:pt x="431407" y="174045"/>
                                  </a:cubicBezTo>
                                  <a:cubicBezTo>
                                    <a:pt x="449734" y="192162"/>
                                    <a:pt x="469745" y="224098"/>
                                    <a:pt x="472924" y="253980"/>
                                  </a:cubicBezTo>
                                  <a:cubicBezTo>
                                    <a:pt x="474046" y="264252"/>
                                    <a:pt x="466566" y="273404"/>
                                    <a:pt x="456280" y="274524"/>
                                  </a:cubicBezTo>
                                  <a:cubicBezTo>
                                    <a:pt x="455719" y="274711"/>
                                    <a:pt x="454971" y="274711"/>
                                    <a:pt x="454410" y="274711"/>
                                  </a:cubicBezTo>
                                  <a:cubicBezTo>
                                    <a:pt x="444872" y="274711"/>
                                    <a:pt x="436831" y="267614"/>
                                    <a:pt x="435709" y="258089"/>
                                  </a:cubicBezTo>
                                  <a:cubicBezTo>
                                    <a:pt x="433838" y="240533"/>
                                    <a:pt x="420935" y="216254"/>
                                    <a:pt x="405039" y="200379"/>
                                  </a:cubicBezTo>
                                  <a:cubicBezTo>
                                    <a:pt x="389330" y="184691"/>
                                    <a:pt x="365205" y="171804"/>
                                    <a:pt x="347813" y="169750"/>
                                  </a:cubicBezTo>
                                  <a:cubicBezTo>
                                    <a:pt x="337527" y="168629"/>
                                    <a:pt x="330234" y="159291"/>
                                    <a:pt x="331356" y="149019"/>
                                  </a:cubicBezTo>
                                  <a:cubicBezTo>
                                    <a:pt x="332665" y="138747"/>
                                    <a:pt x="341829" y="131463"/>
                                    <a:pt x="352114" y="132584"/>
                                  </a:cubicBezTo>
                                  <a:close/>
                                  <a:moveTo>
                                    <a:pt x="369482" y="54513"/>
                                  </a:moveTo>
                                  <a:cubicBezTo>
                                    <a:pt x="410267" y="59181"/>
                                    <a:pt x="455729" y="82150"/>
                                    <a:pt x="488095" y="114642"/>
                                  </a:cubicBezTo>
                                  <a:cubicBezTo>
                                    <a:pt x="521023" y="147322"/>
                                    <a:pt x="544221" y="193259"/>
                                    <a:pt x="548711" y="234154"/>
                                  </a:cubicBezTo>
                                  <a:cubicBezTo>
                                    <a:pt x="549834" y="244425"/>
                                    <a:pt x="542351" y="253762"/>
                                    <a:pt x="532061" y="254882"/>
                                  </a:cubicBezTo>
                                  <a:cubicBezTo>
                                    <a:pt x="531312" y="254882"/>
                                    <a:pt x="530751" y="254882"/>
                                    <a:pt x="530003" y="254882"/>
                                  </a:cubicBezTo>
                                  <a:cubicBezTo>
                                    <a:pt x="520648" y="254882"/>
                                    <a:pt x="512417" y="247786"/>
                                    <a:pt x="511481" y="238263"/>
                                  </a:cubicBezTo>
                                  <a:cubicBezTo>
                                    <a:pt x="507927" y="205770"/>
                                    <a:pt x="488469" y="167676"/>
                                    <a:pt x="461716" y="140973"/>
                                  </a:cubicBezTo>
                                  <a:cubicBezTo>
                                    <a:pt x="435337" y="114642"/>
                                    <a:pt x="397358" y="95222"/>
                                    <a:pt x="365366" y="91487"/>
                                  </a:cubicBezTo>
                                  <a:cubicBezTo>
                                    <a:pt x="355076" y="90366"/>
                                    <a:pt x="347593" y="81030"/>
                                    <a:pt x="348903" y="70759"/>
                                  </a:cubicBezTo>
                                  <a:cubicBezTo>
                                    <a:pt x="350025" y="60675"/>
                                    <a:pt x="359379" y="53206"/>
                                    <a:pt x="369482" y="54513"/>
                                  </a:cubicBezTo>
                                  <a:close/>
                                  <a:moveTo>
                                    <a:pt x="108913" y="37352"/>
                                  </a:moveTo>
                                  <a:cubicBezTo>
                                    <a:pt x="101617" y="37352"/>
                                    <a:pt x="94508" y="40340"/>
                                    <a:pt x="89083" y="45756"/>
                                  </a:cubicBezTo>
                                  <a:lnTo>
                                    <a:pt x="88148" y="46690"/>
                                  </a:lnTo>
                                  <a:lnTo>
                                    <a:pt x="87026" y="47623"/>
                                  </a:lnTo>
                                  <a:cubicBezTo>
                                    <a:pt x="85716" y="48557"/>
                                    <a:pt x="53354" y="73770"/>
                                    <a:pt x="41007" y="133347"/>
                                  </a:cubicBezTo>
                                  <a:cubicBezTo>
                                    <a:pt x="24358" y="214961"/>
                                    <a:pt x="66448" y="296948"/>
                                    <a:pt x="186358" y="416661"/>
                                  </a:cubicBezTo>
                                  <a:cubicBezTo>
                                    <a:pt x="321234" y="551502"/>
                                    <a:pt x="432539" y="561960"/>
                                    <a:pt x="463405" y="561960"/>
                                  </a:cubicBezTo>
                                  <a:cubicBezTo>
                                    <a:pt x="468830" y="561960"/>
                                    <a:pt x="471823" y="561587"/>
                                    <a:pt x="471823" y="561587"/>
                                  </a:cubicBezTo>
                                  <a:cubicBezTo>
                                    <a:pt x="524389" y="555424"/>
                                    <a:pt x="540102" y="536001"/>
                                    <a:pt x="556751" y="515457"/>
                                  </a:cubicBezTo>
                                  <a:cubicBezTo>
                                    <a:pt x="565543" y="504438"/>
                                    <a:pt x="570220" y="487443"/>
                                    <a:pt x="559183" y="476238"/>
                                  </a:cubicBezTo>
                                  <a:lnTo>
                                    <a:pt x="472010" y="389394"/>
                                  </a:lnTo>
                                  <a:cubicBezTo>
                                    <a:pt x="467520" y="384725"/>
                                    <a:pt x="461160" y="382297"/>
                                    <a:pt x="454426" y="382297"/>
                                  </a:cubicBezTo>
                                  <a:cubicBezTo>
                                    <a:pt x="446943" y="382297"/>
                                    <a:pt x="439834" y="385099"/>
                                    <a:pt x="434409" y="390515"/>
                                  </a:cubicBezTo>
                                  <a:lnTo>
                                    <a:pt x="398493" y="426559"/>
                                  </a:lnTo>
                                  <a:cubicBezTo>
                                    <a:pt x="392506" y="433283"/>
                                    <a:pt x="384462" y="437018"/>
                                    <a:pt x="375670" y="437018"/>
                                  </a:cubicBezTo>
                                  <a:cubicBezTo>
                                    <a:pt x="368375" y="437018"/>
                                    <a:pt x="362389" y="434217"/>
                                    <a:pt x="359583" y="432723"/>
                                  </a:cubicBezTo>
                                  <a:cubicBezTo>
                                    <a:pt x="330961" y="416848"/>
                                    <a:pt x="291677" y="394997"/>
                                    <a:pt x="249961" y="353350"/>
                                  </a:cubicBezTo>
                                  <a:cubicBezTo>
                                    <a:pt x="207871" y="311515"/>
                                    <a:pt x="186171" y="272296"/>
                                    <a:pt x="170271" y="243535"/>
                                  </a:cubicBezTo>
                                  <a:cubicBezTo>
                                    <a:pt x="164659" y="233823"/>
                                    <a:pt x="163536" y="219069"/>
                                    <a:pt x="173638" y="208051"/>
                                  </a:cubicBezTo>
                                  <a:lnTo>
                                    <a:pt x="174199" y="207304"/>
                                  </a:lnTo>
                                  <a:lnTo>
                                    <a:pt x="212548" y="169018"/>
                                  </a:lnTo>
                                  <a:cubicBezTo>
                                    <a:pt x="223211" y="158373"/>
                                    <a:pt x="223772" y="141564"/>
                                    <a:pt x="213857" y="131479"/>
                                  </a:cubicBezTo>
                                  <a:lnTo>
                                    <a:pt x="126684" y="44635"/>
                                  </a:lnTo>
                                  <a:cubicBezTo>
                                    <a:pt x="122007" y="39966"/>
                                    <a:pt x="115834" y="37352"/>
                                    <a:pt x="108913" y="37352"/>
                                  </a:cubicBezTo>
                                  <a:close/>
                                  <a:moveTo>
                                    <a:pt x="108913" y="0"/>
                                  </a:moveTo>
                                  <a:cubicBezTo>
                                    <a:pt x="125749" y="0"/>
                                    <a:pt x="141462" y="6536"/>
                                    <a:pt x="153060" y="18115"/>
                                  </a:cubicBezTo>
                                  <a:lnTo>
                                    <a:pt x="240234" y="105145"/>
                                  </a:lnTo>
                                  <a:cubicBezTo>
                                    <a:pt x="264927" y="129611"/>
                                    <a:pt x="264365" y="170138"/>
                                    <a:pt x="239111" y="195538"/>
                                  </a:cubicBezTo>
                                  <a:lnTo>
                                    <a:pt x="205065" y="229341"/>
                                  </a:lnTo>
                                  <a:cubicBezTo>
                                    <a:pt x="219843" y="255861"/>
                                    <a:pt x="240047" y="290598"/>
                                    <a:pt x="276338" y="327017"/>
                                  </a:cubicBezTo>
                                  <a:cubicBezTo>
                                    <a:pt x="312629" y="363248"/>
                                    <a:pt x="347797" y="383418"/>
                                    <a:pt x="374174" y="397985"/>
                                  </a:cubicBezTo>
                                  <a:lnTo>
                                    <a:pt x="408033" y="364182"/>
                                  </a:lnTo>
                                  <a:cubicBezTo>
                                    <a:pt x="420379" y="351669"/>
                                    <a:pt x="436841" y="344945"/>
                                    <a:pt x="454426" y="344945"/>
                                  </a:cubicBezTo>
                                  <a:cubicBezTo>
                                    <a:pt x="471075" y="344945"/>
                                    <a:pt x="486788" y="351295"/>
                                    <a:pt x="498386" y="362874"/>
                                  </a:cubicBezTo>
                                  <a:lnTo>
                                    <a:pt x="585560" y="449904"/>
                                  </a:lnTo>
                                  <a:cubicBezTo>
                                    <a:pt x="608756" y="473063"/>
                                    <a:pt x="608756" y="510415"/>
                                    <a:pt x="585747" y="538802"/>
                                  </a:cubicBezTo>
                                  <a:cubicBezTo>
                                    <a:pt x="568162" y="560840"/>
                                    <a:pt x="543844" y="590721"/>
                                    <a:pt x="476125" y="598752"/>
                                  </a:cubicBezTo>
                                  <a:cubicBezTo>
                                    <a:pt x="475003" y="598752"/>
                                    <a:pt x="470700" y="599312"/>
                                    <a:pt x="463405" y="599312"/>
                                  </a:cubicBezTo>
                                  <a:cubicBezTo>
                                    <a:pt x="428984" y="599312"/>
                                    <a:pt x="304959" y="588107"/>
                                    <a:pt x="159795" y="443181"/>
                                  </a:cubicBezTo>
                                  <a:cubicBezTo>
                                    <a:pt x="29783" y="313383"/>
                                    <a:pt x="-15113" y="221311"/>
                                    <a:pt x="4342" y="125876"/>
                                  </a:cubicBezTo>
                                  <a:cubicBezTo>
                                    <a:pt x="18372" y="57709"/>
                                    <a:pt x="55973" y="24465"/>
                                    <a:pt x="63455" y="18489"/>
                                  </a:cubicBezTo>
                                  <a:cubicBezTo>
                                    <a:pt x="75802" y="6536"/>
                                    <a:pt x="91889" y="0"/>
                                    <a:pt x="108913" y="0"/>
                                  </a:cubicBezTo>
                                  <a:close/>
                                </a:path>
                              </a:pathLst>
                            </a:custGeom>
                            <a:solidFill>
                              <a:schemeClr val="bg1"/>
                            </a:solidFill>
                            <a:ln>
                              <a:noFill/>
                            </a:ln>
                          </wps:spPr>
                          <wps:bodyPr vert="horz" wrap="square" lIns="91440" tIns="45720" rIns="91440" bIns="45720" numCol="1" anchor="t" anchorCtr="0" compatLnSpc="1"/>
                        </wps:wsp>
                      </wpg:grpSp>
                      <wpg:grpSp>
                        <wpg:cNvPr id="17" name="组合 17"/>
                        <wpg:cNvGrpSpPr/>
                        <wpg:grpSpPr>
                          <a:xfrm>
                            <a:off x="4133258" y="1281316"/>
                            <a:ext cx="153982" cy="153982"/>
                            <a:chOff x="4133258" y="1281316"/>
                            <a:chExt cx="333540" cy="333540"/>
                          </a:xfrm>
                        </wpg:grpSpPr>
                        <wps:wsp>
                          <wps:cNvPr id="21" name="矩形 21"/>
                          <wps:cNvSpPr/>
                          <wps:spPr>
                            <a:xfrm>
                              <a:off x="4133258" y="1281316"/>
                              <a:ext cx="333540" cy="333540"/>
                            </a:xfrm>
                            <a:prstGeom prst="rect">
                              <a:avLst/>
                            </a:prstGeom>
                            <a:solidFill>
                              <a:schemeClr val="accent5"/>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Freeform 41"/>
                          <wps:cNvSpPr>
                            <a:spLocks noEditPoints="1"/>
                          </wps:cNvSpPr>
                          <wps:spPr bwMode="auto">
                            <a:xfrm>
                              <a:off x="4204314" y="1372183"/>
                              <a:ext cx="200633" cy="156783"/>
                            </a:xfrm>
                            <a:custGeom>
                              <a:avLst/>
                              <a:gdLst>
                                <a:gd name="T0" fmla="*/ 6164 w 6827"/>
                                <a:gd name="T1" fmla="*/ 0 h 5343"/>
                                <a:gd name="T2" fmla="*/ 6160 w 6827"/>
                                <a:gd name="T3" fmla="*/ 0 h 5343"/>
                                <a:gd name="T4" fmla="*/ 6159 w 6827"/>
                                <a:gd name="T5" fmla="*/ 0 h 5343"/>
                                <a:gd name="T6" fmla="*/ 668 w 6827"/>
                                <a:gd name="T7" fmla="*/ 0 h 5343"/>
                                <a:gd name="T8" fmla="*/ 666 w 6827"/>
                                <a:gd name="T9" fmla="*/ 0 h 5343"/>
                                <a:gd name="T10" fmla="*/ 664 w 6827"/>
                                <a:gd name="T11" fmla="*/ 0 h 5343"/>
                                <a:gd name="T12" fmla="*/ 0 w 6827"/>
                                <a:gd name="T13" fmla="*/ 668 h 5343"/>
                                <a:gd name="T14" fmla="*/ 0 w 6827"/>
                                <a:gd name="T15" fmla="*/ 4675 h 5343"/>
                                <a:gd name="T16" fmla="*/ 668 w 6827"/>
                                <a:gd name="T17" fmla="*/ 5343 h 5343"/>
                                <a:gd name="T18" fmla="*/ 6159 w 6827"/>
                                <a:gd name="T19" fmla="*/ 5343 h 5343"/>
                                <a:gd name="T20" fmla="*/ 6827 w 6827"/>
                                <a:gd name="T21" fmla="*/ 4675 h 5343"/>
                                <a:gd name="T22" fmla="*/ 6827 w 6827"/>
                                <a:gd name="T23" fmla="*/ 668 h 5343"/>
                                <a:gd name="T24" fmla="*/ 6164 w 6827"/>
                                <a:gd name="T25" fmla="*/ 0 h 5343"/>
                                <a:gd name="T26" fmla="*/ 5624 w 6827"/>
                                <a:gd name="T27" fmla="*/ 445 h 5343"/>
                                <a:gd name="T28" fmla="*/ 3413 w 6827"/>
                                <a:gd name="T29" fmla="*/ 2655 h 5343"/>
                                <a:gd name="T30" fmla="*/ 1203 w 6827"/>
                                <a:gd name="T31" fmla="*/ 445 h 5343"/>
                                <a:gd name="T32" fmla="*/ 5624 w 6827"/>
                                <a:gd name="T33" fmla="*/ 445 h 5343"/>
                                <a:gd name="T34" fmla="*/ 890 w 6827"/>
                                <a:gd name="T35" fmla="*/ 4897 h 5343"/>
                                <a:gd name="T36" fmla="*/ 668 w 6827"/>
                                <a:gd name="T37" fmla="*/ 4897 h 5343"/>
                                <a:gd name="T38" fmla="*/ 445 w 6827"/>
                                <a:gd name="T39" fmla="*/ 4675 h 5343"/>
                                <a:gd name="T40" fmla="*/ 445 w 6827"/>
                                <a:gd name="T41" fmla="*/ 1576 h 5343"/>
                                <a:gd name="T42" fmla="*/ 890 w 6827"/>
                                <a:gd name="T43" fmla="*/ 2022 h 5343"/>
                                <a:gd name="T44" fmla="*/ 890 w 6827"/>
                                <a:gd name="T45" fmla="*/ 4897 h 5343"/>
                                <a:gd name="T46" fmla="*/ 5491 w 6827"/>
                                <a:gd name="T47" fmla="*/ 4897 h 5343"/>
                                <a:gd name="T48" fmla="*/ 1336 w 6827"/>
                                <a:gd name="T49" fmla="*/ 4897 h 5343"/>
                                <a:gd name="T50" fmla="*/ 1336 w 6827"/>
                                <a:gd name="T51" fmla="*/ 2467 h 5343"/>
                                <a:gd name="T52" fmla="*/ 2941 w 6827"/>
                                <a:gd name="T53" fmla="*/ 4072 h 5343"/>
                                <a:gd name="T54" fmla="*/ 3413 w 6827"/>
                                <a:gd name="T55" fmla="*/ 4267 h 5343"/>
                                <a:gd name="T56" fmla="*/ 3886 w 6827"/>
                                <a:gd name="T57" fmla="*/ 4072 h 5343"/>
                                <a:gd name="T58" fmla="*/ 5491 w 6827"/>
                                <a:gd name="T59" fmla="*/ 2467 h 5343"/>
                                <a:gd name="T60" fmla="*/ 5491 w 6827"/>
                                <a:gd name="T61" fmla="*/ 4897 h 5343"/>
                                <a:gd name="T62" fmla="*/ 6381 w 6827"/>
                                <a:gd name="T63" fmla="*/ 4675 h 5343"/>
                                <a:gd name="T64" fmla="*/ 6159 w 6827"/>
                                <a:gd name="T65" fmla="*/ 4897 h 5343"/>
                                <a:gd name="T66" fmla="*/ 5936 w 6827"/>
                                <a:gd name="T67" fmla="*/ 4897 h 5343"/>
                                <a:gd name="T68" fmla="*/ 5936 w 6827"/>
                                <a:gd name="T69" fmla="*/ 2022 h 5343"/>
                                <a:gd name="T70" fmla="*/ 6381 w 6827"/>
                                <a:gd name="T71" fmla="*/ 1576 h 5343"/>
                                <a:gd name="T72" fmla="*/ 6381 w 6827"/>
                                <a:gd name="T73" fmla="*/ 4675 h 5343"/>
                                <a:gd name="T74" fmla="*/ 6381 w 6827"/>
                                <a:gd name="T75" fmla="*/ 947 h 5343"/>
                                <a:gd name="T76" fmla="*/ 5556 w 6827"/>
                                <a:gd name="T77" fmla="*/ 1772 h 5343"/>
                                <a:gd name="T78" fmla="*/ 5556 w 6827"/>
                                <a:gd name="T79" fmla="*/ 1772 h 5343"/>
                                <a:gd name="T80" fmla="*/ 3571 w 6827"/>
                                <a:gd name="T81" fmla="*/ 3757 h 5343"/>
                                <a:gd name="T82" fmla="*/ 3413 w 6827"/>
                                <a:gd name="T83" fmla="*/ 3823 h 5343"/>
                                <a:gd name="T84" fmla="*/ 3256 w 6827"/>
                                <a:gd name="T85" fmla="*/ 3757 h 5343"/>
                                <a:gd name="T86" fmla="*/ 1270 w 6827"/>
                                <a:gd name="T87" fmla="*/ 1772 h 5343"/>
                                <a:gd name="T88" fmla="*/ 1270 w 6827"/>
                                <a:gd name="T89" fmla="*/ 1772 h 5343"/>
                                <a:gd name="T90" fmla="*/ 445 w 6827"/>
                                <a:gd name="T91" fmla="*/ 947 h 5343"/>
                                <a:gd name="T92" fmla="*/ 445 w 6827"/>
                                <a:gd name="T93" fmla="*/ 668 h 5343"/>
                                <a:gd name="T94" fmla="*/ 588 w 6827"/>
                                <a:gd name="T95" fmla="*/ 460 h 5343"/>
                                <a:gd name="T96" fmla="*/ 3256 w 6827"/>
                                <a:gd name="T97" fmla="*/ 3128 h 5343"/>
                                <a:gd name="T98" fmla="*/ 3413 w 6827"/>
                                <a:gd name="T99" fmla="*/ 3193 h 5343"/>
                                <a:gd name="T100" fmla="*/ 3571 w 6827"/>
                                <a:gd name="T101" fmla="*/ 3128 h 5343"/>
                                <a:gd name="T102" fmla="*/ 6238 w 6827"/>
                                <a:gd name="T103" fmla="*/ 460 h 5343"/>
                                <a:gd name="T104" fmla="*/ 6381 w 6827"/>
                                <a:gd name="T105" fmla="*/ 668 h 5343"/>
                                <a:gd name="T106" fmla="*/ 6381 w 6827"/>
                                <a:gd name="T107" fmla="*/ 947 h 5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827" h="5343">
                                  <a:moveTo>
                                    <a:pt x="6164" y="0"/>
                                  </a:moveTo>
                                  <a:cubicBezTo>
                                    <a:pt x="6162" y="0"/>
                                    <a:pt x="6161" y="0"/>
                                    <a:pt x="6160" y="0"/>
                                  </a:cubicBezTo>
                                  <a:cubicBezTo>
                                    <a:pt x="6160" y="0"/>
                                    <a:pt x="6159" y="0"/>
                                    <a:pt x="6159" y="0"/>
                                  </a:cubicBezTo>
                                  <a:lnTo>
                                    <a:pt x="668" y="0"/>
                                  </a:lnTo>
                                  <a:cubicBezTo>
                                    <a:pt x="667" y="0"/>
                                    <a:pt x="667" y="0"/>
                                    <a:pt x="666" y="0"/>
                                  </a:cubicBezTo>
                                  <a:cubicBezTo>
                                    <a:pt x="665" y="0"/>
                                    <a:pt x="664" y="0"/>
                                    <a:pt x="664" y="0"/>
                                  </a:cubicBezTo>
                                  <a:cubicBezTo>
                                    <a:pt x="297" y="2"/>
                                    <a:pt x="0" y="301"/>
                                    <a:pt x="0" y="668"/>
                                  </a:cubicBezTo>
                                  <a:lnTo>
                                    <a:pt x="0" y="4675"/>
                                  </a:lnTo>
                                  <a:cubicBezTo>
                                    <a:pt x="0" y="5043"/>
                                    <a:pt x="300" y="5343"/>
                                    <a:pt x="668" y="5343"/>
                                  </a:cubicBezTo>
                                  <a:lnTo>
                                    <a:pt x="6159" y="5343"/>
                                  </a:lnTo>
                                  <a:cubicBezTo>
                                    <a:pt x="6527" y="5343"/>
                                    <a:pt x="6827" y="5043"/>
                                    <a:pt x="6827" y="4675"/>
                                  </a:cubicBezTo>
                                  <a:lnTo>
                                    <a:pt x="6827" y="668"/>
                                  </a:lnTo>
                                  <a:cubicBezTo>
                                    <a:pt x="6827" y="301"/>
                                    <a:pt x="6530" y="3"/>
                                    <a:pt x="6164" y="0"/>
                                  </a:cubicBezTo>
                                  <a:close/>
                                  <a:moveTo>
                                    <a:pt x="5624" y="445"/>
                                  </a:moveTo>
                                  <a:lnTo>
                                    <a:pt x="3413" y="2655"/>
                                  </a:lnTo>
                                  <a:lnTo>
                                    <a:pt x="1203" y="445"/>
                                  </a:lnTo>
                                  <a:lnTo>
                                    <a:pt x="5624" y="445"/>
                                  </a:lnTo>
                                  <a:close/>
                                  <a:moveTo>
                                    <a:pt x="890" y="4897"/>
                                  </a:moveTo>
                                  <a:lnTo>
                                    <a:pt x="668" y="4897"/>
                                  </a:lnTo>
                                  <a:cubicBezTo>
                                    <a:pt x="545" y="4897"/>
                                    <a:pt x="445" y="4798"/>
                                    <a:pt x="445" y="4675"/>
                                  </a:cubicBezTo>
                                  <a:lnTo>
                                    <a:pt x="445" y="1576"/>
                                  </a:lnTo>
                                  <a:lnTo>
                                    <a:pt x="890" y="2022"/>
                                  </a:lnTo>
                                  <a:lnTo>
                                    <a:pt x="890" y="4897"/>
                                  </a:lnTo>
                                  <a:close/>
                                  <a:moveTo>
                                    <a:pt x="5491" y="4897"/>
                                  </a:moveTo>
                                  <a:lnTo>
                                    <a:pt x="1336" y="4897"/>
                                  </a:lnTo>
                                  <a:lnTo>
                                    <a:pt x="1336" y="2467"/>
                                  </a:lnTo>
                                  <a:lnTo>
                                    <a:pt x="2941" y="4072"/>
                                  </a:lnTo>
                                  <a:cubicBezTo>
                                    <a:pt x="3071" y="4202"/>
                                    <a:pt x="3242" y="4267"/>
                                    <a:pt x="3413" y="4267"/>
                                  </a:cubicBezTo>
                                  <a:cubicBezTo>
                                    <a:pt x="3584" y="4267"/>
                                    <a:pt x="3755" y="4202"/>
                                    <a:pt x="3886" y="4072"/>
                                  </a:cubicBezTo>
                                  <a:lnTo>
                                    <a:pt x="5491" y="2467"/>
                                  </a:lnTo>
                                  <a:lnTo>
                                    <a:pt x="5491" y="4897"/>
                                  </a:lnTo>
                                  <a:close/>
                                  <a:moveTo>
                                    <a:pt x="6381" y="4675"/>
                                  </a:moveTo>
                                  <a:cubicBezTo>
                                    <a:pt x="6381" y="4798"/>
                                    <a:pt x="6282" y="4897"/>
                                    <a:pt x="6159" y="4897"/>
                                  </a:cubicBezTo>
                                  <a:lnTo>
                                    <a:pt x="5936" y="4897"/>
                                  </a:lnTo>
                                  <a:lnTo>
                                    <a:pt x="5936" y="2022"/>
                                  </a:lnTo>
                                  <a:lnTo>
                                    <a:pt x="6381" y="1576"/>
                                  </a:lnTo>
                                  <a:lnTo>
                                    <a:pt x="6381" y="4675"/>
                                  </a:lnTo>
                                  <a:close/>
                                  <a:moveTo>
                                    <a:pt x="6381" y="947"/>
                                  </a:moveTo>
                                  <a:lnTo>
                                    <a:pt x="5556" y="1772"/>
                                  </a:lnTo>
                                  <a:lnTo>
                                    <a:pt x="5556" y="1772"/>
                                  </a:lnTo>
                                  <a:lnTo>
                                    <a:pt x="3571" y="3757"/>
                                  </a:lnTo>
                                  <a:cubicBezTo>
                                    <a:pt x="3529" y="3799"/>
                                    <a:pt x="3473" y="3823"/>
                                    <a:pt x="3413" y="3823"/>
                                  </a:cubicBezTo>
                                  <a:cubicBezTo>
                                    <a:pt x="3354" y="3823"/>
                                    <a:pt x="3298" y="3799"/>
                                    <a:pt x="3256" y="3757"/>
                                  </a:cubicBezTo>
                                  <a:lnTo>
                                    <a:pt x="1270" y="1772"/>
                                  </a:lnTo>
                                  <a:lnTo>
                                    <a:pt x="1270" y="1772"/>
                                  </a:lnTo>
                                  <a:lnTo>
                                    <a:pt x="445" y="947"/>
                                  </a:lnTo>
                                  <a:lnTo>
                                    <a:pt x="445" y="668"/>
                                  </a:lnTo>
                                  <a:cubicBezTo>
                                    <a:pt x="445" y="573"/>
                                    <a:pt x="505" y="492"/>
                                    <a:pt x="588" y="460"/>
                                  </a:cubicBezTo>
                                  <a:lnTo>
                                    <a:pt x="3256" y="3128"/>
                                  </a:lnTo>
                                  <a:cubicBezTo>
                                    <a:pt x="3299" y="3171"/>
                                    <a:pt x="3356" y="3193"/>
                                    <a:pt x="3413" y="3193"/>
                                  </a:cubicBezTo>
                                  <a:cubicBezTo>
                                    <a:pt x="3470" y="3193"/>
                                    <a:pt x="3527" y="3171"/>
                                    <a:pt x="3571" y="3128"/>
                                  </a:cubicBezTo>
                                  <a:lnTo>
                                    <a:pt x="6238" y="460"/>
                                  </a:lnTo>
                                  <a:cubicBezTo>
                                    <a:pt x="6322" y="492"/>
                                    <a:pt x="6381" y="573"/>
                                    <a:pt x="6381" y="668"/>
                                  </a:cubicBezTo>
                                  <a:lnTo>
                                    <a:pt x="6381" y="947"/>
                                  </a:lnTo>
                                  <a:close/>
                                </a:path>
                              </a:pathLst>
                            </a:custGeom>
                            <a:solidFill>
                              <a:schemeClr val="bg1"/>
                            </a:solidFill>
                            <a:ln>
                              <a:noFill/>
                            </a:ln>
                          </wps:spPr>
                          <wps:bodyPr vert="horz" wrap="square" lIns="91440" tIns="45720" rIns="91440" bIns="45720" numCol="1" anchor="t" anchorCtr="0" compatLnSpc="1"/>
                        </wps:wsp>
                      </wpg:grpSp>
                      <wpg:grpSp>
                        <wpg:cNvPr id="18" name="Group 291"/>
                        <wpg:cNvGrpSpPr/>
                        <wpg:grpSpPr>
                          <a:xfrm>
                            <a:off x="4133258" y="743639"/>
                            <a:ext cx="153982" cy="153982"/>
                            <a:chOff x="4133258" y="743639"/>
                            <a:chExt cx="333540" cy="333540"/>
                          </a:xfrm>
                        </wpg:grpSpPr>
                        <wps:wsp>
                          <wps:cNvPr id="19" name="矩形 19"/>
                          <wps:cNvSpPr/>
                          <wps:spPr>
                            <a:xfrm>
                              <a:off x="4133258" y="743639"/>
                              <a:ext cx="333540" cy="333540"/>
                            </a:xfrm>
                            <a:prstGeom prst="rect">
                              <a:avLst/>
                            </a:prstGeom>
                            <a:solidFill>
                              <a:schemeClr val="accent5"/>
                            </a:solidFill>
                            <a:ln w="1905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Freeform 41"/>
                          <wps:cNvSpPr>
                            <a:spLocks noEditPoints="1"/>
                          </wps:cNvSpPr>
                          <wps:spPr bwMode="auto">
                            <a:xfrm>
                              <a:off x="4204314" y="829160"/>
                              <a:ext cx="200633" cy="171705"/>
                            </a:xfrm>
                            <a:custGeom>
                              <a:avLst/>
                              <a:gdLst>
                                <a:gd name="T0" fmla="*/ 3324 w 3491"/>
                                <a:gd name="T1" fmla="*/ 793 h 2992"/>
                                <a:gd name="T2" fmla="*/ 2394 w 3491"/>
                                <a:gd name="T3" fmla="*/ 793 h 2992"/>
                                <a:gd name="T4" fmla="*/ 2394 w 3491"/>
                                <a:gd name="T5" fmla="*/ 167 h 2992"/>
                                <a:gd name="T6" fmla="*/ 2227 w 3491"/>
                                <a:gd name="T7" fmla="*/ 0 h 2992"/>
                                <a:gd name="T8" fmla="*/ 167 w 3491"/>
                                <a:gd name="T9" fmla="*/ 0 h 2992"/>
                                <a:gd name="T10" fmla="*/ 0 w 3491"/>
                                <a:gd name="T11" fmla="*/ 167 h 2992"/>
                                <a:gd name="T12" fmla="*/ 0 w 3491"/>
                                <a:gd name="T13" fmla="*/ 1529 h 2992"/>
                                <a:gd name="T14" fmla="*/ 167 w 3491"/>
                                <a:gd name="T15" fmla="*/ 1696 h 2992"/>
                                <a:gd name="T16" fmla="*/ 294 w 3491"/>
                                <a:gd name="T17" fmla="*/ 1696 h 2992"/>
                                <a:gd name="T18" fmla="*/ 174 w 3491"/>
                                <a:gd name="T19" fmla="*/ 2030 h 2992"/>
                                <a:gd name="T20" fmla="*/ 184 w 3491"/>
                                <a:gd name="T21" fmla="*/ 2152 h 2992"/>
                                <a:gd name="T22" fmla="*/ 275 w 3491"/>
                                <a:gd name="T23" fmla="*/ 2199 h 2992"/>
                                <a:gd name="T24" fmla="*/ 357 w 3491"/>
                                <a:gd name="T25" fmla="*/ 2172 h 2992"/>
                                <a:gd name="T26" fmla="*/ 1024 w 3491"/>
                                <a:gd name="T27" fmla="*/ 1716 h 2992"/>
                                <a:gd name="T28" fmla="*/ 1090 w 3491"/>
                                <a:gd name="T29" fmla="*/ 1696 h 2992"/>
                                <a:gd name="T30" fmla="*/ 1097 w 3491"/>
                                <a:gd name="T31" fmla="*/ 1696 h 2992"/>
                                <a:gd name="T32" fmla="*/ 1097 w 3491"/>
                                <a:gd name="T33" fmla="*/ 2322 h 2992"/>
                                <a:gd name="T34" fmla="*/ 1264 w 3491"/>
                                <a:gd name="T35" fmla="*/ 2489 h 2992"/>
                                <a:gd name="T36" fmla="*/ 2401 w 3491"/>
                                <a:gd name="T37" fmla="*/ 2489 h 2992"/>
                                <a:gd name="T38" fmla="*/ 2466 w 3491"/>
                                <a:gd name="T39" fmla="*/ 2509 h 2992"/>
                                <a:gd name="T40" fmla="*/ 3134 w 3491"/>
                                <a:gd name="T41" fmla="*/ 2965 h 2992"/>
                                <a:gd name="T42" fmla="*/ 3215 w 3491"/>
                                <a:gd name="T43" fmla="*/ 2992 h 2992"/>
                                <a:gd name="T44" fmla="*/ 3284 w 3491"/>
                                <a:gd name="T45" fmla="*/ 2969 h 2992"/>
                                <a:gd name="T46" fmla="*/ 3317 w 3491"/>
                                <a:gd name="T47" fmla="*/ 2823 h 2992"/>
                                <a:gd name="T48" fmla="*/ 3196 w 3491"/>
                                <a:gd name="T49" fmla="*/ 2489 h 2992"/>
                                <a:gd name="T50" fmla="*/ 3324 w 3491"/>
                                <a:gd name="T51" fmla="*/ 2489 h 2992"/>
                                <a:gd name="T52" fmla="*/ 3491 w 3491"/>
                                <a:gd name="T53" fmla="*/ 2322 h 2992"/>
                                <a:gd name="T54" fmla="*/ 3491 w 3491"/>
                                <a:gd name="T55" fmla="*/ 960 h 2992"/>
                                <a:gd name="T56" fmla="*/ 3324 w 3491"/>
                                <a:gd name="T57" fmla="*/ 793 h 2992"/>
                                <a:gd name="T58" fmla="*/ 912 w 3491"/>
                                <a:gd name="T59" fmla="*/ 1551 h 2992"/>
                                <a:gd name="T60" fmla="*/ 444 w 3491"/>
                                <a:gd name="T61" fmla="*/ 1870 h 2992"/>
                                <a:gd name="T62" fmla="*/ 508 w 3491"/>
                                <a:gd name="T63" fmla="*/ 1693 h 2992"/>
                                <a:gd name="T64" fmla="*/ 493 w 3491"/>
                                <a:gd name="T65" fmla="*/ 1557 h 2992"/>
                                <a:gd name="T66" fmla="*/ 370 w 3491"/>
                                <a:gd name="T67" fmla="*/ 1496 h 2992"/>
                                <a:gd name="T68" fmla="*/ 200 w 3491"/>
                                <a:gd name="T69" fmla="*/ 1496 h 2992"/>
                                <a:gd name="T70" fmla="*/ 200 w 3491"/>
                                <a:gd name="T71" fmla="*/ 200 h 2992"/>
                                <a:gd name="T72" fmla="*/ 2194 w 3491"/>
                                <a:gd name="T73" fmla="*/ 200 h 2992"/>
                                <a:gd name="T74" fmla="*/ 2194 w 3491"/>
                                <a:gd name="T75" fmla="*/ 1496 h 2992"/>
                                <a:gd name="T76" fmla="*/ 1199 w 3491"/>
                                <a:gd name="T77" fmla="*/ 1496 h 2992"/>
                                <a:gd name="T78" fmla="*/ 1197 w 3491"/>
                                <a:gd name="T79" fmla="*/ 1496 h 2992"/>
                                <a:gd name="T80" fmla="*/ 1195 w 3491"/>
                                <a:gd name="T81" fmla="*/ 1496 h 2992"/>
                                <a:gd name="T82" fmla="*/ 1090 w 3491"/>
                                <a:gd name="T83" fmla="*/ 1496 h 2992"/>
                                <a:gd name="T84" fmla="*/ 912 w 3491"/>
                                <a:gd name="T85" fmla="*/ 1551 h 2992"/>
                                <a:gd name="T86" fmla="*/ 3291 w 3491"/>
                                <a:gd name="T87" fmla="*/ 2289 h 2992"/>
                                <a:gd name="T88" fmla="*/ 3120 w 3491"/>
                                <a:gd name="T89" fmla="*/ 2289 h 2992"/>
                                <a:gd name="T90" fmla="*/ 2998 w 3491"/>
                                <a:gd name="T91" fmla="*/ 2350 h 2992"/>
                                <a:gd name="T92" fmla="*/ 2982 w 3491"/>
                                <a:gd name="T93" fmla="*/ 2486 h 2992"/>
                                <a:gd name="T94" fmla="*/ 3046 w 3491"/>
                                <a:gd name="T95" fmla="*/ 2663 h 2992"/>
                                <a:gd name="T96" fmla="*/ 2579 w 3491"/>
                                <a:gd name="T97" fmla="*/ 2344 h 2992"/>
                                <a:gd name="T98" fmla="*/ 2401 w 3491"/>
                                <a:gd name="T99" fmla="*/ 2289 h 2992"/>
                                <a:gd name="T100" fmla="*/ 1297 w 3491"/>
                                <a:gd name="T101" fmla="*/ 2289 h 2992"/>
                                <a:gd name="T102" fmla="*/ 1297 w 3491"/>
                                <a:gd name="T103" fmla="*/ 1696 h 2992"/>
                                <a:gd name="T104" fmla="*/ 2227 w 3491"/>
                                <a:gd name="T105" fmla="*/ 1696 h 2992"/>
                                <a:gd name="T106" fmla="*/ 2394 w 3491"/>
                                <a:gd name="T107" fmla="*/ 1529 h 2992"/>
                                <a:gd name="T108" fmla="*/ 2394 w 3491"/>
                                <a:gd name="T109" fmla="*/ 993 h 2992"/>
                                <a:gd name="T110" fmla="*/ 3291 w 3491"/>
                                <a:gd name="T111" fmla="*/ 993 h 2992"/>
                                <a:gd name="T112" fmla="*/ 3291 w 3491"/>
                                <a:gd name="T113" fmla="*/ 22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91" h="2992">
                                  <a:moveTo>
                                    <a:pt x="3324" y="793"/>
                                  </a:moveTo>
                                  <a:lnTo>
                                    <a:pt x="2394" y="793"/>
                                  </a:lnTo>
                                  <a:lnTo>
                                    <a:pt x="2394" y="167"/>
                                  </a:lnTo>
                                  <a:cubicBezTo>
                                    <a:pt x="2394" y="75"/>
                                    <a:pt x="2319" y="0"/>
                                    <a:pt x="2227" y="0"/>
                                  </a:cubicBezTo>
                                  <a:lnTo>
                                    <a:pt x="167" y="0"/>
                                  </a:lnTo>
                                  <a:cubicBezTo>
                                    <a:pt x="75" y="0"/>
                                    <a:pt x="0" y="75"/>
                                    <a:pt x="0" y="167"/>
                                  </a:cubicBezTo>
                                  <a:lnTo>
                                    <a:pt x="0" y="1529"/>
                                  </a:lnTo>
                                  <a:cubicBezTo>
                                    <a:pt x="0" y="1621"/>
                                    <a:pt x="75" y="1696"/>
                                    <a:pt x="167" y="1696"/>
                                  </a:cubicBezTo>
                                  <a:lnTo>
                                    <a:pt x="294" y="1696"/>
                                  </a:lnTo>
                                  <a:lnTo>
                                    <a:pt x="174" y="2030"/>
                                  </a:lnTo>
                                  <a:cubicBezTo>
                                    <a:pt x="153" y="2089"/>
                                    <a:pt x="168" y="2129"/>
                                    <a:pt x="184" y="2152"/>
                                  </a:cubicBezTo>
                                  <a:cubicBezTo>
                                    <a:pt x="205" y="2182"/>
                                    <a:pt x="239" y="2199"/>
                                    <a:pt x="275" y="2199"/>
                                  </a:cubicBezTo>
                                  <a:cubicBezTo>
                                    <a:pt x="302" y="2199"/>
                                    <a:pt x="330" y="2190"/>
                                    <a:pt x="357" y="2172"/>
                                  </a:cubicBezTo>
                                  <a:lnTo>
                                    <a:pt x="1024" y="1716"/>
                                  </a:lnTo>
                                  <a:cubicBezTo>
                                    <a:pt x="1038" y="1707"/>
                                    <a:pt x="1073" y="1696"/>
                                    <a:pt x="1090" y="1696"/>
                                  </a:cubicBezTo>
                                  <a:lnTo>
                                    <a:pt x="1097" y="1696"/>
                                  </a:lnTo>
                                  <a:lnTo>
                                    <a:pt x="1097" y="2322"/>
                                  </a:lnTo>
                                  <a:cubicBezTo>
                                    <a:pt x="1097" y="2414"/>
                                    <a:pt x="1172" y="2489"/>
                                    <a:pt x="1264" y="2489"/>
                                  </a:cubicBezTo>
                                  <a:lnTo>
                                    <a:pt x="2401" y="2489"/>
                                  </a:lnTo>
                                  <a:cubicBezTo>
                                    <a:pt x="2417" y="2489"/>
                                    <a:pt x="2453" y="2500"/>
                                    <a:pt x="2466" y="2509"/>
                                  </a:cubicBezTo>
                                  <a:lnTo>
                                    <a:pt x="3134" y="2965"/>
                                  </a:lnTo>
                                  <a:cubicBezTo>
                                    <a:pt x="3165" y="2985"/>
                                    <a:pt x="3192" y="2992"/>
                                    <a:pt x="3215" y="2992"/>
                                  </a:cubicBezTo>
                                  <a:cubicBezTo>
                                    <a:pt x="3250" y="2992"/>
                                    <a:pt x="3274" y="2976"/>
                                    <a:pt x="3284" y="2969"/>
                                  </a:cubicBezTo>
                                  <a:cubicBezTo>
                                    <a:pt x="3300" y="2957"/>
                                    <a:pt x="3348" y="2910"/>
                                    <a:pt x="3317" y="2823"/>
                                  </a:cubicBezTo>
                                  <a:lnTo>
                                    <a:pt x="3196" y="2489"/>
                                  </a:lnTo>
                                  <a:lnTo>
                                    <a:pt x="3324" y="2489"/>
                                  </a:lnTo>
                                  <a:cubicBezTo>
                                    <a:pt x="3416" y="2489"/>
                                    <a:pt x="3491" y="2414"/>
                                    <a:pt x="3491" y="2322"/>
                                  </a:cubicBezTo>
                                  <a:lnTo>
                                    <a:pt x="3491" y="960"/>
                                  </a:lnTo>
                                  <a:cubicBezTo>
                                    <a:pt x="3491" y="868"/>
                                    <a:pt x="3416" y="793"/>
                                    <a:pt x="3324" y="793"/>
                                  </a:cubicBezTo>
                                  <a:close/>
                                  <a:moveTo>
                                    <a:pt x="912" y="1551"/>
                                  </a:moveTo>
                                  <a:lnTo>
                                    <a:pt x="444" y="1870"/>
                                  </a:lnTo>
                                  <a:lnTo>
                                    <a:pt x="508" y="1693"/>
                                  </a:lnTo>
                                  <a:cubicBezTo>
                                    <a:pt x="526" y="1645"/>
                                    <a:pt x="520" y="1596"/>
                                    <a:pt x="493" y="1557"/>
                                  </a:cubicBezTo>
                                  <a:cubicBezTo>
                                    <a:pt x="465" y="1518"/>
                                    <a:pt x="421" y="1496"/>
                                    <a:pt x="370" y="1496"/>
                                  </a:cubicBezTo>
                                  <a:lnTo>
                                    <a:pt x="200" y="1496"/>
                                  </a:lnTo>
                                  <a:lnTo>
                                    <a:pt x="200" y="200"/>
                                  </a:lnTo>
                                  <a:lnTo>
                                    <a:pt x="2194" y="200"/>
                                  </a:lnTo>
                                  <a:lnTo>
                                    <a:pt x="2194" y="1496"/>
                                  </a:lnTo>
                                  <a:lnTo>
                                    <a:pt x="1199" y="1496"/>
                                  </a:lnTo>
                                  <a:cubicBezTo>
                                    <a:pt x="1198" y="1496"/>
                                    <a:pt x="1198" y="1496"/>
                                    <a:pt x="1197" y="1496"/>
                                  </a:cubicBezTo>
                                  <a:cubicBezTo>
                                    <a:pt x="1196" y="1496"/>
                                    <a:pt x="1196" y="1496"/>
                                    <a:pt x="1195" y="1496"/>
                                  </a:cubicBezTo>
                                  <a:lnTo>
                                    <a:pt x="1090" y="1496"/>
                                  </a:lnTo>
                                  <a:cubicBezTo>
                                    <a:pt x="1033" y="1496"/>
                                    <a:pt x="958" y="1519"/>
                                    <a:pt x="912" y="1551"/>
                                  </a:cubicBezTo>
                                  <a:close/>
                                  <a:moveTo>
                                    <a:pt x="3291" y="2289"/>
                                  </a:moveTo>
                                  <a:lnTo>
                                    <a:pt x="3120" y="2289"/>
                                  </a:lnTo>
                                  <a:cubicBezTo>
                                    <a:pt x="3070" y="2289"/>
                                    <a:pt x="3025" y="2311"/>
                                    <a:pt x="2998" y="2350"/>
                                  </a:cubicBezTo>
                                  <a:cubicBezTo>
                                    <a:pt x="2971" y="2389"/>
                                    <a:pt x="2965" y="2438"/>
                                    <a:pt x="2982" y="2486"/>
                                  </a:cubicBezTo>
                                  <a:lnTo>
                                    <a:pt x="3046" y="2663"/>
                                  </a:lnTo>
                                  <a:lnTo>
                                    <a:pt x="2579" y="2344"/>
                                  </a:lnTo>
                                  <a:cubicBezTo>
                                    <a:pt x="2532" y="2312"/>
                                    <a:pt x="2457" y="2289"/>
                                    <a:pt x="2401" y="2289"/>
                                  </a:cubicBezTo>
                                  <a:lnTo>
                                    <a:pt x="1297" y="2289"/>
                                  </a:lnTo>
                                  <a:lnTo>
                                    <a:pt x="1297" y="1696"/>
                                  </a:lnTo>
                                  <a:lnTo>
                                    <a:pt x="2227" y="1696"/>
                                  </a:lnTo>
                                  <a:cubicBezTo>
                                    <a:pt x="2319" y="1696"/>
                                    <a:pt x="2394" y="1621"/>
                                    <a:pt x="2394" y="1529"/>
                                  </a:cubicBezTo>
                                  <a:lnTo>
                                    <a:pt x="2394" y="993"/>
                                  </a:lnTo>
                                  <a:lnTo>
                                    <a:pt x="3291" y="993"/>
                                  </a:lnTo>
                                  <a:lnTo>
                                    <a:pt x="3291" y="2289"/>
                                  </a:lnTo>
                                  <a:close/>
                                </a:path>
                              </a:pathLst>
                            </a:custGeom>
                            <a:solidFill>
                              <a:schemeClr val="bg1"/>
                            </a:solidFill>
                            <a:ln>
                              <a:noFill/>
                            </a:ln>
                          </wps:spPr>
                          <wps:bodyPr vert="horz" wrap="square" lIns="91440" tIns="45720" rIns="91440" bIns="45720" numCol="1" anchor="t" anchorCtr="0" compatLnSpc="1"/>
                        </wps:wsp>
                      </wpg:grpSp>
                    </wpg:wgp>
                  </a:graphicData>
                </a:graphic>
              </wp:anchor>
            </w:drawing>
          </mc:Choice>
          <mc:Fallback>
            <w:pict>
              <v:group id="_x0000_s1026" o:spid="_x0000_s1026" o:spt="203" style="position:absolute;left:0pt;margin-left:102.85pt;margin-top:-12.15pt;height:73.2pt;width:166.25pt;z-index:251658240;mso-width-relative:page;mso-height-relative:page;" coordorigin="4133258,598270" coordsize="2111475,929640" o:gfxdata="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">
                <o:lock v:ext="edit" aspectratio="f"/>
                <v:shape id="文本框 333" o:spid="_x0000_s1026" o:spt="202" type="#_x0000_t202" style="position:absolute;left:4351163;top:598270;height:929640;width:1893570;" filled="f" stroked="f" coordsize="21600,21600" o:gfxdata="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XHl6+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spacing w:line="440" w:lineRule="exact"/>
                          <w:rPr>
                            <w:sz w:val="24"/>
                            <w:szCs w:val="24"/>
                          </w:rPr>
                        </w:pPr>
                        <w:r>
                          <w:rPr>
                            <w:rFonts w:hint="eastAsia" w:ascii="阿里巴巴普惠体 R" w:hAnsi="阿里巴巴普惠体 R" w:eastAsia="阿里巴巴普惠体 R" w:cs="阿里巴巴普惠体 R"/>
                            <w:color w:val="000000" w:themeColor="text1"/>
                            <w:kern w:val="24"/>
                            <w:sz w:val="20"/>
                            <w:szCs w:val="20"/>
                            <w14:textFill>
                              <w14:solidFill>
                                <w14:schemeClr w14:val="tx1"/>
                              </w14:solidFill>
                            </w14:textFill>
                          </w:rPr>
                          <w:t>微信：S777SV777</w:t>
                        </w:r>
                      </w:p>
                      <w:p>
                        <w:pPr>
                          <w:spacing w:line="440" w:lineRule="exact"/>
                        </w:pPr>
                        <w:r>
                          <w:rPr>
                            <w:rFonts w:hint="eastAsia" w:ascii="阿里巴巴普惠体 R" w:hAnsi="阿里巴巴普惠体 R" w:eastAsia="阿里巴巴普惠体 R" w:cs="阿里巴巴普惠体 R"/>
                            <w:color w:val="000000" w:themeColor="text1"/>
                            <w:kern w:val="24"/>
                            <w:sz w:val="20"/>
                            <w:szCs w:val="20"/>
                            <w14:textFill>
                              <w14:solidFill>
                                <w14:schemeClr w14:val="tx1"/>
                              </w14:solidFill>
                            </w14:textFill>
                          </w:rPr>
                          <w:t>手机：+86 177 7777 7777</w:t>
                        </w:r>
                      </w:p>
                      <w:p>
                        <w:pPr>
                          <w:spacing w:line="440" w:lineRule="exact"/>
                        </w:pPr>
                        <w:r>
                          <w:rPr>
                            <w:rFonts w:hint="eastAsia" w:ascii="阿里巴巴普惠体 R" w:hAnsi="阿里巴巴普惠体 R" w:eastAsia="阿里巴巴普惠体 R" w:cs="阿里巴巴普惠体 R"/>
                            <w:color w:val="000000" w:themeColor="text1"/>
                            <w:kern w:val="24"/>
                            <w:sz w:val="20"/>
                            <w:szCs w:val="20"/>
                            <w14:textFill>
                              <w14:solidFill>
                                <w14:schemeClr w14:val="tx1"/>
                              </w14:solidFill>
                            </w14:textFill>
                          </w:rPr>
                          <w:t>邮箱：S777SV777@77.com</w:t>
                        </w:r>
                      </w:p>
                    </w:txbxContent>
                  </v:textbox>
                </v:shape>
                <v:group id="_x0000_s1026" o:spid="_x0000_s1026" o:spt="203" style="position:absolute;left:4133258;top:1012477;height:153982;width:153982;" coordorigin="4133258,1012477" coordsize="333540,333540"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rect id="_x0000_s1026" o:spid="_x0000_s1026" o:spt="1" style="position:absolute;left:4133258;top:1012477;height:333540;width:333540;v-text-anchor:middle;" fillcolor="#5AA2AE [3208]" filled="t" stroked="f" coordsize="21600,21600" o:gfxdata="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8W8&#10;wAAAANsAAAAPAAAAAAAAAAEAIAAAACIAAABkcnMvZG93bnJldi54bWxQSwECFAAUAAAACACHTuJA&#10;My8FnjsAAAA5AAAAEAAAAAAAAAABACAAAAAPAQAAZHJzL3NoYXBleG1sLnhtbFBLBQYAAAAABgAG&#10;AFsBAAC5AwAAAAA=&#10;">
                    <v:fill on="t" focussize="0,0"/>
                    <v:stroke on="f" weight="1.5pt"/>
                    <v:imagedata o:title=""/>
                    <o:lock v:ext="edit" aspectratio="f"/>
                  </v:rect>
                  <v:shape id="Freeform 41" o:spid="_x0000_s1026" o:spt="100" style="position:absolute;left:4204314;top:1079779;height:199413;width:200633;" fillcolor="#FFFFFF [3212]" filled="t" stroked="f" coordsize="602980,599312" o:gfxdata="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iqE8vQAA&#10;ANsAAAAPAAAAAAAAAAEAIAAAACIAAABkcnMvZG93bnJldi54bWxQSwECFAAUAAAACACHTuJAMy8F&#10;njsAAAA5AAAAEAAAAAAAAAABACAAAAAMAQAAZHJzL3NoYXBleG1sLnhtbFBLBQYAAAAABgAGAFsB&#10;AAC2AwAAAAA=&#10;" path="m352114,132584c381849,136132,413267,155929,431407,174045c449734,192162,469745,224098,472924,253980c474046,264252,466566,273404,456280,274524c455719,274711,454971,274711,454410,274711c444872,274711,436831,267614,435709,258089c433838,240533,420935,216254,405039,200379c389330,184691,365205,171804,347813,169750c337527,168629,330234,159291,331356,149019c332665,138747,341829,131463,352114,132584xm369482,54513c410267,59181,455729,82150,488095,114642c521023,147322,544221,193259,548711,234154c549834,244425,542351,253762,532061,254882c531312,254882,530751,254882,530003,254882c520648,254882,512417,247786,511481,238263c507927,205770,488469,167676,461716,140973c435337,114642,397358,95222,365366,91487c355076,90366,347593,81030,348903,70759c350025,60675,359379,53206,369482,54513xm108913,37352c101617,37352,94508,40340,89083,45756l88148,46690,87026,47623c85716,48557,53354,73770,41007,133347c24358,214961,66448,296948,186358,416661c321234,551502,432539,561960,463405,561960c468830,561960,471823,561587,471823,561587c524389,555424,540102,536001,556751,515457c565543,504438,570220,487443,559183,476238l472010,389394c467520,384725,461160,382297,454426,382297c446943,382297,439834,385099,434409,390515l398493,426559c392506,433283,384462,437018,375670,437018c368375,437018,362389,434217,359583,432723c330961,416848,291677,394997,249961,353350c207871,311515,186171,272296,170271,243535c164659,233823,163536,219069,173638,208051l174199,207304,212548,169018c223211,158373,223772,141564,213857,131479l126684,44635c122007,39966,115834,37352,108913,37352xm108913,0c125749,0,141462,6536,153060,18115l240234,105145c264927,129611,264365,170138,239111,195538l205065,229341c219843,255861,240047,290598,276338,327017c312629,363248,347797,383418,374174,397985l408033,364182c420379,351669,436841,344945,454426,344945c471075,344945,486788,351295,498386,362874l585560,449904c608756,473063,608756,510415,585747,538802c568162,560840,543844,590721,476125,598752c475003,598752,470700,599312,463405,599312c428984,599312,304959,588107,159795,443181c29783,313383,-15113,221311,4342,125876c18372,57709,55973,24465,63455,18489c75802,6536,91889,0,108913,0xe">
                    <v:path o:connectlocs="117160,44115;143544,57911;157358,84508;151820,91344;151198,91406;144975,85875;134770,66673;115729,56482;110253,49584;117160,44115;122939,18138;162406,38145;182575,77911;177035,84808;176350,84808;170188,79278;153629,46906;121570,30441;116092,23544;122939,18138;36239,12428;29641,15224;29329,15535;28956,15845;13644,44369;62007,138638;154191,186984;156992,186860;185250,171511;186060,158461;157054,129565;151203,127204;144543,129938;132592,141931;124998,145411;119646,143982;83170,117572;56655,81032;57775,69226;57962,68977;70722,56238;71157,43747;42152,14851;36239,12428;36239,0;50928,6027;79934,34985;79560,65062;68232,76310;91947,108810;124501,132424;135767,121176;151203,114775;165830,120741;194836,149699;194898,179279;158423,199226;154191,199413;53169,147462;1444,41883;21113,6151;36239,0" o:connectangles="0,0,0,0,0,0,0,0,0,0,0,0,0,0,0,0,0,0,0,0,0,0,0,0,0,0,0,0,0,0,0,0,0,0,0,0,0,0,0,0,0,0,0,0,0,0,0,0,0,0,0,0,0,0,0,0,0,0,0,0,0,0"/>
                    <v:fill on="t" focussize="0,0"/>
                    <v:stroke on="f"/>
                    <v:imagedata o:title=""/>
                    <o:lock v:ext="edit" aspectratio="f"/>
                  </v:shape>
                </v:group>
                <v:group id="_x0000_s1026" o:spid="_x0000_s1026" o:spt="203" style="position:absolute;left:4133258;top:1281316;height:153982;width:153982;" coordorigin="4133258,1281316" coordsize="333540,333540"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rect id="_x0000_s1026" o:spid="_x0000_s1026" o:spt="1" style="position:absolute;left:4133258;top:1281316;height:333540;width:333540;v-text-anchor:middle;" fillcolor="#5AA2AE [3208]" filled="t" stroked="f" coordsize="21600,21600" o:gfxdata="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N/lC/&#10;AAAA2wAAAA8AAAAAAAAAAQAgAAAAIgAAAGRycy9kb3ducmV2LnhtbFBLAQIUABQAAAAIAIdO4kAz&#10;LwWeOwAAADkAAAAQAAAAAAAAAAEAIAAAAA4BAABkcnMvc2hhcGV4bWwueG1sUEsFBgAAAAAGAAYA&#10;WwEAALgDAAAAAA==&#10;">
                    <v:fill on="t" focussize="0,0"/>
                    <v:stroke on="f" weight="1.5pt"/>
                    <v:imagedata o:title=""/>
                    <o:lock v:ext="edit" aspectratio="f"/>
                  </v:rect>
                  <v:shape id="Freeform 41" o:spid="_x0000_s1026" o:spt="100" style="position:absolute;left:4204314;top:1372183;height:156783;width:200633;" fillcolor="#FFFFFF [3212]" filled="t" stroked="f" coordsize="6827,5343" o:gfxdata="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1aDa/&#10;AAAA2wAAAA8AAAAAAAAAAQAgAAAAIgAAAGRycy9kb3ducmV2LnhtbFBLAQIUABQAAAAIAIdO4kAz&#10;LwWeOwAAADkAAAAQAAAAAAAAAAEAIAAAAA4BAABkcnMvc2hhcGV4bWwueG1sUEsFBgAAAAAGAAYA&#10;WwEAALgDAAAAAA==&#10;" path="m6164,0c6162,0,6161,0,6160,0c6160,0,6159,0,6159,0l668,0c667,0,667,0,666,0c665,0,664,0,664,0c297,2,0,301,0,668l0,4675c0,5043,300,5343,668,5343l6159,5343c6527,5343,6827,5043,6827,4675l6827,668c6827,301,6530,3,6164,0xm5624,445l3413,2655,1203,445,5624,445xm890,4897l668,4897c545,4897,445,4798,445,4675l445,1576,890,2022,890,4897xm5491,4897l1336,4897,1336,2467,2941,4072c3071,4202,3242,4267,3413,4267c3584,4267,3755,4202,3886,4072l5491,2467,5491,4897xm6381,4675c6381,4798,6282,4897,6159,4897l5936,4897,5936,2022,6381,1576,6381,4675xm6381,947l5556,1772,5556,1772,3571,3757c3529,3799,3473,3823,3413,3823c3354,3823,3298,3799,3256,3757l1270,1772,1270,1772,445,947,445,668c445,573,505,492,588,460l3256,3128c3299,3171,3356,3193,3413,3193c3470,3193,3527,3171,3571,3128l6238,460c6322,492,6381,573,6381,668l6381,947xe">
                    <v:path o:connectlocs="181148,0;181031,0;181001,0;19631,0;19572,0;19513,0;0,19601;0,137181;19631,156783;181001,156783;200633,137181;200633,19601;181148,0;165279,13057;100301,77907;35353,13057;165279,13057;26155,143695;19631,143695;13077,137181;13077,46245;26155,59332;26155,143695;161370,143695;39262,143695;39262,72390;86430,119487;100301,125209;114202,119487;161370,72390;161370,143695;187525,137181;181001,143695;174448,143695;174448,59332;187525,46245;187525,137181;187525,27788;163280,51996;163280,51996;104945,110244;100301,112180;95687,110244;37322,51996;37322,51996;13077,27788;13077,19601;17280,13498;95687,91786;100301,93694;104945,91786;183323,13498;187525,19601;187525,27788" o:connectangles="0,0,0,0,0,0,0,0,0,0,0,0,0,0,0,0,0,0,0,0,0,0,0,0,0,0,0,0,0,0,0,0,0,0,0,0,0,0,0,0,0,0,0,0,0,0,0,0,0,0,0,0,0,0"/>
                    <v:fill on="t" focussize="0,0"/>
                    <v:stroke on="f"/>
                    <v:imagedata o:title=""/>
                    <o:lock v:ext="edit" aspectratio="f"/>
                  </v:shape>
                </v:group>
                <v:group id="Group 291" o:spid="_x0000_s1026" o:spt="203" style="position:absolute;left:4133258;top:743639;height:153982;width:153982;" coordorigin="4133258,743639" coordsize="333540,333540"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rect id="_x0000_s1026" o:spid="_x0000_s1026" o:spt="1" style="position:absolute;left:4133258;top:743639;height:333540;width:333540;v-text-anchor:middle;" fillcolor="#5AA2AE [3208]" filled="t" stroked="f" coordsize="21600,21600" o:gfxdata="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XOOu8AAAA&#10;2wAAAA8AAAAAAAAAAQAgAAAAIgAAAGRycy9kb3ducmV2LnhtbFBLAQIUABQAAAAIAIdO4kAzLwWe&#10;OwAAADkAAAAQAAAAAAAAAAEAIAAAAAsBAABkcnMvc2hhcGV4bWwueG1sUEsFBgAAAAAGAAYAWwEA&#10;ALUDAAAAAA==&#10;">
                    <v:fill on="t" focussize="0,0"/>
                    <v:stroke on="f" weight="1.5pt"/>
                    <v:imagedata o:title=""/>
                    <o:lock v:ext="edit" aspectratio="f"/>
                  </v:rect>
                  <v:shape id="Freeform 41" o:spid="_x0000_s1026" o:spt="100" style="position:absolute;left:4204314;top:829160;height:171705;width:200633;" fillcolor="#FFFFFF [3212]" filled="t" stroked="f" coordsize="3491,2992" o:gfxdata="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u1kf4twAAANsAAAAP&#10;AAAAAAAAAAEAIAAAACIAAABkcnMvZG93bnJldi54bWxQSwECFAAUAAAACACHTuJAMy8FnjsAAAA5&#10;AAAAEAAAAAAAAAABACAAAAAGAQAAZHJzL3NoYXBleG1sLnhtbFBLBQYAAAAABgAGAFsBAACwAwAA&#10;AAA=&#10;" path="m3324,793l2394,793,2394,167c2394,75,2319,0,2227,0l167,0c75,0,0,75,0,167l0,1529c0,1621,75,1696,167,1696l294,1696,174,2030c153,2089,168,2129,184,2152c205,2182,239,2199,275,2199c302,2199,330,2190,357,2172l1024,1716c1038,1707,1073,1696,1090,1696l1097,1696,1097,2322c1097,2414,1172,2489,1264,2489l2401,2489c2417,2489,2453,2500,2466,2509l3134,2965c3165,2985,3192,2992,3215,2992c3250,2992,3274,2976,3284,2969c3300,2957,3348,2910,3317,2823l3196,2489,3324,2489c3416,2489,3491,2414,3491,2322l3491,960c3491,868,3416,793,3324,793xm912,1551l444,1870,508,1693c526,1645,520,1596,493,1557c465,1518,421,1496,370,1496l200,1496,200,200,2194,200,2194,1496,1199,1496c1198,1496,1198,1496,1197,1496c1196,1496,1196,1496,1195,1496l1090,1496c1033,1496,958,1519,912,1551xm3291,2289l3120,2289c3070,2289,3025,2311,2998,2350c2971,2389,2965,2438,2982,2486l3046,2663,2579,2344c2532,2312,2457,2289,2401,2289l1297,2289,1297,1696,2227,1696c2319,1696,2394,1621,2394,1529l2394,993,3291,993,3291,2289xe">
                    <v:path o:connectlocs="191035,45508;137586,45508;137586,9583;127989,0;9597,0;0,9583;0,87746;9597,97330;16896,97330;10000,116497;10574,123499;15804,126196;20517,124646;58850,98477;62643,97330;63046,97330;63046,133255;72643,142838;137989,142838;141724,143986;180115,170155;184770,171705;188736,170385;190632,162006;183678,142838;191035,142838;200633,133255;200633,55092;191035,45508;52414,89008;25517,107315;29195,97157;28333,89353;21264,85852;11494,85852;11494,11477;126092,11477;126092,85852;68908,85852;68793,85852;68678,85852;62643,85852;52414,89008;189138,131361;179311,131361;172299,134861;171380,142666;175058,152824;148218,134517;137989,131361;74540,131361;74540,97330;127989,97330;137586,87746;137586,56986;189138,56986;189138,131361" o:connectangles="0,0,0,0,0,0,0,0,0,0,0,0,0,0,0,0,0,0,0,0,0,0,0,0,0,0,0,0,0,0,0,0,0,0,0,0,0,0,0,0,0,0,0,0,0,0,0,0,0,0,0,0,0,0,0,0,0"/>
                    <v:fill on="t" focussize="0,0"/>
                    <v:stroke on="f"/>
                    <v:imagedata o:title=""/>
                    <o:lock v:ext="edit" aspectratio="f"/>
                  </v:shape>
                </v:group>
              </v:group>
            </w:pict>
          </mc:Fallback>
        </mc:AlternateContent>
      </w:r>
    </w:p>
    <w:p/>
    <w:p/>
    <w:p/>
    <w:p/>
    <w:p/>
    <w:p/>
    <w:p/>
    <w:p/>
    <w:p/>
    <w:p/>
    <w:p/>
    <w:p>
      <w:pPr>
        <w:sectPr>
          <w:type w:val="continuous"/>
          <w:pgSz w:w="14440" w:h="19960"/>
          <w:pgMar w:top="1220" w:right="840" w:bottom="280" w:left="860" w:header="720" w:footer="720" w:gutter="0"/>
          <w:cols w:equalWidth="0" w:num="3">
            <w:col w:w="4620" w:space="2668"/>
            <w:col w:w="2964" w:space="40"/>
            <w:col w:w="2448"/>
          </w:cols>
        </w:sectPr>
      </w:pPr>
    </w:p>
    <w:tbl>
      <w:tblPr>
        <w:tblStyle w:val="3"/>
        <w:tblW w:w="12440" w:type="dxa"/>
        <w:tblInd w:w="220" w:type="dxa"/>
        <w:tblLayout w:type="fixed"/>
        <w:tblCellMar>
          <w:top w:w="0" w:type="dxa"/>
          <w:left w:w="0" w:type="dxa"/>
          <w:bottom w:w="0" w:type="dxa"/>
          <w:right w:w="0" w:type="dxa"/>
        </w:tblCellMar>
      </w:tblPr>
      <w:tblGrid>
        <w:gridCol w:w="4080"/>
        <w:gridCol w:w="4120"/>
        <w:gridCol w:w="4240"/>
      </w:tblGrid>
      <w:tr>
        <w:tblPrEx>
          <w:tblCellMar>
            <w:top w:w="0" w:type="dxa"/>
            <w:left w:w="0" w:type="dxa"/>
            <w:bottom w:w="0" w:type="dxa"/>
            <w:right w:w="0" w:type="dxa"/>
          </w:tblCellMar>
        </w:tblPrEx>
        <w:trPr>
          <w:trHeight w:val="2330" w:hRule="atLeast"/>
        </w:trPr>
        <w:tc>
          <w:tcPr>
            <w:tcW w:w="4080" w:type="dxa"/>
            <w:tcBorders>
              <w:right w:val="single" w:color="FFFFFF" w:themeColor="background1" w:sz="4" w:space="0"/>
            </w:tcBorders>
            <w:shd w:val="clear" w:color="auto" w:fill="F1F1F1" w:themeFill="background1" w:themeFillShade="F2"/>
            <w:vAlign w:val="center"/>
          </w:tcPr>
          <w:p>
            <w:pPr>
              <w:pStyle w:val="7"/>
              <w:adjustRightInd w:val="0"/>
              <w:spacing w:line="380" w:lineRule="exact"/>
              <w:ind w:left="0"/>
              <w:jc w:val="center"/>
              <w:rPr>
                <w:rFonts w:ascii="阿里巴巴普惠体 B" w:hAnsi="阿里巴巴普惠体 B" w:eastAsia="阿里巴巴普惠体 B" w:cs="阿里巴巴普惠体 B"/>
                <w:bCs/>
                <w:color w:val="5AA2AE" w:themeColor="accent5"/>
                <w:sz w:val="32"/>
                <w14:textFill>
                  <w14:solidFill>
                    <w14:schemeClr w14:val="accent5"/>
                  </w14:solidFill>
                </w14:textFill>
              </w:rPr>
            </w:pPr>
            <w:r>
              <w:rPr>
                <w:rFonts w:ascii="阿里巴巴普惠体 B" w:hAnsi="阿里巴巴普惠体 B" w:eastAsia="阿里巴巴普惠体 B" w:cs="阿里巴巴普惠体 B"/>
                <w:bCs/>
                <w:color w:val="5AA2AE" w:themeColor="accent5"/>
                <w:sz w:val="32"/>
                <w14:textFill>
                  <w14:solidFill>
                    <w14:schemeClr w14:val="accent5"/>
                  </w14:solidFill>
                </w14:textFill>
              </w:rPr>
              <w:t>求职意向</w:t>
            </w:r>
          </w:p>
          <w:p>
            <w:pPr>
              <w:pStyle w:val="7"/>
              <w:adjustRightInd w:val="0"/>
              <w:spacing w:line="380" w:lineRule="exact"/>
              <w:ind w:left="0"/>
              <w:jc w:val="center"/>
              <w:rPr>
                <w:rFonts w:ascii="阿里巴巴普惠体 R" w:hAnsi="阿里巴巴普惠体 R" w:eastAsia="阿里巴巴普惠体 R" w:cs="阿里巴巴普惠体 R"/>
                <w:bCs/>
                <w:color w:val="585656"/>
                <w:sz w:val="20"/>
              </w:rPr>
            </w:pPr>
            <w:r>
              <w:rPr>
                <w:rFonts w:ascii="阿里巴巴普惠体 R" w:hAnsi="阿里巴巴普惠体 R" w:eastAsia="阿里巴巴普惠体 R" w:cs="阿里巴巴普惠体 R"/>
                <w:bCs/>
                <w:color w:val="585656"/>
                <w:sz w:val="20"/>
              </w:rPr>
              <w:t>从事职业：</w:t>
            </w:r>
            <w:r>
              <w:rPr>
                <w:rFonts w:hint="eastAsia" w:ascii="阿里巴巴普惠体 R" w:hAnsi="阿里巴巴普惠体 R" w:eastAsia="阿里巴巴普惠体 R" w:cs="阿里巴巴普惠体 R"/>
                <w:bCs/>
                <w:color w:val="585656"/>
                <w:sz w:val="20"/>
              </w:rPr>
              <w:t>学生教师</w:t>
            </w:r>
          </w:p>
          <w:p>
            <w:pPr>
              <w:pStyle w:val="7"/>
              <w:adjustRightInd w:val="0"/>
              <w:spacing w:line="380" w:lineRule="exact"/>
              <w:ind w:left="0"/>
              <w:jc w:val="center"/>
              <w:rPr>
                <w:rFonts w:ascii="阿里巴巴普惠体 R" w:hAnsi="阿里巴巴普惠体 R" w:eastAsia="阿里巴巴普惠体 R" w:cs="阿里巴巴普惠体 R"/>
                <w:bCs/>
                <w:sz w:val="20"/>
              </w:rPr>
            </w:pPr>
            <w:r>
              <w:rPr>
                <w:rFonts w:ascii="阿里巴巴普惠体 R" w:hAnsi="阿里巴巴普惠体 R" w:eastAsia="阿里巴巴普惠体 R" w:cs="阿里巴巴普惠体 R"/>
                <w:bCs/>
                <w:color w:val="585656"/>
                <w:sz w:val="20"/>
              </w:rPr>
              <w:t>期望月薪：6k-7k</w:t>
            </w:r>
          </w:p>
        </w:tc>
        <w:tc>
          <w:tcPr>
            <w:tcW w:w="4120" w:type="dxa"/>
            <w:tcBorders>
              <w:left w:val="single" w:color="FFFFFF" w:themeColor="background1" w:sz="4" w:space="0"/>
              <w:right w:val="single" w:color="FFFFFF" w:themeColor="background1" w:sz="4" w:space="0"/>
            </w:tcBorders>
            <w:shd w:val="clear" w:color="auto" w:fill="F1F1F1" w:themeFill="background1" w:themeFillShade="F2"/>
            <w:vAlign w:val="center"/>
          </w:tcPr>
          <w:p>
            <w:pPr>
              <w:pStyle w:val="7"/>
              <w:adjustRightInd w:val="0"/>
              <w:spacing w:line="380" w:lineRule="exact"/>
              <w:ind w:left="0"/>
              <w:jc w:val="center"/>
              <w:rPr>
                <w:rFonts w:ascii="阿里巴巴普惠体 B" w:hAnsi="阿里巴巴普惠体 B" w:eastAsia="阿里巴巴普惠体 B" w:cs="阿里巴巴普惠体 B"/>
                <w:bCs/>
                <w:color w:val="5AA2AE" w:themeColor="accent5"/>
                <w:sz w:val="32"/>
                <w14:textFill>
                  <w14:solidFill>
                    <w14:schemeClr w14:val="accent5"/>
                  </w14:solidFill>
                </w14:textFill>
              </w:rPr>
            </w:pPr>
            <w:r>
              <w:rPr>
                <w:rFonts w:ascii="阿里巴巴普惠体 B" w:hAnsi="阿里巴巴普惠体 B" w:eastAsia="阿里巴巴普惠体 B" w:cs="阿里巴巴普惠体 B"/>
                <w:bCs/>
                <w:color w:val="5AA2AE" w:themeColor="accent5"/>
                <w:sz w:val="32"/>
                <w14:textFill>
                  <w14:solidFill>
                    <w14:schemeClr w14:val="accent5"/>
                  </w14:solidFill>
                </w14:textFill>
              </w:rPr>
              <w:t>教育背景</w:t>
            </w:r>
          </w:p>
          <w:p>
            <w:pPr>
              <w:pStyle w:val="7"/>
              <w:adjustRightInd w:val="0"/>
              <w:spacing w:line="380" w:lineRule="exact"/>
              <w:ind w:left="0"/>
              <w:jc w:val="center"/>
              <w:rPr>
                <w:rFonts w:ascii="阿里巴巴普惠体 R" w:hAnsi="阿里巴巴普惠体 R" w:eastAsia="阿里巴巴普惠体 R" w:cs="阿里巴巴普惠体 R"/>
                <w:bCs/>
                <w:sz w:val="20"/>
              </w:rPr>
            </w:pPr>
            <w:r>
              <w:rPr>
                <w:rFonts w:ascii="阿里巴巴普惠体 R" w:hAnsi="阿里巴巴普惠体 R" w:eastAsia="阿里巴巴普惠体 R" w:cs="阿里巴巴普惠体 R"/>
                <w:bCs/>
                <w:color w:val="585656"/>
                <w:sz w:val="20"/>
              </w:rPr>
              <w:t>学校名称：</w:t>
            </w:r>
            <w:r>
              <w:rPr>
                <w:rFonts w:hint="eastAsia" w:ascii="阿里巴巴普惠体 R" w:hAnsi="阿里巴巴普惠体 R" w:eastAsia="阿里巴巴普惠体 R" w:cs="阿里巴巴普惠体 R"/>
                <w:bCs/>
                <w:color w:val="585656"/>
                <w:sz w:val="20"/>
              </w:rPr>
              <w:t>武汉思宇大学</w:t>
            </w:r>
          </w:p>
          <w:p>
            <w:pPr>
              <w:pStyle w:val="7"/>
              <w:adjustRightInd w:val="0"/>
              <w:spacing w:line="380" w:lineRule="exact"/>
              <w:ind w:left="0"/>
              <w:jc w:val="center"/>
              <w:rPr>
                <w:rFonts w:ascii="阿里巴巴普惠体 R" w:hAnsi="阿里巴巴普惠体 R" w:eastAsia="阿里巴巴普惠体 R" w:cs="阿里巴巴普惠体 R"/>
                <w:bCs/>
                <w:sz w:val="20"/>
              </w:rPr>
            </w:pPr>
            <w:r>
              <w:rPr>
                <w:rFonts w:ascii="阿里巴巴普惠体 R" w:hAnsi="阿里巴巴普惠体 R" w:eastAsia="阿里巴巴普惠体 R" w:cs="阿里巴巴普惠体 R"/>
                <w:bCs/>
                <w:color w:val="585656"/>
                <w:sz w:val="20"/>
              </w:rPr>
              <w:t>就读时间：2013.09-2017.06</w:t>
            </w:r>
          </w:p>
          <w:p>
            <w:pPr>
              <w:pStyle w:val="7"/>
              <w:adjustRightInd w:val="0"/>
              <w:spacing w:line="380" w:lineRule="exact"/>
              <w:ind w:left="0"/>
              <w:jc w:val="center"/>
              <w:rPr>
                <w:rFonts w:ascii="阿里巴巴普惠体 R" w:hAnsi="阿里巴巴普惠体 R" w:eastAsia="阿里巴巴普惠体 R" w:cs="阿里巴巴普惠体 R"/>
                <w:bCs/>
                <w:color w:val="585656"/>
                <w:sz w:val="20"/>
              </w:rPr>
            </w:pPr>
            <w:r>
              <w:rPr>
                <w:rFonts w:ascii="阿里巴巴普惠体 R" w:hAnsi="阿里巴巴普惠体 R" w:eastAsia="阿里巴巴普惠体 R" w:cs="阿里巴巴普惠体 R"/>
                <w:bCs/>
                <w:color w:val="585656"/>
                <w:sz w:val="20"/>
              </w:rPr>
              <w:t>所学专业：</w:t>
            </w:r>
            <w:r>
              <w:rPr>
                <w:rFonts w:hint="eastAsia" w:ascii="阿里巴巴普惠体 R" w:hAnsi="阿里巴巴普惠体 R" w:eastAsia="阿里巴巴普惠体 R" w:cs="阿里巴巴普惠体 R"/>
                <w:bCs/>
                <w:color w:val="585656"/>
                <w:sz w:val="20"/>
              </w:rPr>
              <w:t>学前教育</w:t>
            </w:r>
          </w:p>
        </w:tc>
        <w:tc>
          <w:tcPr>
            <w:tcW w:w="4240" w:type="dxa"/>
            <w:tcBorders>
              <w:left w:val="single" w:color="FFFFFF" w:themeColor="background1" w:sz="4" w:space="0"/>
            </w:tcBorders>
            <w:shd w:val="clear" w:color="auto" w:fill="F1F1F1" w:themeFill="background1" w:themeFillShade="F2"/>
            <w:vAlign w:val="center"/>
          </w:tcPr>
          <w:p>
            <w:pPr>
              <w:pStyle w:val="7"/>
              <w:adjustRightInd w:val="0"/>
              <w:spacing w:line="380" w:lineRule="exact"/>
              <w:ind w:left="0"/>
              <w:jc w:val="center"/>
              <w:rPr>
                <w:rFonts w:ascii="阿里巴巴普惠体 B" w:hAnsi="阿里巴巴普惠体 B" w:eastAsia="阿里巴巴普惠体 B" w:cs="阿里巴巴普惠体 B"/>
                <w:bCs/>
                <w:color w:val="5AA2AE" w:themeColor="accent5"/>
                <w:sz w:val="32"/>
                <w14:textFill>
                  <w14:solidFill>
                    <w14:schemeClr w14:val="accent5"/>
                  </w14:solidFill>
                </w14:textFill>
              </w:rPr>
            </w:pPr>
            <w:r>
              <w:rPr>
                <w:rFonts w:ascii="阿里巴巴普惠体 B" w:hAnsi="阿里巴巴普惠体 B" w:eastAsia="阿里巴巴普惠体 B" w:cs="阿里巴巴普惠体 B"/>
                <w:bCs/>
                <w:color w:val="5AA2AE" w:themeColor="accent5"/>
                <w:sz w:val="32"/>
                <w14:textFill>
                  <w14:solidFill>
                    <w14:schemeClr w14:val="accent5"/>
                  </w14:solidFill>
                </w14:textFill>
              </w:rPr>
              <w:t>证书</w:t>
            </w:r>
          </w:p>
          <w:p>
            <w:pPr>
              <w:pStyle w:val="7"/>
              <w:adjustRightInd w:val="0"/>
              <w:spacing w:line="380" w:lineRule="exact"/>
              <w:ind w:left="0"/>
              <w:jc w:val="center"/>
              <w:rPr>
                <w:rFonts w:ascii="阿里巴巴普惠体 R" w:hAnsi="阿里巴巴普惠体 R" w:eastAsia="阿里巴巴普惠体 R" w:cs="阿里巴巴普惠体 R"/>
                <w:bCs/>
                <w:color w:val="585656"/>
                <w:sz w:val="20"/>
              </w:rPr>
            </w:pPr>
            <w:r>
              <w:rPr>
                <w:rFonts w:hint="eastAsia" w:ascii="阿里巴巴普惠体 R" w:hAnsi="阿里巴巴普惠体 R" w:eastAsia="阿里巴巴普惠体 R" w:cs="阿里巴巴普惠体 R"/>
                <w:bCs/>
                <w:color w:val="585656"/>
                <w:sz w:val="20"/>
              </w:rPr>
              <w:t>教师从业资格证书</w:t>
            </w:r>
          </w:p>
          <w:p>
            <w:pPr>
              <w:pStyle w:val="7"/>
              <w:adjustRightInd w:val="0"/>
              <w:spacing w:line="380" w:lineRule="exact"/>
              <w:ind w:left="0"/>
              <w:jc w:val="center"/>
              <w:rPr>
                <w:rFonts w:ascii="阿里巴巴普惠体 R" w:hAnsi="阿里巴巴普惠体 R" w:eastAsia="阿里巴巴普惠体 R" w:cs="阿里巴巴普惠体 R"/>
                <w:bCs/>
                <w:sz w:val="20"/>
              </w:rPr>
            </w:pPr>
            <w:r>
              <w:rPr>
                <w:rFonts w:ascii="阿里巴巴普惠体 R" w:hAnsi="阿里巴巴普惠体 R" w:eastAsia="阿里巴巴普惠体 R" w:cs="阿里巴巴普惠体 R"/>
                <w:bCs/>
                <w:color w:val="585656"/>
                <w:sz w:val="20"/>
              </w:rPr>
              <w:t>大学</w:t>
            </w:r>
            <w:r>
              <w:rPr>
                <w:rFonts w:hint="eastAsia" w:ascii="阿里巴巴普惠体 R" w:hAnsi="阿里巴巴普惠体 R" w:eastAsia="阿里巴巴普惠体 R" w:cs="阿里巴巴普惠体 R"/>
                <w:bCs/>
                <w:color w:val="585656"/>
                <w:sz w:val="20"/>
              </w:rPr>
              <w:t>生</w:t>
            </w:r>
            <w:r>
              <w:rPr>
                <w:rFonts w:ascii="阿里巴巴普惠体 R" w:hAnsi="阿里巴巴普惠体 R" w:eastAsia="阿里巴巴普惠体 R" w:cs="阿里巴巴普惠体 R"/>
                <w:bCs/>
                <w:color w:val="585656"/>
                <w:sz w:val="20"/>
              </w:rPr>
              <w:t>英语四/六级</w:t>
            </w:r>
            <w:r>
              <w:rPr>
                <w:rFonts w:hint="eastAsia" w:ascii="阿里巴巴普惠体 R" w:hAnsi="阿里巴巴普惠体 R" w:eastAsia="阿里巴巴普惠体 R" w:cs="阿里巴巴普惠体 R"/>
                <w:bCs/>
                <w:color w:val="585656"/>
                <w:sz w:val="20"/>
              </w:rPr>
              <w:t>证书</w:t>
            </w:r>
          </w:p>
        </w:tc>
      </w:tr>
      <w:tr>
        <w:tblPrEx>
          <w:tblCellMar>
            <w:top w:w="0" w:type="dxa"/>
            <w:left w:w="0" w:type="dxa"/>
            <w:bottom w:w="0" w:type="dxa"/>
            <w:right w:w="0" w:type="dxa"/>
          </w:tblCellMar>
        </w:tblPrEx>
        <w:trPr>
          <w:trHeight w:val="9477" w:hRule="atLeast"/>
        </w:trPr>
        <w:tc>
          <w:tcPr>
            <w:tcW w:w="12440" w:type="dxa"/>
            <w:gridSpan w:val="3"/>
          </w:tcPr>
          <w:p>
            <w:pPr>
              <w:pStyle w:val="7"/>
              <w:adjustRightInd w:val="0"/>
              <w:spacing w:before="105" w:line="380" w:lineRule="exact"/>
              <w:ind w:left="0"/>
              <w:rPr>
                <w:rFonts w:ascii="阿里巴巴普惠体 B" w:hAnsi="阿里巴巴普惠体 B" w:eastAsia="阿里巴巴普惠体 B" w:cs="阿里巴巴普惠体 B"/>
                <w:bCs/>
                <w:color w:val="5AA2AE" w:themeColor="accent5"/>
                <w:sz w:val="32"/>
                <w14:textFill>
                  <w14:solidFill>
                    <w14:schemeClr w14:val="accent5"/>
                  </w14:solidFill>
                </w14:textFill>
              </w:rPr>
            </w:pPr>
          </w:p>
          <w:p>
            <w:pPr>
              <w:pStyle w:val="7"/>
              <w:adjustRightInd w:val="0"/>
              <w:spacing w:before="105" w:line="380" w:lineRule="exact"/>
              <w:ind w:left="0"/>
              <w:rPr>
                <w:rFonts w:ascii="阿里巴巴普惠体 B" w:hAnsi="阿里巴巴普惠体 B" w:eastAsia="阿里巴巴普惠体 B" w:cs="阿里巴巴普惠体 B"/>
                <w:bCs/>
                <w:color w:val="5AA2AE" w:themeColor="accent5"/>
                <w:sz w:val="32"/>
                <w14:textFill>
                  <w14:solidFill>
                    <w14:schemeClr w14:val="accent5"/>
                  </w14:solidFill>
                </w14:textFill>
              </w:rPr>
            </w:pPr>
            <w:r>
              <w:rPr>
                <w:rFonts w:hint="eastAsia" w:ascii="阿里巴巴普惠体 B" w:hAnsi="阿里巴巴普惠体 B" w:eastAsia="阿里巴巴普惠体 B" w:cs="阿里巴巴普惠体 B"/>
                <w:bCs/>
                <w:color w:val="5AA2AE" w:themeColor="accent5"/>
                <w:sz w:val="32"/>
                <w14:textFill>
                  <w14:solidFill>
                    <w14:schemeClr w14:val="accent5"/>
                  </w14:solidFill>
                </w14:textFill>
              </w:rPr>
              <w:t>工作</w:t>
            </w:r>
            <w:r>
              <w:rPr>
                <w:rFonts w:ascii="阿里巴巴普惠体 B" w:hAnsi="阿里巴巴普惠体 B" w:eastAsia="阿里巴巴普惠体 B" w:cs="阿里巴巴普惠体 B"/>
                <w:bCs/>
                <w:color w:val="5AA2AE" w:themeColor="accent5"/>
                <w:sz w:val="32"/>
                <w14:textFill>
                  <w14:solidFill>
                    <w14:schemeClr w14:val="accent5"/>
                  </w14:solidFill>
                </w14:textFill>
              </w:rPr>
              <w:t>经历</w:t>
            </w:r>
          </w:p>
          <w:p>
            <w:pPr>
              <w:pStyle w:val="7"/>
              <w:tabs>
                <w:tab w:val="left" w:pos="4511"/>
                <w:tab w:val="left" w:pos="9498"/>
              </w:tabs>
              <w:adjustRightInd w:val="0"/>
              <w:spacing w:line="380" w:lineRule="exact"/>
              <w:ind w:left="0"/>
              <w:rPr>
                <w:rFonts w:ascii="阿里巴巴普惠体 B" w:hAnsi="阿里巴巴普惠体 B" w:eastAsia="阿里巴巴普惠体 B" w:cs="阿里巴巴普惠体 B"/>
                <w:bCs/>
                <w:color w:val="5AA2AE" w:themeColor="accent5"/>
                <w:spacing w:val="13"/>
                <w14:textFill>
                  <w14:solidFill>
                    <w14:schemeClr w14:val="accent5"/>
                  </w14:solidFill>
                </w14:textFill>
              </w:rPr>
            </w:pPr>
            <w:r>
              <w:rPr>
                <w:rFonts w:hint="eastAsia" w:ascii="阿里巴巴普惠体 B" w:hAnsi="阿里巴巴普惠体 B" w:eastAsia="阿里巴巴普惠体 B" w:cs="阿里巴巴普惠体 B"/>
                <w:bCs/>
                <w:color w:val="5AA2AE" w:themeColor="accent5"/>
                <w:spacing w:val="13"/>
                <w14:textFill>
                  <w14:solidFill>
                    <w14:schemeClr w14:val="accent5"/>
                  </w14:solidFill>
                </w14:textFill>
              </w:rPr>
              <w:t xml:space="preserve">单位名称：武汉思宇希望小学 </w:t>
            </w:r>
            <w:r>
              <w:rPr>
                <w:rFonts w:ascii="阿里巴巴普惠体 B" w:hAnsi="阿里巴巴普惠体 B" w:eastAsia="阿里巴巴普惠体 B" w:cs="阿里巴巴普惠体 B"/>
                <w:bCs/>
                <w:color w:val="5AA2AE" w:themeColor="accent5"/>
                <w:spacing w:val="13"/>
                <w14:textFill>
                  <w14:solidFill>
                    <w14:schemeClr w14:val="accent5"/>
                  </w14:solidFill>
                </w14:textFill>
              </w:rPr>
              <w:t xml:space="preserve"> </w:t>
            </w:r>
            <w:r>
              <w:rPr>
                <w:rFonts w:ascii="阿里巴巴普惠体 B" w:hAnsi="阿里巴巴普惠体 B" w:eastAsia="阿里巴巴普惠体 B" w:cs="阿里巴巴普惠体 B"/>
                <w:bCs/>
                <w:color w:val="5AA2AE" w:themeColor="accent5"/>
                <w:spacing w:val="13"/>
                <w14:textFill>
                  <w14:solidFill>
                    <w14:schemeClr w14:val="accent5"/>
                  </w14:solidFill>
                </w14:textFill>
              </w:rPr>
              <w:tab/>
            </w:r>
            <w:r>
              <w:rPr>
                <w:rFonts w:ascii="阿里巴巴普惠体 B" w:hAnsi="阿里巴巴普惠体 B" w:eastAsia="阿里巴巴普惠体 B" w:cs="阿里巴巴普惠体 B"/>
                <w:bCs/>
                <w:color w:val="5AA2AE" w:themeColor="accent5"/>
                <w:spacing w:val="13"/>
                <w14:textFill>
                  <w14:solidFill>
                    <w14:schemeClr w14:val="accent5"/>
                  </w14:solidFill>
                </w14:textFill>
              </w:rPr>
              <w:t xml:space="preserve">  岗位名称：学生老师                      在职时间：2013.06-2014.08</w:t>
            </w:r>
            <w:r>
              <w:rPr>
                <w:rFonts w:ascii="阿里巴巴普惠体 B" w:hAnsi="阿里巴巴普惠体 B" w:eastAsia="阿里巴巴普惠体 B" w:cs="阿里巴巴普惠体 B"/>
                <w:bCs/>
                <w:color w:val="5AA2AE" w:themeColor="accent5"/>
                <w:spacing w:val="13"/>
                <w14:textFill>
                  <w14:solidFill>
                    <w14:schemeClr w14:val="accent5"/>
                  </w14:solidFill>
                </w14:textFill>
              </w:rPr>
              <w:tab/>
            </w:r>
          </w:p>
          <w:p>
            <w:pPr>
              <w:pStyle w:val="7"/>
              <w:adjustRightInd w:val="0"/>
              <w:spacing w:before="17" w:line="380" w:lineRule="exact"/>
              <w:ind w:left="0"/>
              <w:rPr>
                <w:rFonts w:ascii="阿里巴巴普惠体 B" w:hAnsi="阿里巴巴普惠体 B" w:eastAsia="阿里巴巴普惠体 B" w:cs="阿里巴巴普惠体 B"/>
                <w:bCs/>
                <w:color w:val="5AA2AE" w:themeColor="accent5"/>
                <w:spacing w:val="13"/>
                <w14:textFill>
                  <w14:solidFill>
                    <w14:schemeClr w14:val="accent5"/>
                  </w14:solidFill>
                </w14:textFill>
              </w:rPr>
            </w:pPr>
            <w:r>
              <w:rPr>
                <w:rFonts w:hint="eastAsia" w:ascii="阿里巴巴普惠体 B" w:hAnsi="阿里巴巴普惠体 B" w:eastAsia="阿里巴巴普惠体 B" w:cs="阿里巴巴普惠体 B"/>
                <w:bCs/>
                <w:color w:val="5AA2AE" w:themeColor="accent5"/>
                <w:spacing w:val="13"/>
                <w14:textFill>
                  <w14:solidFill>
                    <w14:schemeClr w14:val="accent5"/>
                  </w14:solidFill>
                </w14:textFill>
              </w:rPr>
              <w:t>工作描述：</w:t>
            </w:r>
          </w:p>
          <w:p>
            <w:pPr>
              <w:pStyle w:val="7"/>
              <w:adjustRightInd w:val="0"/>
              <w:spacing w:before="17" w:line="380" w:lineRule="exact"/>
              <w:ind w:left="0"/>
              <w:rPr>
                <w:rFonts w:ascii="阿里巴巴普惠体 R" w:hAnsi="阿里巴巴普惠体 R" w:eastAsia="阿里巴巴普惠体 R" w:cs="阿里巴巴普惠体 R"/>
                <w:bCs/>
                <w:color w:val="585656"/>
                <w:sz w:val="20"/>
              </w:rPr>
            </w:pPr>
            <w:r>
              <w:rPr>
                <w:rFonts w:ascii="阿里巴巴普惠体 R" w:hAnsi="阿里巴巴普惠体 R" w:eastAsia="阿里巴巴普惠体 R" w:cs="阿里巴巴普惠体 R"/>
                <w:bCs/>
                <w:color w:val="585656"/>
                <w:sz w:val="20"/>
              </w:rPr>
              <w:t>1.负责接送学生入园离园。与班级配班老师、保育员配合管理学生生活，并对学生安全负责。</w:t>
            </w:r>
          </w:p>
          <w:p>
            <w:pPr>
              <w:pStyle w:val="7"/>
              <w:adjustRightInd w:val="0"/>
              <w:spacing w:before="17" w:line="380" w:lineRule="exact"/>
              <w:ind w:left="0"/>
              <w:rPr>
                <w:rFonts w:ascii="阿里巴巴普惠体 R" w:hAnsi="阿里巴巴普惠体 R" w:eastAsia="阿里巴巴普惠体 R" w:cs="阿里巴巴普惠体 R"/>
                <w:bCs/>
                <w:color w:val="585656"/>
                <w:sz w:val="20"/>
              </w:rPr>
            </w:pPr>
            <w:r>
              <w:rPr>
                <w:rFonts w:ascii="阿里巴巴普惠体 R" w:hAnsi="阿里巴巴普惠体 R" w:eastAsia="阿里巴巴普惠体 R" w:cs="阿里巴巴普惠体 R"/>
                <w:bCs/>
                <w:color w:val="585656"/>
                <w:sz w:val="20"/>
              </w:rPr>
              <w:t>2.每周展开蒙氏教学研究，并制定每周教育教学计划、游戏和一日生活情况表。</w:t>
            </w:r>
          </w:p>
          <w:p>
            <w:pPr>
              <w:pStyle w:val="7"/>
              <w:adjustRightInd w:val="0"/>
              <w:spacing w:before="17" w:line="380" w:lineRule="exact"/>
              <w:ind w:left="0"/>
              <w:rPr>
                <w:rFonts w:ascii="阿里巴巴普惠体 R" w:hAnsi="阿里巴巴普惠体 R" w:eastAsia="阿里巴巴普惠体 R" w:cs="阿里巴巴普惠体 R"/>
                <w:bCs/>
                <w:color w:val="585656"/>
                <w:sz w:val="20"/>
              </w:rPr>
            </w:pPr>
            <w:r>
              <w:rPr>
                <w:rFonts w:ascii="阿里巴巴普惠体 R" w:hAnsi="阿里巴巴普惠体 R" w:eastAsia="阿里巴巴普惠体 R" w:cs="阿里巴巴普惠体 R"/>
                <w:bCs/>
                <w:color w:val="585656"/>
                <w:sz w:val="20"/>
              </w:rPr>
              <w:t>3.捕捉学生敏感期，创设爱和自由的环境，并以儿童为中心，尊重孩子的成长步调,老师作为观察者和引导者。</w:t>
            </w:r>
          </w:p>
          <w:p>
            <w:pPr>
              <w:pStyle w:val="7"/>
              <w:adjustRightInd w:val="0"/>
              <w:spacing w:before="17" w:line="380" w:lineRule="exact"/>
              <w:ind w:left="0"/>
              <w:rPr>
                <w:rFonts w:ascii="阿里巴巴普惠体 R" w:hAnsi="阿里巴巴普惠体 R" w:eastAsia="阿里巴巴普惠体 R" w:cs="阿里巴巴普惠体 R"/>
                <w:bCs/>
                <w:color w:val="585656"/>
                <w:sz w:val="20"/>
              </w:rPr>
            </w:pPr>
            <w:r>
              <w:rPr>
                <w:rFonts w:ascii="阿里巴巴普惠体 R" w:hAnsi="阿里巴巴普惠体 R" w:eastAsia="阿里巴巴普惠体 R" w:cs="阿里巴巴普惠体 R"/>
                <w:bCs/>
                <w:color w:val="585656"/>
                <w:sz w:val="20"/>
              </w:rPr>
              <w:t>4.主要负责班级主题活动，大组蒙氏教学，美术课，陶艺课，烘焙课和户外活动。</w:t>
            </w:r>
          </w:p>
          <w:p>
            <w:pPr>
              <w:pStyle w:val="7"/>
              <w:adjustRightInd w:val="0"/>
              <w:spacing w:before="17" w:line="380" w:lineRule="exact"/>
              <w:ind w:left="0"/>
              <w:rPr>
                <w:rFonts w:ascii="阿里巴巴普惠体 R" w:hAnsi="阿里巴巴普惠体 R" w:eastAsia="阿里巴巴普惠体 R" w:cs="阿里巴巴普惠体 R"/>
                <w:bCs/>
                <w:color w:val="585656"/>
                <w:sz w:val="20"/>
              </w:rPr>
            </w:pPr>
            <w:r>
              <w:rPr>
                <w:rFonts w:ascii="阿里巴巴普惠体 R" w:hAnsi="阿里巴巴普惠体 R" w:eastAsia="阿里巴巴普惠体 R" w:cs="阿里巴巴普惠体 R"/>
                <w:bCs/>
                <w:color w:val="585656"/>
                <w:sz w:val="20"/>
              </w:rPr>
              <w:t>5.保管整理好班级财产和学生的</w:t>
            </w:r>
            <w:bookmarkStart w:id="0" w:name="_GoBack"/>
            <w:bookmarkEnd w:id="0"/>
            <w:r>
              <w:rPr>
                <w:rFonts w:ascii="阿里巴巴普惠体 R" w:hAnsi="阿里巴巴普惠体 R" w:eastAsia="阿里巴巴普惠体 R" w:cs="阿里巴巴普惠体 R"/>
                <w:bCs/>
                <w:color w:val="585656"/>
                <w:sz w:val="20"/>
              </w:rPr>
              <w:t>物品。</w:t>
            </w:r>
          </w:p>
          <w:p>
            <w:pPr>
              <w:pStyle w:val="7"/>
              <w:adjustRightInd w:val="0"/>
              <w:spacing w:before="17" w:line="380" w:lineRule="exact"/>
              <w:ind w:left="0"/>
              <w:rPr>
                <w:rFonts w:ascii="阿里巴巴普惠体 R" w:hAnsi="阿里巴巴普惠体 R" w:eastAsia="阿里巴巴普惠体 R" w:cs="阿里巴巴普惠体 R"/>
                <w:bCs/>
                <w:color w:val="585656"/>
                <w:sz w:val="20"/>
              </w:rPr>
            </w:pPr>
            <w:r>
              <w:rPr>
                <w:rFonts w:ascii="阿里巴巴普惠体 R" w:hAnsi="阿里巴巴普惠体 R" w:eastAsia="阿里巴巴普惠体 R" w:cs="阿里巴巴普惠体 R"/>
                <w:bCs/>
                <w:color w:val="585656"/>
                <w:sz w:val="20"/>
              </w:rPr>
              <w:t>6.做好家长联系工作。了解学生家庭教育环境。及时反馈学生表现，关注学生成长。针对学生情况，做正确的引导。</w:t>
            </w:r>
          </w:p>
          <w:p>
            <w:pPr>
              <w:pStyle w:val="7"/>
              <w:adjustRightInd w:val="0"/>
              <w:spacing w:before="17" w:line="380" w:lineRule="exact"/>
              <w:ind w:left="0"/>
              <w:rPr>
                <w:rFonts w:ascii="阿里巴巴普惠体 R" w:hAnsi="阿里巴巴普惠体 R" w:eastAsia="阿里巴巴普惠体 R" w:cs="阿里巴巴普惠体 R"/>
                <w:bCs/>
                <w:color w:val="585656"/>
                <w:sz w:val="20"/>
              </w:rPr>
            </w:pPr>
          </w:p>
          <w:p>
            <w:pPr>
              <w:pStyle w:val="7"/>
              <w:adjustRightInd w:val="0"/>
              <w:spacing w:before="17" w:line="380" w:lineRule="exact"/>
              <w:ind w:left="0"/>
              <w:rPr>
                <w:rFonts w:ascii="阿里巴巴普惠体 R" w:hAnsi="阿里巴巴普惠体 R" w:eastAsia="阿里巴巴普惠体 R" w:cs="阿里巴巴普惠体 R"/>
                <w:bCs/>
                <w:color w:val="585656"/>
                <w:sz w:val="20"/>
              </w:rPr>
            </w:pPr>
          </w:p>
          <w:p>
            <w:pPr>
              <w:pStyle w:val="7"/>
              <w:adjustRightInd w:val="0"/>
              <w:spacing w:before="105" w:line="380" w:lineRule="exact"/>
              <w:ind w:left="0"/>
              <w:rPr>
                <w:rFonts w:ascii="阿里巴巴普惠体 B" w:hAnsi="阿里巴巴普惠体 B" w:eastAsia="阿里巴巴普惠体 B" w:cs="阿里巴巴普惠体 B"/>
                <w:bCs/>
                <w:color w:val="5AA2AE" w:themeColor="accent5"/>
                <w:sz w:val="32"/>
                <w14:textFill>
                  <w14:solidFill>
                    <w14:schemeClr w14:val="accent5"/>
                  </w14:solidFill>
                </w14:textFill>
              </w:rPr>
            </w:pPr>
            <w:r>
              <w:rPr>
                <w:rFonts w:ascii="阿里巴巴普惠体 B" w:hAnsi="阿里巴巴普惠体 B" w:eastAsia="阿里巴巴普惠体 B" w:cs="阿里巴巴普惠体 B"/>
                <w:bCs/>
                <w:color w:val="5AA2AE" w:themeColor="accent5"/>
                <w:sz w:val="32"/>
                <w14:textFill>
                  <w14:solidFill>
                    <w14:schemeClr w14:val="accent5"/>
                  </w14:solidFill>
                </w14:textFill>
              </w:rPr>
              <w:t>校园经历</w:t>
            </w:r>
          </w:p>
          <w:p>
            <w:pPr>
              <w:pStyle w:val="7"/>
              <w:tabs>
                <w:tab w:val="left" w:pos="5408"/>
              </w:tabs>
              <w:adjustRightInd w:val="0"/>
              <w:spacing w:line="380" w:lineRule="exact"/>
              <w:ind w:left="0"/>
              <w:rPr>
                <w:rFonts w:ascii="阿里巴巴普惠体 B" w:hAnsi="阿里巴巴普惠体 B" w:eastAsia="阿里巴巴普惠体 B" w:cs="阿里巴巴普惠体 B"/>
                <w:bCs/>
                <w:color w:val="5AA2AE" w:themeColor="accent5"/>
                <w:sz w:val="20"/>
                <w:szCs w:val="20"/>
                <w14:textFill>
                  <w14:solidFill>
                    <w14:schemeClr w14:val="accent5"/>
                  </w14:solidFill>
                </w14:textFill>
              </w:rPr>
            </w:pPr>
            <w:r>
              <w:rPr>
                <w:rFonts w:hint="eastAsia" w:ascii="阿里巴巴普惠体 B" w:hAnsi="阿里巴巴普惠体 B" w:eastAsia="阿里巴巴普惠体 B" w:cs="阿里巴巴普惠体 B"/>
                <w:bCs/>
                <w:color w:val="5AA2AE" w:themeColor="accent5"/>
                <w:spacing w:val="13"/>
                <w:sz w:val="20"/>
                <w:szCs w:val="20"/>
                <w14:textFill>
                  <w14:solidFill>
                    <w14:schemeClr w14:val="accent5"/>
                  </w14:solidFill>
                </w14:textFill>
              </w:rPr>
              <w:t>活动名称</w:t>
            </w:r>
            <w:r>
              <w:rPr>
                <w:rFonts w:ascii="阿里巴巴普惠体 B" w:hAnsi="阿里巴巴普惠体 B" w:eastAsia="阿里巴巴普惠体 B" w:cs="阿里巴巴普惠体 B"/>
                <w:bCs/>
                <w:color w:val="5AA2AE" w:themeColor="accent5"/>
                <w:spacing w:val="12"/>
                <w:sz w:val="20"/>
                <w:szCs w:val="20"/>
                <w14:textFill>
                  <w14:solidFill>
                    <w14:schemeClr w14:val="accent5"/>
                  </w14:solidFill>
                </w14:textFill>
              </w:rPr>
              <w:t>：</w:t>
            </w:r>
            <w:r>
              <w:rPr>
                <w:rFonts w:hint="eastAsia" w:ascii="阿里巴巴普惠体 B" w:hAnsi="阿里巴巴普惠体 B" w:eastAsia="阿里巴巴普惠体 B" w:cs="阿里巴巴普惠体 B"/>
                <w:bCs/>
                <w:color w:val="5AA2AE" w:themeColor="accent5"/>
                <w:spacing w:val="12"/>
                <w:sz w:val="20"/>
                <w:szCs w:val="20"/>
                <w14:textFill>
                  <w14:solidFill>
                    <w14:schemeClr w14:val="accent5"/>
                  </w14:solidFill>
                </w14:textFill>
              </w:rPr>
              <w:t>“不做低头族”活动</w:t>
            </w:r>
            <w:r>
              <w:rPr>
                <w:rFonts w:ascii="阿里巴巴普惠体 B" w:hAnsi="阿里巴巴普惠体 B" w:eastAsia="阿里巴巴普惠体 B" w:cs="阿里巴巴普惠体 B"/>
                <w:bCs/>
                <w:color w:val="5AA2AE" w:themeColor="accent5"/>
                <w:sz w:val="20"/>
                <w:szCs w:val="20"/>
                <w14:textFill>
                  <w14:solidFill>
                    <w14:schemeClr w14:val="accent5"/>
                  </w14:solidFill>
                </w14:textFill>
              </w:rPr>
              <w:tab/>
            </w:r>
            <w:r>
              <w:rPr>
                <w:rFonts w:ascii="阿里巴巴普惠体 B" w:hAnsi="阿里巴巴普惠体 B" w:eastAsia="阿里巴巴普惠体 B" w:cs="阿里巴巴普惠体 B"/>
                <w:bCs/>
                <w:color w:val="5AA2AE" w:themeColor="accent5"/>
                <w:spacing w:val="13"/>
                <w:sz w:val="20"/>
                <w:szCs w:val="20"/>
                <w14:textFill>
                  <w14:solidFill>
                    <w14:schemeClr w14:val="accent5"/>
                  </w14:solidFill>
                </w14:textFill>
              </w:rPr>
              <w:t>时间</w:t>
            </w:r>
            <w:r>
              <w:rPr>
                <w:rFonts w:ascii="阿里巴巴普惠体 B" w:hAnsi="阿里巴巴普惠体 B" w:eastAsia="阿里巴巴普惠体 B" w:cs="阿里巴巴普惠体 B"/>
                <w:bCs/>
                <w:color w:val="5AA2AE" w:themeColor="accent5"/>
                <w:spacing w:val="11"/>
                <w:sz w:val="20"/>
                <w:szCs w:val="20"/>
                <w14:textFill>
                  <w14:solidFill>
                    <w14:schemeClr w14:val="accent5"/>
                  </w14:solidFill>
                </w14:textFill>
              </w:rPr>
              <w:t>：2016.09-2017.01</w:t>
            </w:r>
          </w:p>
          <w:p>
            <w:pPr>
              <w:pStyle w:val="7"/>
              <w:adjustRightInd w:val="0"/>
              <w:spacing w:before="17" w:line="380" w:lineRule="exact"/>
              <w:ind w:left="0"/>
              <w:rPr>
                <w:rFonts w:ascii="阿里巴巴普惠体 B" w:hAnsi="阿里巴巴普惠体 B" w:eastAsia="阿里巴巴普惠体 B" w:cs="阿里巴巴普惠体 B"/>
                <w:bCs/>
                <w:color w:val="5AA2AE" w:themeColor="accent5"/>
                <w:sz w:val="20"/>
                <w:szCs w:val="20"/>
                <w14:textFill>
                  <w14:solidFill>
                    <w14:schemeClr w14:val="accent5"/>
                  </w14:solidFill>
                </w14:textFill>
              </w:rPr>
            </w:pPr>
            <w:r>
              <w:rPr>
                <w:rFonts w:hint="eastAsia" w:ascii="阿里巴巴普惠体 B" w:hAnsi="阿里巴巴普惠体 B" w:eastAsia="阿里巴巴普惠体 B" w:cs="阿里巴巴普惠体 B"/>
                <w:bCs/>
                <w:color w:val="5AA2AE" w:themeColor="accent5"/>
                <w:sz w:val="20"/>
                <w:szCs w:val="20"/>
                <w14:textFill>
                  <w14:solidFill>
                    <w14:schemeClr w14:val="accent5"/>
                  </w14:solidFill>
                </w14:textFill>
              </w:rPr>
              <w:t>活动目的：别让手机绑架了你的生活</w:t>
            </w:r>
          </w:p>
          <w:p>
            <w:pPr>
              <w:pStyle w:val="7"/>
              <w:adjustRightInd w:val="0"/>
              <w:spacing w:before="17" w:line="380" w:lineRule="exact"/>
              <w:ind w:left="0"/>
              <w:rPr>
                <w:rFonts w:ascii="阿里巴巴普惠体 R" w:hAnsi="阿里巴巴普惠体 R" w:eastAsia="阿里巴巴普惠体 R" w:cs="阿里巴巴普惠体 R"/>
                <w:bCs/>
                <w:color w:val="585656"/>
                <w:sz w:val="20"/>
                <w:szCs w:val="20"/>
              </w:rPr>
            </w:pPr>
            <w:r>
              <w:rPr>
                <w:rFonts w:hint="eastAsia" w:ascii="阿里巴巴普惠体 R" w:hAnsi="阿里巴巴普惠体 R" w:eastAsia="阿里巴巴普惠体 R" w:cs="阿里巴巴普惠体 R"/>
                <w:bCs/>
                <w:color w:val="585656"/>
                <w:sz w:val="20"/>
                <w:szCs w:val="20"/>
              </w:rPr>
              <w:t>安排时刻低头玩着手机、戴着精神萎靡，形如病鬼的面具的人出现在学生上课下课的必经之路上，演绎一出出因低头玩手机而忽略了周边情况从而酿成的悲剧。</w:t>
            </w:r>
          </w:p>
          <w:p>
            <w:pPr>
              <w:pStyle w:val="7"/>
              <w:adjustRightInd w:val="0"/>
              <w:spacing w:before="17" w:line="380" w:lineRule="exact"/>
              <w:ind w:left="0"/>
              <w:rPr>
                <w:rFonts w:ascii="阿里巴巴普惠体 B" w:hAnsi="阿里巴巴普惠体 B" w:eastAsia="阿里巴巴普惠体 B" w:cs="阿里巴巴普惠体 B"/>
                <w:bCs/>
                <w:color w:val="5AA2AE" w:themeColor="accent5"/>
                <w:sz w:val="20"/>
                <w:szCs w:val="20"/>
                <w14:textFill>
                  <w14:solidFill>
                    <w14:schemeClr w14:val="accent5"/>
                  </w14:solidFill>
                </w14:textFill>
              </w:rPr>
            </w:pPr>
            <w:r>
              <w:rPr>
                <w:rFonts w:hint="eastAsia" w:ascii="阿里巴巴普惠体 B" w:hAnsi="阿里巴巴普惠体 B" w:eastAsia="阿里巴巴普惠体 B" w:cs="阿里巴巴普惠体 B"/>
                <w:bCs/>
                <w:color w:val="5AA2AE" w:themeColor="accent5"/>
                <w:sz w:val="20"/>
                <w:szCs w:val="20"/>
                <w14:textFill>
                  <w14:solidFill>
                    <w14:schemeClr w14:val="accent5"/>
                  </w14:solidFill>
                </w14:textFill>
              </w:rPr>
              <w:t>我的职责</w:t>
            </w:r>
          </w:p>
          <w:p>
            <w:pPr>
              <w:pStyle w:val="7"/>
              <w:adjustRightInd w:val="0"/>
              <w:spacing w:before="17" w:line="380" w:lineRule="exact"/>
              <w:ind w:left="0"/>
              <w:rPr>
                <w:rFonts w:ascii="阿里巴巴普惠体 R" w:hAnsi="阿里巴巴普惠体 R" w:eastAsia="阿里巴巴普惠体 R" w:cs="阿里巴巴普惠体 R"/>
                <w:bCs/>
                <w:color w:val="585656"/>
                <w:sz w:val="20"/>
                <w:szCs w:val="20"/>
              </w:rPr>
            </w:pPr>
            <w:r>
              <w:rPr>
                <w:rFonts w:hint="eastAsia" w:ascii="阿里巴巴普惠体 R" w:hAnsi="阿里巴巴普惠体 R" w:eastAsia="阿里巴巴普惠体 R" w:cs="阿里巴巴普惠体 R"/>
                <w:bCs/>
                <w:color w:val="585656"/>
                <w:sz w:val="20"/>
                <w:szCs w:val="20"/>
              </w:rPr>
              <w:t>活动前期的宣传片的拍摄、街头悲剧的演绎等</w:t>
            </w:r>
          </w:p>
          <w:p>
            <w:pPr>
              <w:pStyle w:val="7"/>
              <w:adjustRightInd w:val="0"/>
              <w:spacing w:before="17" w:line="380" w:lineRule="exact"/>
              <w:ind w:left="0"/>
              <w:rPr>
                <w:rFonts w:ascii="阿里巴巴普惠体 R" w:hAnsi="阿里巴巴普惠体 R" w:eastAsia="阿里巴巴普惠体 R" w:cs="阿里巴巴普惠体 R"/>
                <w:bCs/>
                <w:color w:val="585656"/>
                <w:sz w:val="20"/>
                <w:szCs w:val="20"/>
              </w:rPr>
            </w:pPr>
          </w:p>
          <w:p>
            <w:pPr>
              <w:pStyle w:val="7"/>
              <w:tabs>
                <w:tab w:val="left" w:pos="5408"/>
              </w:tabs>
              <w:adjustRightInd w:val="0"/>
              <w:spacing w:line="380" w:lineRule="exact"/>
              <w:ind w:left="0"/>
              <w:rPr>
                <w:rFonts w:ascii="阿里巴巴普惠体 B" w:hAnsi="阿里巴巴普惠体 B" w:eastAsia="阿里巴巴普惠体 B" w:cs="阿里巴巴普惠体 B"/>
                <w:bCs/>
                <w:color w:val="5AA2AE" w:themeColor="accent5"/>
                <w:spacing w:val="11"/>
                <w:sz w:val="20"/>
                <w:szCs w:val="20"/>
                <w14:textFill>
                  <w14:solidFill>
                    <w14:schemeClr w14:val="accent5"/>
                  </w14:solidFill>
                </w14:textFill>
              </w:rPr>
            </w:pPr>
            <w:r>
              <w:rPr>
                <w:rFonts w:hint="eastAsia" w:ascii="阿里巴巴普惠体 B" w:hAnsi="阿里巴巴普惠体 B" w:eastAsia="阿里巴巴普惠体 B" w:cs="阿里巴巴普惠体 B"/>
                <w:bCs/>
                <w:color w:val="5AA2AE" w:themeColor="accent5"/>
                <w:sz w:val="20"/>
                <w:szCs w:val="20"/>
                <w14:textFill>
                  <w14:solidFill>
                    <w14:schemeClr w14:val="accent5"/>
                  </w14:solidFill>
                </w14:textFill>
              </w:rPr>
              <w:t xml:space="preserve">常秘慢邮活动 </w:t>
            </w:r>
            <w:r>
              <w:rPr>
                <w:rFonts w:ascii="阿里巴巴普惠体 B" w:hAnsi="阿里巴巴普惠体 B" w:eastAsia="阿里巴巴普惠体 B" w:cs="阿里巴巴普惠体 B"/>
                <w:bCs/>
                <w:color w:val="5AA2AE" w:themeColor="accent5"/>
                <w:sz w:val="20"/>
                <w:szCs w:val="20"/>
                <w14:textFill>
                  <w14:solidFill>
                    <w14:schemeClr w14:val="accent5"/>
                  </w14:solidFill>
                </w14:textFill>
              </w:rPr>
              <w:t xml:space="preserve">    </w:t>
            </w:r>
            <w:r>
              <w:rPr>
                <w:rFonts w:ascii="阿里巴巴普惠体 B" w:hAnsi="阿里巴巴普惠体 B" w:eastAsia="阿里巴巴普惠体 B" w:cs="阿里巴巴普惠体 B"/>
                <w:bCs/>
                <w:color w:val="5AA2AE" w:themeColor="accent5"/>
                <w:spacing w:val="13"/>
                <w:sz w:val="20"/>
                <w:szCs w:val="20"/>
                <w14:textFill>
                  <w14:solidFill>
                    <w14:schemeClr w14:val="accent5"/>
                  </w14:solidFill>
                </w14:textFill>
              </w:rPr>
              <w:t>时间</w:t>
            </w:r>
            <w:r>
              <w:rPr>
                <w:rFonts w:ascii="阿里巴巴普惠体 B" w:hAnsi="阿里巴巴普惠体 B" w:eastAsia="阿里巴巴普惠体 B" w:cs="阿里巴巴普惠体 B"/>
                <w:bCs/>
                <w:color w:val="5AA2AE" w:themeColor="accent5"/>
                <w:spacing w:val="11"/>
                <w:sz w:val="20"/>
                <w:szCs w:val="20"/>
                <w14:textFill>
                  <w14:solidFill>
                    <w14:schemeClr w14:val="accent5"/>
                  </w14:solidFill>
                </w14:textFill>
              </w:rPr>
              <w:t>：2016.09-2017.01</w:t>
            </w:r>
          </w:p>
          <w:p>
            <w:pPr>
              <w:pStyle w:val="7"/>
              <w:tabs>
                <w:tab w:val="left" w:pos="5408"/>
              </w:tabs>
              <w:adjustRightInd w:val="0"/>
              <w:spacing w:line="380" w:lineRule="exact"/>
              <w:ind w:left="0"/>
              <w:rPr>
                <w:rFonts w:ascii="阿里巴巴普惠体 B" w:hAnsi="阿里巴巴普惠体 B" w:eastAsia="阿里巴巴普惠体 B" w:cs="阿里巴巴普惠体 B"/>
                <w:bCs/>
                <w:color w:val="5AA2AE" w:themeColor="accent5"/>
                <w:sz w:val="20"/>
                <w:szCs w:val="20"/>
                <w14:textFill>
                  <w14:solidFill>
                    <w14:schemeClr w14:val="accent5"/>
                  </w14:solidFill>
                </w14:textFill>
              </w:rPr>
            </w:pPr>
            <w:r>
              <w:rPr>
                <w:rFonts w:hint="eastAsia" w:ascii="阿里巴巴普惠体 B" w:hAnsi="阿里巴巴普惠体 B" w:eastAsia="阿里巴巴普惠体 B" w:cs="阿里巴巴普惠体 B"/>
                <w:bCs/>
                <w:color w:val="5AA2AE" w:themeColor="accent5"/>
                <w:spacing w:val="11"/>
                <w:sz w:val="20"/>
                <w:szCs w:val="20"/>
                <w14:textFill>
                  <w14:solidFill>
                    <w14:schemeClr w14:val="accent5"/>
                  </w14:solidFill>
                </w14:textFill>
              </w:rPr>
              <w:t>活动目的：不忘初心</w:t>
            </w:r>
          </w:p>
          <w:p>
            <w:pPr>
              <w:pStyle w:val="7"/>
              <w:adjustRightInd w:val="0"/>
              <w:spacing w:before="17" w:line="380" w:lineRule="exact"/>
              <w:ind w:left="0"/>
              <w:rPr>
                <w:rFonts w:ascii="阿里巴巴普惠体 R" w:hAnsi="阿里巴巴普惠体 R" w:eastAsia="阿里巴巴普惠体 R" w:cs="阿里巴巴普惠体 R"/>
                <w:bCs/>
                <w:color w:val="585656"/>
                <w:sz w:val="20"/>
                <w:szCs w:val="20"/>
              </w:rPr>
            </w:pPr>
            <w:r>
              <w:rPr>
                <w:rFonts w:hint="eastAsia" w:ascii="阿里巴巴普惠体 R" w:hAnsi="阿里巴巴普惠体 R" w:eastAsia="阿里巴巴普惠体 R" w:cs="阿里巴巴普惠体 R"/>
                <w:bCs/>
                <w:color w:val="585656"/>
                <w:sz w:val="20"/>
                <w:szCs w:val="20"/>
              </w:rPr>
              <w:t>【给一年后的自己或亲朋好友写一封信】在活动期内，参与活动的人用我们提供的信纸信封给一年后的自己或他人写一封信，写好由我们盖上常秘专属邮戳并保存。一年以后，再由我们将信件送到对方手上。</w:t>
            </w:r>
          </w:p>
          <w:p>
            <w:pPr>
              <w:pStyle w:val="7"/>
              <w:adjustRightInd w:val="0"/>
              <w:spacing w:before="17" w:line="380" w:lineRule="exact"/>
              <w:ind w:left="0"/>
              <w:rPr>
                <w:rFonts w:ascii="阿里巴巴普惠体 B" w:hAnsi="阿里巴巴普惠体 B" w:eastAsia="阿里巴巴普惠体 B" w:cs="阿里巴巴普惠体 B"/>
                <w:bCs/>
                <w:color w:val="5AA2AE" w:themeColor="accent5"/>
                <w:sz w:val="20"/>
                <w:szCs w:val="20"/>
                <w14:textFill>
                  <w14:solidFill>
                    <w14:schemeClr w14:val="accent5"/>
                  </w14:solidFill>
                </w14:textFill>
              </w:rPr>
            </w:pPr>
            <w:r>
              <w:rPr>
                <w:rFonts w:hint="eastAsia" w:ascii="阿里巴巴普惠体 B" w:hAnsi="阿里巴巴普惠体 B" w:eastAsia="阿里巴巴普惠体 B" w:cs="阿里巴巴普惠体 B"/>
                <w:bCs/>
                <w:color w:val="5AA2AE" w:themeColor="accent5"/>
                <w:sz w:val="20"/>
                <w:szCs w:val="20"/>
                <w14:textFill>
                  <w14:solidFill>
                    <w14:schemeClr w14:val="accent5"/>
                  </w14:solidFill>
                </w14:textFill>
              </w:rPr>
              <w:t>我的职责</w:t>
            </w:r>
          </w:p>
          <w:p>
            <w:pPr>
              <w:pStyle w:val="7"/>
              <w:adjustRightInd w:val="0"/>
              <w:spacing w:before="17" w:line="380" w:lineRule="exact"/>
              <w:ind w:left="0"/>
              <w:rPr>
                <w:rFonts w:ascii="阿里巴巴普惠体 R" w:hAnsi="阿里巴巴普惠体 R" w:eastAsia="阿里巴巴普惠体 R" w:cs="阿里巴巴普惠体 R"/>
                <w:bCs/>
                <w:color w:val="585656"/>
                <w:sz w:val="20"/>
                <w:szCs w:val="20"/>
              </w:rPr>
            </w:pPr>
            <w:r>
              <w:rPr>
                <w:rFonts w:hint="eastAsia" w:ascii="阿里巴巴普惠体 R" w:hAnsi="阿里巴巴普惠体 R" w:eastAsia="阿里巴巴普惠体 R" w:cs="阿里巴巴普惠体 R"/>
                <w:bCs/>
                <w:color w:val="585656"/>
                <w:sz w:val="20"/>
                <w:szCs w:val="20"/>
              </w:rPr>
              <w:t>协助部长完成活动。包括材料的采购，场地的申请，信件的分发等</w:t>
            </w:r>
          </w:p>
          <w:p>
            <w:pPr>
              <w:pStyle w:val="7"/>
              <w:adjustRightInd w:val="0"/>
              <w:spacing w:before="17" w:line="380" w:lineRule="exact"/>
              <w:ind w:left="0"/>
              <w:rPr>
                <w:rFonts w:ascii="阿里巴巴普惠体 R" w:hAnsi="阿里巴巴普惠体 R" w:eastAsia="阿里巴巴普惠体 R" w:cs="阿里巴巴普惠体 R"/>
                <w:bCs/>
                <w:color w:val="585656"/>
                <w:sz w:val="20"/>
                <w:szCs w:val="20"/>
              </w:rPr>
            </w:pPr>
          </w:p>
          <w:p>
            <w:pPr>
              <w:pStyle w:val="7"/>
              <w:adjustRightInd w:val="0"/>
              <w:spacing w:before="17" w:line="380" w:lineRule="exact"/>
              <w:ind w:left="0"/>
              <w:rPr>
                <w:rFonts w:ascii="阿里巴巴普惠体 R" w:hAnsi="阿里巴巴普惠体 R" w:eastAsia="阿里巴巴普惠体 R" w:cs="阿里巴巴普惠体 R"/>
                <w:bCs/>
                <w:color w:val="585656"/>
                <w:sz w:val="20"/>
              </w:rPr>
            </w:pPr>
          </w:p>
        </w:tc>
      </w:tr>
      <w:tr>
        <w:tblPrEx>
          <w:tblCellMar>
            <w:top w:w="0" w:type="dxa"/>
            <w:left w:w="0" w:type="dxa"/>
            <w:bottom w:w="0" w:type="dxa"/>
            <w:right w:w="0" w:type="dxa"/>
          </w:tblCellMar>
        </w:tblPrEx>
        <w:trPr>
          <w:trHeight w:val="1990" w:hRule="atLeast"/>
        </w:trPr>
        <w:tc>
          <w:tcPr>
            <w:tcW w:w="12440" w:type="dxa"/>
            <w:gridSpan w:val="3"/>
          </w:tcPr>
          <w:p>
            <w:pPr>
              <w:pStyle w:val="7"/>
              <w:adjustRightInd w:val="0"/>
              <w:spacing w:before="105" w:line="380" w:lineRule="exact"/>
              <w:ind w:left="0"/>
              <w:rPr>
                <w:rFonts w:ascii="阿里巴巴普惠体 B" w:hAnsi="阿里巴巴普惠体 B" w:eastAsia="阿里巴巴普惠体 B" w:cs="阿里巴巴普惠体 B"/>
                <w:bCs/>
                <w:color w:val="5AA2AE" w:themeColor="accent5"/>
                <w:sz w:val="32"/>
                <w14:textFill>
                  <w14:solidFill>
                    <w14:schemeClr w14:val="accent5"/>
                  </w14:solidFill>
                </w14:textFill>
              </w:rPr>
            </w:pPr>
            <w:r>
              <w:rPr>
                <w:rFonts w:ascii="阿里巴巴普惠体 B" w:hAnsi="阿里巴巴普惠体 B" w:eastAsia="阿里巴巴普惠体 B" w:cs="阿里巴巴普惠体 B"/>
                <w:bCs/>
                <w:color w:val="5AA2AE" w:themeColor="accent5"/>
                <w:sz w:val="32"/>
                <w14:textFill>
                  <w14:solidFill>
                    <w14:schemeClr w14:val="accent5"/>
                  </w14:solidFill>
                </w14:textFill>
              </w:rPr>
              <w:t>自我评价</w:t>
            </w:r>
          </w:p>
          <w:p>
            <w:pPr>
              <w:pStyle w:val="7"/>
              <w:adjustRightInd w:val="0"/>
              <w:spacing w:before="75" w:line="380" w:lineRule="exact"/>
              <w:ind w:left="0"/>
              <w:jc w:val="both"/>
              <w:rPr>
                <w:rFonts w:ascii="阿里巴巴普惠体 R" w:hAnsi="阿里巴巴普惠体 R" w:eastAsia="阿里巴巴普惠体 R" w:cs="阿里巴巴普惠体 R"/>
                <w:bCs/>
                <w:sz w:val="20"/>
              </w:rPr>
            </w:pPr>
            <w:r>
              <w:rPr>
                <w:rFonts w:hint="eastAsia" w:ascii="阿里巴巴普惠体 R" w:hAnsi="阿里巴巴普惠体 R" w:eastAsia="阿里巴巴普惠体 R" w:cs="阿里巴巴普惠体 R"/>
                <w:bCs/>
                <w:color w:val="585656"/>
                <w:spacing w:val="7"/>
                <w:sz w:val="20"/>
              </w:rPr>
              <w:t>本人性格开朗，责任心强，工作主动积极性高，具有良好的沟通交流能力。好学且学习能力强，生活态度乐观、意志坚强并具有自我激励意识。有良好的组织协调能力和团队合作意识。诚实守信，注重思考，做事有计划性。也许我的经验不足，但是相信自己的学习能力，能够很快适应新的工作。</w:t>
            </w:r>
          </w:p>
        </w:tc>
      </w:tr>
    </w:tbl>
    <w:p>
      <w:r>
        <mc:AlternateContent>
          <mc:Choice Requires="wps">
            <w:drawing>
              <wp:anchor distT="0" distB="0" distL="114300" distR="114300" simplePos="0" relativeHeight="251659264" behindDoc="1" locked="0" layoutInCell="1" allowOverlap="1">
                <wp:simplePos x="0" y="0"/>
                <wp:positionH relativeFrom="column">
                  <wp:posOffset>-879475</wp:posOffset>
                </wp:positionH>
                <wp:positionV relativeFrom="paragraph">
                  <wp:posOffset>249555</wp:posOffset>
                </wp:positionV>
                <wp:extent cx="9708515" cy="3180715"/>
                <wp:effectExtent l="0" t="0" r="6985" b="1270"/>
                <wp:wrapNone/>
                <wp:docPr id="27" name="矩形 27"/>
                <wp:cNvGraphicFramePr/>
                <a:graphic xmlns:a="http://schemas.openxmlformats.org/drawingml/2006/main">
                  <a:graphicData uri="http://schemas.microsoft.com/office/word/2010/wordprocessingShape">
                    <wps:wsp>
                      <wps:cNvSpPr/>
                      <wps:spPr>
                        <a:xfrm>
                          <a:off x="0" y="0"/>
                          <a:ext cx="9708543" cy="318052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25pt;margin-top:19.65pt;height:250.45pt;width:764.45pt;z-index:-251657216;v-text-anchor:middle;mso-width-relative:page;mso-height-relative:page;" fillcolor="#DEECEF [664]" filled="t" stroked="f" coordsize="21600,21600" o:gfxdata="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lz7xg2gAAAAwBAAAPAAAAAAAAAAEAIAAAACIAAABkcnMvZG93bnJldi54bWxQSwECFAAU&#10;AAAACACHTuJA4Wj4m2ECAACiBAAADgAAAAAAAAABACAAAAApAQAAZHJzL2Uyb0RvYy54bWxQSwUG&#10;AAAAAAYABgBZAQAA/AUAAAAA&#10;">
                <v:fill on="t" focussize="0,0"/>
                <v:stroke on="f" weight="2pt"/>
                <v:imagedata o:title=""/>
                <o:lock v:ext="edit" aspectratio="f"/>
              </v:rect>
            </w:pict>
          </mc:Fallback>
        </mc:AlternateContent>
      </w:r>
    </w:p>
    <w:sectPr>
      <w:type w:val="continuous"/>
      <w:pgSz w:w="14440" w:h="19960"/>
      <w:pgMar w:top="1220" w:right="840" w:bottom="280" w:left="86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阿里巴巴普惠体 R">
    <w:altName w:val="宋体"/>
    <w:panose1 w:val="00020600040101010101"/>
    <w:charset w:val="86"/>
    <w:family w:val="roman"/>
    <w:pitch w:val="default"/>
    <w:sig w:usb0="00000000" w:usb1="00000000" w:usb2="0000001E" w:usb3="00000000" w:csb0="0004009F" w:csb1="00000000"/>
  </w:font>
  <w:font w:name="阿里巴巴普惠体 B">
    <w:altName w:val="宋体"/>
    <w:panose1 w:val="00020600040101010101"/>
    <w:charset w:val="86"/>
    <w:family w:val="roman"/>
    <w:pitch w:val="default"/>
    <w:sig w:usb0="00000000" w:usb1="00000000" w:usb2="0000001E" w:usb3="00000000" w:csb0="0004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bordersDoNotSurroundHeader w:val="1"/>
  <w:bordersDoNotSurroundFooter w:val="1"/>
  <w:attachedTemplate r:id="rId1"/>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BC846A2"/>
    <w:rsid w:val="00006F29"/>
    <w:rsid w:val="00321B74"/>
    <w:rsid w:val="004640C5"/>
    <w:rsid w:val="005A4255"/>
    <w:rsid w:val="007708AB"/>
    <w:rsid w:val="00EE022D"/>
    <w:rsid w:val="1BC846A2"/>
    <w:rsid w:val="667604F5"/>
    <w:rsid w:val="7E326A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微软雅黑" w:hAnsi="微软雅黑" w:eastAsia="微软雅黑" w:cs="微软雅黑"/>
      <w:sz w:val="22"/>
      <w:szCs w:val="22"/>
      <w:lang w:val="zh-CN" w:eastAsia="zh-CN" w:bidi="zh-CN"/>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1"/>
    <w:pPr>
      <w:spacing w:before="3"/>
    </w:pPr>
    <w:rPr>
      <w:sz w:val="24"/>
      <w:szCs w:val="24"/>
    </w:rPr>
  </w:style>
  <w:style w:type="table" w:customStyle="1" w:styleId="5">
    <w:name w:val="Table Normal"/>
    <w:semiHidden/>
    <w:unhideWhenUsed/>
    <w:qFormat/>
    <w:uiPriority w:val="2"/>
    <w:tblPr>
      <w:tblCellMar>
        <w:top w:w="0" w:type="dxa"/>
        <w:left w:w="0" w:type="dxa"/>
        <w:bottom w:w="0" w:type="dxa"/>
        <w:right w:w="0" w:type="dxa"/>
      </w:tblCellMar>
    </w:tblPr>
  </w:style>
  <w:style w:type="paragraph" w:styleId="6">
    <w:name w:val="List Paragraph"/>
    <w:basedOn w:val="1"/>
    <w:qFormat/>
    <w:uiPriority w:val="1"/>
  </w:style>
  <w:style w:type="paragraph" w:customStyle="1" w:styleId="7">
    <w:name w:val="Table Paragraph"/>
    <w:basedOn w:val="1"/>
    <w:qFormat/>
    <w:uiPriority w:val="1"/>
    <w:pPr>
      <w:ind w:left="372"/>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kingsoft\office6\templates\download\21ae1aa9-f8df-5e27-508a-7109b7357e8b\&#20013;&#23567;&#23398;&#25945;&#24072;1&#24180;&#20197;&#19979;&#32463;&#39564;&#28165;&#26032;&#31616;&#21382;.docx" TargetMode="External"/></Relationships>
</file>

<file path=word/theme/theme1.xml><?xml version="1.0" encoding="utf-8"?>
<a:theme xmlns:a="http://schemas.openxmlformats.org/drawingml/2006/main" name="Office Theme">
  <a:themeElements>
    <a:clrScheme name="蓝色暖调">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中小学教师1年以下经验清新简历.docx</Template>
  <Pages>2</Pages>
  <Words>745</Words>
  <Characters>811</Characters>
  <Lines>6</Lines>
  <Paragraphs>1</Paragraphs>
  <TotalTime>18</TotalTime>
  <ScaleCrop>false</ScaleCrop>
  <LinksUpToDate>false</LinksUpToDate>
  <CharactersWithSpaces>845</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2020-05-29T15:03:00Z</dcterms:created>
  <dc:creator>双子晨</dc:creator>
  <cp:lastModifiedBy>双子晨</cp:lastModifiedBy>
  <dcterms:modified xsi:type="dcterms:W3CDTF">2020-05-29T15:05:54Z</dcterms:modified>
  <dc:title>毕业生4</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2018-11-09T00:00:00Z</vt:filetime>
  </property>
  <property fmtid="{D5CDD505-2E9C-101B-9397-08002B2CF9AE}" pid="3" name="Creator">
    <vt:lpwstr>Adobe Illustrator CC 22.0 (Windows)</vt:lpwstr>
  </property>
  <property fmtid="{D5CDD505-2E9C-101B-9397-08002B2CF9AE}" pid="4" name="LastSaved">
    <vt:filetime>2018-11-09T00:00:00Z</vt:filetime>
  </property>
  <property fmtid="{D5CDD505-2E9C-101B-9397-08002B2CF9AE}" pid="5" name="KSOProductBuildVer">
    <vt:lpwstr>2052-11.1.0.9584</vt:lpwstr>
  </property>
</Properties>
</file>