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9040" cy="10692765"/>
                <wp:effectExtent l="0" t="0" r="3810" b="0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156" cy="10692549"/>
                          <a:chOff x="0" y="0"/>
                          <a:chExt cx="7559156" cy="1069254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156" cy="1069254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组合 4"/>
                        <wpg:cNvGrpSpPr/>
                        <wpg:grpSpPr>
                          <a:xfrm>
                            <a:off x="3100521" y="2528601"/>
                            <a:ext cx="1184045" cy="1434516"/>
                            <a:chOff x="3100521" y="2528601"/>
                            <a:chExt cx="1423987" cy="1725215"/>
                          </a:xfrm>
                        </wpg:grpSpPr>
                        <wps:wsp>
                          <wps:cNvPr id="19" name="任意多边形 19"/>
                          <wps:cNvSpPr/>
                          <wps:spPr>
                            <a:xfrm>
                              <a:off x="3100521" y="2528601"/>
                              <a:ext cx="1423987" cy="1725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3987" h="1725215">
                                  <a:moveTo>
                                    <a:pt x="1020068" y="0"/>
                                  </a:moveTo>
                                  <a:lnTo>
                                    <a:pt x="1026914" y="0"/>
                                  </a:lnTo>
                                  <a:cubicBezTo>
                                    <a:pt x="1031478" y="0"/>
                                    <a:pt x="1056580" y="13692"/>
                                    <a:pt x="1102221" y="41076"/>
                                  </a:cubicBezTo>
                                  <a:cubicBezTo>
                                    <a:pt x="1115913" y="41076"/>
                                    <a:pt x="1129605" y="50205"/>
                                    <a:pt x="1143297" y="68461"/>
                                  </a:cubicBezTo>
                                  <a:cubicBezTo>
                                    <a:pt x="1193502" y="86717"/>
                                    <a:pt x="1218605" y="104973"/>
                                    <a:pt x="1218605" y="123230"/>
                                  </a:cubicBezTo>
                                  <a:lnTo>
                                    <a:pt x="1218605" y="136922"/>
                                  </a:lnTo>
                                  <a:cubicBezTo>
                                    <a:pt x="1209476" y="146050"/>
                                    <a:pt x="1195784" y="162024"/>
                                    <a:pt x="1177528" y="184844"/>
                                  </a:cubicBezTo>
                                  <a:lnTo>
                                    <a:pt x="1177528" y="191691"/>
                                  </a:lnTo>
                                  <a:lnTo>
                                    <a:pt x="1184374" y="198537"/>
                                  </a:lnTo>
                                  <a:lnTo>
                                    <a:pt x="1198066" y="198537"/>
                                  </a:lnTo>
                                  <a:lnTo>
                                    <a:pt x="1211758" y="191691"/>
                                  </a:lnTo>
                                  <a:cubicBezTo>
                                    <a:pt x="1257399" y="205383"/>
                                    <a:pt x="1284784" y="221357"/>
                                    <a:pt x="1293912" y="239613"/>
                                  </a:cubicBezTo>
                                  <a:lnTo>
                                    <a:pt x="1307604" y="266998"/>
                                  </a:lnTo>
                                  <a:lnTo>
                                    <a:pt x="1287065" y="287536"/>
                                  </a:lnTo>
                                  <a:lnTo>
                                    <a:pt x="1204912" y="294382"/>
                                  </a:lnTo>
                                  <a:cubicBezTo>
                                    <a:pt x="1191220" y="294382"/>
                                    <a:pt x="1163836" y="296664"/>
                                    <a:pt x="1122759" y="301228"/>
                                  </a:cubicBezTo>
                                  <a:lnTo>
                                    <a:pt x="1081683" y="383381"/>
                                  </a:lnTo>
                                  <a:cubicBezTo>
                                    <a:pt x="1054298" y="419894"/>
                                    <a:pt x="1029196" y="444996"/>
                                    <a:pt x="1006376" y="458688"/>
                                  </a:cubicBezTo>
                                  <a:lnTo>
                                    <a:pt x="965299" y="499765"/>
                                  </a:lnTo>
                                  <a:lnTo>
                                    <a:pt x="965299" y="506611"/>
                                  </a:lnTo>
                                  <a:cubicBezTo>
                                    <a:pt x="974427" y="506611"/>
                                    <a:pt x="990401" y="499765"/>
                                    <a:pt x="1013222" y="486073"/>
                                  </a:cubicBezTo>
                                  <a:cubicBezTo>
                                    <a:pt x="1036042" y="486073"/>
                                    <a:pt x="1067990" y="479226"/>
                                    <a:pt x="1109067" y="465534"/>
                                  </a:cubicBezTo>
                                  <a:cubicBezTo>
                                    <a:pt x="1145579" y="456406"/>
                                    <a:pt x="1175246" y="447278"/>
                                    <a:pt x="1198066" y="438150"/>
                                  </a:cubicBezTo>
                                  <a:lnTo>
                                    <a:pt x="1211758" y="438150"/>
                                  </a:lnTo>
                                  <a:lnTo>
                                    <a:pt x="1225451" y="451842"/>
                                  </a:lnTo>
                                  <a:lnTo>
                                    <a:pt x="1239143" y="444996"/>
                                  </a:lnTo>
                                  <a:cubicBezTo>
                                    <a:pt x="1284784" y="467816"/>
                                    <a:pt x="1307604" y="486073"/>
                                    <a:pt x="1307604" y="499765"/>
                                  </a:cubicBezTo>
                                  <a:cubicBezTo>
                                    <a:pt x="1303040" y="531713"/>
                                    <a:pt x="1291630" y="547687"/>
                                    <a:pt x="1273373" y="547687"/>
                                  </a:cubicBezTo>
                                  <a:lnTo>
                                    <a:pt x="1198066" y="533995"/>
                                  </a:lnTo>
                                  <a:lnTo>
                                    <a:pt x="1191220" y="540841"/>
                                  </a:lnTo>
                                  <a:lnTo>
                                    <a:pt x="1170682" y="533995"/>
                                  </a:lnTo>
                                  <a:lnTo>
                                    <a:pt x="1156990" y="540841"/>
                                  </a:lnTo>
                                  <a:lnTo>
                                    <a:pt x="1150144" y="540841"/>
                                  </a:lnTo>
                                  <a:lnTo>
                                    <a:pt x="1122759" y="533995"/>
                                  </a:lnTo>
                                  <a:lnTo>
                                    <a:pt x="1040606" y="547687"/>
                                  </a:lnTo>
                                  <a:lnTo>
                                    <a:pt x="1033760" y="554533"/>
                                  </a:lnTo>
                                  <a:lnTo>
                                    <a:pt x="1020068" y="547687"/>
                                  </a:lnTo>
                                  <a:cubicBezTo>
                                    <a:pt x="1001811" y="561380"/>
                                    <a:pt x="976709" y="568225"/>
                                    <a:pt x="944761" y="568225"/>
                                  </a:cubicBezTo>
                                  <a:cubicBezTo>
                                    <a:pt x="917376" y="577354"/>
                                    <a:pt x="903684" y="584200"/>
                                    <a:pt x="903684" y="588764"/>
                                  </a:cubicBezTo>
                                  <a:cubicBezTo>
                                    <a:pt x="963017" y="611584"/>
                                    <a:pt x="992683" y="629840"/>
                                    <a:pt x="992683" y="643533"/>
                                  </a:cubicBezTo>
                                  <a:cubicBezTo>
                                    <a:pt x="1070272" y="616148"/>
                                    <a:pt x="1111349" y="597892"/>
                                    <a:pt x="1115913" y="588764"/>
                                  </a:cubicBezTo>
                                  <a:lnTo>
                                    <a:pt x="1122759" y="588764"/>
                                  </a:lnTo>
                                  <a:cubicBezTo>
                                    <a:pt x="1127323" y="593328"/>
                                    <a:pt x="1143297" y="602456"/>
                                    <a:pt x="1170682" y="616148"/>
                                  </a:cubicBezTo>
                                  <a:cubicBezTo>
                                    <a:pt x="1170682" y="625276"/>
                                    <a:pt x="1179810" y="629840"/>
                                    <a:pt x="1198066" y="629840"/>
                                  </a:cubicBezTo>
                                  <a:lnTo>
                                    <a:pt x="1211758" y="629840"/>
                                  </a:lnTo>
                                  <a:cubicBezTo>
                                    <a:pt x="1225451" y="629840"/>
                                    <a:pt x="1236861" y="645815"/>
                                    <a:pt x="1245989" y="677763"/>
                                  </a:cubicBezTo>
                                  <a:cubicBezTo>
                                    <a:pt x="1245989" y="696019"/>
                                    <a:pt x="1225451" y="723403"/>
                                    <a:pt x="1184374" y="759916"/>
                                  </a:cubicBezTo>
                                  <a:cubicBezTo>
                                    <a:pt x="1152426" y="796429"/>
                                    <a:pt x="1134169" y="814685"/>
                                    <a:pt x="1129605" y="814685"/>
                                  </a:cubicBezTo>
                                  <a:cubicBezTo>
                                    <a:pt x="1129605" y="823813"/>
                                    <a:pt x="1131887" y="830659"/>
                                    <a:pt x="1136451" y="835223"/>
                                  </a:cubicBezTo>
                                  <a:lnTo>
                                    <a:pt x="1143297" y="835223"/>
                                  </a:lnTo>
                                  <a:cubicBezTo>
                                    <a:pt x="1152426" y="835223"/>
                                    <a:pt x="1161554" y="842069"/>
                                    <a:pt x="1170682" y="855761"/>
                                  </a:cubicBezTo>
                                  <a:cubicBezTo>
                                    <a:pt x="1170682" y="864889"/>
                                    <a:pt x="1161554" y="876300"/>
                                    <a:pt x="1143297" y="889992"/>
                                  </a:cubicBezTo>
                                  <a:lnTo>
                                    <a:pt x="1095375" y="883146"/>
                                  </a:lnTo>
                                  <a:lnTo>
                                    <a:pt x="1081683" y="889992"/>
                                  </a:lnTo>
                                  <a:lnTo>
                                    <a:pt x="1067990" y="889992"/>
                                  </a:lnTo>
                                  <a:lnTo>
                                    <a:pt x="944761" y="910530"/>
                                  </a:lnTo>
                                  <a:lnTo>
                                    <a:pt x="937915" y="910530"/>
                                  </a:lnTo>
                                  <a:lnTo>
                                    <a:pt x="931069" y="917376"/>
                                  </a:lnTo>
                                  <a:lnTo>
                                    <a:pt x="917376" y="910530"/>
                                  </a:lnTo>
                                  <a:lnTo>
                                    <a:pt x="896838" y="910530"/>
                                  </a:lnTo>
                                  <a:cubicBezTo>
                                    <a:pt x="883146" y="924222"/>
                                    <a:pt x="842069" y="940196"/>
                                    <a:pt x="773608" y="958453"/>
                                  </a:cubicBezTo>
                                  <a:lnTo>
                                    <a:pt x="732532" y="972145"/>
                                  </a:lnTo>
                                  <a:lnTo>
                                    <a:pt x="732532" y="985837"/>
                                  </a:lnTo>
                                  <a:lnTo>
                                    <a:pt x="753070" y="992683"/>
                                  </a:lnTo>
                                  <a:lnTo>
                                    <a:pt x="766762" y="992683"/>
                                  </a:lnTo>
                                  <a:cubicBezTo>
                                    <a:pt x="794147" y="1010940"/>
                                    <a:pt x="812403" y="1029195"/>
                                    <a:pt x="821531" y="1047452"/>
                                  </a:cubicBezTo>
                                  <a:lnTo>
                                    <a:pt x="807839" y="1061144"/>
                                  </a:lnTo>
                                  <a:lnTo>
                                    <a:pt x="814685" y="1061144"/>
                                  </a:lnTo>
                                  <a:lnTo>
                                    <a:pt x="814685" y="1067990"/>
                                  </a:lnTo>
                                  <a:lnTo>
                                    <a:pt x="869454" y="1040606"/>
                                  </a:lnTo>
                                  <a:lnTo>
                                    <a:pt x="937915" y="1013221"/>
                                  </a:lnTo>
                                  <a:lnTo>
                                    <a:pt x="999529" y="992683"/>
                                  </a:lnTo>
                                  <a:cubicBezTo>
                                    <a:pt x="1008658" y="992683"/>
                                    <a:pt x="1017786" y="988119"/>
                                    <a:pt x="1026914" y="978991"/>
                                  </a:cubicBezTo>
                                  <a:lnTo>
                                    <a:pt x="1033760" y="978991"/>
                                  </a:lnTo>
                                  <a:lnTo>
                                    <a:pt x="1047452" y="978991"/>
                                  </a:lnTo>
                                  <a:lnTo>
                                    <a:pt x="1054298" y="978991"/>
                                  </a:lnTo>
                                  <a:lnTo>
                                    <a:pt x="1061144" y="978991"/>
                                  </a:lnTo>
                                  <a:cubicBezTo>
                                    <a:pt x="1083965" y="992683"/>
                                    <a:pt x="1097657" y="1001811"/>
                                    <a:pt x="1102221" y="1006375"/>
                                  </a:cubicBezTo>
                                  <a:lnTo>
                                    <a:pt x="1102221" y="1013221"/>
                                  </a:lnTo>
                                  <a:cubicBezTo>
                                    <a:pt x="1074837" y="1045170"/>
                                    <a:pt x="1054298" y="1061144"/>
                                    <a:pt x="1040606" y="1061144"/>
                                  </a:cubicBezTo>
                                  <a:lnTo>
                                    <a:pt x="985837" y="1074836"/>
                                  </a:lnTo>
                                  <a:cubicBezTo>
                                    <a:pt x="985837" y="1079401"/>
                                    <a:pt x="974427" y="1083964"/>
                                    <a:pt x="951607" y="1088528"/>
                                  </a:cubicBezTo>
                                  <a:lnTo>
                                    <a:pt x="937915" y="1081682"/>
                                  </a:lnTo>
                                  <a:cubicBezTo>
                                    <a:pt x="937915" y="1090810"/>
                                    <a:pt x="928786" y="1095375"/>
                                    <a:pt x="910530" y="1095375"/>
                                  </a:cubicBezTo>
                                  <a:cubicBezTo>
                                    <a:pt x="910530" y="1104503"/>
                                    <a:pt x="892274" y="1115913"/>
                                    <a:pt x="855762" y="1129605"/>
                                  </a:cubicBezTo>
                                  <a:lnTo>
                                    <a:pt x="842069" y="1136451"/>
                                  </a:lnTo>
                                  <a:cubicBezTo>
                                    <a:pt x="823813" y="1136451"/>
                                    <a:pt x="810121" y="1131887"/>
                                    <a:pt x="800993" y="1122759"/>
                                  </a:cubicBezTo>
                                  <a:cubicBezTo>
                                    <a:pt x="787301" y="1154708"/>
                                    <a:pt x="780455" y="1182092"/>
                                    <a:pt x="780455" y="1204912"/>
                                  </a:cubicBezTo>
                                  <a:cubicBezTo>
                                    <a:pt x="775890" y="1204912"/>
                                    <a:pt x="773608" y="1211758"/>
                                    <a:pt x="773608" y="1225450"/>
                                  </a:cubicBezTo>
                                  <a:lnTo>
                                    <a:pt x="773608" y="1232296"/>
                                  </a:lnTo>
                                  <a:cubicBezTo>
                                    <a:pt x="782737" y="1227732"/>
                                    <a:pt x="812403" y="1220886"/>
                                    <a:pt x="862608" y="1211758"/>
                                  </a:cubicBezTo>
                                  <a:cubicBezTo>
                                    <a:pt x="889992" y="1198066"/>
                                    <a:pt x="942479" y="1184374"/>
                                    <a:pt x="1020068" y="1170682"/>
                                  </a:cubicBezTo>
                                  <a:lnTo>
                                    <a:pt x="1067990" y="1163836"/>
                                  </a:lnTo>
                                  <a:cubicBezTo>
                                    <a:pt x="1095375" y="1150143"/>
                                    <a:pt x="1125041" y="1141015"/>
                                    <a:pt x="1156990" y="1136451"/>
                                  </a:cubicBezTo>
                                  <a:lnTo>
                                    <a:pt x="1163836" y="1129605"/>
                                  </a:lnTo>
                                  <a:lnTo>
                                    <a:pt x="1170682" y="1136451"/>
                                  </a:lnTo>
                                  <a:cubicBezTo>
                                    <a:pt x="1193502" y="1127323"/>
                                    <a:pt x="1225451" y="1120477"/>
                                    <a:pt x="1266527" y="1115913"/>
                                  </a:cubicBezTo>
                                  <a:cubicBezTo>
                                    <a:pt x="1266527" y="1106785"/>
                                    <a:pt x="1280219" y="1102221"/>
                                    <a:pt x="1307604" y="1102221"/>
                                  </a:cubicBezTo>
                                  <a:lnTo>
                                    <a:pt x="1314450" y="1102221"/>
                                  </a:lnTo>
                                  <a:cubicBezTo>
                                    <a:pt x="1364654" y="1143297"/>
                                    <a:pt x="1389757" y="1168400"/>
                                    <a:pt x="1389757" y="1177528"/>
                                  </a:cubicBezTo>
                                  <a:cubicBezTo>
                                    <a:pt x="1412577" y="1209476"/>
                                    <a:pt x="1423987" y="1234578"/>
                                    <a:pt x="1423987" y="1252835"/>
                                  </a:cubicBezTo>
                                  <a:lnTo>
                                    <a:pt x="1423987" y="1259681"/>
                                  </a:lnTo>
                                  <a:cubicBezTo>
                                    <a:pt x="1414859" y="1282501"/>
                                    <a:pt x="1410295" y="1300757"/>
                                    <a:pt x="1410295" y="1314450"/>
                                  </a:cubicBezTo>
                                  <a:cubicBezTo>
                                    <a:pt x="1405731" y="1319014"/>
                                    <a:pt x="1394321" y="1348680"/>
                                    <a:pt x="1376065" y="1403449"/>
                                  </a:cubicBezTo>
                                  <a:lnTo>
                                    <a:pt x="1376065" y="1437679"/>
                                  </a:lnTo>
                                  <a:cubicBezTo>
                                    <a:pt x="1366937" y="1442244"/>
                                    <a:pt x="1355526" y="1471910"/>
                                    <a:pt x="1341834" y="1526678"/>
                                  </a:cubicBezTo>
                                  <a:cubicBezTo>
                                    <a:pt x="1337270" y="1526678"/>
                                    <a:pt x="1325860" y="1554063"/>
                                    <a:pt x="1307604" y="1608832"/>
                                  </a:cubicBezTo>
                                  <a:lnTo>
                                    <a:pt x="1266527" y="1649908"/>
                                  </a:lnTo>
                                  <a:cubicBezTo>
                                    <a:pt x="1248271" y="1659036"/>
                                    <a:pt x="1227733" y="1672728"/>
                                    <a:pt x="1204912" y="1690985"/>
                                  </a:cubicBezTo>
                                  <a:lnTo>
                                    <a:pt x="1143297" y="1718369"/>
                                  </a:lnTo>
                                  <a:lnTo>
                                    <a:pt x="1136451" y="1725215"/>
                                  </a:lnTo>
                                  <a:lnTo>
                                    <a:pt x="1122759" y="1725215"/>
                                  </a:lnTo>
                                  <a:lnTo>
                                    <a:pt x="1109067" y="1718369"/>
                                  </a:lnTo>
                                  <a:lnTo>
                                    <a:pt x="1115913" y="1690985"/>
                                  </a:lnTo>
                                  <a:lnTo>
                                    <a:pt x="1115913" y="1677293"/>
                                  </a:lnTo>
                                  <a:lnTo>
                                    <a:pt x="1115913" y="1636216"/>
                                  </a:lnTo>
                                  <a:cubicBezTo>
                                    <a:pt x="1115913" y="1622524"/>
                                    <a:pt x="1093093" y="1595139"/>
                                    <a:pt x="1047452" y="1554063"/>
                                  </a:cubicBezTo>
                                  <a:lnTo>
                                    <a:pt x="1047452" y="1547217"/>
                                  </a:lnTo>
                                  <a:lnTo>
                                    <a:pt x="1054298" y="1540371"/>
                                  </a:lnTo>
                                  <a:lnTo>
                                    <a:pt x="1074837" y="1540371"/>
                                  </a:lnTo>
                                  <a:cubicBezTo>
                                    <a:pt x="1106785" y="1558627"/>
                                    <a:pt x="1131887" y="1567755"/>
                                    <a:pt x="1150144" y="1567755"/>
                                  </a:cubicBezTo>
                                  <a:lnTo>
                                    <a:pt x="1156990" y="1574601"/>
                                  </a:lnTo>
                                  <a:cubicBezTo>
                                    <a:pt x="1166118" y="1574601"/>
                                    <a:pt x="1182092" y="1549499"/>
                                    <a:pt x="1204912" y="1499294"/>
                                  </a:cubicBezTo>
                                  <a:lnTo>
                                    <a:pt x="1232297" y="1437679"/>
                                  </a:lnTo>
                                  <a:cubicBezTo>
                                    <a:pt x="1232297" y="1428551"/>
                                    <a:pt x="1236861" y="1419423"/>
                                    <a:pt x="1245989" y="1410295"/>
                                  </a:cubicBezTo>
                                  <a:lnTo>
                                    <a:pt x="1239143" y="1396603"/>
                                  </a:lnTo>
                                  <a:lnTo>
                                    <a:pt x="1239143" y="1382911"/>
                                  </a:lnTo>
                                  <a:lnTo>
                                    <a:pt x="1259681" y="1252835"/>
                                  </a:lnTo>
                                  <a:lnTo>
                                    <a:pt x="1252835" y="1225450"/>
                                  </a:lnTo>
                                  <a:lnTo>
                                    <a:pt x="1259681" y="1211758"/>
                                  </a:lnTo>
                                  <a:lnTo>
                                    <a:pt x="1198066" y="1204912"/>
                                  </a:lnTo>
                                  <a:lnTo>
                                    <a:pt x="1177528" y="1211758"/>
                                  </a:lnTo>
                                  <a:lnTo>
                                    <a:pt x="1170682" y="1211758"/>
                                  </a:lnTo>
                                  <a:lnTo>
                                    <a:pt x="1143297" y="1204912"/>
                                  </a:lnTo>
                                  <a:lnTo>
                                    <a:pt x="1047452" y="1218604"/>
                                  </a:lnTo>
                                  <a:lnTo>
                                    <a:pt x="1040606" y="1218604"/>
                                  </a:lnTo>
                                  <a:lnTo>
                                    <a:pt x="1033760" y="1218604"/>
                                  </a:lnTo>
                                  <a:lnTo>
                                    <a:pt x="951607" y="1239143"/>
                                  </a:lnTo>
                                  <a:lnTo>
                                    <a:pt x="944761" y="1239143"/>
                                  </a:lnTo>
                                  <a:lnTo>
                                    <a:pt x="924222" y="1232296"/>
                                  </a:lnTo>
                                  <a:cubicBezTo>
                                    <a:pt x="905966" y="1241424"/>
                                    <a:pt x="876300" y="1250553"/>
                                    <a:pt x="835223" y="1259681"/>
                                  </a:cubicBezTo>
                                  <a:lnTo>
                                    <a:pt x="814685" y="1259681"/>
                                  </a:lnTo>
                                  <a:cubicBezTo>
                                    <a:pt x="805557" y="1268809"/>
                                    <a:pt x="782737" y="1275655"/>
                                    <a:pt x="746224" y="1280219"/>
                                  </a:cubicBezTo>
                                  <a:cubicBezTo>
                                    <a:pt x="727968" y="1298476"/>
                                    <a:pt x="705147" y="1307603"/>
                                    <a:pt x="677763" y="1307603"/>
                                  </a:cubicBezTo>
                                  <a:lnTo>
                                    <a:pt x="677763" y="1293911"/>
                                  </a:lnTo>
                                  <a:lnTo>
                                    <a:pt x="677763" y="1259681"/>
                                  </a:lnTo>
                                  <a:lnTo>
                                    <a:pt x="691455" y="1218604"/>
                                  </a:lnTo>
                                  <a:cubicBezTo>
                                    <a:pt x="691455" y="1214040"/>
                                    <a:pt x="696019" y="1204912"/>
                                    <a:pt x="705147" y="1191220"/>
                                  </a:cubicBezTo>
                                  <a:lnTo>
                                    <a:pt x="705147" y="1170682"/>
                                  </a:lnTo>
                                  <a:cubicBezTo>
                                    <a:pt x="714276" y="1147862"/>
                                    <a:pt x="723404" y="1118195"/>
                                    <a:pt x="732532" y="1081682"/>
                                  </a:cubicBezTo>
                                  <a:lnTo>
                                    <a:pt x="732532" y="1074836"/>
                                  </a:lnTo>
                                  <a:lnTo>
                                    <a:pt x="725686" y="1047452"/>
                                  </a:lnTo>
                                  <a:lnTo>
                                    <a:pt x="732532" y="1033760"/>
                                  </a:lnTo>
                                  <a:lnTo>
                                    <a:pt x="718840" y="992683"/>
                                  </a:lnTo>
                                  <a:lnTo>
                                    <a:pt x="718840" y="985837"/>
                                  </a:lnTo>
                                  <a:lnTo>
                                    <a:pt x="711994" y="972145"/>
                                  </a:lnTo>
                                  <a:lnTo>
                                    <a:pt x="670917" y="992683"/>
                                  </a:lnTo>
                                  <a:cubicBezTo>
                                    <a:pt x="661789" y="992683"/>
                                    <a:pt x="648097" y="983555"/>
                                    <a:pt x="629840" y="965299"/>
                                  </a:cubicBezTo>
                                  <a:lnTo>
                                    <a:pt x="629840" y="958453"/>
                                  </a:lnTo>
                                  <a:cubicBezTo>
                                    <a:pt x="629840" y="953888"/>
                                    <a:pt x="641251" y="951607"/>
                                    <a:pt x="664071" y="951607"/>
                                  </a:cubicBezTo>
                                  <a:cubicBezTo>
                                    <a:pt x="664071" y="942479"/>
                                    <a:pt x="696019" y="931068"/>
                                    <a:pt x="759916" y="917376"/>
                                  </a:cubicBezTo>
                                  <a:lnTo>
                                    <a:pt x="766762" y="876300"/>
                                  </a:lnTo>
                                  <a:lnTo>
                                    <a:pt x="766762" y="862607"/>
                                  </a:lnTo>
                                  <a:lnTo>
                                    <a:pt x="773608" y="855761"/>
                                  </a:lnTo>
                                  <a:lnTo>
                                    <a:pt x="766762" y="848915"/>
                                  </a:lnTo>
                                  <a:lnTo>
                                    <a:pt x="766762" y="787300"/>
                                  </a:lnTo>
                                  <a:lnTo>
                                    <a:pt x="759916" y="787300"/>
                                  </a:lnTo>
                                  <a:cubicBezTo>
                                    <a:pt x="737096" y="796429"/>
                                    <a:pt x="718840" y="800993"/>
                                    <a:pt x="705147" y="800993"/>
                                  </a:cubicBezTo>
                                  <a:cubicBezTo>
                                    <a:pt x="686891" y="800993"/>
                                    <a:pt x="677763" y="794146"/>
                                    <a:pt x="677763" y="780454"/>
                                  </a:cubicBezTo>
                                  <a:lnTo>
                                    <a:pt x="677763" y="773608"/>
                                  </a:lnTo>
                                  <a:cubicBezTo>
                                    <a:pt x="677763" y="769044"/>
                                    <a:pt x="691455" y="762198"/>
                                    <a:pt x="718840" y="753070"/>
                                  </a:cubicBezTo>
                                  <a:cubicBezTo>
                                    <a:pt x="718840" y="748506"/>
                                    <a:pt x="730250" y="743942"/>
                                    <a:pt x="753070" y="739378"/>
                                  </a:cubicBezTo>
                                  <a:lnTo>
                                    <a:pt x="753070" y="718839"/>
                                  </a:lnTo>
                                  <a:lnTo>
                                    <a:pt x="753070" y="684609"/>
                                  </a:lnTo>
                                  <a:lnTo>
                                    <a:pt x="759916" y="677763"/>
                                  </a:lnTo>
                                  <a:lnTo>
                                    <a:pt x="753070" y="677763"/>
                                  </a:lnTo>
                                  <a:lnTo>
                                    <a:pt x="753070" y="657225"/>
                                  </a:lnTo>
                                  <a:lnTo>
                                    <a:pt x="759916" y="657225"/>
                                  </a:lnTo>
                                  <a:lnTo>
                                    <a:pt x="759916" y="650378"/>
                                  </a:lnTo>
                                  <a:lnTo>
                                    <a:pt x="746224" y="650378"/>
                                  </a:lnTo>
                                  <a:lnTo>
                                    <a:pt x="677763" y="677763"/>
                                  </a:lnTo>
                                  <a:cubicBezTo>
                                    <a:pt x="677763" y="686891"/>
                                    <a:pt x="650379" y="700583"/>
                                    <a:pt x="595610" y="718839"/>
                                  </a:cubicBezTo>
                                  <a:lnTo>
                                    <a:pt x="588764" y="725686"/>
                                  </a:lnTo>
                                  <a:cubicBezTo>
                                    <a:pt x="638969" y="753070"/>
                                    <a:pt x="664071" y="773608"/>
                                    <a:pt x="664071" y="787300"/>
                                  </a:cubicBezTo>
                                  <a:lnTo>
                                    <a:pt x="664071" y="794146"/>
                                  </a:lnTo>
                                  <a:lnTo>
                                    <a:pt x="650379" y="835223"/>
                                  </a:lnTo>
                                  <a:cubicBezTo>
                                    <a:pt x="641251" y="839787"/>
                                    <a:pt x="627558" y="867172"/>
                                    <a:pt x="609302" y="917376"/>
                                  </a:cubicBezTo>
                                  <a:cubicBezTo>
                                    <a:pt x="604738" y="917376"/>
                                    <a:pt x="597892" y="942479"/>
                                    <a:pt x="588764" y="992683"/>
                                  </a:cubicBezTo>
                                  <a:lnTo>
                                    <a:pt x="554533" y="1047452"/>
                                  </a:lnTo>
                                  <a:lnTo>
                                    <a:pt x="533995" y="1109067"/>
                                  </a:lnTo>
                                  <a:cubicBezTo>
                                    <a:pt x="529431" y="1109067"/>
                                    <a:pt x="520303" y="1129605"/>
                                    <a:pt x="506611" y="1170682"/>
                                  </a:cubicBezTo>
                                  <a:lnTo>
                                    <a:pt x="465534" y="1259681"/>
                                  </a:lnTo>
                                  <a:lnTo>
                                    <a:pt x="431304" y="1314450"/>
                                  </a:lnTo>
                                  <a:lnTo>
                                    <a:pt x="369689" y="1389757"/>
                                  </a:lnTo>
                                  <a:cubicBezTo>
                                    <a:pt x="351433" y="1421705"/>
                                    <a:pt x="303510" y="1469628"/>
                                    <a:pt x="225921" y="1533525"/>
                                  </a:cubicBezTo>
                                  <a:cubicBezTo>
                                    <a:pt x="184844" y="1560909"/>
                                    <a:pt x="143768" y="1595139"/>
                                    <a:pt x="102691" y="1636216"/>
                                  </a:cubicBezTo>
                                  <a:lnTo>
                                    <a:pt x="47922" y="1677293"/>
                                  </a:lnTo>
                                  <a:lnTo>
                                    <a:pt x="13692" y="1697831"/>
                                  </a:lnTo>
                                  <a:lnTo>
                                    <a:pt x="6846" y="1697831"/>
                                  </a:lnTo>
                                  <a:lnTo>
                                    <a:pt x="0" y="1690985"/>
                                  </a:lnTo>
                                  <a:cubicBezTo>
                                    <a:pt x="4564" y="1677293"/>
                                    <a:pt x="31948" y="1654472"/>
                                    <a:pt x="82153" y="1622524"/>
                                  </a:cubicBezTo>
                                  <a:lnTo>
                                    <a:pt x="171152" y="1526678"/>
                                  </a:lnTo>
                                  <a:lnTo>
                                    <a:pt x="219075" y="1465064"/>
                                  </a:lnTo>
                                  <a:lnTo>
                                    <a:pt x="280690" y="1389757"/>
                                  </a:lnTo>
                                  <a:cubicBezTo>
                                    <a:pt x="308074" y="1344116"/>
                                    <a:pt x="330894" y="1298476"/>
                                    <a:pt x="349151" y="1252835"/>
                                  </a:cubicBezTo>
                                  <a:cubicBezTo>
                                    <a:pt x="371971" y="1216322"/>
                                    <a:pt x="385663" y="1186656"/>
                                    <a:pt x="390227" y="1163836"/>
                                  </a:cubicBezTo>
                                  <a:cubicBezTo>
                                    <a:pt x="399355" y="1159271"/>
                                    <a:pt x="410765" y="1138733"/>
                                    <a:pt x="424458" y="1102221"/>
                                  </a:cubicBezTo>
                                  <a:cubicBezTo>
                                    <a:pt x="429022" y="1102221"/>
                                    <a:pt x="433586" y="1088528"/>
                                    <a:pt x="438150" y="1061144"/>
                                  </a:cubicBezTo>
                                  <a:cubicBezTo>
                                    <a:pt x="451842" y="1042888"/>
                                    <a:pt x="458688" y="1024632"/>
                                    <a:pt x="458688" y="1006375"/>
                                  </a:cubicBezTo>
                                  <a:cubicBezTo>
                                    <a:pt x="467816" y="1001811"/>
                                    <a:pt x="472380" y="990401"/>
                                    <a:pt x="472380" y="972145"/>
                                  </a:cubicBezTo>
                                  <a:cubicBezTo>
                                    <a:pt x="476944" y="972145"/>
                                    <a:pt x="486072" y="944761"/>
                                    <a:pt x="499765" y="889992"/>
                                  </a:cubicBezTo>
                                  <a:lnTo>
                                    <a:pt x="506611" y="883146"/>
                                  </a:lnTo>
                                  <a:lnTo>
                                    <a:pt x="506611" y="855761"/>
                                  </a:lnTo>
                                  <a:lnTo>
                                    <a:pt x="513457" y="842069"/>
                                  </a:lnTo>
                                  <a:lnTo>
                                    <a:pt x="506611" y="828377"/>
                                  </a:lnTo>
                                  <a:cubicBezTo>
                                    <a:pt x="511175" y="819249"/>
                                    <a:pt x="515739" y="814685"/>
                                    <a:pt x="520303" y="814685"/>
                                  </a:cubicBezTo>
                                  <a:lnTo>
                                    <a:pt x="513457" y="814685"/>
                                  </a:lnTo>
                                  <a:lnTo>
                                    <a:pt x="513457" y="800993"/>
                                  </a:lnTo>
                                  <a:lnTo>
                                    <a:pt x="513457" y="766762"/>
                                  </a:lnTo>
                                  <a:lnTo>
                                    <a:pt x="520303" y="759916"/>
                                  </a:lnTo>
                                  <a:lnTo>
                                    <a:pt x="520303" y="753070"/>
                                  </a:lnTo>
                                  <a:cubicBezTo>
                                    <a:pt x="520303" y="743942"/>
                                    <a:pt x="511175" y="739378"/>
                                    <a:pt x="492919" y="739378"/>
                                  </a:cubicBezTo>
                                  <a:lnTo>
                                    <a:pt x="492919" y="732532"/>
                                  </a:lnTo>
                                  <a:lnTo>
                                    <a:pt x="492919" y="725686"/>
                                  </a:lnTo>
                                  <a:cubicBezTo>
                                    <a:pt x="492919" y="721122"/>
                                    <a:pt x="504329" y="716558"/>
                                    <a:pt x="527149" y="711993"/>
                                  </a:cubicBezTo>
                                  <a:lnTo>
                                    <a:pt x="527149" y="705147"/>
                                  </a:lnTo>
                                  <a:cubicBezTo>
                                    <a:pt x="522585" y="696019"/>
                                    <a:pt x="511175" y="686891"/>
                                    <a:pt x="492919" y="677763"/>
                                  </a:cubicBezTo>
                                  <a:cubicBezTo>
                                    <a:pt x="492919" y="673199"/>
                                    <a:pt x="483790" y="666353"/>
                                    <a:pt x="465534" y="657225"/>
                                  </a:cubicBezTo>
                                  <a:lnTo>
                                    <a:pt x="465534" y="650378"/>
                                  </a:lnTo>
                                  <a:cubicBezTo>
                                    <a:pt x="465534" y="645815"/>
                                    <a:pt x="476944" y="641251"/>
                                    <a:pt x="499765" y="636686"/>
                                  </a:cubicBezTo>
                                  <a:cubicBezTo>
                                    <a:pt x="499765" y="632123"/>
                                    <a:pt x="511175" y="629840"/>
                                    <a:pt x="533995" y="629840"/>
                                  </a:cubicBezTo>
                                  <a:cubicBezTo>
                                    <a:pt x="533995" y="625276"/>
                                    <a:pt x="549969" y="618430"/>
                                    <a:pt x="581918" y="609302"/>
                                  </a:cubicBezTo>
                                  <a:cubicBezTo>
                                    <a:pt x="581918" y="604738"/>
                                    <a:pt x="593328" y="602456"/>
                                    <a:pt x="616148" y="602456"/>
                                  </a:cubicBezTo>
                                  <a:cubicBezTo>
                                    <a:pt x="616148" y="597892"/>
                                    <a:pt x="627558" y="593328"/>
                                    <a:pt x="650379" y="588764"/>
                                  </a:cubicBezTo>
                                  <a:lnTo>
                                    <a:pt x="677763" y="595610"/>
                                  </a:lnTo>
                                  <a:cubicBezTo>
                                    <a:pt x="691455" y="586482"/>
                                    <a:pt x="709712" y="579636"/>
                                    <a:pt x="732532" y="575072"/>
                                  </a:cubicBezTo>
                                  <a:lnTo>
                                    <a:pt x="739378" y="568225"/>
                                  </a:lnTo>
                                  <a:lnTo>
                                    <a:pt x="766762" y="568225"/>
                                  </a:lnTo>
                                  <a:lnTo>
                                    <a:pt x="800993" y="554533"/>
                                  </a:lnTo>
                                  <a:cubicBezTo>
                                    <a:pt x="787301" y="540841"/>
                                    <a:pt x="778172" y="524867"/>
                                    <a:pt x="773608" y="506611"/>
                                  </a:cubicBezTo>
                                  <a:cubicBezTo>
                                    <a:pt x="764480" y="506611"/>
                                    <a:pt x="757634" y="499765"/>
                                    <a:pt x="753070" y="486073"/>
                                  </a:cubicBezTo>
                                  <a:cubicBezTo>
                                    <a:pt x="771326" y="458688"/>
                                    <a:pt x="787301" y="442714"/>
                                    <a:pt x="800993" y="438150"/>
                                  </a:cubicBezTo>
                                  <a:cubicBezTo>
                                    <a:pt x="810121" y="438150"/>
                                    <a:pt x="832941" y="444996"/>
                                    <a:pt x="869454" y="458688"/>
                                  </a:cubicBezTo>
                                  <a:lnTo>
                                    <a:pt x="937915" y="492919"/>
                                  </a:lnTo>
                                  <a:cubicBezTo>
                                    <a:pt x="947043" y="492919"/>
                                    <a:pt x="951607" y="486073"/>
                                    <a:pt x="951607" y="472380"/>
                                  </a:cubicBezTo>
                                  <a:lnTo>
                                    <a:pt x="972145" y="438150"/>
                                  </a:lnTo>
                                  <a:lnTo>
                                    <a:pt x="965299" y="424458"/>
                                  </a:lnTo>
                                  <a:cubicBezTo>
                                    <a:pt x="965299" y="406202"/>
                                    <a:pt x="972145" y="383381"/>
                                    <a:pt x="985837" y="355997"/>
                                  </a:cubicBezTo>
                                  <a:lnTo>
                                    <a:pt x="978991" y="349151"/>
                                  </a:lnTo>
                                  <a:lnTo>
                                    <a:pt x="965299" y="349151"/>
                                  </a:lnTo>
                                  <a:cubicBezTo>
                                    <a:pt x="965299" y="344587"/>
                                    <a:pt x="944761" y="326330"/>
                                    <a:pt x="903684" y="294382"/>
                                  </a:cubicBezTo>
                                  <a:lnTo>
                                    <a:pt x="896838" y="280690"/>
                                  </a:lnTo>
                                  <a:cubicBezTo>
                                    <a:pt x="937915" y="262433"/>
                                    <a:pt x="969863" y="253305"/>
                                    <a:pt x="992683" y="253305"/>
                                  </a:cubicBezTo>
                                  <a:cubicBezTo>
                                    <a:pt x="997248" y="239613"/>
                                    <a:pt x="999529" y="225921"/>
                                    <a:pt x="999529" y="212229"/>
                                  </a:cubicBezTo>
                                  <a:lnTo>
                                    <a:pt x="999529" y="184844"/>
                                  </a:lnTo>
                                  <a:lnTo>
                                    <a:pt x="1006376" y="164306"/>
                                  </a:lnTo>
                                  <a:lnTo>
                                    <a:pt x="999529" y="136922"/>
                                  </a:lnTo>
                                  <a:lnTo>
                                    <a:pt x="1006376" y="109537"/>
                                  </a:lnTo>
                                  <a:cubicBezTo>
                                    <a:pt x="1006376" y="95845"/>
                                    <a:pt x="994965" y="75307"/>
                                    <a:pt x="972145" y="47922"/>
                                  </a:cubicBezTo>
                                  <a:lnTo>
                                    <a:pt x="972145" y="41076"/>
                                  </a:lnTo>
                                  <a:lnTo>
                                    <a:pt x="1020068" y="0"/>
                                  </a:lnTo>
                                  <a:close/>
                                  <a:moveTo>
                                    <a:pt x="773608" y="629840"/>
                                  </a:moveTo>
                                  <a:lnTo>
                                    <a:pt x="766762" y="650378"/>
                                  </a:lnTo>
                                  <a:lnTo>
                                    <a:pt x="773608" y="650378"/>
                                  </a:lnTo>
                                  <a:cubicBezTo>
                                    <a:pt x="787301" y="650378"/>
                                    <a:pt x="807839" y="666353"/>
                                    <a:pt x="835223" y="698301"/>
                                  </a:cubicBezTo>
                                  <a:lnTo>
                                    <a:pt x="842069" y="698301"/>
                                  </a:lnTo>
                                  <a:cubicBezTo>
                                    <a:pt x="855762" y="689173"/>
                                    <a:pt x="864890" y="684609"/>
                                    <a:pt x="869454" y="684609"/>
                                  </a:cubicBezTo>
                                  <a:lnTo>
                                    <a:pt x="889992" y="684609"/>
                                  </a:lnTo>
                                  <a:cubicBezTo>
                                    <a:pt x="903684" y="684609"/>
                                    <a:pt x="910530" y="675481"/>
                                    <a:pt x="910530" y="657225"/>
                                  </a:cubicBezTo>
                                  <a:lnTo>
                                    <a:pt x="910530" y="636686"/>
                                  </a:lnTo>
                                  <a:lnTo>
                                    <a:pt x="910530" y="629840"/>
                                  </a:lnTo>
                                  <a:lnTo>
                                    <a:pt x="903684" y="629840"/>
                                  </a:lnTo>
                                  <a:cubicBezTo>
                                    <a:pt x="885428" y="643533"/>
                                    <a:pt x="876300" y="654942"/>
                                    <a:pt x="876300" y="664071"/>
                                  </a:cubicBezTo>
                                  <a:lnTo>
                                    <a:pt x="869454" y="664071"/>
                                  </a:lnTo>
                                  <a:lnTo>
                                    <a:pt x="862608" y="664071"/>
                                  </a:lnTo>
                                  <a:lnTo>
                                    <a:pt x="814685" y="629840"/>
                                  </a:lnTo>
                                  <a:lnTo>
                                    <a:pt x="787301" y="636686"/>
                                  </a:lnTo>
                                  <a:lnTo>
                                    <a:pt x="773608" y="629840"/>
                                  </a:lnTo>
                                  <a:close/>
                                  <a:moveTo>
                                    <a:pt x="1067990" y="684609"/>
                                  </a:moveTo>
                                  <a:cubicBezTo>
                                    <a:pt x="1058862" y="693737"/>
                                    <a:pt x="1042888" y="698301"/>
                                    <a:pt x="1020068" y="698301"/>
                                  </a:cubicBezTo>
                                  <a:lnTo>
                                    <a:pt x="1006376" y="691455"/>
                                  </a:lnTo>
                                  <a:lnTo>
                                    <a:pt x="999529" y="725686"/>
                                  </a:lnTo>
                                  <a:lnTo>
                                    <a:pt x="992683" y="725686"/>
                                  </a:lnTo>
                                  <a:lnTo>
                                    <a:pt x="999529" y="746224"/>
                                  </a:lnTo>
                                  <a:cubicBezTo>
                                    <a:pt x="990401" y="746224"/>
                                    <a:pt x="981273" y="778172"/>
                                    <a:pt x="972145" y="842069"/>
                                  </a:cubicBezTo>
                                  <a:lnTo>
                                    <a:pt x="965299" y="848915"/>
                                  </a:lnTo>
                                  <a:lnTo>
                                    <a:pt x="965299" y="862607"/>
                                  </a:lnTo>
                                  <a:lnTo>
                                    <a:pt x="1033760" y="835223"/>
                                  </a:lnTo>
                                  <a:lnTo>
                                    <a:pt x="1047452" y="842069"/>
                                  </a:lnTo>
                                  <a:lnTo>
                                    <a:pt x="1047452" y="821531"/>
                                  </a:lnTo>
                                  <a:lnTo>
                                    <a:pt x="1047452" y="814685"/>
                                  </a:lnTo>
                                  <a:lnTo>
                                    <a:pt x="1067990" y="780454"/>
                                  </a:lnTo>
                                  <a:lnTo>
                                    <a:pt x="1061144" y="759916"/>
                                  </a:lnTo>
                                  <a:lnTo>
                                    <a:pt x="1067990" y="753070"/>
                                  </a:lnTo>
                                  <a:lnTo>
                                    <a:pt x="1061144" y="732532"/>
                                  </a:lnTo>
                                  <a:cubicBezTo>
                                    <a:pt x="1065708" y="727968"/>
                                    <a:pt x="1070272" y="711993"/>
                                    <a:pt x="1074837" y="684609"/>
                                  </a:cubicBezTo>
                                  <a:lnTo>
                                    <a:pt x="1067990" y="684609"/>
                                  </a:lnTo>
                                  <a:close/>
                                  <a:moveTo>
                                    <a:pt x="903684" y="725686"/>
                                  </a:moveTo>
                                  <a:lnTo>
                                    <a:pt x="842069" y="759916"/>
                                  </a:lnTo>
                                  <a:lnTo>
                                    <a:pt x="842069" y="766762"/>
                                  </a:lnTo>
                                  <a:lnTo>
                                    <a:pt x="848915" y="780454"/>
                                  </a:lnTo>
                                  <a:cubicBezTo>
                                    <a:pt x="839787" y="785018"/>
                                    <a:pt x="835223" y="789582"/>
                                    <a:pt x="835223" y="794146"/>
                                  </a:cubicBezTo>
                                  <a:lnTo>
                                    <a:pt x="835223" y="896838"/>
                                  </a:lnTo>
                                  <a:cubicBezTo>
                                    <a:pt x="839787" y="896838"/>
                                    <a:pt x="846633" y="892274"/>
                                    <a:pt x="855762" y="883146"/>
                                  </a:cubicBezTo>
                                  <a:lnTo>
                                    <a:pt x="883146" y="883146"/>
                                  </a:lnTo>
                                  <a:cubicBezTo>
                                    <a:pt x="896838" y="878581"/>
                                    <a:pt x="903684" y="864889"/>
                                    <a:pt x="903684" y="842069"/>
                                  </a:cubicBezTo>
                                  <a:lnTo>
                                    <a:pt x="903684" y="828377"/>
                                  </a:lnTo>
                                  <a:lnTo>
                                    <a:pt x="903684" y="780454"/>
                                  </a:lnTo>
                                  <a:lnTo>
                                    <a:pt x="903684" y="725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任意多边形 20"/>
                          <wps:cNvSpPr/>
                          <wps:spPr>
                            <a:xfrm>
                              <a:off x="3504440" y="2658677"/>
                              <a:ext cx="465535" cy="410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535" h="410765">
                                  <a:moveTo>
                                    <a:pt x="130076" y="0"/>
                                  </a:moveTo>
                                  <a:cubicBezTo>
                                    <a:pt x="139204" y="0"/>
                                    <a:pt x="177999" y="13692"/>
                                    <a:pt x="246460" y="41076"/>
                                  </a:cubicBezTo>
                                  <a:cubicBezTo>
                                    <a:pt x="310357" y="50204"/>
                                    <a:pt x="342305" y="68461"/>
                                    <a:pt x="342305" y="95845"/>
                                  </a:cubicBezTo>
                                  <a:lnTo>
                                    <a:pt x="342305" y="109537"/>
                                  </a:lnTo>
                                  <a:lnTo>
                                    <a:pt x="335459" y="157460"/>
                                  </a:lnTo>
                                  <a:lnTo>
                                    <a:pt x="342305" y="164306"/>
                                  </a:lnTo>
                                  <a:lnTo>
                                    <a:pt x="376536" y="150614"/>
                                  </a:lnTo>
                                  <a:lnTo>
                                    <a:pt x="397074" y="150614"/>
                                  </a:lnTo>
                                  <a:cubicBezTo>
                                    <a:pt x="406202" y="141485"/>
                                    <a:pt x="415330" y="136922"/>
                                    <a:pt x="424458" y="136922"/>
                                  </a:cubicBezTo>
                                  <a:cubicBezTo>
                                    <a:pt x="451843" y="146050"/>
                                    <a:pt x="465535" y="155178"/>
                                    <a:pt x="465535" y="164306"/>
                                  </a:cubicBezTo>
                                  <a:cubicBezTo>
                                    <a:pt x="456407" y="173434"/>
                                    <a:pt x="429022" y="184844"/>
                                    <a:pt x="383382" y="198536"/>
                                  </a:cubicBezTo>
                                  <a:cubicBezTo>
                                    <a:pt x="365125" y="216793"/>
                                    <a:pt x="349151" y="225921"/>
                                    <a:pt x="335459" y="225921"/>
                                  </a:cubicBezTo>
                                  <a:lnTo>
                                    <a:pt x="328613" y="287536"/>
                                  </a:lnTo>
                                  <a:lnTo>
                                    <a:pt x="335459" y="301228"/>
                                  </a:lnTo>
                                  <a:lnTo>
                                    <a:pt x="328613" y="362843"/>
                                  </a:lnTo>
                                  <a:cubicBezTo>
                                    <a:pt x="314921" y="385663"/>
                                    <a:pt x="303511" y="401637"/>
                                    <a:pt x="294382" y="410765"/>
                                  </a:cubicBezTo>
                                  <a:lnTo>
                                    <a:pt x="280690" y="410765"/>
                                  </a:lnTo>
                                  <a:cubicBezTo>
                                    <a:pt x="262434" y="397073"/>
                                    <a:pt x="246460" y="376535"/>
                                    <a:pt x="232768" y="349150"/>
                                  </a:cubicBezTo>
                                  <a:lnTo>
                                    <a:pt x="219075" y="287536"/>
                                  </a:lnTo>
                                  <a:lnTo>
                                    <a:pt x="212229" y="287536"/>
                                  </a:lnTo>
                                  <a:cubicBezTo>
                                    <a:pt x="184845" y="301228"/>
                                    <a:pt x="159743" y="317202"/>
                                    <a:pt x="136922" y="335458"/>
                                  </a:cubicBezTo>
                                  <a:cubicBezTo>
                                    <a:pt x="114102" y="349150"/>
                                    <a:pt x="98128" y="355997"/>
                                    <a:pt x="89000" y="355997"/>
                                  </a:cubicBezTo>
                                  <a:cubicBezTo>
                                    <a:pt x="75307" y="351433"/>
                                    <a:pt x="59333" y="333176"/>
                                    <a:pt x="41077" y="301228"/>
                                  </a:cubicBezTo>
                                  <a:cubicBezTo>
                                    <a:pt x="18257" y="292100"/>
                                    <a:pt x="4564" y="282972"/>
                                    <a:pt x="0" y="273843"/>
                                  </a:cubicBezTo>
                                  <a:lnTo>
                                    <a:pt x="0" y="266997"/>
                                  </a:lnTo>
                                  <a:cubicBezTo>
                                    <a:pt x="0" y="257869"/>
                                    <a:pt x="18257" y="251023"/>
                                    <a:pt x="54769" y="246459"/>
                                  </a:cubicBezTo>
                                  <a:cubicBezTo>
                                    <a:pt x="54769" y="241895"/>
                                    <a:pt x="68461" y="235049"/>
                                    <a:pt x="95846" y="225921"/>
                                  </a:cubicBezTo>
                                  <a:lnTo>
                                    <a:pt x="95846" y="232767"/>
                                  </a:lnTo>
                                  <a:cubicBezTo>
                                    <a:pt x="132358" y="219075"/>
                                    <a:pt x="159743" y="212228"/>
                                    <a:pt x="177999" y="212228"/>
                                  </a:cubicBezTo>
                                  <a:lnTo>
                                    <a:pt x="184845" y="205382"/>
                                  </a:lnTo>
                                  <a:lnTo>
                                    <a:pt x="184845" y="198536"/>
                                  </a:lnTo>
                                  <a:lnTo>
                                    <a:pt x="177999" y="143767"/>
                                  </a:lnTo>
                                  <a:cubicBezTo>
                                    <a:pt x="173435" y="143767"/>
                                    <a:pt x="166589" y="130075"/>
                                    <a:pt x="157460" y="102691"/>
                                  </a:cubicBezTo>
                                  <a:cubicBezTo>
                                    <a:pt x="152896" y="98127"/>
                                    <a:pt x="143768" y="77589"/>
                                    <a:pt x="130076" y="41076"/>
                                  </a:cubicBezTo>
                                  <a:cubicBezTo>
                                    <a:pt x="125512" y="41076"/>
                                    <a:pt x="120948" y="29666"/>
                                    <a:pt x="116384" y="6846"/>
                                  </a:cubicBezTo>
                                  <a:lnTo>
                                    <a:pt x="1300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任意多边形 21"/>
                          <wps:cNvSpPr/>
                          <wps:spPr>
                            <a:xfrm>
                              <a:off x="4189051" y="3774590"/>
                              <a:ext cx="116383" cy="19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383" h="191690">
                                  <a:moveTo>
                                    <a:pt x="0" y="0"/>
                                  </a:moveTo>
                                  <a:lnTo>
                                    <a:pt x="6846" y="0"/>
                                  </a:lnTo>
                                  <a:cubicBezTo>
                                    <a:pt x="38794" y="0"/>
                                    <a:pt x="63897" y="13692"/>
                                    <a:pt x="82153" y="41076"/>
                                  </a:cubicBezTo>
                                  <a:lnTo>
                                    <a:pt x="116383" y="116383"/>
                                  </a:lnTo>
                                  <a:cubicBezTo>
                                    <a:pt x="116383" y="139203"/>
                                    <a:pt x="102691" y="162024"/>
                                    <a:pt x="75307" y="184844"/>
                                  </a:cubicBezTo>
                                  <a:lnTo>
                                    <a:pt x="61615" y="191690"/>
                                  </a:lnTo>
                                  <a:lnTo>
                                    <a:pt x="47922" y="191690"/>
                                  </a:lnTo>
                                  <a:cubicBezTo>
                                    <a:pt x="38794" y="191690"/>
                                    <a:pt x="29666" y="177998"/>
                                    <a:pt x="20538" y="150614"/>
                                  </a:cubicBezTo>
                                  <a:lnTo>
                                    <a:pt x="13692" y="143768"/>
                                  </a:lnTo>
                                  <a:cubicBezTo>
                                    <a:pt x="13692" y="139203"/>
                                    <a:pt x="15974" y="132357"/>
                                    <a:pt x="20538" y="123229"/>
                                  </a:cubicBezTo>
                                  <a:lnTo>
                                    <a:pt x="13692" y="109537"/>
                                  </a:lnTo>
                                  <a:lnTo>
                                    <a:pt x="20538" y="95845"/>
                                  </a:lnTo>
                                  <a:cubicBezTo>
                                    <a:pt x="15974" y="86717"/>
                                    <a:pt x="13692" y="73025"/>
                                    <a:pt x="13692" y="54768"/>
                                  </a:cubicBezTo>
                                  <a:lnTo>
                                    <a:pt x="6846" y="20538"/>
                                  </a:lnTo>
                                  <a:lnTo>
                                    <a:pt x="0" y="136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任意多边形 22"/>
                          <wps:cNvSpPr/>
                          <wps:spPr>
                            <a:xfrm>
                              <a:off x="4031591" y="3795128"/>
                              <a:ext cx="95845" cy="1643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845" h="164306">
                                  <a:moveTo>
                                    <a:pt x="6846" y="0"/>
                                  </a:moveTo>
                                  <a:cubicBezTo>
                                    <a:pt x="25102" y="0"/>
                                    <a:pt x="50204" y="22820"/>
                                    <a:pt x="82153" y="68461"/>
                                  </a:cubicBezTo>
                                  <a:lnTo>
                                    <a:pt x="95845" y="102691"/>
                                  </a:lnTo>
                                  <a:cubicBezTo>
                                    <a:pt x="82153" y="125511"/>
                                    <a:pt x="59332" y="146050"/>
                                    <a:pt x="27384" y="164306"/>
                                  </a:cubicBezTo>
                                  <a:cubicBezTo>
                                    <a:pt x="18256" y="164306"/>
                                    <a:pt x="13692" y="157460"/>
                                    <a:pt x="13692" y="143768"/>
                                  </a:cubicBezTo>
                                  <a:lnTo>
                                    <a:pt x="0" y="136922"/>
                                  </a:lnTo>
                                  <a:lnTo>
                                    <a:pt x="6846" y="102691"/>
                                  </a:lnTo>
                                  <a:lnTo>
                                    <a:pt x="6846" y="82153"/>
                                  </a:lnTo>
                                  <a:lnTo>
                                    <a:pt x="0" y="27384"/>
                                  </a:lnTo>
                                  <a:lnTo>
                                    <a:pt x="6846" y="27384"/>
                                  </a:lnTo>
                                  <a:lnTo>
                                    <a:pt x="0" y="13692"/>
                                  </a:lnTo>
                                  <a:lnTo>
                                    <a:pt x="0" y="6846"/>
                                  </a:lnTo>
                                  <a:lnTo>
                                    <a:pt x="6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任意多边形 23"/>
                          <wps:cNvSpPr/>
                          <wps:spPr>
                            <a:xfrm>
                              <a:off x="3867283" y="3829358"/>
                              <a:ext cx="89000" cy="143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000" h="143768">
                                  <a:moveTo>
                                    <a:pt x="0" y="0"/>
                                  </a:moveTo>
                                  <a:lnTo>
                                    <a:pt x="6846" y="0"/>
                                  </a:lnTo>
                                  <a:cubicBezTo>
                                    <a:pt x="11410" y="4565"/>
                                    <a:pt x="22821" y="6846"/>
                                    <a:pt x="41077" y="6846"/>
                                  </a:cubicBezTo>
                                  <a:lnTo>
                                    <a:pt x="68461" y="41077"/>
                                  </a:lnTo>
                                  <a:cubicBezTo>
                                    <a:pt x="77589" y="50205"/>
                                    <a:pt x="84435" y="68461"/>
                                    <a:pt x="89000" y="95846"/>
                                  </a:cubicBezTo>
                                  <a:cubicBezTo>
                                    <a:pt x="89000" y="100410"/>
                                    <a:pt x="70743" y="116384"/>
                                    <a:pt x="34231" y="143768"/>
                                  </a:cubicBezTo>
                                  <a:cubicBezTo>
                                    <a:pt x="25103" y="143768"/>
                                    <a:pt x="18257" y="134640"/>
                                    <a:pt x="13693" y="116384"/>
                                  </a:cubicBezTo>
                                  <a:cubicBezTo>
                                    <a:pt x="4564" y="116384"/>
                                    <a:pt x="0" y="114102"/>
                                    <a:pt x="0" y="109538"/>
                                  </a:cubicBezTo>
                                  <a:cubicBezTo>
                                    <a:pt x="0" y="100410"/>
                                    <a:pt x="2282" y="95846"/>
                                    <a:pt x="6846" y="95846"/>
                                  </a:cubicBezTo>
                                  <a:lnTo>
                                    <a:pt x="6846" y="89000"/>
                                  </a:lnTo>
                                  <a:lnTo>
                                    <a:pt x="6846" y="61615"/>
                                  </a:lnTo>
                                  <a:lnTo>
                                    <a:pt x="6846" y="47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" name="任意多边形 24"/>
                          <wps:cNvSpPr/>
                          <wps:spPr>
                            <a:xfrm>
                              <a:off x="3661900" y="3836204"/>
                              <a:ext cx="116384" cy="246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384" h="246460">
                                  <a:moveTo>
                                    <a:pt x="0" y="0"/>
                                  </a:moveTo>
                                  <a:lnTo>
                                    <a:pt x="6847" y="0"/>
                                  </a:lnTo>
                                  <a:lnTo>
                                    <a:pt x="41077" y="13693"/>
                                  </a:lnTo>
                                  <a:cubicBezTo>
                                    <a:pt x="50205" y="13693"/>
                                    <a:pt x="61615" y="25103"/>
                                    <a:pt x="75308" y="47923"/>
                                  </a:cubicBezTo>
                                  <a:cubicBezTo>
                                    <a:pt x="84436" y="47923"/>
                                    <a:pt x="95846" y="63897"/>
                                    <a:pt x="109538" y="95846"/>
                                  </a:cubicBezTo>
                                  <a:cubicBezTo>
                                    <a:pt x="114102" y="95846"/>
                                    <a:pt x="116384" y="102692"/>
                                    <a:pt x="116384" y="116384"/>
                                  </a:cubicBezTo>
                                  <a:lnTo>
                                    <a:pt x="116384" y="123230"/>
                                  </a:lnTo>
                                  <a:cubicBezTo>
                                    <a:pt x="116384" y="132358"/>
                                    <a:pt x="114102" y="136922"/>
                                    <a:pt x="109538" y="136922"/>
                                  </a:cubicBezTo>
                                  <a:lnTo>
                                    <a:pt x="116384" y="164307"/>
                                  </a:lnTo>
                                  <a:cubicBezTo>
                                    <a:pt x="102692" y="205383"/>
                                    <a:pt x="79872" y="232768"/>
                                    <a:pt x="47923" y="246460"/>
                                  </a:cubicBezTo>
                                  <a:cubicBezTo>
                                    <a:pt x="29667" y="237332"/>
                                    <a:pt x="18257" y="214511"/>
                                    <a:pt x="13693" y="177999"/>
                                  </a:cubicBezTo>
                                  <a:lnTo>
                                    <a:pt x="13693" y="143768"/>
                                  </a:lnTo>
                                  <a:lnTo>
                                    <a:pt x="13693" y="130076"/>
                                  </a:lnTo>
                                  <a:lnTo>
                                    <a:pt x="20539" y="130076"/>
                                  </a:lnTo>
                                  <a:lnTo>
                                    <a:pt x="13693" y="116384"/>
                                  </a:lnTo>
                                  <a:lnTo>
                                    <a:pt x="13693" y="82154"/>
                                  </a:lnTo>
                                  <a:lnTo>
                                    <a:pt x="0" y="34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" name="任意多边形 5"/>
                        <wps:cNvSpPr/>
                        <wps:spPr>
                          <a:xfrm>
                            <a:off x="3191399" y="5471817"/>
                            <a:ext cx="1110043" cy="12409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4989" h="1492449">
                                <a:moveTo>
                                  <a:pt x="951607" y="0"/>
                                </a:moveTo>
                                <a:lnTo>
                                  <a:pt x="972146" y="0"/>
                                </a:lnTo>
                                <a:cubicBezTo>
                                  <a:pt x="994966" y="27385"/>
                                  <a:pt x="1010940" y="41077"/>
                                  <a:pt x="1020068" y="41077"/>
                                </a:cubicBezTo>
                                <a:cubicBezTo>
                                  <a:pt x="1029196" y="50205"/>
                                  <a:pt x="1049735" y="57051"/>
                                  <a:pt x="1081683" y="61615"/>
                                </a:cubicBezTo>
                                <a:cubicBezTo>
                                  <a:pt x="1104503" y="61615"/>
                                  <a:pt x="1118196" y="79872"/>
                                  <a:pt x="1122760" y="116384"/>
                                </a:cubicBezTo>
                                <a:cubicBezTo>
                                  <a:pt x="1122760" y="134640"/>
                                  <a:pt x="1111350" y="155179"/>
                                  <a:pt x="1088529" y="177999"/>
                                </a:cubicBezTo>
                                <a:lnTo>
                                  <a:pt x="1067991" y="260152"/>
                                </a:lnTo>
                                <a:cubicBezTo>
                                  <a:pt x="1067991" y="273844"/>
                                  <a:pt x="1063427" y="287536"/>
                                  <a:pt x="1054299" y="301228"/>
                                </a:cubicBezTo>
                                <a:lnTo>
                                  <a:pt x="1054299" y="349151"/>
                                </a:lnTo>
                                <a:lnTo>
                                  <a:pt x="1054299" y="362843"/>
                                </a:lnTo>
                                <a:lnTo>
                                  <a:pt x="1047453" y="431304"/>
                                </a:lnTo>
                                <a:cubicBezTo>
                                  <a:pt x="1047453" y="440432"/>
                                  <a:pt x="1049735" y="449561"/>
                                  <a:pt x="1054299" y="458689"/>
                                </a:cubicBezTo>
                                <a:cubicBezTo>
                                  <a:pt x="1113632" y="454124"/>
                                  <a:pt x="1143298" y="449561"/>
                                  <a:pt x="1143298" y="444996"/>
                                </a:cubicBezTo>
                                <a:lnTo>
                                  <a:pt x="1156990" y="444996"/>
                                </a:lnTo>
                                <a:lnTo>
                                  <a:pt x="1177529" y="438150"/>
                                </a:lnTo>
                                <a:lnTo>
                                  <a:pt x="1198067" y="438150"/>
                                </a:lnTo>
                                <a:cubicBezTo>
                                  <a:pt x="1248271" y="456407"/>
                                  <a:pt x="1273374" y="474663"/>
                                  <a:pt x="1273374" y="492919"/>
                                </a:cubicBezTo>
                                <a:cubicBezTo>
                                  <a:pt x="1273374" y="515739"/>
                                  <a:pt x="1255118" y="529431"/>
                                  <a:pt x="1218605" y="533996"/>
                                </a:cubicBezTo>
                                <a:lnTo>
                                  <a:pt x="1204913" y="533996"/>
                                </a:lnTo>
                                <a:cubicBezTo>
                                  <a:pt x="1191221" y="524868"/>
                                  <a:pt x="1154708" y="518022"/>
                                  <a:pt x="1095375" y="513457"/>
                                </a:cubicBezTo>
                                <a:cubicBezTo>
                                  <a:pt x="1081683" y="518022"/>
                                  <a:pt x="1065709" y="522585"/>
                                  <a:pt x="1047453" y="527150"/>
                                </a:cubicBezTo>
                                <a:lnTo>
                                  <a:pt x="1047453" y="547688"/>
                                </a:lnTo>
                                <a:lnTo>
                                  <a:pt x="1047453" y="588764"/>
                                </a:lnTo>
                                <a:lnTo>
                                  <a:pt x="1047453" y="595610"/>
                                </a:lnTo>
                                <a:lnTo>
                                  <a:pt x="1047453" y="602457"/>
                                </a:lnTo>
                                <a:lnTo>
                                  <a:pt x="1047453" y="609303"/>
                                </a:lnTo>
                                <a:lnTo>
                                  <a:pt x="1047453" y="636687"/>
                                </a:lnTo>
                                <a:lnTo>
                                  <a:pt x="1047453" y="650379"/>
                                </a:lnTo>
                                <a:lnTo>
                                  <a:pt x="1047453" y="698302"/>
                                </a:lnTo>
                                <a:lnTo>
                                  <a:pt x="1047453" y="718840"/>
                                </a:lnTo>
                                <a:cubicBezTo>
                                  <a:pt x="1052017" y="723404"/>
                                  <a:pt x="1054299" y="737097"/>
                                  <a:pt x="1054299" y="759917"/>
                                </a:cubicBezTo>
                                <a:cubicBezTo>
                                  <a:pt x="1067991" y="759917"/>
                                  <a:pt x="1074837" y="750789"/>
                                  <a:pt x="1074837" y="732532"/>
                                </a:cubicBezTo>
                                <a:cubicBezTo>
                                  <a:pt x="1093093" y="727968"/>
                                  <a:pt x="1102221" y="714276"/>
                                  <a:pt x="1102221" y="691456"/>
                                </a:cubicBezTo>
                                <a:cubicBezTo>
                                  <a:pt x="1111350" y="691456"/>
                                  <a:pt x="1118196" y="666353"/>
                                  <a:pt x="1122760" y="616149"/>
                                </a:cubicBezTo>
                                <a:lnTo>
                                  <a:pt x="1122760" y="602457"/>
                                </a:lnTo>
                                <a:lnTo>
                                  <a:pt x="1150144" y="588764"/>
                                </a:lnTo>
                                <a:lnTo>
                                  <a:pt x="1156990" y="588764"/>
                                </a:lnTo>
                                <a:lnTo>
                                  <a:pt x="1163836" y="602457"/>
                                </a:lnTo>
                                <a:lnTo>
                                  <a:pt x="1163836" y="616149"/>
                                </a:lnTo>
                                <a:cubicBezTo>
                                  <a:pt x="1172964" y="629841"/>
                                  <a:pt x="1191221" y="643533"/>
                                  <a:pt x="1218605" y="657225"/>
                                </a:cubicBezTo>
                                <a:cubicBezTo>
                                  <a:pt x="1227733" y="666353"/>
                                  <a:pt x="1232297" y="673199"/>
                                  <a:pt x="1232297" y="677764"/>
                                </a:cubicBezTo>
                                <a:lnTo>
                                  <a:pt x="1232297" y="691456"/>
                                </a:lnTo>
                                <a:cubicBezTo>
                                  <a:pt x="1163836" y="764481"/>
                                  <a:pt x="1125042" y="812404"/>
                                  <a:pt x="1115914" y="835224"/>
                                </a:cubicBezTo>
                                <a:cubicBezTo>
                                  <a:pt x="1093093" y="853480"/>
                                  <a:pt x="1077119" y="864890"/>
                                  <a:pt x="1067991" y="869454"/>
                                </a:cubicBezTo>
                                <a:cubicBezTo>
                                  <a:pt x="1081683" y="883146"/>
                                  <a:pt x="1088529" y="908249"/>
                                  <a:pt x="1088529" y="944761"/>
                                </a:cubicBezTo>
                                <a:cubicBezTo>
                                  <a:pt x="1111350" y="1040607"/>
                                  <a:pt x="1129606" y="1093093"/>
                                  <a:pt x="1143298" y="1102221"/>
                                </a:cubicBezTo>
                                <a:cubicBezTo>
                                  <a:pt x="1143298" y="1111349"/>
                                  <a:pt x="1147862" y="1122760"/>
                                  <a:pt x="1156990" y="1136452"/>
                                </a:cubicBezTo>
                                <a:lnTo>
                                  <a:pt x="1191221" y="1211759"/>
                                </a:lnTo>
                                <a:cubicBezTo>
                                  <a:pt x="1200349" y="1211759"/>
                                  <a:pt x="1211759" y="1223169"/>
                                  <a:pt x="1225451" y="1245989"/>
                                </a:cubicBezTo>
                                <a:lnTo>
                                  <a:pt x="1232297" y="1245989"/>
                                </a:lnTo>
                                <a:cubicBezTo>
                                  <a:pt x="1255118" y="1218605"/>
                                  <a:pt x="1277938" y="1184375"/>
                                  <a:pt x="1300758" y="1143298"/>
                                </a:cubicBezTo>
                                <a:cubicBezTo>
                                  <a:pt x="1309886" y="1143298"/>
                                  <a:pt x="1314450" y="1147862"/>
                                  <a:pt x="1314450" y="1156990"/>
                                </a:cubicBezTo>
                                <a:cubicBezTo>
                                  <a:pt x="1314450" y="1175247"/>
                                  <a:pt x="1307604" y="1198067"/>
                                  <a:pt x="1293912" y="1225451"/>
                                </a:cubicBezTo>
                                <a:lnTo>
                                  <a:pt x="1293912" y="1252835"/>
                                </a:lnTo>
                                <a:lnTo>
                                  <a:pt x="1293912" y="1287066"/>
                                </a:lnTo>
                                <a:cubicBezTo>
                                  <a:pt x="1293912" y="1314450"/>
                                  <a:pt x="1307604" y="1344117"/>
                                  <a:pt x="1334989" y="1376065"/>
                                </a:cubicBezTo>
                                <a:lnTo>
                                  <a:pt x="1334989" y="1382911"/>
                                </a:lnTo>
                                <a:lnTo>
                                  <a:pt x="1334989" y="1396603"/>
                                </a:lnTo>
                                <a:lnTo>
                                  <a:pt x="1334989" y="1410296"/>
                                </a:lnTo>
                                <a:cubicBezTo>
                                  <a:pt x="1334989" y="1446808"/>
                                  <a:pt x="1316732" y="1474192"/>
                                  <a:pt x="1280220" y="1492449"/>
                                </a:cubicBezTo>
                                <a:cubicBezTo>
                                  <a:pt x="1248271" y="1492449"/>
                                  <a:pt x="1225451" y="1471910"/>
                                  <a:pt x="1211759" y="1430834"/>
                                </a:cubicBezTo>
                                <a:cubicBezTo>
                                  <a:pt x="1179811" y="1398885"/>
                                  <a:pt x="1163836" y="1373783"/>
                                  <a:pt x="1163836" y="1355527"/>
                                </a:cubicBezTo>
                                <a:cubicBezTo>
                                  <a:pt x="1150144" y="1346399"/>
                                  <a:pt x="1136452" y="1330424"/>
                                  <a:pt x="1122760" y="1307604"/>
                                </a:cubicBezTo>
                                <a:lnTo>
                                  <a:pt x="1067991" y="1177528"/>
                                </a:lnTo>
                                <a:cubicBezTo>
                                  <a:pt x="1058863" y="1159272"/>
                                  <a:pt x="1052017" y="1134170"/>
                                  <a:pt x="1047453" y="1102221"/>
                                </a:cubicBezTo>
                                <a:cubicBezTo>
                                  <a:pt x="1024632" y="1042888"/>
                                  <a:pt x="1008658" y="992684"/>
                                  <a:pt x="999530" y="951607"/>
                                </a:cubicBezTo>
                                <a:lnTo>
                                  <a:pt x="992684" y="951607"/>
                                </a:lnTo>
                                <a:cubicBezTo>
                                  <a:pt x="960735" y="978992"/>
                                  <a:pt x="933351" y="994966"/>
                                  <a:pt x="910531" y="999530"/>
                                </a:cubicBezTo>
                                <a:lnTo>
                                  <a:pt x="869454" y="1033760"/>
                                </a:lnTo>
                                <a:lnTo>
                                  <a:pt x="848916" y="1033760"/>
                                </a:lnTo>
                                <a:cubicBezTo>
                                  <a:pt x="848916" y="1061145"/>
                                  <a:pt x="823814" y="1093093"/>
                                  <a:pt x="773609" y="1129606"/>
                                </a:cubicBezTo>
                                <a:cubicBezTo>
                                  <a:pt x="759917" y="1129606"/>
                                  <a:pt x="753071" y="1122760"/>
                                  <a:pt x="753071" y="1109067"/>
                                </a:cubicBezTo>
                                <a:lnTo>
                                  <a:pt x="753071" y="1054299"/>
                                </a:lnTo>
                                <a:lnTo>
                                  <a:pt x="739379" y="1006376"/>
                                </a:lnTo>
                                <a:cubicBezTo>
                                  <a:pt x="702866" y="1006376"/>
                                  <a:pt x="666354" y="1013222"/>
                                  <a:pt x="629841" y="1026914"/>
                                </a:cubicBezTo>
                                <a:cubicBezTo>
                                  <a:pt x="629841" y="1036042"/>
                                  <a:pt x="622995" y="1040607"/>
                                  <a:pt x="609303" y="1040607"/>
                                </a:cubicBezTo>
                                <a:cubicBezTo>
                                  <a:pt x="600175" y="1081683"/>
                                  <a:pt x="586482" y="1102221"/>
                                  <a:pt x="568226" y="1102221"/>
                                </a:cubicBezTo>
                                <a:cubicBezTo>
                                  <a:pt x="559098" y="1102221"/>
                                  <a:pt x="552252" y="1083965"/>
                                  <a:pt x="547688" y="1047453"/>
                                </a:cubicBezTo>
                                <a:lnTo>
                                  <a:pt x="547688" y="999530"/>
                                </a:lnTo>
                                <a:lnTo>
                                  <a:pt x="554534" y="999530"/>
                                </a:lnTo>
                                <a:lnTo>
                                  <a:pt x="547688" y="992684"/>
                                </a:lnTo>
                                <a:lnTo>
                                  <a:pt x="547688" y="917377"/>
                                </a:lnTo>
                                <a:lnTo>
                                  <a:pt x="554534" y="917377"/>
                                </a:lnTo>
                                <a:lnTo>
                                  <a:pt x="547688" y="910531"/>
                                </a:lnTo>
                                <a:lnTo>
                                  <a:pt x="547688" y="780455"/>
                                </a:lnTo>
                                <a:lnTo>
                                  <a:pt x="527150" y="718840"/>
                                </a:lnTo>
                                <a:lnTo>
                                  <a:pt x="533996" y="711994"/>
                                </a:lnTo>
                                <a:lnTo>
                                  <a:pt x="547688" y="711994"/>
                                </a:lnTo>
                                <a:cubicBezTo>
                                  <a:pt x="552252" y="711994"/>
                                  <a:pt x="554534" y="716558"/>
                                  <a:pt x="554534" y="725686"/>
                                </a:cubicBezTo>
                                <a:lnTo>
                                  <a:pt x="581918" y="725686"/>
                                </a:lnTo>
                                <a:cubicBezTo>
                                  <a:pt x="591047" y="711994"/>
                                  <a:pt x="607021" y="705148"/>
                                  <a:pt x="629841" y="705148"/>
                                </a:cubicBezTo>
                                <a:cubicBezTo>
                                  <a:pt x="629841" y="700584"/>
                                  <a:pt x="650379" y="693738"/>
                                  <a:pt x="691456" y="684610"/>
                                </a:cubicBezTo>
                                <a:cubicBezTo>
                                  <a:pt x="732532" y="657225"/>
                                  <a:pt x="762199" y="634405"/>
                                  <a:pt x="780455" y="616149"/>
                                </a:cubicBezTo>
                                <a:lnTo>
                                  <a:pt x="787301" y="616149"/>
                                </a:lnTo>
                                <a:cubicBezTo>
                                  <a:pt x="796429" y="616149"/>
                                  <a:pt x="812403" y="625277"/>
                                  <a:pt x="835224" y="643533"/>
                                </a:cubicBezTo>
                                <a:cubicBezTo>
                                  <a:pt x="871736" y="657225"/>
                                  <a:pt x="889993" y="673199"/>
                                  <a:pt x="889993" y="691456"/>
                                </a:cubicBezTo>
                                <a:lnTo>
                                  <a:pt x="896839" y="698302"/>
                                </a:lnTo>
                                <a:lnTo>
                                  <a:pt x="896839" y="705148"/>
                                </a:lnTo>
                                <a:cubicBezTo>
                                  <a:pt x="896839" y="737097"/>
                                  <a:pt x="887710" y="757635"/>
                                  <a:pt x="869454" y="766763"/>
                                </a:cubicBezTo>
                                <a:lnTo>
                                  <a:pt x="876300" y="787301"/>
                                </a:lnTo>
                                <a:lnTo>
                                  <a:pt x="862608" y="869454"/>
                                </a:lnTo>
                                <a:lnTo>
                                  <a:pt x="862608" y="889992"/>
                                </a:lnTo>
                                <a:lnTo>
                                  <a:pt x="862608" y="937915"/>
                                </a:lnTo>
                                <a:lnTo>
                                  <a:pt x="862608" y="944761"/>
                                </a:lnTo>
                                <a:lnTo>
                                  <a:pt x="862608" y="978992"/>
                                </a:lnTo>
                                <a:lnTo>
                                  <a:pt x="862608" y="1006376"/>
                                </a:lnTo>
                                <a:lnTo>
                                  <a:pt x="869454" y="1006376"/>
                                </a:lnTo>
                                <a:cubicBezTo>
                                  <a:pt x="915095" y="965300"/>
                                  <a:pt x="947043" y="926505"/>
                                  <a:pt x="965300" y="889992"/>
                                </a:cubicBezTo>
                                <a:lnTo>
                                  <a:pt x="985838" y="876300"/>
                                </a:lnTo>
                                <a:lnTo>
                                  <a:pt x="972146" y="732532"/>
                                </a:lnTo>
                                <a:lnTo>
                                  <a:pt x="972146" y="711994"/>
                                </a:lnTo>
                                <a:cubicBezTo>
                                  <a:pt x="963018" y="689174"/>
                                  <a:pt x="956172" y="632123"/>
                                  <a:pt x="951607" y="540842"/>
                                </a:cubicBezTo>
                                <a:lnTo>
                                  <a:pt x="958453" y="527150"/>
                                </a:lnTo>
                                <a:lnTo>
                                  <a:pt x="951607" y="520303"/>
                                </a:lnTo>
                                <a:lnTo>
                                  <a:pt x="855762" y="547688"/>
                                </a:lnTo>
                                <a:lnTo>
                                  <a:pt x="835224" y="540842"/>
                                </a:lnTo>
                                <a:lnTo>
                                  <a:pt x="739379" y="568226"/>
                                </a:lnTo>
                                <a:lnTo>
                                  <a:pt x="725686" y="568226"/>
                                </a:lnTo>
                                <a:cubicBezTo>
                                  <a:pt x="689174" y="581918"/>
                                  <a:pt x="664071" y="588764"/>
                                  <a:pt x="650379" y="588764"/>
                                </a:cubicBezTo>
                                <a:cubicBezTo>
                                  <a:pt x="645815" y="588764"/>
                                  <a:pt x="636687" y="593329"/>
                                  <a:pt x="622995" y="602457"/>
                                </a:cubicBezTo>
                                <a:lnTo>
                                  <a:pt x="595611" y="602457"/>
                                </a:lnTo>
                                <a:cubicBezTo>
                                  <a:pt x="591047" y="607021"/>
                                  <a:pt x="568226" y="618431"/>
                                  <a:pt x="527150" y="636687"/>
                                </a:cubicBezTo>
                                <a:lnTo>
                                  <a:pt x="513457" y="636687"/>
                                </a:lnTo>
                                <a:cubicBezTo>
                                  <a:pt x="504329" y="636687"/>
                                  <a:pt x="488355" y="627559"/>
                                  <a:pt x="465535" y="609303"/>
                                </a:cubicBezTo>
                                <a:lnTo>
                                  <a:pt x="458689" y="616149"/>
                                </a:lnTo>
                                <a:lnTo>
                                  <a:pt x="458689" y="622995"/>
                                </a:lnTo>
                                <a:lnTo>
                                  <a:pt x="465535" y="622995"/>
                                </a:lnTo>
                                <a:cubicBezTo>
                                  <a:pt x="460971" y="654943"/>
                                  <a:pt x="456407" y="670917"/>
                                  <a:pt x="451843" y="670917"/>
                                </a:cubicBezTo>
                                <a:lnTo>
                                  <a:pt x="458689" y="684610"/>
                                </a:lnTo>
                                <a:lnTo>
                                  <a:pt x="444996" y="883146"/>
                                </a:lnTo>
                                <a:lnTo>
                                  <a:pt x="451843" y="896839"/>
                                </a:lnTo>
                                <a:lnTo>
                                  <a:pt x="444996" y="910531"/>
                                </a:lnTo>
                                <a:lnTo>
                                  <a:pt x="451843" y="917377"/>
                                </a:lnTo>
                                <a:lnTo>
                                  <a:pt x="438150" y="992684"/>
                                </a:lnTo>
                                <a:lnTo>
                                  <a:pt x="444996" y="1020068"/>
                                </a:lnTo>
                                <a:lnTo>
                                  <a:pt x="438150" y="1047453"/>
                                </a:lnTo>
                                <a:lnTo>
                                  <a:pt x="444996" y="1067991"/>
                                </a:lnTo>
                                <a:lnTo>
                                  <a:pt x="444996" y="1095375"/>
                                </a:lnTo>
                                <a:lnTo>
                                  <a:pt x="444996" y="1102221"/>
                                </a:lnTo>
                                <a:lnTo>
                                  <a:pt x="438150" y="1115914"/>
                                </a:lnTo>
                                <a:lnTo>
                                  <a:pt x="444996" y="1163836"/>
                                </a:lnTo>
                                <a:cubicBezTo>
                                  <a:pt x="444996" y="1236861"/>
                                  <a:pt x="413048" y="1319015"/>
                                  <a:pt x="349151" y="1410296"/>
                                </a:cubicBezTo>
                                <a:lnTo>
                                  <a:pt x="342305" y="1410296"/>
                                </a:lnTo>
                                <a:lnTo>
                                  <a:pt x="335459" y="1403450"/>
                                </a:lnTo>
                                <a:lnTo>
                                  <a:pt x="335459" y="1369219"/>
                                </a:lnTo>
                                <a:cubicBezTo>
                                  <a:pt x="335459" y="1319015"/>
                                  <a:pt x="330895" y="1291630"/>
                                  <a:pt x="321767" y="1287066"/>
                                </a:cubicBezTo>
                                <a:lnTo>
                                  <a:pt x="321767" y="1273374"/>
                                </a:lnTo>
                                <a:lnTo>
                                  <a:pt x="321767" y="1252835"/>
                                </a:lnTo>
                                <a:cubicBezTo>
                                  <a:pt x="326331" y="1252835"/>
                                  <a:pt x="333177" y="1225451"/>
                                  <a:pt x="342305" y="1170682"/>
                                </a:cubicBezTo>
                                <a:lnTo>
                                  <a:pt x="342305" y="1163836"/>
                                </a:lnTo>
                                <a:lnTo>
                                  <a:pt x="342305" y="1122760"/>
                                </a:lnTo>
                                <a:lnTo>
                                  <a:pt x="342305" y="1115914"/>
                                </a:lnTo>
                                <a:lnTo>
                                  <a:pt x="342305" y="1109067"/>
                                </a:lnTo>
                                <a:lnTo>
                                  <a:pt x="342305" y="1095375"/>
                                </a:lnTo>
                                <a:lnTo>
                                  <a:pt x="342305" y="1067991"/>
                                </a:lnTo>
                                <a:lnTo>
                                  <a:pt x="342305" y="1040607"/>
                                </a:lnTo>
                                <a:lnTo>
                                  <a:pt x="342305" y="1020068"/>
                                </a:lnTo>
                                <a:lnTo>
                                  <a:pt x="342305" y="937915"/>
                                </a:lnTo>
                                <a:cubicBezTo>
                                  <a:pt x="342305" y="942479"/>
                                  <a:pt x="324049" y="956172"/>
                                  <a:pt x="287536" y="978992"/>
                                </a:cubicBezTo>
                                <a:lnTo>
                                  <a:pt x="136922" y="1143298"/>
                                </a:lnTo>
                                <a:cubicBezTo>
                                  <a:pt x="136922" y="1161554"/>
                                  <a:pt x="123230" y="1175247"/>
                                  <a:pt x="95846" y="1184375"/>
                                </a:cubicBezTo>
                                <a:cubicBezTo>
                                  <a:pt x="82153" y="1184375"/>
                                  <a:pt x="73025" y="1175247"/>
                                  <a:pt x="68461" y="1156990"/>
                                </a:cubicBezTo>
                                <a:cubicBezTo>
                                  <a:pt x="22821" y="1147862"/>
                                  <a:pt x="0" y="1129606"/>
                                  <a:pt x="0" y="1102221"/>
                                </a:cubicBezTo>
                                <a:cubicBezTo>
                                  <a:pt x="0" y="1093093"/>
                                  <a:pt x="13692" y="1081683"/>
                                  <a:pt x="41077" y="1067991"/>
                                </a:cubicBezTo>
                                <a:cubicBezTo>
                                  <a:pt x="77589" y="1063427"/>
                                  <a:pt x="109538" y="1049734"/>
                                  <a:pt x="136922" y="1026914"/>
                                </a:cubicBezTo>
                                <a:lnTo>
                                  <a:pt x="136922" y="999530"/>
                                </a:lnTo>
                                <a:lnTo>
                                  <a:pt x="150614" y="951607"/>
                                </a:lnTo>
                                <a:lnTo>
                                  <a:pt x="143768" y="937915"/>
                                </a:lnTo>
                                <a:lnTo>
                                  <a:pt x="150614" y="924223"/>
                                </a:lnTo>
                                <a:lnTo>
                                  <a:pt x="150614" y="917377"/>
                                </a:lnTo>
                                <a:lnTo>
                                  <a:pt x="150614" y="889992"/>
                                </a:lnTo>
                                <a:lnTo>
                                  <a:pt x="150614" y="876300"/>
                                </a:lnTo>
                                <a:lnTo>
                                  <a:pt x="150614" y="855762"/>
                                </a:lnTo>
                                <a:lnTo>
                                  <a:pt x="143768" y="794147"/>
                                </a:lnTo>
                                <a:lnTo>
                                  <a:pt x="150614" y="794147"/>
                                </a:lnTo>
                                <a:lnTo>
                                  <a:pt x="150614" y="787301"/>
                                </a:lnTo>
                                <a:cubicBezTo>
                                  <a:pt x="141486" y="691456"/>
                                  <a:pt x="132358" y="627559"/>
                                  <a:pt x="123230" y="595610"/>
                                </a:cubicBezTo>
                                <a:cubicBezTo>
                                  <a:pt x="118666" y="572790"/>
                                  <a:pt x="107256" y="545406"/>
                                  <a:pt x="88999" y="513457"/>
                                </a:cubicBezTo>
                                <a:lnTo>
                                  <a:pt x="88999" y="506611"/>
                                </a:lnTo>
                                <a:cubicBezTo>
                                  <a:pt x="88999" y="492919"/>
                                  <a:pt x="100410" y="486073"/>
                                  <a:pt x="123230" y="486073"/>
                                </a:cubicBezTo>
                                <a:lnTo>
                                  <a:pt x="130076" y="479227"/>
                                </a:lnTo>
                                <a:cubicBezTo>
                                  <a:pt x="139204" y="488355"/>
                                  <a:pt x="173435" y="508893"/>
                                  <a:pt x="232768" y="540842"/>
                                </a:cubicBezTo>
                                <a:lnTo>
                                  <a:pt x="246460" y="554534"/>
                                </a:lnTo>
                                <a:lnTo>
                                  <a:pt x="253306" y="554534"/>
                                </a:lnTo>
                                <a:cubicBezTo>
                                  <a:pt x="253306" y="549970"/>
                                  <a:pt x="260152" y="545406"/>
                                  <a:pt x="273844" y="540842"/>
                                </a:cubicBezTo>
                                <a:cubicBezTo>
                                  <a:pt x="273844" y="536277"/>
                                  <a:pt x="282972" y="533996"/>
                                  <a:pt x="301228" y="533996"/>
                                </a:cubicBezTo>
                                <a:lnTo>
                                  <a:pt x="308075" y="527150"/>
                                </a:lnTo>
                                <a:lnTo>
                                  <a:pt x="314921" y="527150"/>
                                </a:lnTo>
                                <a:cubicBezTo>
                                  <a:pt x="333177" y="518022"/>
                                  <a:pt x="342305" y="508893"/>
                                  <a:pt x="342305" y="499765"/>
                                </a:cubicBezTo>
                                <a:lnTo>
                                  <a:pt x="342305" y="492919"/>
                                </a:lnTo>
                                <a:lnTo>
                                  <a:pt x="342305" y="479227"/>
                                </a:lnTo>
                                <a:lnTo>
                                  <a:pt x="342305" y="465535"/>
                                </a:lnTo>
                                <a:cubicBezTo>
                                  <a:pt x="342305" y="456407"/>
                                  <a:pt x="337741" y="442715"/>
                                  <a:pt x="328613" y="424458"/>
                                </a:cubicBezTo>
                                <a:lnTo>
                                  <a:pt x="335459" y="410766"/>
                                </a:lnTo>
                                <a:lnTo>
                                  <a:pt x="314921" y="342305"/>
                                </a:lnTo>
                                <a:lnTo>
                                  <a:pt x="246460" y="390228"/>
                                </a:lnTo>
                                <a:lnTo>
                                  <a:pt x="150614" y="328613"/>
                                </a:lnTo>
                                <a:cubicBezTo>
                                  <a:pt x="150614" y="324049"/>
                                  <a:pt x="141486" y="317202"/>
                                  <a:pt x="123230" y="308075"/>
                                </a:cubicBezTo>
                                <a:lnTo>
                                  <a:pt x="95846" y="280690"/>
                                </a:lnTo>
                                <a:lnTo>
                                  <a:pt x="95846" y="266998"/>
                                </a:lnTo>
                                <a:cubicBezTo>
                                  <a:pt x="109538" y="253306"/>
                                  <a:pt x="125512" y="246460"/>
                                  <a:pt x="143768" y="246460"/>
                                </a:cubicBezTo>
                                <a:lnTo>
                                  <a:pt x="143768" y="253306"/>
                                </a:lnTo>
                                <a:cubicBezTo>
                                  <a:pt x="157460" y="248742"/>
                                  <a:pt x="168871" y="244178"/>
                                  <a:pt x="177999" y="239614"/>
                                </a:cubicBezTo>
                                <a:lnTo>
                                  <a:pt x="198537" y="239614"/>
                                </a:lnTo>
                                <a:cubicBezTo>
                                  <a:pt x="280690" y="212229"/>
                                  <a:pt x="328613" y="198537"/>
                                  <a:pt x="342305" y="198537"/>
                                </a:cubicBezTo>
                                <a:cubicBezTo>
                                  <a:pt x="378818" y="189409"/>
                                  <a:pt x="408484" y="175717"/>
                                  <a:pt x="431304" y="157460"/>
                                </a:cubicBezTo>
                                <a:lnTo>
                                  <a:pt x="492919" y="143768"/>
                                </a:lnTo>
                                <a:cubicBezTo>
                                  <a:pt x="524868" y="143768"/>
                                  <a:pt x="554534" y="155179"/>
                                  <a:pt x="581918" y="177999"/>
                                </a:cubicBezTo>
                                <a:lnTo>
                                  <a:pt x="588764" y="198537"/>
                                </a:lnTo>
                                <a:cubicBezTo>
                                  <a:pt x="584200" y="198537"/>
                                  <a:pt x="579636" y="205383"/>
                                  <a:pt x="575072" y="219075"/>
                                </a:cubicBezTo>
                                <a:cubicBezTo>
                                  <a:pt x="570508" y="219075"/>
                                  <a:pt x="563662" y="225921"/>
                                  <a:pt x="554534" y="239614"/>
                                </a:cubicBezTo>
                                <a:lnTo>
                                  <a:pt x="527150" y="253306"/>
                                </a:lnTo>
                                <a:lnTo>
                                  <a:pt x="527150" y="246460"/>
                                </a:lnTo>
                                <a:cubicBezTo>
                                  <a:pt x="499765" y="251024"/>
                                  <a:pt x="479227" y="262434"/>
                                  <a:pt x="465535" y="280690"/>
                                </a:cubicBezTo>
                                <a:lnTo>
                                  <a:pt x="431304" y="294382"/>
                                </a:lnTo>
                                <a:lnTo>
                                  <a:pt x="397074" y="301228"/>
                                </a:lnTo>
                                <a:lnTo>
                                  <a:pt x="355997" y="314921"/>
                                </a:lnTo>
                                <a:lnTo>
                                  <a:pt x="355997" y="321767"/>
                                </a:lnTo>
                                <a:cubicBezTo>
                                  <a:pt x="383382" y="344587"/>
                                  <a:pt x="413048" y="355997"/>
                                  <a:pt x="444996" y="355997"/>
                                </a:cubicBezTo>
                                <a:cubicBezTo>
                                  <a:pt x="476945" y="378817"/>
                                  <a:pt x="492919" y="394792"/>
                                  <a:pt x="492919" y="403920"/>
                                </a:cubicBezTo>
                                <a:cubicBezTo>
                                  <a:pt x="474663" y="458689"/>
                                  <a:pt x="465535" y="497483"/>
                                  <a:pt x="465535" y="520303"/>
                                </a:cubicBezTo>
                                <a:lnTo>
                                  <a:pt x="465535" y="547688"/>
                                </a:lnTo>
                                <a:lnTo>
                                  <a:pt x="465535" y="561380"/>
                                </a:lnTo>
                                <a:cubicBezTo>
                                  <a:pt x="465535" y="570508"/>
                                  <a:pt x="470099" y="575072"/>
                                  <a:pt x="479227" y="575072"/>
                                </a:cubicBezTo>
                                <a:cubicBezTo>
                                  <a:pt x="492919" y="575072"/>
                                  <a:pt x="520303" y="568226"/>
                                  <a:pt x="561380" y="554534"/>
                                </a:cubicBezTo>
                                <a:cubicBezTo>
                                  <a:pt x="575072" y="554534"/>
                                  <a:pt x="586482" y="552252"/>
                                  <a:pt x="595611" y="547688"/>
                                </a:cubicBezTo>
                                <a:lnTo>
                                  <a:pt x="616149" y="547688"/>
                                </a:lnTo>
                                <a:cubicBezTo>
                                  <a:pt x="616149" y="538560"/>
                                  <a:pt x="611585" y="527150"/>
                                  <a:pt x="602457" y="513457"/>
                                </a:cubicBezTo>
                                <a:lnTo>
                                  <a:pt x="602457" y="486073"/>
                                </a:lnTo>
                                <a:lnTo>
                                  <a:pt x="602457" y="465535"/>
                                </a:lnTo>
                                <a:lnTo>
                                  <a:pt x="602457" y="438150"/>
                                </a:lnTo>
                                <a:lnTo>
                                  <a:pt x="602457" y="424458"/>
                                </a:lnTo>
                                <a:cubicBezTo>
                                  <a:pt x="597893" y="410766"/>
                                  <a:pt x="593328" y="399356"/>
                                  <a:pt x="588764" y="390228"/>
                                </a:cubicBezTo>
                                <a:cubicBezTo>
                                  <a:pt x="588764" y="385663"/>
                                  <a:pt x="595611" y="381100"/>
                                  <a:pt x="609303" y="376535"/>
                                </a:cubicBezTo>
                                <a:cubicBezTo>
                                  <a:pt x="654943" y="408484"/>
                                  <a:pt x="677764" y="442715"/>
                                  <a:pt x="677764" y="479227"/>
                                </a:cubicBezTo>
                                <a:lnTo>
                                  <a:pt x="670918" y="513457"/>
                                </a:lnTo>
                                <a:lnTo>
                                  <a:pt x="670918" y="520303"/>
                                </a:lnTo>
                                <a:lnTo>
                                  <a:pt x="677764" y="527150"/>
                                </a:lnTo>
                                <a:lnTo>
                                  <a:pt x="698302" y="527150"/>
                                </a:lnTo>
                                <a:cubicBezTo>
                                  <a:pt x="716558" y="527150"/>
                                  <a:pt x="727968" y="511175"/>
                                  <a:pt x="732532" y="479227"/>
                                </a:cubicBezTo>
                                <a:cubicBezTo>
                                  <a:pt x="746225" y="456407"/>
                                  <a:pt x="755353" y="431304"/>
                                  <a:pt x="759917" y="403920"/>
                                </a:cubicBezTo>
                                <a:lnTo>
                                  <a:pt x="766763" y="397074"/>
                                </a:lnTo>
                                <a:lnTo>
                                  <a:pt x="759917" y="390228"/>
                                </a:lnTo>
                                <a:lnTo>
                                  <a:pt x="766763" y="369689"/>
                                </a:lnTo>
                                <a:cubicBezTo>
                                  <a:pt x="762199" y="342305"/>
                                  <a:pt x="757635" y="328613"/>
                                  <a:pt x="753071" y="328613"/>
                                </a:cubicBezTo>
                                <a:lnTo>
                                  <a:pt x="725686" y="342305"/>
                                </a:lnTo>
                                <a:lnTo>
                                  <a:pt x="711994" y="335459"/>
                                </a:lnTo>
                                <a:lnTo>
                                  <a:pt x="664071" y="349151"/>
                                </a:lnTo>
                                <a:cubicBezTo>
                                  <a:pt x="641251" y="353715"/>
                                  <a:pt x="625277" y="358279"/>
                                  <a:pt x="616149" y="362843"/>
                                </a:cubicBezTo>
                                <a:lnTo>
                                  <a:pt x="588764" y="362843"/>
                                </a:lnTo>
                                <a:lnTo>
                                  <a:pt x="568226" y="383382"/>
                                </a:lnTo>
                                <a:lnTo>
                                  <a:pt x="554534" y="383382"/>
                                </a:lnTo>
                                <a:lnTo>
                                  <a:pt x="506611" y="349151"/>
                                </a:lnTo>
                                <a:lnTo>
                                  <a:pt x="506611" y="342305"/>
                                </a:lnTo>
                                <a:lnTo>
                                  <a:pt x="527150" y="328613"/>
                                </a:lnTo>
                                <a:lnTo>
                                  <a:pt x="540842" y="328613"/>
                                </a:lnTo>
                                <a:cubicBezTo>
                                  <a:pt x="572790" y="328613"/>
                                  <a:pt x="607021" y="319485"/>
                                  <a:pt x="643533" y="301228"/>
                                </a:cubicBezTo>
                                <a:cubicBezTo>
                                  <a:pt x="657225" y="301228"/>
                                  <a:pt x="664071" y="296664"/>
                                  <a:pt x="664071" y="287536"/>
                                </a:cubicBezTo>
                                <a:cubicBezTo>
                                  <a:pt x="668636" y="287536"/>
                                  <a:pt x="670918" y="282972"/>
                                  <a:pt x="670918" y="273844"/>
                                </a:cubicBezTo>
                                <a:cubicBezTo>
                                  <a:pt x="670918" y="228203"/>
                                  <a:pt x="661789" y="193973"/>
                                  <a:pt x="643533" y="171153"/>
                                </a:cubicBezTo>
                                <a:lnTo>
                                  <a:pt x="643533" y="157460"/>
                                </a:lnTo>
                                <a:cubicBezTo>
                                  <a:pt x="661789" y="139204"/>
                                  <a:pt x="675482" y="130076"/>
                                  <a:pt x="684610" y="130076"/>
                                </a:cubicBezTo>
                                <a:cubicBezTo>
                                  <a:pt x="689174" y="130076"/>
                                  <a:pt x="702866" y="139204"/>
                                  <a:pt x="725686" y="157460"/>
                                </a:cubicBezTo>
                                <a:cubicBezTo>
                                  <a:pt x="780455" y="171153"/>
                                  <a:pt x="807839" y="187127"/>
                                  <a:pt x="807839" y="205383"/>
                                </a:cubicBezTo>
                                <a:lnTo>
                                  <a:pt x="800993" y="260152"/>
                                </a:lnTo>
                                <a:cubicBezTo>
                                  <a:pt x="810121" y="251024"/>
                                  <a:pt x="823814" y="246460"/>
                                  <a:pt x="842070" y="246460"/>
                                </a:cubicBezTo>
                                <a:cubicBezTo>
                                  <a:pt x="846634" y="241895"/>
                                  <a:pt x="853480" y="239614"/>
                                  <a:pt x="862608" y="239614"/>
                                </a:cubicBezTo>
                                <a:lnTo>
                                  <a:pt x="869454" y="239614"/>
                                </a:lnTo>
                                <a:lnTo>
                                  <a:pt x="910531" y="260152"/>
                                </a:lnTo>
                                <a:lnTo>
                                  <a:pt x="910531" y="266998"/>
                                </a:lnTo>
                                <a:cubicBezTo>
                                  <a:pt x="892275" y="294382"/>
                                  <a:pt x="867172" y="308075"/>
                                  <a:pt x="835224" y="308075"/>
                                </a:cubicBezTo>
                                <a:lnTo>
                                  <a:pt x="807839" y="314921"/>
                                </a:lnTo>
                                <a:lnTo>
                                  <a:pt x="807839" y="321767"/>
                                </a:lnTo>
                                <a:cubicBezTo>
                                  <a:pt x="848916" y="353715"/>
                                  <a:pt x="869454" y="376535"/>
                                  <a:pt x="869454" y="390228"/>
                                </a:cubicBezTo>
                                <a:cubicBezTo>
                                  <a:pt x="828378" y="426740"/>
                                  <a:pt x="807839" y="454124"/>
                                  <a:pt x="807839" y="472381"/>
                                </a:cubicBezTo>
                                <a:cubicBezTo>
                                  <a:pt x="798711" y="476945"/>
                                  <a:pt x="794147" y="483791"/>
                                  <a:pt x="794147" y="492919"/>
                                </a:cubicBezTo>
                                <a:lnTo>
                                  <a:pt x="800993" y="506611"/>
                                </a:lnTo>
                                <a:cubicBezTo>
                                  <a:pt x="814686" y="506611"/>
                                  <a:pt x="832942" y="497483"/>
                                  <a:pt x="855762" y="479227"/>
                                </a:cubicBezTo>
                                <a:lnTo>
                                  <a:pt x="889993" y="479227"/>
                                </a:lnTo>
                                <a:lnTo>
                                  <a:pt x="910531" y="479227"/>
                                </a:lnTo>
                                <a:cubicBezTo>
                                  <a:pt x="915095" y="470099"/>
                                  <a:pt x="921941" y="465535"/>
                                  <a:pt x="931069" y="465535"/>
                                </a:cubicBezTo>
                                <a:cubicBezTo>
                                  <a:pt x="949325" y="451842"/>
                                  <a:pt x="958453" y="415330"/>
                                  <a:pt x="958453" y="355997"/>
                                </a:cubicBezTo>
                                <a:cubicBezTo>
                                  <a:pt x="958453" y="301228"/>
                                  <a:pt x="963018" y="266998"/>
                                  <a:pt x="972146" y="253306"/>
                                </a:cubicBezTo>
                                <a:cubicBezTo>
                                  <a:pt x="972146" y="248742"/>
                                  <a:pt x="967582" y="241895"/>
                                  <a:pt x="958453" y="232767"/>
                                </a:cubicBezTo>
                                <a:lnTo>
                                  <a:pt x="972146" y="219075"/>
                                </a:lnTo>
                                <a:lnTo>
                                  <a:pt x="965300" y="171153"/>
                                </a:lnTo>
                                <a:lnTo>
                                  <a:pt x="965300" y="123230"/>
                                </a:lnTo>
                                <a:cubicBezTo>
                                  <a:pt x="960735" y="77589"/>
                                  <a:pt x="956172" y="52487"/>
                                  <a:pt x="951607" y="47923"/>
                                </a:cubicBezTo>
                                <a:lnTo>
                                  <a:pt x="937915" y="27385"/>
                                </a:lnTo>
                                <a:lnTo>
                                  <a:pt x="937915" y="20539"/>
                                </a:lnTo>
                                <a:lnTo>
                                  <a:pt x="951607" y="0"/>
                                </a:lnTo>
                                <a:close/>
                                <a:moveTo>
                                  <a:pt x="287536" y="588764"/>
                                </a:moveTo>
                                <a:cubicBezTo>
                                  <a:pt x="273844" y="597892"/>
                                  <a:pt x="262434" y="604738"/>
                                  <a:pt x="253306" y="609303"/>
                                </a:cubicBezTo>
                                <a:cubicBezTo>
                                  <a:pt x="244178" y="609303"/>
                                  <a:pt x="239614" y="613867"/>
                                  <a:pt x="239614" y="622995"/>
                                </a:cubicBezTo>
                                <a:lnTo>
                                  <a:pt x="239614" y="629841"/>
                                </a:lnTo>
                                <a:lnTo>
                                  <a:pt x="246460" y="629841"/>
                                </a:lnTo>
                                <a:lnTo>
                                  <a:pt x="239614" y="650379"/>
                                </a:lnTo>
                                <a:lnTo>
                                  <a:pt x="239614" y="684610"/>
                                </a:lnTo>
                                <a:lnTo>
                                  <a:pt x="232768" y="705148"/>
                                </a:lnTo>
                                <a:lnTo>
                                  <a:pt x="239614" y="705148"/>
                                </a:lnTo>
                                <a:cubicBezTo>
                                  <a:pt x="266998" y="705148"/>
                                  <a:pt x="303511" y="696020"/>
                                  <a:pt x="349151" y="677764"/>
                                </a:cubicBezTo>
                                <a:lnTo>
                                  <a:pt x="342305" y="657225"/>
                                </a:lnTo>
                                <a:lnTo>
                                  <a:pt x="349151" y="636687"/>
                                </a:lnTo>
                                <a:lnTo>
                                  <a:pt x="342305" y="636687"/>
                                </a:lnTo>
                                <a:lnTo>
                                  <a:pt x="349151" y="609303"/>
                                </a:lnTo>
                                <a:cubicBezTo>
                                  <a:pt x="349151" y="600175"/>
                                  <a:pt x="346869" y="593329"/>
                                  <a:pt x="342305" y="588764"/>
                                </a:cubicBezTo>
                                <a:cubicBezTo>
                                  <a:pt x="333177" y="593329"/>
                                  <a:pt x="319485" y="595610"/>
                                  <a:pt x="301228" y="595610"/>
                                </a:cubicBezTo>
                                <a:lnTo>
                                  <a:pt x="287536" y="588764"/>
                                </a:lnTo>
                                <a:close/>
                                <a:moveTo>
                                  <a:pt x="335459" y="753071"/>
                                </a:moveTo>
                                <a:cubicBezTo>
                                  <a:pt x="317203" y="753071"/>
                                  <a:pt x="287536" y="759917"/>
                                  <a:pt x="246460" y="773609"/>
                                </a:cubicBezTo>
                                <a:lnTo>
                                  <a:pt x="232768" y="766763"/>
                                </a:lnTo>
                                <a:lnTo>
                                  <a:pt x="232768" y="773609"/>
                                </a:lnTo>
                                <a:lnTo>
                                  <a:pt x="232768" y="794147"/>
                                </a:lnTo>
                                <a:lnTo>
                                  <a:pt x="232768" y="910531"/>
                                </a:lnTo>
                                <a:cubicBezTo>
                                  <a:pt x="223639" y="910531"/>
                                  <a:pt x="219075" y="915095"/>
                                  <a:pt x="219075" y="924223"/>
                                </a:cubicBezTo>
                                <a:lnTo>
                                  <a:pt x="232768" y="951607"/>
                                </a:lnTo>
                                <a:lnTo>
                                  <a:pt x="225921" y="965300"/>
                                </a:lnTo>
                                <a:lnTo>
                                  <a:pt x="232768" y="972146"/>
                                </a:lnTo>
                                <a:lnTo>
                                  <a:pt x="239614" y="972146"/>
                                </a:lnTo>
                                <a:cubicBezTo>
                                  <a:pt x="266998" y="963018"/>
                                  <a:pt x="301228" y="942479"/>
                                  <a:pt x="342305" y="910531"/>
                                </a:cubicBezTo>
                                <a:lnTo>
                                  <a:pt x="342305" y="896839"/>
                                </a:lnTo>
                                <a:lnTo>
                                  <a:pt x="342305" y="889992"/>
                                </a:lnTo>
                                <a:lnTo>
                                  <a:pt x="342305" y="855762"/>
                                </a:lnTo>
                                <a:lnTo>
                                  <a:pt x="342305" y="807839"/>
                                </a:lnTo>
                                <a:lnTo>
                                  <a:pt x="349151" y="780455"/>
                                </a:lnTo>
                                <a:lnTo>
                                  <a:pt x="342305" y="759917"/>
                                </a:lnTo>
                                <a:lnTo>
                                  <a:pt x="342305" y="753071"/>
                                </a:lnTo>
                                <a:lnTo>
                                  <a:pt x="335459" y="753071"/>
                                </a:lnTo>
                                <a:close/>
                                <a:moveTo>
                                  <a:pt x="753071" y="711994"/>
                                </a:moveTo>
                                <a:lnTo>
                                  <a:pt x="650379" y="732532"/>
                                </a:lnTo>
                                <a:cubicBezTo>
                                  <a:pt x="650379" y="737097"/>
                                  <a:pt x="634405" y="741660"/>
                                  <a:pt x="602457" y="746225"/>
                                </a:cubicBezTo>
                                <a:lnTo>
                                  <a:pt x="588764" y="759917"/>
                                </a:lnTo>
                                <a:lnTo>
                                  <a:pt x="609303" y="800993"/>
                                </a:lnTo>
                                <a:lnTo>
                                  <a:pt x="609303" y="821532"/>
                                </a:lnTo>
                                <a:cubicBezTo>
                                  <a:pt x="613867" y="830659"/>
                                  <a:pt x="618431" y="837506"/>
                                  <a:pt x="622995" y="842070"/>
                                </a:cubicBezTo>
                                <a:cubicBezTo>
                                  <a:pt x="664071" y="819250"/>
                                  <a:pt x="689174" y="807839"/>
                                  <a:pt x="698302" y="807839"/>
                                </a:cubicBezTo>
                                <a:cubicBezTo>
                                  <a:pt x="721122" y="821532"/>
                                  <a:pt x="732532" y="830659"/>
                                  <a:pt x="732532" y="835224"/>
                                </a:cubicBezTo>
                                <a:cubicBezTo>
                                  <a:pt x="732532" y="858044"/>
                                  <a:pt x="705148" y="874018"/>
                                  <a:pt x="650379" y="883146"/>
                                </a:cubicBezTo>
                                <a:lnTo>
                                  <a:pt x="602457" y="896839"/>
                                </a:lnTo>
                                <a:lnTo>
                                  <a:pt x="609303" y="924223"/>
                                </a:lnTo>
                                <a:lnTo>
                                  <a:pt x="609303" y="951607"/>
                                </a:lnTo>
                                <a:lnTo>
                                  <a:pt x="602457" y="958453"/>
                                </a:lnTo>
                                <a:cubicBezTo>
                                  <a:pt x="607021" y="967581"/>
                                  <a:pt x="616149" y="972146"/>
                                  <a:pt x="629841" y="972146"/>
                                </a:cubicBezTo>
                                <a:cubicBezTo>
                                  <a:pt x="693738" y="958453"/>
                                  <a:pt x="730250" y="949325"/>
                                  <a:pt x="739379" y="944761"/>
                                </a:cubicBezTo>
                                <a:lnTo>
                                  <a:pt x="753071" y="944761"/>
                                </a:lnTo>
                                <a:lnTo>
                                  <a:pt x="753071" y="937915"/>
                                </a:lnTo>
                                <a:lnTo>
                                  <a:pt x="759917" y="848916"/>
                                </a:lnTo>
                                <a:lnTo>
                                  <a:pt x="759917" y="842070"/>
                                </a:lnTo>
                                <a:lnTo>
                                  <a:pt x="766763" y="821532"/>
                                </a:lnTo>
                                <a:cubicBezTo>
                                  <a:pt x="766763" y="780455"/>
                                  <a:pt x="764481" y="759917"/>
                                  <a:pt x="759917" y="759917"/>
                                </a:cubicBezTo>
                                <a:lnTo>
                                  <a:pt x="759917" y="746225"/>
                                </a:lnTo>
                                <a:lnTo>
                                  <a:pt x="759917" y="732532"/>
                                </a:lnTo>
                                <a:lnTo>
                                  <a:pt x="766763" y="718840"/>
                                </a:lnTo>
                                <a:lnTo>
                                  <a:pt x="753071" y="711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9175" y="5950065"/>
                            <a:ext cx="499860" cy="741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组合 7"/>
                        <wpg:cNvGrpSpPr/>
                        <wpg:grpSpPr>
                          <a:xfrm>
                            <a:off x="3279778" y="697209"/>
                            <a:ext cx="903479" cy="1709199"/>
                            <a:chOff x="3279778" y="697209"/>
                            <a:chExt cx="821531" cy="1554176"/>
                          </a:xfrm>
                        </wpg:grpSpPr>
                        <wps:wsp>
                          <wps:cNvPr id="17" name="任意多边形 17"/>
                          <wps:cNvSpPr/>
                          <wps:spPr>
                            <a:xfrm>
                              <a:off x="3279778" y="1176548"/>
                              <a:ext cx="821531" cy="1074837"/>
                            </a:xfrm>
                            <a:custGeom>
                              <a:avLst/>
                              <a:gdLst>
                                <a:gd name="connsiteX0" fmla="*/ 185402 w 821531"/>
                                <a:gd name="connsiteY0" fmla="*/ 156717 h 1074837"/>
                                <a:gd name="connsiteX1" fmla="*/ 184844 w 821531"/>
                                <a:gd name="connsiteY1" fmla="*/ 157460 h 1074837"/>
                                <a:gd name="connsiteX2" fmla="*/ 183450 w 821531"/>
                                <a:gd name="connsiteY2" fmla="*/ 158018 h 1074837"/>
                                <a:gd name="connsiteX3" fmla="*/ 657225 w 821531"/>
                                <a:gd name="connsiteY3" fmla="*/ 0 h 1074837"/>
                                <a:gd name="connsiteX4" fmla="*/ 739378 w 821531"/>
                                <a:gd name="connsiteY4" fmla="*/ 61615 h 1074837"/>
                                <a:gd name="connsiteX5" fmla="*/ 794147 w 821531"/>
                                <a:gd name="connsiteY5" fmla="*/ 82153 h 1074837"/>
                                <a:gd name="connsiteX6" fmla="*/ 821531 w 821531"/>
                                <a:gd name="connsiteY6" fmla="*/ 109537 h 1074837"/>
                                <a:gd name="connsiteX7" fmla="*/ 821531 w 821531"/>
                                <a:gd name="connsiteY7" fmla="*/ 130076 h 1074837"/>
                                <a:gd name="connsiteX8" fmla="*/ 773609 w 821531"/>
                                <a:gd name="connsiteY8" fmla="*/ 253305 h 1074837"/>
                                <a:gd name="connsiteX9" fmla="*/ 780455 w 821531"/>
                                <a:gd name="connsiteY9" fmla="*/ 273844 h 1074837"/>
                                <a:gd name="connsiteX10" fmla="*/ 766762 w 821531"/>
                                <a:gd name="connsiteY10" fmla="*/ 328612 h 1074837"/>
                                <a:gd name="connsiteX11" fmla="*/ 773609 w 821531"/>
                                <a:gd name="connsiteY11" fmla="*/ 355997 h 1074837"/>
                                <a:gd name="connsiteX12" fmla="*/ 773609 w 821531"/>
                                <a:gd name="connsiteY12" fmla="*/ 369689 h 1074837"/>
                                <a:gd name="connsiteX13" fmla="*/ 773609 w 821531"/>
                                <a:gd name="connsiteY13" fmla="*/ 397073 h 1074837"/>
                                <a:gd name="connsiteX14" fmla="*/ 766762 w 821531"/>
                                <a:gd name="connsiteY14" fmla="*/ 424458 h 1074837"/>
                                <a:gd name="connsiteX15" fmla="*/ 773609 w 821531"/>
                                <a:gd name="connsiteY15" fmla="*/ 444996 h 1074837"/>
                                <a:gd name="connsiteX16" fmla="*/ 766762 w 821531"/>
                                <a:gd name="connsiteY16" fmla="*/ 465534 h 1074837"/>
                                <a:gd name="connsiteX17" fmla="*/ 773609 w 821531"/>
                                <a:gd name="connsiteY17" fmla="*/ 486073 h 1074837"/>
                                <a:gd name="connsiteX18" fmla="*/ 766762 w 821531"/>
                                <a:gd name="connsiteY18" fmla="*/ 506611 h 1074837"/>
                                <a:gd name="connsiteX19" fmla="*/ 766762 w 821531"/>
                                <a:gd name="connsiteY19" fmla="*/ 513457 h 1074837"/>
                                <a:gd name="connsiteX20" fmla="*/ 773609 w 821531"/>
                                <a:gd name="connsiteY20" fmla="*/ 527149 h 1074837"/>
                                <a:gd name="connsiteX21" fmla="*/ 759916 w 821531"/>
                                <a:gd name="connsiteY21" fmla="*/ 533995 h 1074837"/>
                                <a:gd name="connsiteX22" fmla="*/ 759916 w 821531"/>
                                <a:gd name="connsiteY22" fmla="*/ 540841 h 1074837"/>
                                <a:gd name="connsiteX23" fmla="*/ 766762 w 821531"/>
                                <a:gd name="connsiteY23" fmla="*/ 547688 h 1074837"/>
                                <a:gd name="connsiteX24" fmla="*/ 766762 w 821531"/>
                                <a:gd name="connsiteY24" fmla="*/ 568226 h 1074837"/>
                                <a:gd name="connsiteX25" fmla="*/ 766762 w 821531"/>
                                <a:gd name="connsiteY25" fmla="*/ 575072 h 1074837"/>
                                <a:gd name="connsiteX26" fmla="*/ 766762 w 821531"/>
                                <a:gd name="connsiteY26" fmla="*/ 595610 h 1074837"/>
                                <a:gd name="connsiteX27" fmla="*/ 759916 w 821531"/>
                                <a:gd name="connsiteY27" fmla="*/ 616148 h 1074837"/>
                                <a:gd name="connsiteX28" fmla="*/ 766762 w 821531"/>
                                <a:gd name="connsiteY28" fmla="*/ 650379 h 1074837"/>
                                <a:gd name="connsiteX29" fmla="*/ 759916 w 821531"/>
                                <a:gd name="connsiteY29" fmla="*/ 664071 h 1074837"/>
                                <a:gd name="connsiteX30" fmla="*/ 759916 w 821531"/>
                                <a:gd name="connsiteY30" fmla="*/ 677763 h 1074837"/>
                                <a:gd name="connsiteX31" fmla="*/ 759916 w 821531"/>
                                <a:gd name="connsiteY31" fmla="*/ 691455 h 1074837"/>
                                <a:gd name="connsiteX32" fmla="*/ 759916 w 821531"/>
                                <a:gd name="connsiteY32" fmla="*/ 705148 h 1074837"/>
                                <a:gd name="connsiteX33" fmla="*/ 753070 w 821531"/>
                                <a:gd name="connsiteY33" fmla="*/ 711994 h 1074837"/>
                                <a:gd name="connsiteX34" fmla="*/ 759916 w 821531"/>
                                <a:gd name="connsiteY34" fmla="*/ 725686 h 1074837"/>
                                <a:gd name="connsiteX35" fmla="*/ 759916 w 821531"/>
                                <a:gd name="connsiteY35" fmla="*/ 732532 h 1074837"/>
                                <a:gd name="connsiteX36" fmla="*/ 753070 w 821531"/>
                                <a:gd name="connsiteY36" fmla="*/ 753070 h 1074837"/>
                                <a:gd name="connsiteX37" fmla="*/ 759916 w 821531"/>
                                <a:gd name="connsiteY37" fmla="*/ 766763 h 1074837"/>
                                <a:gd name="connsiteX38" fmla="*/ 739378 w 821531"/>
                                <a:gd name="connsiteY38" fmla="*/ 855762 h 1074837"/>
                                <a:gd name="connsiteX39" fmla="*/ 739378 w 821531"/>
                                <a:gd name="connsiteY39" fmla="*/ 862608 h 1074837"/>
                                <a:gd name="connsiteX40" fmla="*/ 711994 w 821531"/>
                                <a:gd name="connsiteY40" fmla="*/ 965299 h 1074837"/>
                                <a:gd name="connsiteX41" fmla="*/ 677763 w 821531"/>
                                <a:gd name="connsiteY41" fmla="*/ 1020068 h 1074837"/>
                                <a:gd name="connsiteX42" fmla="*/ 629841 w 821531"/>
                                <a:gd name="connsiteY42" fmla="*/ 1054299 h 1074837"/>
                                <a:gd name="connsiteX43" fmla="*/ 602456 w 821531"/>
                                <a:gd name="connsiteY43" fmla="*/ 1074837 h 1074837"/>
                                <a:gd name="connsiteX44" fmla="*/ 595610 w 821531"/>
                                <a:gd name="connsiteY44" fmla="*/ 1061145 h 1074837"/>
                                <a:gd name="connsiteX45" fmla="*/ 595610 w 821531"/>
                                <a:gd name="connsiteY45" fmla="*/ 1047452 h 1074837"/>
                                <a:gd name="connsiteX46" fmla="*/ 588764 w 821531"/>
                                <a:gd name="connsiteY46" fmla="*/ 1040606 h 1074837"/>
                                <a:gd name="connsiteX47" fmla="*/ 588764 w 821531"/>
                                <a:gd name="connsiteY47" fmla="*/ 1006376 h 1074837"/>
                                <a:gd name="connsiteX48" fmla="*/ 588764 w 821531"/>
                                <a:gd name="connsiteY48" fmla="*/ 972145 h 1074837"/>
                                <a:gd name="connsiteX49" fmla="*/ 568226 w 821531"/>
                                <a:gd name="connsiteY49" fmla="*/ 903684 h 1074837"/>
                                <a:gd name="connsiteX50" fmla="*/ 554534 w 821531"/>
                                <a:gd name="connsiteY50" fmla="*/ 883146 h 1074837"/>
                                <a:gd name="connsiteX51" fmla="*/ 588764 w 821531"/>
                                <a:gd name="connsiteY51" fmla="*/ 828377 h 1074837"/>
                                <a:gd name="connsiteX52" fmla="*/ 588764 w 821531"/>
                                <a:gd name="connsiteY52" fmla="*/ 814685 h 1074837"/>
                                <a:gd name="connsiteX53" fmla="*/ 561380 w 821531"/>
                                <a:gd name="connsiteY53" fmla="*/ 821531 h 1074837"/>
                                <a:gd name="connsiteX54" fmla="*/ 554534 w 821531"/>
                                <a:gd name="connsiteY54" fmla="*/ 821531 h 1074837"/>
                                <a:gd name="connsiteX55" fmla="*/ 554534 w 821531"/>
                                <a:gd name="connsiteY55" fmla="*/ 814685 h 1074837"/>
                                <a:gd name="connsiteX56" fmla="*/ 527149 w 821531"/>
                                <a:gd name="connsiteY56" fmla="*/ 821531 h 1074837"/>
                                <a:gd name="connsiteX57" fmla="*/ 513457 w 821531"/>
                                <a:gd name="connsiteY57" fmla="*/ 821531 h 1074837"/>
                                <a:gd name="connsiteX58" fmla="*/ 486073 w 821531"/>
                                <a:gd name="connsiteY58" fmla="*/ 821531 h 1074837"/>
                                <a:gd name="connsiteX59" fmla="*/ 465534 w 821531"/>
                                <a:gd name="connsiteY59" fmla="*/ 828377 h 1074837"/>
                                <a:gd name="connsiteX60" fmla="*/ 438150 w 821531"/>
                                <a:gd name="connsiteY60" fmla="*/ 821531 h 1074837"/>
                                <a:gd name="connsiteX61" fmla="*/ 403919 w 821531"/>
                                <a:gd name="connsiteY61" fmla="*/ 842069 h 1074837"/>
                                <a:gd name="connsiteX62" fmla="*/ 369689 w 821531"/>
                                <a:gd name="connsiteY62" fmla="*/ 842069 h 1074837"/>
                                <a:gd name="connsiteX63" fmla="*/ 308074 w 821531"/>
                                <a:gd name="connsiteY63" fmla="*/ 855762 h 1074837"/>
                                <a:gd name="connsiteX64" fmla="*/ 273844 w 821531"/>
                                <a:gd name="connsiteY64" fmla="*/ 869454 h 1074837"/>
                                <a:gd name="connsiteX65" fmla="*/ 239613 w 821531"/>
                                <a:gd name="connsiteY65" fmla="*/ 883146 h 1074837"/>
                                <a:gd name="connsiteX66" fmla="*/ 232767 w 821531"/>
                                <a:gd name="connsiteY66" fmla="*/ 883146 h 1074837"/>
                                <a:gd name="connsiteX67" fmla="*/ 212229 w 821531"/>
                                <a:gd name="connsiteY67" fmla="*/ 876300 h 1074837"/>
                                <a:gd name="connsiteX68" fmla="*/ 157460 w 821531"/>
                                <a:gd name="connsiteY68" fmla="*/ 944761 h 1074837"/>
                                <a:gd name="connsiteX69" fmla="*/ 136922 w 821531"/>
                                <a:gd name="connsiteY69" fmla="*/ 944761 h 1074837"/>
                                <a:gd name="connsiteX70" fmla="*/ 123230 w 821531"/>
                                <a:gd name="connsiteY70" fmla="*/ 896838 h 1074837"/>
                                <a:gd name="connsiteX71" fmla="*/ 95845 w 821531"/>
                                <a:gd name="connsiteY71" fmla="*/ 842069 h 1074837"/>
                                <a:gd name="connsiteX72" fmla="*/ 95845 w 821531"/>
                                <a:gd name="connsiteY72" fmla="*/ 814685 h 1074837"/>
                                <a:gd name="connsiteX73" fmla="*/ 95845 w 821531"/>
                                <a:gd name="connsiteY73" fmla="*/ 794147 h 1074837"/>
                                <a:gd name="connsiteX74" fmla="*/ 95845 w 821531"/>
                                <a:gd name="connsiteY74" fmla="*/ 773609 h 1074837"/>
                                <a:gd name="connsiteX75" fmla="*/ 88999 w 821531"/>
                                <a:gd name="connsiteY75" fmla="*/ 691455 h 1074837"/>
                                <a:gd name="connsiteX76" fmla="*/ 95845 w 821531"/>
                                <a:gd name="connsiteY76" fmla="*/ 664071 h 1074837"/>
                                <a:gd name="connsiteX77" fmla="*/ 88999 w 821531"/>
                                <a:gd name="connsiteY77" fmla="*/ 616148 h 1074837"/>
                                <a:gd name="connsiteX78" fmla="*/ 95845 w 821531"/>
                                <a:gd name="connsiteY78" fmla="*/ 602456 h 1074837"/>
                                <a:gd name="connsiteX79" fmla="*/ 88999 w 821531"/>
                                <a:gd name="connsiteY79" fmla="*/ 575072 h 1074837"/>
                                <a:gd name="connsiteX80" fmla="*/ 88999 w 821531"/>
                                <a:gd name="connsiteY80" fmla="*/ 561380 h 1074837"/>
                                <a:gd name="connsiteX81" fmla="*/ 82153 w 821531"/>
                                <a:gd name="connsiteY81" fmla="*/ 547688 h 1074837"/>
                                <a:gd name="connsiteX82" fmla="*/ 88999 w 821531"/>
                                <a:gd name="connsiteY82" fmla="*/ 540841 h 1074837"/>
                                <a:gd name="connsiteX83" fmla="*/ 82153 w 821531"/>
                                <a:gd name="connsiteY83" fmla="*/ 520303 h 1074837"/>
                                <a:gd name="connsiteX84" fmla="*/ 88999 w 821531"/>
                                <a:gd name="connsiteY84" fmla="*/ 499765 h 1074837"/>
                                <a:gd name="connsiteX85" fmla="*/ 75307 w 821531"/>
                                <a:gd name="connsiteY85" fmla="*/ 444996 h 1074837"/>
                                <a:gd name="connsiteX86" fmla="*/ 82153 w 821531"/>
                                <a:gd name="connsiteY86" fmla="*/ 438150 h 1074837"/>
                                <a:gd name="connsiteX87" fmla="*/ 61615 w 821531"/>
                                <a:gd name="connsiteY87" fmla="*/ 376535 h 1074837"/>
                                <a:gd name="connsiteX88" fmla="*/ 68461 w 821531"/>
                                <a:gd name="connsiteY88" fmla="*/ 342305 h 1074837"/>
                                <a:gd name="connsiteX89" fmla="*/ 61615 w 821531"/>
                                <a:gd name="connsiteY89" fmla="*/ 321766 h 1074837"/>
                                <a:gd name="connsiteX90" fmla="*/ 61615 w 821531"/>
                                <a:gd name="connsiteY90" fmla="*/ 287536 h 1074837"/>
                                <a:gd name="connsiteX91" fmla="*/ 27384 w 821531"/>
                                <a:gd name="connsiteY91" fmla="*/ 225921 h 1074837"/>
                                <a:gd name="connsiteX92" fmla="*/ 0 w 821531"/>
                                <a:gd name="connsiteY92" fmla="*/ 191691 h 1074837"/>
                                <a:gd name="connsiteX93" fmla="*/ 0 w 821531"/>
                                <a:gd name="connsiteY93" fmla="*/ 184845 h 1074837"/>
                                <a:gd name="connsiteX94" fmla="*/ 41076 w 821531"/>
                                <a:gd name="connsiteY94" fmla="*/ 157460 h 1074837"/>
                                <a:gd name="connsiteX95" fmla="*/ 47923 w 821531"/>
                                <a:gd name="connsiteY95" fmla="*/ 157460 h 1074837"/>
                                <a:gd name="connsiteX96" fmla="*/ 95845 w 821531"/>
                                <a:gd name="connsiteY96" fmla="*/ 171152 h 1074837"/>
                                <a:gd name="connsiteX97" fmla="*/ 95863 w 821531"/>
                                <a:gd name="connsiteY97" fmla="*/ 171145 h 1074837"/>
                                <a:gd name="connsiteX98" fmla="*/ 123230 w 821531"/>
                                <a:gd name="connsiteY98" fmla="*/ 189390 h 1074837"/>
                                <a:gd name="connsiteX99" fmla="*/ 123230 w 821531"/>
                                <a:gd name="connsiteY99" fmla="*/ 191691 h 1074837"/>
                                <a:gd name="connsiteX100" fmla="*/ 129271 w 821531"/>
                                <a:gd name="connsiteY100" fmla="*/ 193417 h 1074837"/>
                                <a:gd name="connsiteX101" fmla="*/ 129811 w 821531"/>
                                <a:gd name="connsiteY101" fmla="*/ 193777 h 1074837"/>
                                <a:gd name="connsiteX102" fmla="*/ 130027 w 821531"/>
                                <a:gd name="connsiteY102" fmla="*/ 193633 h 1074837"/>
                                <a:gd name="connsiteX103" fmla="*/ 159172 w 821531"/>
                                <a:gd name="connsiteY103" fmla="*/ 201960 h 1074837"/>
                                <a:gd name="connsiteX104" fmla="*/ 205383 w 821531"/>
                                <a:gd name="connsiteY104" fmla="*/ 232767 h 1074837"/>
                                <a:gd name="connsiteX105" fmla="*/ 219075 w 821531"/>
                                <a:gd name="connsiteY105" fmla="*/ 253305 h 1074837"/>
                                <a:gd name="connsiteX106" fmla="*/ 212229 w 821531"/>
                                <a:gd name="connsiteY106" fmla="*/ 308074 h 1074837"/>
                                <a:gd name="connsiteX107" fmla="*/ 219075 w 821531"/>
                                <a:gd name="connsiteY107" fmla="*/ 321766 h 1074837"/>
                                <a:gd name="connsiteX108" fmla="*/ 205383 w 821531"/>
                                <a:gd name="connsiteY108" fmla="*/ 342305 h 1074837"/>
                                <a:gd name="connsiteX109" fmla="*/ 219075 w 821531"/>
                                <a:gd name="connsiteY109" fmla="*/ 383381 h 1074837"/>
                                <a:gd name="connsiteX110" fmla="*/ 212229 w 821531"/>
                                <a:gd name="connsiteY110" fmla="*/ 397073 h 1074837"/>
                                <a:gd name="connsiteX111" fmla="*/ 219075 w 821531"/>
                                <a:gd name="connsiteY111" fmla="*/ 403920 h 1074837"/>
                                <a:gd name="connsiteX112" fmla="*/ 321766 w 821531"/>
                                <a:gd name="connsiteY112" fmla="*/ 362843 h 1074837"/>
                                <a:gd name="connsiteX113" fmla="*/ 369689 w 821531"/>
                                <a:gd name="connsiteY113" fmla="*/ 349151 h 1074837"/>
                                <a:gd name="connsiteX114" fmla="*/ 417612 w 821531"/>
                                <a:gd name="connsiteY114" fmla="*/ 328612 h 1074837"/>
                                <a:gd name="connsiteX115" fmla="*/ 444996 w 821531"/>
                                <a:gd name="connsiteY115" fmla="*/ 328612 h 1074837"/>
                                <a:gd name="connsiteX116" fmla="*/ 451842 w 821531"/>
                                <a:gd name="connsiteY116" fmla="*/ 328612 h 1074837"/>
                                <a:gd name="connsiteX117" fmla="*/ 465534 w 821531"/>
                                <a:gd name="connsiteY117" fmla="*/ 328612 h 1074837"/>
                                <a:gd name="connsiteX118" fmla="*/ 472380 w 821531"/>
                                <a:gd name="connsiteY118" fmla="*/ 335459 h 1074837"/>
                                <a:gd name="connsiteX119" fmla="*/ 499765 w 821531"/>
                                <a:gd name="connsiteY119" fmla="*/ 349151 h 1074837"/>
                                <a:gd name="connsiteX120" fmla="*/ 499765 w 821531"/>
                                <a:gd name="connsiteY120" fmla="*/ 362843 h 1074837"/>
                                <a:gd name="connsiteX121" fmla="*/ 458688 w 821531"/>
                                <a:gd name="connsiteY121" fmla="*/ 397073 h 1074837"/>
                                <a:gd name="connsiteX122" fmla="*/ 458688 w 821531"/>
                                <a:gd name="connsiteY122" fmla="*/ 403920 h 1074837"/>
                                <a:gd name="connsiteX123" fmla="*/ 451842 w 821531"/>
                                <a:gd name="connsiteY123" fmla="*/ 403920 h 1074837"/>
                                <a:gd name="connsiteX124" fmla="*/ 438150 w 821531"/>
                                <a:gd name="connsiteY124" fmla="*/ 397073 h 1074837"/>
                                <a:gd name="connsiteX125" fmla="*/ 349151 w 821531"/>
                                <a:gd name="connsiteY125" fmla="*/ 431304 h 1074837"/>
                                <a:gd name="connsiteX126" fmla="*/ 308074 w 821531"/>
                                <a:gd name="connsiteY126" fmla="*/ 444996 h 1074837"/>
                                <a:gd name="connsiteX127" fmla="*/ 273844 w 821531"/>
                                <a:gd name="connsiteY127" fmla="*/ 458688 h 1074837"/>
                                <a:gd name="connsiteX128" fmla="*/ 260151 w 821531"/>
                                <a:gd name="connsiteY128" fmla="*/ 465534 h 1074837"/>
                                <a:gd name="connsiteX129" fmla="*/ 219075 w 821531"/>
                                <a:gd name="connsiteY129" fmla="*/ 458688 h 1074837"/>
                                <a:gd name="connsiteX130" fmla="*/ 205383 w 821531"/>
                                <a:gd name="connsiteY130" fmla="*/ 492919 h 1074837"/>
                                <a:gd name="connsiteX131" fmla="*/ 205383 w 821531"/>
                                <a:gd name="connsiteY131" fmla="*/ 520303 h 1074837"/>
                                <a:gd name="connsiteX132" fmla="*/ 205383 w 821531"/>
                                <a:gd name="connsiteY132" fmla="*/ 527149 h 1074837"/>
                                <a:gd name="connsiteX133" fmla="*/ 212229 w 821531"/>
                                <a:gd name="connsiteY133" fmla="*/ 540841 h 1074837"/>
                                <a:gd name="connsiteX134" fmla="*/ 205383 w 821531"/>
                                <a:gd name="connsiteY134" fmla="*/ 547688 h 1074837"/>
                                <a:gd name="connsiteX135" fmla="*/ 212229 w 821531"/>
                                <a:gd name="connsiteY135" fmla="*/ 575072 h 1074837"/>
                                <a:gd name="connsiteX136" fmla="*/ 205383 w 821531"/>
                                <a:gd name="connsiteY136" fmla="*/ 595610 h 1074837"/>
                                <a:gd name="connsiteX137" fmla="*/ 205383 w 821531"/>
                                <a:gd name="connsiteY137" fmla="*/ 609302 h 1074837"/>
                                <a:gd name="connsiteX138" fmla="*/ 212229 w 821531"/>
                                <a:gd name="connsiteY138" fmla="*/ 609302 h 1074837"/>
                                <a:gd name="connsiteX139" fmla="*/ 287536 w 821531"/>
                                <a:gd name="connsiteY139" fmla="*/ 575072 h 1074837"/>
                                <a:gd name="connsiteX140" fmla="*/ 328612 w 821531"/>
                                <a:gd name="connsiteY140" fmla="*/ 554534 h 1074837"/>
                                <a:gd name="connsiteX141" fmla="*/ 342305 w 821531"/>
                                <a:gd name="connsiteY141" fmla="*/ 554534 h 1074837"/>
                                <a:gd name="connsiteX142" fmla="*/ 424458 w 821531"/>
                                <a:gd name="connsiteY142" fmla="*/ 527149 h 1074837"/>
                                <a:gd name="connsiteX143" fmla="*/ 513457 w 821531"/>
                                <a:gd name="connsiteY143" fmla="*/ 561380 h 1074837"/>
                                <a:gd name="connsiteX144" fmla="*/ 458688 w 821531"/>
                                <a:gd name="connsiteY144" fmla="*/ 595610 h 1074837"/>
                                <a:gd name="connsiteX145" fmla="*/ 431304 w 821531"/>
                                <a:gd name="connsiteY145" fmla="*/ 595610 h 1074837"/>
                                <a:gd name="connsiteX146" fmla="*/ 417612 w 821531"/>
                                <a:gd name="connsiteY146" fmla="*/ 588764 h 1074837"/>
                                <a:gd name="connsiteX147" fmla="*/ 328612 w 821531"/>
                                <a:gd name="connsiteY147" fmla="*/ 622995 h 1074837"/>
                                <a:gd name="connsiteX148" fmla="*/ 321766 w 821531"/>
                                <a:gd name="connsiteY148" fmla="*/ 636687 h 1074837"/>
                                <a:gd name="connsiteX149" fmla="*/ 314920 w 821531"/>
                                <a:gd name="connsiteY149" fmla="*/ 636687 h 1074837"/>
                                <a:gd name="connsiteX150" fmla="*/ 314920 w 821531"/>
                                <a:gd name="connsiteY150" fmla="*/ 629841 h 1074837"/>
                                <a:gd name="connsiteX151" fmla="*/ 253305 w 821531"/>
                                <a:gd name="connsiteY151" fmla="*/ 650379 h 1074837"/>
                                <a:gd name="connsiteX152" fmla="*/ 253305 w 821531"/>
                                <a:gd name="connsiteY152" fmla="*/ 643533 h 1074837"/>
                                <a:gd name="connsiteX153" fmla="*/ 246459 w 821531"/>
                                <a:gd name="connsiteY153" fmla="*/ 643533 h 1074837"/>
                                <a:gd name="connsiteX154" fmla="*/ 232767 w 821531"/>
                                <a:gd name="connsiteY154" fmla="*/ 650379 h 1074837"/>
                                <a:gd name="connsiteX155" fmla="*/ 212229 w 821531"/>
                                <a:gd name="connsiteY155" fmla="*/ 636687 h 1074837"/>
                                <a:gd name="connsiteX156" fmla="*/ 205383 w 821531"/>
                                <a:gd name="connsiteY156" fmla="*/ 664071 h 1074837"/>
                                <a:gd name="connsiteX157" fmla="*/ 212229 w 821531"/>
                                <a:gd name="connsiteY157" fmla="*/ 691455 h 1074837"/>
                                <a:gd name="connsiteX158" fmla="*/ 205383 w 821531"/>
                                <a:gd name="connsiteY158" fmla="*/ 711994 h 1074837"/>
                                <a:gd name="connsiteX159" fmla="*/ 219075 w 821531"/>
                                <a:gd name="connsiteY159" fmla="*/ 725686 h 1074837"/>
                                <a:gd name="connsiteX160" fmla="*/ 212229 w 821531"/>
                                <a:gd name="connsiteY160" fmla="*/ 746224 h 1074837"/>
                                <a:gd name="connsiteX161" fmla="*/ 219075 w 821531"/>
                                <a:gd name="connsiteY161" fmla="*/ 766763 h 1074837"/>
                                <a:gd name="connsiteX162" fmla="*/ 205383 w 821531"/>
                                <a:gd name="connsiteY162" fmla="*/ 780455 h 1074837"/>
                                <a:gd name="connsiteX163" fmla="*/ 205383 w 821531"/>
                                <a:gd name="connsiteY163" fmla="*/ 787301 h 1074837"/>
                                <a:gd name="connsiteX164" fmla="*/ 212229 w 821531"/>
                                <a:gd name="connsiteY164" fmla="*/ 787301 h 1074837"/>
                                <a:gd name="connsiteX165" fmla="*/ 212229 w 821531"/>
                                <a:gd name="connsiteY165" fmla="*/ 807839 h 1074837"/>
                                <a:gd name="connsiteX166" fmla="*/ 280690 w 821531"/>
                                <a:gd name="connsiteY166" fmla="*/ 787301 h 1074837"/>
                                <a:gd name="connsiteX167" fmla="*/ 314920 w 821531"/>
                                <a:gd name="connsiteY167" fmla="*/ 787301 h 1074837"/>
                                <a:gd name="connsiteX168" fmla="*/ 342305 w 821531"/>
                                <a:gd name="connsiteY168" fmla="*/ 773609 h 1074837"/>
                                <a:gd name="connsiteX169" fmla="*/ 376535 w 821531"/>
                                <a:gd name="connsiteY169" fmla="*/ 759916 h 1074837"/>
                                <a:gd name="connsiteX170" fmla="*/ 390227 w 821531"/>
                                <a:gd name="connsiteY170" fmla="*/ 759916 h 1074837"/>
                                <a:gd name="connsiteX171" fmla="*/ 397073 w 821531"/>
                                <a:gd name="connsiteY171" fmla="*/ 759916 h 1074837"/>
                                <a:gd name="connsiteX172" fmla="*/ 424458 w 821531"/>
                                <a:gd name="connsiteY172" fmla="*/ 746224 h 1074837"/>
                                <a:gd name="connsiteX173" fmla="*/ 431304 w 821531"/>
                                <a:gd name="connsiteY173" fmla="*/ 746224 h 1074837"/>
                                <a:gd name="connsiteX174" fmla="*/ 438150 w 821531"/>
                                <a:gd name="connsiteY174" fmla="*/ 753070 h 1074837"/>
                                <a:gd name="connsiteX175" fmla="*/ 472380 w 821531"/>
                                <a:gd name="connsiteY175" fmla="*/ 739378 h 1074837"/>
                                <a:gd name="connsiteX176" fmla="*/ 479227 w 821531"/>
                                <a:gd name="connsiteY176" fmla="*/ 739378 h 1074837"/>
                                <a:gd name="connsiteX177" fmla="*/ 486073 w 821531"/>
                                <a:gd name="connsiteY177" fmla="*/ 746224 h 1074837"/>
                                <a:gd name="connsiteX178" fmla="*/ 513457 w 821531"/>
                                <a:gd name="connsiteY178" fmla="*/ 732532 h 1074837"/>
                                <a:gd name="connsiteX179" fmla="*/ 540841 w 821531"/>
                                <a:gd name="connsiteY179" fmla="*/ 746224 h 1074837"/>
                                <a:gd name="connsiteX180" fmla="*/ 554534 w 821531"/>
                                <a:gd name="connsiteY180" fmla="*/ 746224 h 1074837"/>
                                <a:gd name="connsiteX181" fmla="*/ 588764 w 821531"/>
                                <a:gd name="connsiteY181" fmla="*/ 759916 h 1074837"/>
                                <a:gd name="connsiteX182" fmla="*/ 588764 w 821531"/>
                                <a:gd name="connsiteY182" fmla="*/ 766763 h 1074837"/>
                                <a:gd name="connsiteX183" fmla="*/ 588764 w 821531"/>
                                <a:gd name="connsiteY183" fmla="*/ 780455 h 1074837"/>
                                <a:gd name="connsiteX184" fmla="*/ 588764 w 821531"/>
                                <a:gd name="connsiteY184" fmla="*/ 787301 h 1074837"/>
                                <a:gd name="connsiteX185" fmla="*/ 595610 w 821531"/>
                                <a:gd name="connsiteY185" fmla="*/ 787301 h 1074837"/>
                                <a:gd name="connsiteX186" fmla="*/ 595610 w 821531"/>
                                <a:gd name="connsiteY186" fmla="*/ 780455 h 1074837"/>
                                <a:gd name="connsiteX187" fmla="*/ 595610 w 821531"/>
                                <a:gd name="connsiteY187" fmla="*/ 766763 h 1074837"/>
                                <a:gd name="connsiteX188" fmla="*/ 616148 w 821531"/>
                                <a:gd name="connsiteY188" fmla="*/ 691455 h 1074837"/>
                                <a:gd name="connsiteX189" fmla="*/ 616148 w 821531"/>
                                <a:gd name="connsiteY189" fmla="*/ 684609 h 1074837"/>
                                <a:gd name="connsiteX190" fmla="*/ 609302 w 821531"/>
                                <a:gd name="connsiteY190" fmla="*/ 677763 h 1074837"/>
                                <a:gd name="connsiteX191" fmla="*/ 609302 w 821531"/>
                                <a:gd name="connsiteY191" fmla="*/ 650379 h 1074837"/>
                                <a:gd name="connsiteX192" fmla="*/ 609302 w 821531"/>
                                <a:gd name="connsiteY192" fmla="*/ 643533 h 1074837"/>
                                <a:gd name="connsiteX193" fmla="*/ 609302 w 821531"/>
                                <a:gd name="connsiteY193" fmla="*/ 622995 h 1074837"/>
                                <a:gd name="connsiteX194" fmla="*/ 609302 w 821531"/>
                                <a:gd name="connsiteY194" fmla="*/ 533995 h 1074837"/>
                                <a:gd name="connsiteX195" fmla="*/ 616148 w 821531"/>
                                <a:gd name="connsiteY195" fmla="*/ 533995 h 1074837"/>
                                <a:gd name="connsiteX196" fmla="*/ 609302 w 821531"/>
                                <a:gd name="connsiteY196" fmla="*/ 527149 h 1074837"/>
                                <a:gd name="connsiteX197" fmla="*/ 609302 w 821531"/>
                                <a:gd name="connsiteY197" fmla="*/ 465534 h 1074837"/>
                                <a:gd name="connsiteX198" fmla="*/ 616148 w 821531"/>
                                <a:gd name="connsiteY198" fmla="*/ 444996 h 1074837"/>
                                <a:gd name="connsiteX199" fmla="*/ 609302 w 821531"/>
                                <a:gd name="connsiteY199" fmla="*/ 431304 h 1074837"/>
                                <a:gd name="connsiteX200" fmla="*/ 609302 w 821531"/>
                                <a:gd name="connsiteY200" fmla="*/ 417612 h 1074837"/>
                                <a:gd name="connsiteX201" fmla="*/ 616148 w 821531"/>
                                <a:gd name="connsiteY201" fmla="*/ 403920 h 1074837"/>
                                <a:gd name="connsiteX202" fmla="*/ 609302 w 821531"/>
                                <a:gd name="connsiteY202" fmla="*/ 383381 h 1074837"/>
                                <a:gd name="connsiteX203" fmla="*/ 616148 w 821531"/>
                                <a:gd name="connsiteY203" fmla="*/ 355997 h 1074837"/>
                                <a:gd name="connsiteX204" fmla="*/ 609302 w 821531"/>
                                <a:gd name="connsiteY204" fmla="*/ 328612 h 1074837"/>
                                <a:gd name="connsiteX205" fmla="*/ 616148 w 821531"/>
                                <a:gd name="connsiteY205" fmla="*/ 321766 h 1074837"/>
                                <a:gd name="connsiteX206" fmla="*/ 609302 w 821531"/>
                                <a:gd name="connsiteY206" fmla="*/ 287536 h 1074837"/>
                                <a:gd name="connsiteX207" fmla="*/ 616148 w 821531"/>
                                <a:gd name="connsiteY207" fmla="*/ 266998 h 1074837"/>
                                <a:gd name="connsiteX208" fmla="*/ 609302 w 821531"/>
                                <a:gd name="connsiteY208" fmla="*/ 260152 h 1074837"/>
                                <a:gd name="connsiteX209" fmla="*/ 609302 w 821531"/>
                                <a:gd name="connsiteY209" fmla="*/ 232767 h 1074837"/>
                                <a:gd name="connsiteX210" fmla="*/ 609302 w 821531"/>
                                <a:gd name="connsiteY210" fmla="*/ 225921 h 1074837"/>
                                <a:gd name="connsiteX211" fmla="*/ 609302 w 821531"/>
                                <a:gd name="connsiteY211" fmla="*/ 198537 h 1074837"/>
                                <a:gd name="connsiteX212" fmla="*/ 616148 w 821531"/>
                                <a:gd name="connsiteY212" fmla="*/ 171152 h 1074837"/>
                                <a:gd name="connsiteX213" fmla="*/ 602456 w 821531"/>
                                <a:gd name="connsiteY213" fmla="*/ 171152 h 1074837"/>
                                <a:gd name="connsiteX214" fmla="*/ 547687 w 821531"/>
                                <a:gd name="connsiteY214" fmla="*/ 171152 h 1074837"/>
                                <a:gd name="connsiteX215" fmla="*/ 540841 w 821531"/>
                                <a:gd name="connsiteY215" fmla="*/ 171152 h 1074837"/>
                                <a:gd name="connsiteX216" fmla="*/ 527149 w 821531"/>
                                <a:gd name="connsiteY216" fmla="*/ 184845 h 1074837"/>
                                <a:gd name="connsiteX217" fmla="*/ 492919 w 821531"/>
                                <a:gd name="connsiteY217" fmla="*/ 184845 h 1074837"/>
                                <a:gd name="connsiteX218" fmla="*/ 465534 w 821531"/>
                                <a:gd name="connsiteY218" fmla="*/ 205383 h 1074837"/>
                                <a:gd name="connsiteX219" fmla="*/ 458688 w 821531"/>
                                <a:gd name="connsiteY219" fmla="*/ 205383 h 1074837"/>
                                <a:gd name="connsiteX220" fmla="*/ 431304 w 821531"/>
                                <a:gd name="connsiteY220" fmla="*/ 205383 h 1074837"/>
                                <a:gd name="connsiteX221" fmla="*/ 410766 w 821531"/>
                                <a:gd name="connsiteY221" fmla="*/ 212229 h 1074837"/>
                                <a:gd name="connsiteX222" fmla="*/ 383381 w 821531"/>
                                <a:gd name="connsiteY222" fmla="*/ 232767 h 1074837"/>
                                <a:gd name="connsiteX223" fmla="*/ 369689 w 821531"/>
                                <a:gd name="connsiteY223" fmla="*/ 232767 h 1074837"/>
                                <a:gd name="connsiteX224" fmla="*/ 335459 w 821531"/>
                                <a:gd name="connsiteY224" fmla="*/ 198537 h 1074837"/>
                                <a:gd name="connsiteX225" fmla="*/ 266998 w 821531"/>
                                <a:gd name="connsiteY225" fmla="*/ 143768 h 1074837"/>
                                <a:gd name="connsiteX226" fmla="*/ 266998 w 821531"/>
                                <a:gd name="connsiteY226" fmla="*/ 136922 h 1074837"/>
                                <a:gd name="connsiteX227" fmla="*/ 314920 w 821531"/>
                                <a:gd name="connsiteY227" fmla="*/ 130076 h 1074837"/>
                                <a:gd name="connsiteX228" fmla="*/ 335459 w 821531"/>
                                <a:gd name="connsiteY228" fmla="*/ 130076 h 1074837"/>
                                <a:gd name="connsiteX229" fmla="*/ 403919 w 821531"/>
                                <a:gd name="connsiteY229" fmla="*/ 109537 h 1074837"/>
                                <a:gd name="connsiteX230" fmla="*/ 410766 w 821531"/>
                                <a:gd name="connsiteY230" fmla="*/ 102691 h 1074837"/>
                                <a:gd name="connsiteX231" fmla="*/ 431304 w 821531"/>
                                <a:gd name="connsiteY231" fmla="*/ 102691 h 1074837"/>
                                <a:gd name="connsiteX232" fmla="*/ 431304 w 821531"/>
                                <a:gd name="connsiteY232" fmla="*/ 109537 h 1074837"/>
                                <a:gd name="connsiteX233" fmla="*/ 438150 w 821531"/>
                                <a:gd name="connsiteY233" fmla="*/ 109537 h 1074837"/>
                                <a:gd name="connsiteX234" fmla="*/ 451842 w 821531"/>
                                <a:gd name="connsiteY234" fmla="*/ 88999 h 1074837"/>
                                <a:gd name="connsiteX235" fmla="*/ 465534 w 821531"/>
                                <a:gd name="connsiteY235" fmla="*/ 88999 h 1074837"/>
                                <a:gd name="connsiteX236" fmla="*/ 568226 w 821531"/>
                                <a:gd name="connsiteY236" fmla="*/ 75307 h 1074837"/>
                                <a:gd name="connsiteX237" fmla="*/ 575072 w 821531"/>
                                <a:gd name="connsiteY237" fmla="*/ 68461 h 1074837"/>
                                <a:gd name="connsiteX238" fmla="*/ 622994 w 821531"/>
                                <a:gd name="connsiteY238" fmla="*/ 27384 h 1074837"/>
                                <a:gd name="connsiteX239" fmla="*/ 629841 w 821531"/>
                                <a:gd name="connsiteY239" fmla="*/ 20538 h 10748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</a:cxnLst>
                              <a:rect l="l" t="t" r="r" b="b"/>
                              <a:pathLst>
                                <a:path w="821531" h="1074837">
                                  <a:moveTo>
                                    <a:pt x="185402" y="156717"/>
                                  </a:moveTo>
                                  <a:lnTo>
                                    <a:pt x="184844" y="157460"/>
                                  </a:lnTo>
                                  <a:lnTo>
                                    <a:pt x="183450" y="158018"/>
                                  </a:lnTo>
                                  <a:close/>
                                  <a:moveTo>
                                    <a:pt x="657225" y="0"/>
                                  </a:moveTo>
                                  <a:lnTo>
                                    <a:pt x="739378" y="61615"/>
                                  </a:lnTo>
                                  <a:cubicBezTo>
                                    <a:pt x="753070" y="70743"/>
                                    <a:pt x="771327" y="77589"/>
                                    <a:pt x="794147" y="82153"/>
                                  </a:cubicBezTo>
                                  <a:lnTo>
                                    <a:pt x="821531" y="109537"/>
                                  </a:lnTo>
                                  <a:lnTo>
                                    <a:pt x="821531" y="130076"/>
                                  </a:lnTo>
                                  <a:cubicBezTo>
                                    <a:pt x="807839" y="162024"/>
                                    <a:pt x="791865" y="203101"/>
                                    <a:pt x="773609" y="253305"/>
                                  </a:cubicBezTo>
                                  <a:lnTo>
                                    <a:pt x="780455" y="273844"/>
                                  </a:lnTo>
                                  <a:lnTo>
                                    <a:pt x="766762" y="328612"/>
                                  </a:lnTo>
                                  <a:lnTo>
                                    <a:pt x="773609" y="355997"/>
                                  </a:lnTo>
                                  <a:lnTo>
                                    <a:pt x="773609" y="369689"/>
                                  </a:lnTo>
                                  <a:lnTo>
                                    <a:pt x="773609" y="397073"/>
                                  </a:lnTo>
                                  <a:lnTo>
                                    <a:pt x="766762" y="424458"/>
                                  </a:lnTo>
                                  <a:lnTo>
                                    <a:pt x="773609" y="444996"/>
                                  </a:lnTo>
                                  <a:lnTo>
                                    <a:pt x="766762" y="465534"/>
                                  </a:lnTo>
                                  <a:lnTo>
                                    <a:pt x="773609" y="486073"/>
                                  </a:lnTo>
                                  <a:lnTo>
                                    <a:pt x="766762" y="506611"/>
                                  </a:lnTo>
                                  <a:lnTo>
                                    <a:pt x="766762" y="513457"/>
                                  </a:lnTo>
                                  <a:lnTo>
                                    <a:pt x="773609" y="527149"/>
                                  </a:lnTo>
                                  <a:lnTo>
                                    <a:pt x="759916" y="533995"/>
                                  </a:lnTo>
                                  <a:lnTo>
                                    <a:pt x="759916" y="540841"/>
                                  </a:lnTo>
                                  <a:lnTo>
                                    <a:pt x="766762" y="547688"/>
                                  </a:lnTo>
                                  <a:lnTo>
                                    <a:pt x="766762" y="568226"/>
                                  </a:lnTo>
                                  <a:lnTo>
                                    <a:pt x="766762" y="575072"/>
                                  </a:lnTo>
                                  <a:lnTo>
                                    <a:pt x="766762" y="595610"/>
                                  </a:lnTo>
                                  <a:lnTo>
                                    <a:pt x="759916" y="616148"/>
                                  </a:lnTo>
                                  <a:lnTo>
                                    <a:pt x="766762" y="650379"/>
                                  </a:lnTo>
                                  <a:lnTo>
                                    <a:pt x="759916" y="664071"/>
                                  </a:lnTo>
                                  <a:lnTo>
                                    <a:pt x="759916" y="677763"/>
                                  </a:lnTo>
                                  <a:lnTo>
                                    <a:pt x="759916" y="691455"/>
                                  </a:lnTo>
                                  <a:lnTo>
                                    <a:pt x="759916" y="705148"/>
                                  </a:lnTo>
                                  <a:lnTo>
                                    <a:pt x="753070" y="711994"/>
                                  </a:lnTo>
                                  <a:lnTo>
                                    <a:pt x="759916" y="725686"/>
                                  </a:lnTo>
                                  <a:lnTo>
                                    <a:pt x="759916" y="732532"/>
                                  </a:lnTo>
                                  <a:cubicBezTo>
                                    <a:pt x="759916" y="746224"/>
                                    <a:pt x="757634" y="753070"/>
                                    <a:pt x="753070" y="753070"/>
                                  </a:cubicBezTo>
                                  <a:lnTo>
                                    <a:pt x="759916" y="766763"/>
                                  </a:lnTo>
                                  <a:cubicBezTo>
                                    <a:pt x="759916" y="794147"/>
                                    <a:pt x="753070" y="823813"/>
                                    <a:pt x="739378" y="855762"/>
                                  </a:cubicBezTo>
                                  <a:lnTo>
                                    <a:pt x="739378" y="862608"/>
                                  </a:lnTo>
                                  <a:lnTo>
                                    <a:pt x="711994" y="965299"/>
                                  </a:lnTo>
                                  <a:cubicBezTo>
                                    <a:pt x="707430" y="965299"/>
                                    <a:pt x="696020" y="983555"/>
                                    <a:pt x="677763" y="1020068"/>
                                  </a:cubicBezTo>
                                  <a:cubicBezTo>
                                    <a:pt x="673199" y="1033760"/>
                                    <a:pt x="657225" y="1045170"/>
                                    <a:pt x="629841" y="1054299"/>
                                  </a:cubicBezTo>
                                  <a:cubicBezTo>
                                    <a:pt x="625277" y="1067991"/>
                                    <a:pt x="616148" y="1074837"/>
                                    <a:pt x="602456" y="1074837"/>
                                  </a:cubicBezTo>
                                  <a:cubicBezTo>
                                    <a:pt x="597892" y="1074837"/>
                                    <a:pt x="595610" y="1070273"/>
                                    <a:pt x="595610" y="1061145"/>
                                  </a:cubicBezTo>
                                  <a:lnTo>
                                    <a:pt x="595610" y="1047452"/>
                                  </a:lnTo>
                                  <a:lnTo>
                                    <a:pt x="588764" y="1040606"/>
                                  </a:lnTo>
                                  <a:lnTo>
                                    <a:pt x="588764" y="1006376"/>
                                  </a:lnTo>
                                  <a:lnTo>
                                    <a:pt x="588764" y="972145"/>
                                  </a:lnTo>
                                  <a:cubicBezTo>
                                    <a:pt x="584200" y="935633"/>
                                    <a:pt x="577354" y="912813"/>
                                    <a:pt x="568226" y="903684"/>
                                  </a:cubicBezTo>
                                  <a:cubicBezTo>
                                    <a:pt x="559098" y="903684"/>
                                    <a:pt x="554534" y="896838"/>
                                    <a:pt x="554534" y="883146"/>
                                  </a:cubicBezTo>
                                  <a:cubicBezTo>
                                    <a:pt x="572790" y="883146"/>
                                    <a:pt x="584200" y="864890"/>
                                    <a:pt x="588764" y="828377"/>
                                  </a:cubicBezTo>
                                  <a:lnTo>
                                    <a:pt x="588764" y="814685"/>
                                  </a:lnTo>
                                  <a:lnTo>
                                    <a:pt x="561380" y="821531"/>
                                  </a:lnTo>
                                  <a:lnTo>
                                    <a:pt x="554534" y="821531"/>
                                  </a:lnTo>
                                  <a:lnTo>
                                    <a:pt x="554534" y="814685"/>
                                  </a:lnTo>
                                  <a:lnTo>
                                    <a:pt x="527149" y="821531"/>
                                  </a:lnTo>
                                  <a:lnTo>
                                    <a:pt x="513457" y="821531"/>
                                  </a:lnTo>
                                  <a:lnTo>
                                    <a:pt x="486073" y="821531"/>
                                  </a:lnTo>
                                  <a:lnTo>
                                    <a:pt x="465534" y="828377"/>
                                  </a:lnTo>
                                  <a:lnTo>
                                    <a:pt x="438150" y="821531"/>
                                  </a:lnTo>
                                  <a:cubicBezTo>
                                    <a:pt x="424458" y="826095"/>
                                    <a:pt x="413048" y="832942"/>
                                    <a:pt x="403919" y="842069"/>
                                  </a:cubicBezTo>
                                  <a:lnTo>
                                    <a:pt x="369689" y="842069"/>
                                  </a:lnTo>
                                  <a:lnTo>
                                    <a:pt x="308074" y="855762"/>
                                  </a:lnTo>
                                  <a:cubicBezTo>
                                    <a:pt x="308074" y="860326"/>
                                    <a:pt x="296664" y="864890"/>
                                    <a:pt x="273844" y="869454"/>
                                  </a:cubicBezTo>
                                  <a:cubicBezTo>
                                    <a:pt x="273844" y="874018"/>
                                    <a:pt x="262434" y="878582"/>
                                    <a:pt x="239613" y="883146"/>
                                  </a:cubicBezTo>
                                  <a:lnTo>
                                    <a:pt x="232767" y="883146"/>
                                  </a:lnTo>
                                  <a:lnTo>
                                    <a:pt x="212229" y="876300"/>
                                  </a:lnTo>
                                  <a:cubicBezTo>
                                    <a:pt x="184844" y="908249"/>
                                    <a:pt x="166588" y="931069"/>
                                    <a:pt x="157460" y="944761"/>
                                  </a:cubicBezTo>
                                  <a:lnTo>
                                    <a:pt x="136922" y="944761"/>
                                  </a:lnTo>
                                  <a:cubicBezTo>
                                    <a:pt x="127794" y="940197"/>
                                    <a:pt x="123230" y="924223"/>
                                    <a:pt x="123230" y="896838"/>
                                  </a:cubicBezTo>
                                  <a:cubicBezTo>
                                    <a:pt x="118666" y="896838"/>
                                    <a:pt x="109537" y="878582"/>
                                    <a:pt x="95845" y="842069"/>
                                  </a:cubicBezTo>
                                  <a:lnTo>
                                    <a:pt x="95845" y="814685"/>
                                  </a:lnTo>
                                  <a:lnTo>
                                    <a:pt x="95845" y="794147"/>
                                  </a:lnTo>
                                  <a:lnTo>
                                    <a:pt x="95845" y="773609"/>
                                  </a:lnTo>
                                  <a:lnTo>
                                    <a:pt x="88999" y="691455"/>
                                  </a:lnTo>
                                  <a:lnTo>
                                    <a:pt x="95845" y="664071"/>
                                  </a:lnTo>
                                  <a:lnTo>
                                    <a:pt x="88999" y="616148"/>
                                  </a:lnTo>
                                  <a:lnTo>
                                    <a:pt x="95845" y="602456"/>
                                  </a:lnTo>
                                  <a:lnTo>
                                    <a:pt x="88999" y="575072"/>
                                  </a:lnTo>
                                  <a:lnTo>
                                    <a:pt x="88999" y="561380"/>
                                  </a:lnTo>
                                  <a:lnTo>
                                    <a:pt x="82153" y="547688"/>
                                  </a:lnTo>
                                  <a:lnTo>
                                    <a:pt x="88999" y="540841"/>
                                  </a:lnTo>
                                  <a:lnTo>
                                    <a:pt x="82153" y="520303"/>
                                  </a:lnTo>
                                  <a:lnTo>
                                    <a:pt x="88999" y="499765"/>
                                  </a:lnTo>
                                  <a:lnTo>
                                    <a:pt x="75307" y="444996"/>
                                  </a:lnTo>
                                  <a:lnTo>
                                    <a:pt x="82153" y="438150"/>
                                  </a:lnTo>
                                  <a:lnTo>
                                    <a:pt x="61615" y="376535"/>
                                  </a:lnTo>
                                  <a:lnTo>
                                    <a:pt x="68461" y="342305"/>
                                  </a:lnTo>
                                  <a:lnTo>
                                    <a:pt x="61615" y="321766"/>
                                  </a:lnTo>
                                  <a:lnTo>
                                    <a:pt x="61615" y="287536"/>
                                  </a:lnTo>
                                  <a:cubicBezTo>
                                    <a:pt x="47923" y="246459"/>
                                    <a:pt x="36512" y="225921"/>
                                    <a:pt x="27384" y="225921"/>
                                  </a:cubicBezTo>
                                  <a:cubicBezTo>
                                    <a:pt x="13692" y="212229"/>
                                    <a:pt x="4564" y="200819"/>
                                    <a:pt x="0" y="191691"/>
                                  </a:cubicBezTo>
                                  <a:lnTo>
                                    <a:pt x="0" y="184845"/>
                                  </a:lnTo>
                                  <a:cubicBezTo>
                                    <a:pt x="0" y="180280"/>
                                    <a:pt x="13692" y="171152"/>
                                    <a:pt x="41076" y="157460"/>
                                  </a:cubicBezTo>
                                  <a:lnTo>
                                    <a:pt x="47923" y="157460"/>
                                  </a:lnTo>
                                  <a:cubicBezTo>
                                    <a:pt x="57051" y="166588"/>
                                    <a:pt x="73025" y="171152"/>
                                    <a:pt x="95845" y="171152"/>
                                  </a:cubicBezTo>
                                  <a:lnTo>
                                    <a:pt x="95863" y="171145"/>
                                  </a:lnTo>
                                  <a:lnTo>
                                    <a:pt x="123230" y="189390"/>
                                  </a:lnTo>
                                  <a:lnTo>
                                    <a:pt x="123230" y="191691"/>
                                  </a:lnTo>
                                  <a:lnTo>
                                    <a:pt x="129271" y="193417"/>
                                  </a:lnTo>
                                  <a:lnTo>
                                    <a:pt x="129811" y="193777"/>
                                  </a:lnTo>
                                  <a:lnTo>
                                    <a:pt x="130027" y="193633"/>
                                  </a:lnTo>
                                  <a:lnTo>
                                    <a:pt x="159172" y="201960"/>
                                  </a:lnTo>
                                  <a:cubicBezTo>
                                    <a:pt x="189979" y="212229"/>
                                    <a:pt x="205383" y="222498"/>
                                    <a:pt x="205383" y="232767"/>
                                  </a:cubicBezTo>
                                  <a:lnTo>
                                    <a:pt x="219075" y="253305"/>
                                  </a:lnTo>
                                  <a:lnTo>
                                    <a:pt x="212229" y="308074"/>
                                  </a:lnTo>
                                  <a:lnTo>
                                    <a:pt x="219075" y="321766"/>
                                  </a:lnTo>
                                  <a:cubicBezTo>
                                    <a:pt x="214511" y="335459"/>
                                    <a:pt x="209947" y="342305"/>
                                    <a:pt x="205383" y="342305"/>
                                  </a:cubicBezTo>
                                  <a:lnTo>
                                    <a:pt x="219075" y="383381"/>
                                  </a:lnTo>
                                  <a:lnTo>
                                    <a:pt x="212229" y="397073"/>
                                  </a:lnTo>
                                  <a:lnTo>
                                    <a:pt x="219075" y="403920"/>
                                  </a:lnTo>
                                  <a:cubicBezTo>
                                    <a:pt x="232767" y="403920"/>
                                    <a:pt x="266998" y="390227"/>
                                    <a:pt x="321766" y="362843"/>
                                  </a:cubicBezTo>
                                  <a:lnTo>
                                    <a:pt x="369689" y="349151"/>
                                  </a:lnTo>
                                  <a:cubicBezTo>
                                    <a:pt x="392509" y="335459"/>
                                    <a:pt x="408484" y="328612"/>
                                    <a:pt x="417612" y="328612"/>
                                  </a:cubicBezTo>
                                  <a:lnTo>
                                    <a:pt x="444996" y="328612"/>
                                  </a:lnTo>
                                  <a:lnTo>
                                    <a:pt x="451842" y="328612"/>
                                  </a:lnTo>
                                  <a:lnTo>
                                    <a:pt x="465534" y="328612"/>
                                  </a:lnTo>
                                  <a:cubicBezTo>
                                    <a:pt x="470098" y="328612"/>
                                    <a:pt x="472380" y="330895"/>
                                    <a:pt x="472380" y="335459"/>
                                  </a:cubicBezTo>
                                  <a:cubicBezTo>
                                    <a:pt x="490637" y="340023"/>
                                    <a:pt x="499765" y="344587"/>
                                    <a:pt x="499765" y="349151"/>
                                  </a:cubicBezTo>
                                  <a:lnTo>
                                    <a:pt x="499765" y="362843"/>
                                  </a:lnTo>
                                  <a:cubicBezTo>
                                    <a:pt x="499765" y="381099"/>
                                    <a:pt x="486073" y="392509"/>
                                    <a:pt x="458688" y="397073"/>
                                  </a:cubicBezTo>
                                  <a:lnTo>
                                    <a:pt x="458688" y="403920"/>
                                  </a:lnTo>
                                  <a:lnTo>
                                    <a:pt x="451842" y="403920"/>
                                  </a:lnTo>
                                  <a:lnTo>
                                    <a:pt x="438150" y="397073"/>
                                  </a:lnTo>
                                  <a:cubicBezTo>
                                    <a:pt x="438150" y="406202"/>
                                    <a:pt x="408484" y="417612"/>
                                    <a:pt x="349151" y="431304"/>
                                  </a:cubicBezTo>
                                  <a:cubicBezTo>
                                    <a:pt x="349151" y="440432"/>
                                    <a:pt x="335459" y="444996"/>
                                    <a:pt x="308074" y="444996"/>
                                  </a:cubicBezTo>
                                  <a:cubicBezTo>
                                    <a:pt x="308074" y="449560"/>
                                    <a:pt x="296664" y="454124"/>
                                    <a:pt x="273844" y="458688"/>
                                  </a:cubicBezTo>
                                  <a:cubicBezTo>
                                    <a:pt x="273844" y="463252"/>
                                    <a:pt x="269280" y="465534"/>
                                    <a:pt x="260151" y="465534"/>
                                  </a:cubicBezTo>
                                  <a:lnTo>
                                    <a:pt x="219075" y="458688"/>
                                  </a:lnTo>
                                  <a:lnTo>
                                    <a:pt x="205383" y="492919"/>
                                  </a:lnTo>
                                  <a:lnTo>
                                    <a:pt x="205383" y="520303"/>
                                  </a:lnTo>
                                  <a:lnTo>
                                    <a:pt x="205383" y="527149"/>
                                  </a:lnTo>
                                  <a:cubicBezTo>
                                    <a:pt x="209947" y="527149"/>
                                    <a:pt x="212229" y="531713"/>
                                    <a:pt x="212229" y="540841"/>
                                  </a:cubicBezTo>
                                  <a:lnTo>
                                    <a:pt x="205383" y="547688"/>
                                  </a:lnTo>
                                  <a:lnTo>
                                    <a:pt x="212229" y="575072"/>
                                  </a:lnTo>
                                  <a:lnTo>
                                    <a:pt x="205383" y="595610"/>
                                  </a:lnTo>
                                  <a:lnTo>
                                    <a:pt x="205383" y="609302"/>
                                  </a:lnTo>
                                  <a:lnTo>
                                    <a:pt x="212229" y="609302"/>
                                  </a:lnTo>
                                  <a:cubicBezTo>
                                    <a:pt x="212229" y="595610"/>
                                    <a:pt x="237331" y="584200"/>
                                    <a:pt x="287536" y="575072"/>
                                  </a:cubicBezTo>
                                  <a:lnTo>
                                    <a:pt x="328612" y="554534"/>
                                  </a:lnTo>
                                  <a:lnTo>
                                    <a:pt x="342305" y="554534"/>
                                  </a:lnTo>
                                  <a:cubicBezTo>
                                    <a:pt x="346869" y="549969"/>
                                    <a:pt x="374253" y="540841"/>
                                    <a:pt x="424458" y="527149"/>
                                  </a:cubicBezTo>
                                  <a:cubicBezTo>
                                    <a:pt x="483791" y="536277"/>
                                    <a:pt x="513457" y="547688"/>
                                    <a:pt x="513457" y="561380"/>
                                  </a:cubicBezTo>
                                  <a:cubicBezTo>
                                    <a:pt x="513457" y="584200"/>
                                    <a:pt x="495201" y="595610"/>
                                    <a:pt x="458688" y="595610"/>
                                  </a:cubicBezTo>
                                  <a:lnTo>
                                    <a:pt x="431304" y="595610"/>
                                  </a:lnTo>
                                  <a:lnTo>
                                    <a:pt x="417612" y="588764"/>
                                  </a:lnTo>
                                  <a:cubicBezTo>
                                    <a:pt x="394791" y="597892"/>
                                    <a:pt x="365125" y="609302"/>
                                    <a:pt x="328612" y="622995"/>
                                  </a:cubicBezTo>
                                  <a:cubicBezTo>
                                    <a:pt x="328612" y="632123"/>
                                    <a:pt x="326330" y="636687"/>
                                    <a:pt x="321766" y="636687"/>
                                  </a:cubicBezTo>
                                  <a:lnTo>
                                    <a:pt x="314920" y="636687"/>
                                  </a:lnTo>
                                  <a:lnTo>
                                    <a:pt x="314920" y="629841"/>
                                  </a:lnTo>
                                  <a:lnTo>
                                    <a:pt x="253305" y="650379"/>
                                  </a:lnTo>
                                  <a:lnTo>
                                    <a:pt x="253305" y="643533"/>
                                  </a:lnTo>
                                  <a:lnTo>
                                    <a:pt x="246459" y="643533"/>
                                  </a:lnTo>
                                  <a:lnTo>
                                    <a:pt x="232767" y="650379"/>
                                  </a:lnTo>
                                  <a:cubicBezTo>
                                    <a:pt x="223639" y="641251"/>
                                    <a:pt x="216793" y="636687"/>
                                    <a:pt x="212229" y="636687"/>
                                  </a:cubicBezTo>
                                  <a:lnTo>
                                    <a:pt x="205383" y="664071"/>
                                  </a:lnTo>
                                  <a:lnTo>
                                    <a:pt x="212229" y="691455"/>
                                  </a:lnTo>
                                  <a:lnTo>
                                    <a:pt x="205383" y="711994"/>
                                  </a:lnTo>
                                  <a:lnTo>
                                    <a:pt x="219075" y="725686"/>
                                  </a:lnTo>
                                  <a:lnTo>
                                    <a:pt x="212229" y="746224"/>
                                  </a:lnTo>
                                  <a:lnTo>
                                    <a:pt x="219075" y="766763"/>
                                  </a:lnTo>
                                  <a:lnTo>
                                    <a:pt x="205383" y="780455"/>
                                  </a:lnTo>
                                  <a:lnTo>
                                    <a:pt x="205383" y="787301"/>
                                  </a:lnTo>
                                  <a:lnTo>
                                    <a:pt x="212229" y="787301"/>
                                  </a:lnTo>
                                  <a:lnTo>
                                    <a:pt x="212229" y="807839"/>
                                  </a:lnTo>
                                  <a:cubicBezTo>
                                    <a:pt x="253305" y="803275"/>
                                    <a:pt x="276126" y="796429"/>
                                    <a:pt x="280690" y="787301"/>
                                  </a:cubicBezTo>
                                  <a:lnTo>
                                    <a:pt x="314920" y="787301"/>
                                  </a:lnTo>
                                  <a:lnTo>
                                    <a:pt x="342305" y="773609"/>
                                  </a:lnTo>
                                  <a:cubicBezTo>
                                    <a:pt x="351433" y="773609"/>
                                    <a:pt x="362843" y="769044"/>
                                    <a:pt x="376535" y="759916"/>
                                  </a:cubicBezTo>
                                  <a:lnTo>
                                    <a:pt x="390227" y="759916"/>
                                  </a:lnTo>
                                  <a:lnTo>
                                    <a:pt x="397073" y="759916"/>
                                  </a:lnTo>
                                  <a:cubicBezTo>
                                    <a:pt x="410766" y="759916"/>
                                    <a:pt x="419894" y="755352"/>
                                    <a:pt x="424458" y="746224"/>
                                  </a:cubicBezTo>
                                  <a:lnTo>
                                    <a:pt x="431304" y="746224"/>
                                  </a:lnTo>
                                  <a:lnTo>
                                    <a:pt x="438150" y="753070"/>
                                  </a:lnTo>
                                  <a:lnTo>
                                    <a:pt x="472380" y="739378"/>
                                  </a:lnTo>
                                  <a:lnTo>
                                    <a:pt x="479227" y="739378"/>
                                  </a:lnTo>
                                  <a:lnTo>
                                    <a:pt x="486073" y="746224"/>
                                  </a:lnTo>
                                  <a:lnTo>
                                    <a:pt x="513457" y="732532"/>
                                  </a:lnTo>
                                  <a:lnTo>
                                    <a:pt x="540841" y="746224"/>
                                  </a:lnTo>
                                  <a:lnTo>
                                    <a:pt x="554534" y="746224"/>
                                  </a:lnTo>
                                  <a:cubicBezTo>
                                    <a:pt x="554534" y="755352"/>
                                    <a:pt x="565944" y="759916"/>
                                    <a:pt x="588764" y="759916"/>
                                  </a:cubicBezTo>
                                  <a:lnTo>
                                    <a:pt x="588764" y="766763"/>
                                  </a:lnTo>
                                  <a:lnTo>
                                    <a:pt x="588764" y="780455"/>
                                  </a:lnTo>
                                  <a:lnTo>
                                    <a:pt x="588764" y="787301"/>
                                  </a:lnTo>
                                  <a:lnTo>
                                    <a:pt x="595610" y="787301"/>
                                  </a:lnTo>
                                  <a:lnTo>
                                    <a:pt x="595610" y="780455"/>
                                  </a:lnTo>
                                  <a:lnTo>
                                    <a:pt x="595610" y="766763"/>
                                  </a:lnTo>
                                  <a:cubicBezTo>
                                    <a:pt x="604738" y="721122"/>
                                    <a:pt x="611584" y="696020"/>
                                    <a:pt x="616148" y="691455"/>
                                  </a:cubicBezTo>
                                  <a:lnTo>
                                    <a:pt x="616148" y="684609"/>
                                  </a:lnTo>
                                  <a:lnTo>
                                    <a:pt x="609302" y="677763"/>
                                  </a:lnTo>
                                  <a:lnTo>
                                    <a:pt x="609302" y="650379"/>
                                  </a:lnTo>
                                  <a:lnTo>
                                    <a:pt x="609302" y="643533"/>
                                  </a:lnTo>
                                  <a:lnTo>
                                    <a:pt x="609302" y="622995"/>
                                  </a:lnTo>
                                  <a:lnTo>
                                    <a:pt x="609302" y="533995"/>
                                  </a:lnTo>
                                  <a:lnTo>
                                    <a:pt x="616148" y="533995"/>
                                  </a:lnTo>
                                  <a:lnTo>
                                    <a:pt x="609302" y="527149"/>
                                  </a:lnTo>
                                  <a:lnTo>
                                    <a:pt x="609302" y="465534"/>
                                  </a:lnTo>
                                  <a:lnTo>
                                    <a:pt x="616148" y="444996"/>
                                  </a:lnTo>
                                  <a:lnTo>
                                    <a:pt x="609302" y="431304"/>
                                  </a:lnTo>
                                  <a:lnTo>
                                    <a:pt x="609302" y="417612"/>
                                  </a:lnTo>
                                  <a:lnTo>
                                    <a:pt x="616148" y="403920"/>
                                  </a:lnTo>
                                  <a:cubicBezTo>
                                    <a:pt x="616148" y="399356"/>
                                    <a:pt x="613866" y="392509"/>
                                    <a:pt x="609302" y="383381"/>
                                  </a:cubicBezTo>
                                  <a:lnTo>
                                    <a:pt x="616148" y="355997"/>
                                  </a:lnTo>
                                  <a:lnTo>
                                    <a:pt x="609302" y="328612"/>
                                  </a:lnTo>
                                  <a:lnTo>
                                    <a:pt x="616148" y="321766"/>
                                  </a:lnTo>
                                  <a:lnTo>
                                    <a:pt x="609302" y="287536"/>
                                  </a:lnTo>
                                  <a:lnTo>
                                    <a:pt x="616148" y="266998"/>
                                  </a:lnTo>
                                  <a:lnTo>
                                    <a:pt x="609302" y="260152"/>
                                  </a:lnTo>
                                  <a:lnTo>
                                    <a:pt x="609302" y="232767"/>
                                  </a:lnTo>
                                  <a:lnTo>
                                    <a:pt x="609302" y="225921"/>
                                  </a:lnTo>
                                  <a:lnTo>
                                    <a:pt x="609302" y="198537"/>
                                  </a:lnTo>
                                  <a:lnTo>
                                    <a:pt x="616148" y="171152"/>
                                  </a:lnTo>
                                  <a:lnTo>
                                    <a:pt x="602456" y="171152"/>
                                  </a:lnTo>
                                  <a:lnTo>
                                    <a:pt x="547687" y="171152"/>
                                  </a:lnTo>
                                  <a:lnTo>
                                    <a:pt x="540841" y="171152"/>
                                  </a:lnTo>
                                  <a:lnTo>
                                    <a:pt x="527149" y="184845"/>
                                  </a:lnTo>
                                  <a:lnTo>
                                    <a:pt x="492919" y="184845"/>
                                  </a:lnTo>
                                  <a:cubicBezTo>
                                    <a:pt x="492919" y="193973"/>
                                    <a:pt x="483791" y="200819"/>
                                    <a:pt x="465534" y="205383"/>
                                  </a:cubicBezTo>
                                  <a:lnTo>
                                    <a:pt x="458688" y="205383"/>
                                  </a:lnTo>
                                  <a:lnTo>
                                    <a:pt x="431304" y="205383"/>
                                  </a:lnTo>
                                  <a:cubicBezTo>
                                    <a:pt x="431304" y="209947"/>
                                    <a:pt x="424458" y="212229"/>
                                    <a:pt x="410766" y="212229"/>
                                  </a:cubicBezTo>
                                  <a:lnTo>
                                    <a:pt x="383381" y="232767"/>
                                  </a:lnTo>
                                  <a:lnTo>
                                    <a:pt x="369689" y="232767"/>
                                  </a:lnTo>
                                  <a:lnTo>
                                    <a:pt x="335459" y="198537"/>
                                  </a:lnTo>
                                  <a:cubicBezTo>
                                    <a:pt x="317202" y="193973"/>
                                    <a:pt x="294382" y="175716"/>
                                    <a:pt x="266998" y="143768"/>
                                  </a:cubicBezTo>
                                  <a:lnTo>
                                    <a:pt x="266998" y="136922"/>
                                  </a:lnTo>
                                  <a:cubicBezTo>
                                    <a:pt x="276126" y="132358"/>
                                    <a:pt x="292100" y="130076"/>
                                    <a:pt x="314920" y="130076"/>
                                  </a:cubicBezTo>
                                  <a:lnTo>
                                    <a:pt x="335459" y="130076"/>
                                  </a:lnTo>
                                  <a:lnTo>
                                    <a:pt x="403919" y="109537"/>
                                  </a:lnTo>
                                  <a:lnTo>
                                    <a:pt x="410766" y="102691"/>
                                  </a:lnTo>
                                  <a:lnTo>
                                    <a:pt x="431304" y="102691"/>
                                  </a:lnTo>
                                  <a:lnTo>
                                    <a:pt x="431304" y="109537"/>
                                  </a:lnTo>
                                  <a:lnTo>
                                    <a:pt x="438150" y="109537"/>
                                  </a:lnTo>
                                  <a:lnTo>
                                    <a:pt x="451842" y="88999"/>
                                  </a:lnTo>
                                  <a:lnTo>
                                    <a:pt x="465534" y="88999"/>
                                  </a:lnTo>
                                  <a:lnTo>
                                    <a:pt x="568226" y="75307"/>
                                  </a:lnTo>
                                  <a:lnTo>
                                    <a:pt x="575072" y="68461"/>
                                  </a:lnTo>
                                  <a:cubicBezTo>
                                    <a:pt x="584200" y="68461"/>
                                    <a:pt x="600174" y="54769"/>
                                    <a:pt x="622994" y="27384"/>
                                  </a:cubicBezTo>
                                  <a:cubicBezTo>
                                    <a:pt x="627558" y="27384"/>
                                    <a:pt x="629841" y="25102"/>
                                    <a:pt x="629841" y="205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5212">
                              <a:off x="3403477" y="697209"/>
                              <a:ext cx="338965" cy="9039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3157165" y="4005881"/>
                            <a:ext cx="1166966" cy="1828287"/>
                            <a:chOff x="3157170" y="4005886"/>
                            <a:chExt cx="1403449" cy="2198785"/>
                          </a:xfrm>
                        </wpg:grpSpPr>
                        <wps:wsp>
                          <wps:cNvPr id="13" name="任意多边形 13"/>
                          <wps:cNvSpPr/>
                          <wps:spPr>
                            <a:xfrm>
                              <a:off x="3300938" y="4835452"/>
                              <a:ext cx="273844" cy="177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844" h="177999">
                                  <a:moveTo>
                                    <a:pt x="75307" y="0"/>
                                  </a:moveTo>
                                  <a:lnTo>
                                    <a:pt x="130076" y="20539"/>
                                  </a:lnTo>
                                  <a:lnTo>
                                    <a:pt x="143768" y="13693"/>
                                  </a:lnTo>
                                  <a:cubicBezTo>
                                    <a:pt x="162024" y="13693"/>
                                    <a:pt x="189408" y="25103"/>
                                    <a:pt x="225921" y="47923"/>
                                  </a:cubicBezTo>
                                  <a:cubicBezTo>
                                    <a:pt x="235049" y="47923"/>
                                    <a:pt x="244177" y="52487"/>
                                    <a:pt x="253305" y="61615"/>
                                  </a:cubicBezTo>
                                  <a:lnTo>
                                    <a:pt x="253305" y="68461"/>
                                  </a:lnTo>
                                  <a:lnTo>
                                    <a:pt x="253305" y="75307"/>
                                  </a:lnTo>
                                  <a:cubicBezTo>
                                    <a:pt x="266997" y="84435"/>
                                    <a:pt x="273844" y="98128"/>
                                    <a:pt x="273844" y="116384"/>
                                  </a:cubicBezTo>
                                  <a:cubicBezTo>
                                    <a:pt x="264715" y="148333"/>
                                    <a:pt x="251023" y="164307"/>
                                    <a:pt x="232767" y="164307"/>
                                  </a:cubicBezTo>
                                  <a:cubicBezTo>
                                    <a:pt x="232767" y="173435"/>
                                    <a:pt x="230485" y="177999"/>
                                    <a:pt x="225921" y="177999"/>
                                  </a:cubicBezTo>
                                  <a:lnTo>
                                    <a:pt x="205383" y="177999"/>
                                  </a:lnTo>
                                  <a:cubicBezTo>
                                    <a:pt x="187126" y="177999"/>
                                    <a:pt x="159742" y="157461"/>
                                    <a:pt x="123230" y="116384"/>
                                  </a:cubicBezTo>
                                  <a:cubicBezTo>
                                    <a:pt x="118666" y="116384"/>
                                    <a:pt x="111819" y="111820"/>
                                    <a:pt x="102691" y="102692"/>
                                  </a:cubicBezTo>
                                  <a:cubicBezTo>
                                    <a:pt x="98127" y="102692"/>
                                    <a:pt x="91281" y="95846"/>
                                    <a:pt x="82153" y="82154"/>
                                  </a:cubicBezTo>
                                  <a:lnTo>
                                    <a:pt x="68461" y="89000"/>
                                  </a:lnTo>
                                  <a:cubicBezTo>
                                    <a:pt x="31948" y="75307"/>
                                    <a:pt x="9128" y="63897"/>
                                    <a:pt x="0" y="54769"/>
                                  </a:cubicBezTo>
                                  <a:lnTo>
                                    <a:pt x="0" y="41077"/>
                                  </a:lnTo>
                                  <a:cubicBezTo>
                                    <a:pt x="9128" y="27385"/>
                                    <a:pt x="34230" y="13693"/>
                                    <a:pt x="753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任意多边形 14"/>
                          <wps:cNvSpPr/>
                          <wps:spPr>
                            <a:xfrm>
                              <a:off x="4293622" y="6067749"/>
                              <a:ext cx="157461" cy="136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7461" h="136922">
                                  <a:moveTo>
                                    <a:pt x="6847" y="0"/>
                                  </a:moveTo>
                                  <a:lnTo>
                                    <a:pt x="13693" y="0"/>
                                  </a:lnTo>
                                  <a:cubicBezTo>
                                    <a:pt x="50205" y="13692"/>
                                    <a:pt x="75308" y="20539"/>
                                    <a:pt x="89000" y="20539"/>
                                  </a:cubicBezTo>
                                  <a:cubicBezTo>
                                    <a:pt x="116384" y="29667"/>
                                    <a:pt x="130076" y="38795"/>
                                    <a:pt x="130076" y="47923"/>
                                  </a:cubicBezTo>
                                  <a:cubicBezTo>
                                    <a:pt x="148333" y="61615"/>
                                    <a:pt x="157461" y="73025"/>
                                    <a:pt x="157461" y="82153"/>
                                  </a:cubicBezTo>
                                  <a:cubicBezTo>
                                    <a:pt x="157461" y="100410"/>
                                    <a:pt x="141487" y="118666"/>
                                    <a:pt x="109538" y="136922"/>
                                  </a:cubicBezTo>
                                  <a:cubicBezTo>
                                    <a:pt x="86718" y="127794"/>
                                    <a:pt x="70743" y="114102"/>
                                    <a:pt x="61615" y="95846"/>
                                  </a:cubicBezTo>
                                  <a:cubicBezTo>
                                    <a:pt x="61615" y="82153"/>
                                    <a:pt x="41077" y="54769"/>
                                    <a:pt x="0" y="13692"/>
                                  </a:cubicBezTo>
                                  <a:lnTo>
                                    <a:pt x="0" y="6846"/>
                                  </a:lnTo>
                                  <a:lnTo>
                                    <a:pt x="6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任意多边形 15"/>
                          <wps:cNvSpPr/>
                          <wps:spPr>
                            <a:xfrm>
                              <a:off x="3157170" y="4116611"/>
                              <a:ext cx="1403449" cy="1451372"/>
                            </a:xfrm>
                            <a:custGeom>
                              <a:avLst/>
                              <a:gdLst>
                                <a:gd name="connsiteX0" fmla="*/ 547687 w 1403449"/>
                                <a:gd name="connsiteY0" fmla="*/ 0 h 1451372"/>
                                <a:gd name="connsiteX1" fmla="*/ 636687 w 1403449"/>
                                <a:gd name="connsiteY1" fmla="*/ 47923 h 1451372"/>
                                <a:gd name="connsiteX2" fmla="*/ 670917 w 1403449"/>
                                <a:gd name="connsiteY2" fmla="*/ 61615 h 1451372"/>
                                <a:gd name="connsiteX3" fmla="*/ 684609 w 1403449"/>
                                <a:gd name="connsiteY3" fmla="*/ 89000 h 1451372"/>
                                <a:gd name="connsiteX4" fmla="*/ 684609 w 1403449"/>
                                <a:gd name="connsiteY4" fmla="*/ 116384 h 1451372"/>
                                <a:gd name="connsiteX5" fmla="*/ 670917 w 1403449"/>
                                <a:gd name="connsiteY5" fmla="*/ 177999 h 1451372"/>
                                <a:gd name="connsiteX6" fmla="*/ 657225 w 1403449"/>
                                <a:gd name="connsiteY6" fmla="*/ 184845 h 1451372"/>
                                <a:gd name="connsiteX7" fmla="*/ 664071 w 1403449"/>
                                <a:gd name="connsiteY7" fmla="*/ 225922 h 1451372"/>
                                <a:gd name="connsiteX8" fmla="*/ 657225 w 1403449"/>
                                <a:gd name="connsiteY8" fmla="*/ 266998 h 1451372"/>
                                <a:gd name="connsiteX9" fmla="*/ 664071 w 1403449"/>
                                <a:gd name="connsiteY9" fmla="*/ 280690 h 1451372"/>
                                <a:gd name="connsiteX10" fmla="*/ 657225 w 1403449"/>
                                <a:gd name="connsiteY10" fmla="*/ 301229 h 1451372"/>
                                <a:gd name="connsiteX11" fmla="*/ 670917 w 1403449"/>
                                <a:gd name="connsiteY11" fmla="*/ 301229 h 1451372"/>
                                <a:gd name="connsiteX12" fmla="*/ 718840 w 1403449"/>
                                <a:gd name="connsiteY12" fmla="*/ 280690 h 1451372"/>
                                <a:gd name="connsiteX13" fmla="*/ 753070 w 1403449"/>
                                <a:gd name="connsiteY13" fmla="*/ 266998 h 1451372"/>
                                <a:gd name="connsiteX14" fmla="*/ 759916 w 1403449"/>
                                <a:gd name="connsiteY14" fmla="*/ 273844 h 1451372"/>
                                <a:gd name="connsiteX15" fmla="*/ 835223 w 1403449"/>
                                <a:gd name="connsiteY15" fmla="*/ 246460 h 1451372"/>
                                <a:gd name="connsiteX16" fmla="*/ 917376 w 1403449"/>
                                <a:gd name="connsiteY16" fmla="*/ 294382 h 1451372"/>
                                <a:gd name="connsiteX17" fmla="*/ 917376 w 1403449"/>
                                <a:gd name="connsiteY17" fmla="*/ 308075 h 1451372"/>
                                <a:gd name="connsiteX18" fmla="*/ 842069 w 1403449"/>
                                <a:gd name="connsiteY18" fmla="*/ 369690 h 1451372"/>
                                <a:gd name="connsiteX19" fmla="*/ 794147 w 1403449"/>
                                <a:gd name="connsiteY19" fmla="*/ 376536 h 1451372"/>
                                <a:gd name="connsiteX20" fmla="*/ 691455 w 1403449"/>
                                <a:gd name="connsiteY20" fmla="*/ 424458 h 1451372"/>
                                <a:gd name="connsiteX21" fmla="*/ 650379 w 1403449"/>
                                <a:gd name="connsiteY21" fmla="*/ 444997 h 1451372"/>
                                <a:gd name="connsiteX22" fmla="*/ 657225 w 1403449"/>
                                <a:gd name="connsiteY22" fmla="*/ 499765 h 1451372"/>
                                <a:gd name="connsiteX23" fmla="*/ 650379 w 1403449"/>
                                <a:gd name="connsiteY23" fmla="*/ 513458 h 1451372"/>
                                <a:gd name="connsiteX24" fmla="*/ 657225 w 1403449"/>
                                <a:gd name="connsiteY24" fmla="*/ 533996 h 1451372"/>
                                <a:gd name="connsiteX25" fmla="*/ 650379 w 1403449"/>
                                <a:gd name="connsiteY25" fmla="*/ 533996 h 1451372"/>
                                <a:gd name="connsiteX26" fmla="*/ 657225 w 1403449"/>
                                <a:gd name="connsiteY26" fmla="*/ 554534 h 1451372"/>
                                <a:gd name="connsiteX27" fmla="*/ 657225 w 1403449"/>
                                <a:gd name="connsiteY27" fmla="*/ 581919 h 1451372"/>
                                <a:gd name="connsiteX28" fmla="*/ 657225 w 1403449"/>
                                <a:gd name="connsiteY28" fmla="*/ 629841 h 1451372"/>
                                <a:gd name="connsiteX29" fmla="*/ 657225 w 1403449"/>
                                <a:gd name="connsiteY29" fmla="*/ 643533 h 1451372"/>
                                <a:gd name="connsiteX30" fmla="*/ 650379 w 1403449"/>
                                <a:gd name="connsiteY30" fmla="*/ 650379 h 1451372"/>
                                <a:gd name="connsiteX31" fmla="*/ 657225 w 1403449"/>
                                <a:gd name="connsiteY31" fmla="*/ 691456 h 1451372"/>
                                <a:gd name="connsiteX32" fmla="*/ 657225 w 1403449"/>
                                <a:gd name="connsiteY32" fmla="*/ 711994 h 1451372"/>
                                <a:gd name="connsiteX33" fmla="*/ 664071 w 1403449"/>
                                <a:gd name="connsiteY33" fmla="*/ 711994 h 1451372"/>
                                <a:gd name="connsiteX34" fmla="*/ 670917 w 1403449"/>
                                <a:gd name="connsiteY34" fmla="*/ 711994 h 1451372"/>
                                <a:gd name="connsiteX35" fmla="*/ 718840 w 1403449"/>
                                <a:gd name="connsiteY35" fmla="*/ 739379 h 1451372"/>
                                <a:gd name="connsiteX36" fmla="*/ 794147 w 1403449"/>
                                <a:gd name="connsiteY36" fmla="*/ 657226 h 1451372"/>
                                <a:gd name="connsiteX37" fmla="*/ 821531 w 1403449"/>
                                <a:gd name="connsiteY37" fmla="*/ 622995 h 1451372"/>
                                <a:gd name="connsiteX38" fmla="*/ 842069 w 1403449"/>
                                <a:gd name="connsiteY38" fmla="*/ 595611 h 1451372"/>
                                <a:gd name="connsiteX39" fmla="*/ 842069 w 1403449"/>
                                <a:gd name="connsiteY39" fmla="*/ 588765 h 1451372"/>
                                <a:gd name="connsiteX40" fmla="*/ 821531 w 1403449"/>
                                <a:gd name="connsiteY40" fmla="*/ 520304 h 1451372"/>
                                <a:gd name="connsiteX41" fmla="*/ 821531 w 1403449"/>
                                <a:gd name="connsiteY41" fmla="*/ 513458 h 1451372"/>
                                <a:gd name="connsiteX42" fmla="*/ 869454 w 1403449"/>
                                <a:gd name="connsiteY42" fmla="*/ 486073 h 1451372"/>
                                <a:gd name="connsiteX43" fmla="*/ 931069 w 1403449"/>
                                <a:gd name="connsiteY43" fmla="*/ 527150 h 1451372"/>
                                <a:gd name="connsiteX44" fmla="*/ 951607 w 1403449"/>
                                <a:gd name="connsiteY44" fmla="*/ 527150 h 1451372"/>
                                <a:gd name="connsiteX45" fmla="*/ 1006376 w 1403449"/>
                                <a:gd name="connsiteY45" fmla="*/ 561380 h 1451372"/>
                                <a:gd name="connsiteX46" fmla="*/ 1006376 w 1403449"/>
                                <a:gd name="connsiteY46" fmla="*/ 575072 h 1451372"/>
                                <a:gd name="connsiteX47" fmla="*/ 924223 w 1403449"/>
                                <a:gd name="connsiteY47" fmla="*/ 636687 h 1451372"/>
                                <a:gd name="connsiteX48" fmla="*/ 889992 w 1403449"/>
                                <a:gd name="connsiteY48" fmla="*/ 670918 h 1451372"/>
                                <a:gd name="connsiteX49" fmla="*/ 842069 w 1403449"/>
                                <a:gd name="connsiteY49" fmla="*/ 698302 h 1451372"/>
                                <a:gd name="connsiteX50" fmla="*/ 814685 w 1403449"/>
                                <a:gd name="connsiteY50" fmla="*/ 711994 h 1451372"/>
                                <a:gd name="connsiteX51" fmla="*/ 739378 w 1403449"/>
                                <a:gd name="connsiteY51" fmla="*/ 773609 h 1451372"/>
                                <a:gd name="connsiteX52" fmla="*/ 876300 w 1403449"/>
                                <a:gd name="connsiteY52" fmla="*/ 862608 h 1451372"/>
                                <a:gd name="connsiteX53" fmla="*/ 931069 w 1403449"/>
                                <a:gd name="connsiteY53" fmla="*/ 896839 h 1451372"/>
                                <a:gd name="connsiteX54" fmla="*/ 978991 w 1403449"/>
                                <a:gd name="connsiteY54" fmla="*/ 924223 h 1451372"/>
                                <a:gd name="connsiteX55" fmla="*/ 1047452 w 1403449"/>
                                <a:gd name="connsiteY55" fmla="*/ 965300 h 1451372"/>
                                <a:gd name="connsiteX56" fmla="*/ 1115913 w 1403449"/>
                                <a:gd name="connsiteY56" fmla="*/ 992684 h 1451372"/>
                                <a:gd name="connsiteX57" fmla="*/ 1150144 w 1403449"/>
                                <a:gd name="connsiteY57" fmla="*/ 1013222 h 1451372"/>
                                <a:gd name="connsiteX58" fmla="*/ 1280219 w 1403449"/>
                                <a:gd name="connsiteY58" fmla="*/ 1067991 h 1451372"/>
                                <a:gd name="connsiteX59" fmla="*/ 1376065 w 1403449"/>
                                <a:gd name="connsiteY59" fmla="*/ 1095376 h 1451372"/>
                                <a:gd name="connsiteX60" fmla="*/ 1403449 w 1403449"/>
                                <a:gd name="connsiteY60" fmla="*/ 1102222 h 1451372"/>
                                <a:gd name="connsiteX61" fmla="*/ 1389757 w 1403449"/>
                                <a:gd name="connsiteY61" fmla="*/ 1115914 h 1451372"/>
                                <a:gd name="connsiteX62" fmla="*/ 1382911 w 1403449"/>
                                <a:gd name="connsiteY62" fmla="*/ 1109068 h 1451372"/>
                                <a:gd name="connsiteX63" fmla="*/ 1362373 w 1403449"/>
                                <a:gd name="connsiteY63" fmla="*/ 1122760 h 1451372"/>
                                <a:gd name="connsiteX64" fmla="*/ 1334988 w 1403449"/>
                                <a:gd name="connsiteY64" fmla="*/ 1115914 h 1451372"/>
                                <a:gd name="connsiteX65" fmla="*/ 1266527 w 1403449"/>
                                <a:gd name="connsiteY65" fmla="*/ 1143298 h 1451372"/>
                                <a:gd name="connsiteX66" fmla="*/ 1170682 w 1403449"/>
                                <a:gd name="connsiteY66" fmla="*/ 1170683 h 1451372"/>
                                <a:gd name="connsiteX67" fmla="*/ 1088529 w 1403449"/>
                                <a:gd name="connsiteY67" fmla="*/ 1204913 h 1451372"/>
                                <a:gd name="connsiteX68" fmla="*/ 1033760 w 1403449"/>
                                <a:gd name="connsiteY68" fmla="*/ 1170683 h 1451372"/>
                                <a:gd name="connsiteX69" fmla="*/ 972145 w 1403449"/>
                                <a:gd name="connsiteY69" fmla="*/ 1122760 h 1451372"/>
                                <a:gd name="connsiteX70" fmla="*/ 903684 w 1403449"/>
                                <a:gd name="connsiteY70" fmla="*/ 1061145 h 1451372"/>
                                <a:gd name="connsiteX71" fmla="*/ 800993 w 1403449"/>
                                <a:gd name="connsiteY71" fmla="*/ 978992 h 1451372"/>
                                <a:gd name="connsiteX72" fmla="*/ 664071 w 1403449"/>
                                <a:gd name="connsiteY72" fmla="*/ 862608 h 1451372"/>
                                <a:gd name="connsiteX73" fmla="*/ 664071 w 1403449"/>
                                <a:gd name="connsiteY73" fmla="*/ 855762 h 1451372"/>
                                <a:gd name="connsiteX74" fmla="*/ 657225 w 1403449"/>
                                <a:gd name="connsiteY74" fmla="*/ 855762 h 1451372"/>
                                <a:gd name="connsiteX75" fmla="*/ 657225 w 1403449"/>
                                <a:gd name="connsiteY75" fmla="*/ 862608 h 1451372"/>
                                <a:gd name="connsiteX76" fmla="*/ 664071 w 1403449"/>
                                <a:gd name="connsiteY76" fmla="*/ 910531 h 1451372"/>
                                <a:gd name="connsiteX77" fmla="*/ 664071 w 1403449"/>
                                <a:gd name="connsiteY77" fmla="*/ 931069 h 1451372"/>
                                <a:gd name="connsiteX78" fmla="*/ 670917 w 1403449"/>
                                <a:gd name="connsiteY78" fmla="*/ 999530 h 1451372"/>
                                <a:gd name="connsiteX79" fmla="*/ 670917 w 1403449"/>
                                <a:gd name="connsiteY79" fmla="*/ 1020069 h 1451372"/>
                                <a:gd name="connsiteX80" fmla="*/ 670917 w 1403449"/>
                                <a:gd name="connsiteY80" fmla="*/ 1040607 h 1451372"/>
                                <a:gd name="connsiteX81" fmla="*/ 670917 w 1403449"/>
                                <a:gd name="connsiteY81" fmla="*/ 1047453 h 1451372"/>
                                <a:gd name="connsiteX82" fmla="*/ 670917 w 1403449"/>
                                <a:gd name="connsiteY82" fmla="*/ 1067991 h 1451372"/>
                                <a:gd name="connsiteX83" fmla="*/ 670917 w 1403449"/>
                                <a:gd name="connsiteY83" fmla="*/ 1074837 h 1451372"/>
                                <a:gd name="connsiteX84" fmla="*/ 664071 w 1403449"/>
                                <a:gd name="connsiteY84" fmla="*/ 1088529 h 1451372"/>
                                <a:gd name="connsiteX85" fmla="*/ 670917 w 1403449"/>
                                <a:gd name="connsiteY85" fmla="*/ 1109068 h 1451372"/>
                                <a:gd name="connsiteX86" fmla="*/ 664071 w 1403449"/>
                                <a:gd name="connsiteY86" fmla="*/ 1115914 h 1451372"/>
                                <a:gd name="connsiteX87" fmla="*/ 670917 w 1403449"/>
                                <a:gd name="connsiteY87" fmla="*/ 1115914 h 1451372"/>
                                <a:gd name="connsiteX88" fmla="*/ 670917 w 1403449"/>
                                <a:gd name="connsiteY88" fmla="*/ 1143298 h 1451372"/>
                                <a:gd name="connsiteX89" fmla="*/ 670917 w 1403449"/>
                                <a:gd name="connsiteY89" fmla="*/ 1156990 h 1451372"/>
                                <a:gd name="connsiteX90" fmla="*/ 664071 w 1403449"/>
                                <a:gd name="connsiteY90" fmla="*/ 1177529 h 1451372"/>
                                <a:gd name="connsiteX91" fmla="*/ 670917 w 1403449"/>
                                <a:gd name="connsiteY91" fmla="*/ 1225451 h 1451372"/>
                                <a:gd name="connsiteX92" fmla="*/ 643533 w 1403449"/>
                                <a:gd name="connsiteY92" fmla="*/ 1348681 h 1451372"/>
                                <a:gd name="connsiteX93" fmla="*/ 575072 w 1403449"/>
                                <a:gd name="connsiteY93" fmla="*/ 1451372 h 1451372"/>
                                <a:gd name="connsiteX94" fmla="*/ 561380 w 1403449"/>
                                <a:gd name="connsiteY94" fmla="*/ 1451372 h 1451372"/>
                                <a:gd name="connsiteX95" fmla="*/ 540841 w 1403449"/>
                                <a:gd name="connsiteY95" fmla="*/ 1382912 h 1451372"/>
                                <a:gd name="connsiteX96" fmla="*/ 547687 w 1403449"/>
                                <a:gd name="connsiteY96" fmla="*/ 1341835 h 1451372"/>
                                <a:gd name="connsiteX97" fmla="*/ 547687 w 1403449"/>
                                <a:gd name="connsiteY97" fmla="*/ 1314451 h 1451372"/>
                                <a:gd name="connsiteX98" fmla="*/ 533995 w 1403449"/>
                                <a:gd name="connsiteY98" fmla="*/ 1287066 h 1451372"/>
                                <a:gd name="connsiteX99" fmla="*/ 540841 w 1403449"/>
                                <a:gd name="connsiteY99" fmla="*/ 1266528 h 1451372"/>
                                <a:gd name="connsiteX100" fmla="*/ 540841 w 1403449"/>
                                <a:gd name="connsiteY100" fmla="*/ 1198067 h 1451372"/>
                                <a:gd name="connsiteX101" fmla="*/ 547687 w 1403449"/>
                                <a:gd name="connsiteY101" fmla="*/ 1177529 h 1451372"/>
                                <a:gd name="connsiteX102" fmla="*/ 540841 w 1403449"/>
                                <a:gd name="connsiteY102" fmla="*/ 1143298 h 1451372"/>
                                <a:gd name="connsiteX103" fmla="*/ 547687 w 1403449"/>
                                <a:gd name="connsiteY103" fmla="*/ 1129606 h 1451372"/>
                                <a:gd name="connsiteX104" fmla="*/ 540841 w 1403449"/>
                                <a:gd name="connsiteY104" fmla="*/ 1115914 h 1451372"/>
                                <a:gd name="connsiteX105" fmla="*/ 547687 w 1403449"/>
                                <a:gd name="connsiteY105" fmla="*/ 1109068 h 1451372"/>
                                <a:gd name="connsiteX106" fmla="*/ 540841 w 1403449"/>
                                <a:gd name="connsiteY106" fmla="*/ 1088529 h 1451372"/>
                                <a:gd name="connsiteX107" fmla="*/ 547687 w 1403449"/>
                                <a:gd name="connsiteY107" fmla="*/ 1081683 h 1451372"/>
                                <a:gd name="connsiteX108" fmla="*/ 547687 w 1403449"/>
                                <a:gd name="connsiteY108" fmla="*/ 1067991 h 1451372"/>
                                <a:gd name="connsiteX109" fmla="*/ 547687 w 1403449"/>
                                <a:gd name="connsiteY109" fmla="*/ 1054299 h 1451372"/>
                                <a:gd name="connsiteX110" fmla="*/ 547687 w 1403449"/>
                                <a:gd name="connsiteY110" fmla="*/ 1033761 h 1451372"/>
                                <a:gd name="connsiteX111" fmla="*/ 547687 w 1403449"/>
                                <a:gd name="connsiteY111" fmla="*/ 999530 h 1451372"/>
                                <a:gd name="connsiteX112" fmla="*/ 540841 w 1403449"/>
                                <a:gd name="connsiteY112" fmla="*/ 985838 h 1451372"/>
                                <a:gd name="connsiteX113" fmla="*/ 547687 w 1403449"/>
                                <a:gd name="connsiteY113" fmla="*/ 958454 h 1451372"/>
                                <a:gd name="connsiteX114" fmla="*/ 540841 w 1403449"/>
                                <a:gd name="connsiteY114" fmla="*/ 937915 h 1451372"/>
                                <a:gd name="connsiteX115" fmla="*/ 547687 w 1403449"/>
                                <a:gd name="connsiteY115" fmla="*/ 896839 h 1451372"/>
                                <a:gd name="connsiteX116" fmla="*/ 540841 w 1403449"/>
                                <a:gd name="connsiteY116" fmla="*/ 883147 h 1451372"/>
                                <a:gd name="connsiteX117" fmla="*/ 547687 w 1403449"/>
                                <a:gd name="connsiteY117" fmla="*/ 855762 h 1451372"/>
                                <a:gd name="connsiteX118" fmla="*/ 492919 w 1403449"/>
                                <a:gd name="connsiteY118" fmla="*/ 896839 h 1451372"/>
                                <a:gd name="connsiteX119" fmla="*/ 431304 w 1403449"/>
                                <a:gd name="connsiteY119" fmla="*/ 951608 h 1451372"/>
                                <a:gd name="connsiteX120" fmla="*/ 417612 w 1403449"/>
                                <a:gd name="connsiteY120" fmla="*/ 958454 h 1451372"/>
                                <a:gd name="connsiteX121" fmla="*/ 362843 w 1403449"/>
                                <a:gd name="connsiteY121" fmla="*/ 1013222 h 1451372"/>
                                <a:gd name="connsiteX122" fmla="*/ 328612 w 1403449"/>
                                <a:gd name="connsiteY122" fmla="*/ 1047453 h 1451372"/>
                                <a:gd name="connsiteX123" fmla="*/ 301228 w 1403449"/>
                                <a:gd name="connsiteY123" fmla="*/ 1081683 h 1451372"/>
                                <a:gd name="connsiteX124" fmla="*/ 191690 w 1403449"/>
                                <a:gd name="connsiteY124" fmla="*/ 1198067 h 1451372"/>
                                <a:gd name="connsiteX125" fmla="*/ 116383 w 1403449"/>
                                <a:gd name="connsiteY125" fmla="*/ 1259682 h 1451372"/>
                                <a:gd name="connsiteX126" fmla="*/ 82153 w 1403449"/>
                                <a:gd name="connsiteY126" fmla="*/ 1273374 h 1451372"/>
                                <a:gd name="connsiteX127" fmla="*/ 47922 w 1403449"/>
                                <a:gd name="connsiteY127" fmla="*/ 1225451 h 1451372"/>
                                <a:gd name="connsiteX128" fmla="*/ 0 w 1403449"/>
                                <a:gd name="connsiteY128" fmla="*/ 1191221 h 1451372"/>
                                <a:gd name="connsiteX129" fmla="*/ 6846 w 1403449"/>
                                <a:gd name="connsiteY129" fmla="*/ 1184375 h 1451372"/>
                                <a:gd name="connsiteX130" fmla="*/ 0 w 1403449"/>
                                <a:gd name="connsiteY130" fmla="*/ 1163837 h 1451372"/>
                                <a:gd name="connsiteX131" fmla="*/ 6846 w 1403449"/>
                                <a:gd name="connsiteY131" fmla="*/ 1143298 h 1451372"/>
                                <a:gd name="connsiteX132" fmla="*/ 20538 w 1403449"/>
                                <a:gd name="connsiteY132" fmla="*/ 1143298 h 1451372"/>
                                <a:gd name="connsiteX133" fmla="*/ 171152 w 1403449"/>
                                <a:gd name="connsiteY133" fmla="*/ 1061145 h 1451372"/>
                                <a:gd name="connsiteX134" fmla="*/ 212229 w 1403449"/>
                                <a:gd name="connsiteY134" fmla="*/ 1047453 h 1451372"/>
                                <a:gd name="connsiteX135" fmla="*/ 294382 w 1403449"/>
                                <a:gd name="connsiteY135" fmla="*/ 992684 h 1451372"/>
                                <a:gd name="connsiteX136" fmla="*/ 444996 w 1403449"/>
                                <a:gd name="connsiteY136" fmla="*/ 896839 h 1451372"/>
                                <a:gd name="connsiteX137" fmla="*/ 499765 w 1403449"/>
                                <a:gd name="connsiteY137" fmla="*/ 862608 h 1451372"/>
                                <a:gd name="connsiteX138" fmla="*/ 547687 w 1403449"/>
                                <a:gd name="connsiteY138" fmla="*/ 835224 h 1451372"/>
                                <a:gd name="connsiteX139" fmla="*/ 547687 w 1403449"/>
                                <a:gd name="connsiteY139" fmla="*/ 828378 h 1451372"/>
                                <a:gd name="connsiteX140" fmla="*/ 540841 w 1403449"/>
                                <a:gd name="connsiteY140" fmla="*/ 773609 h 1451372"/>
                                <a:gd name="connsiteX141" fmla="*/ 547687 w 1403449"/>
                                <a:gd name="connsiteY141" fmla="*/ 773609 h 1451372"/>
                                <a:gd name="connsiteX142" fmla="*/ 540841 w 1403449"/>
                                <a:gd name="connsiteY142" fmla="*/ 753071 h 1451372"/>
                                <a:gd name="connsiteX143" fmla="*/ 547687 w 1403449"/>
                                <a:gd name="connsiteY143" fmla="*/ 732533 h 1451372"/>
                                <a:gd name="connsiteX144" fmla="*/ 540841 w 1403449"/>
                                <a:gd name="connsiteY144" fmla="*/ 711994 h 1451372"/>
                                <a:gd name="connsiteX145" fmla="*/ 540841 w 1403449"/>
                                <a:gd name="connsiteY145" fmla="*/ 684610 h 1451372"/>
                                <a:gd name="connsiteX146" fmla="*/ 540841 w 1403449"/>
                                <a:gd name="connsiteY146" fmla="*/ 643533 h 1451372"/>
                                <a:gd name="connsiteX147" fmla="*/ 547687 w 1403449"/>
                                <a:gd name="connsiteY147" fmla="*/ 629841 h 1451372"/>
                                <a:gd name="connsiteX148" fmla="*/ 547687 w 1403449"/>
                                <a:gd name="connsiteY148" fmla="*/ 622995 h 1451372"/>
                                <a:gd name="connsiteX149" fmla="*/ 540841 w 1403449"/>
                                <a:gd name="connsiteY149" fmla="*/ 581919 h 1451372"/>
                                <a:gd name="connsiteX150" fmla="*/ 533995 w 1403449"/>
                                <a:gd name="connsiteY150" fmla="*/ 540842 h 1451372"/>
                                <a:gd name="connsiteX151" fmla="*/ 540841 w 1403449"/>
                                <a:gd name="connsiteY151" fmla="*/ 513458 h 1451372"/>
                                <a:gd name="connsiteX152" fmla="*/ 533995 w 1403449"/>
                                <a:gd name="connsiteY152" fmla="*/ 506612 h 1451372"/>
                                <a:gd name="connsiteX153" fmla="*/ 527149 w 1403449"/>
                                <a:gd name="connsiteY153" fmla="*/ 506612 h 1451372"/>
                                <a:gd name="connsiteX154" fmla="*/ 486073 w 1403449"/>
                                <a:gd name="connsiteY154" fmla="*/ 540842 h 1451372"/>
                                <a:gd name="connsiteX155" fmla="*/ 403919 w 1403449"/>
                                <a:gd name="connsiteY155" fmla="*/ 581919 h 1451372"/>
                                <a:gd name="connsiteX156" fmla="*/ 376535 w 1403449"/>
                                <a:gd name="connsiteY156" fmla="*/ 609303 h 1451372"/>
                                <a:gd name="connsiteX157" fmla="*/ 369689 w 1403449"/>
                                <a:gd name="connsiteY157" fmla="*/ 609303 h 1451372"/>
                                <a:gd name="connsiteX158" fmla="*/ 342305 w 1403449"/>
                                <a:gd name="connsiteY158" fmla="*/ 561380 h 1451372"/>
                                <a:gd name="connsiteX159" fmla="*/ 314920 w 1403449"/>
                                <a:gd name="connsiteY159" fmla="*/ 547688 h 1451372"/>
                                <a:gd name="connsiteX160" fmla="*/ 253305 w 1403449"/>
                                <a:gd name="connsiteY160" fmla="*/ 506612 h 1451372"/>
                                <a:gd name="connsiteX161" fmla="*/ 225921 w 1403449"/>
                                <a:gd name="connsiteY161" fmla="*/ 451843 h 1451372"/>
                                <a:gd name="connsiteX162" fmla="*/ 308074 w 1403449"/>
                                <a:gd name="connsiteY162" fmla="*/ 424458 h 1451372"/>
                                <a:gd name="connsiteX163" fmla="*/ 369689 w 1403449"/>
                                <a:gd name="connsiteY163" fmla="*/ 403920 h 1451372"/>
                                <a:gd name="connsiteX164" fmla="*/ 431304 w 1403449"/>
                                <a:gd name="connsiteY164" fmla="*/ 383382 h 1451372"/>
                                <a:gd name="connsiteX165" fmla="*/ 438150 w 1403449"/>
                                <a:gd name="connsiteY165" fmla="*/ 376536 h 1451372"/>
                                <a:gd name="connsiteX166" fmla="*/ 465534 w 1403449"/>
                                <a:gd name="connsiteY166" fmla="*/ 369690 h 1451372"/>
                                <a:gd name="connsiteX167" fmla="*/ 499765 w 1403449"/>
                                <a:gd name="connsiteY167" fmla="*/ 362843 h 1451372"/>
                                <a:gd name="connsiteX168" fmla="*/ 527149 w 1403449"/>
                                <a:gd name="connsiteY168" fmla="*/ 349151 h 1451372"/>
                                <a:gd name="connsiteX169" fmla="*/ 533995 w 1403449"/>
                                <a:gd name="connsiteY169" fmla="*/ 314921 h 1451372"/>
                                <a:gd name="connsiteX170" fmla="*/ 527149 w 1403449"/>
                                <a:gd name="connsiteY170" fmla="*/ 301229 h 1451372"/>
                                <a:gd name="connsiteX171" fmla="*/ 527149 w 1403449"/>
                                <a:gd name="connsiteY171" fmla="*/ 266998 h 1451372"/>
                                <a:gd name="connsiteX172" fmla="*/ 479226 w 1403449"/>
                                <a:gd name="connsiteY172" fmla="*/ 68461 h 1451372"/>
                                <a:gd name="connsiteX173" fmla="*/ 465534 w 1403449"/>
                                <a:gd name="connsiteY173" fmla="*/ 54769 h 1451372"/>
                                <a:gd name="connsiteX174" fmla="*/ 465534 w 1403449"/>
                                <a:gd name="connsiteY174" fmla="*/ 47923 h 1451372"/>
                                <a:gd name="connsiteX175" fmla="*/ 506611 w 1403449"/>
                                <a:gd name="connsiteY175" fmla="*/ 27385 h 1451372"/>
                                <a:gd name="connsiteX176" fmla="*/ 527149 w 1403449"/>
                                <a:gd name="connsiteY176" fmla="*/ 13693 h 1451372"/>
                                <a:gd name="connsiteX177" fmla="*/ 547687 w 1403449"/>
                                <a:gd name="connsiteY177" fmla="*/ 0 h 14513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</a:cxnLst>
                              <a:rect l="l" t="t" r="r" b="b"/>
                              <a:pathLst>
                                <a:path w="1403449" h="1451372">
                                  <a:moveTo>
                                    <a:pt x="547687" y="0"/>
                                  </a:moveTo>
                                  <a:cubicBezTo>
                                    <a:pt x="579636" y="27385"/>
                                    <a:pt x="609302" y="43359"/>
                                    <a:pt x="636687" y="47923"/>
                                  </a:cubicBezTo>
                                  <a:cubicBezTo>
                                    <a:pt x="636687" y="52487"/>
                                    <a:pt x="648097" y="57051"/>
                                    <a:pt x="670917" y="61615"/>
                                  </a:cubicBezTo>
                                  <a:cubicBezTo>
                                    <a:pt x="670917" y="70743"/>
                                    <a:pt x="675481" y="79872"/>
                                    <a:pt x="684609" y="89000"/>
                                  </a:cubicBezTo>
                                  <a:lnTo>
                                    <a:pt x="684609" y="116384"/>
                                  </a:lnTo>
                                  <a:cubicBezTo>
                                    <a:pt x="675481" y="143768"/>
                                    <a:pt x="670917" y="164307"/>
                                    <a:pt x="670917" y="177999"/>
                                  </a:cubicBezTo>
                                  <a:lnTo>
                                    <a:pt x="657225" y="184845"/>
                                  </a:lnTo>
                                  <a:lnTo>
                                    <a:pt x="664071" y="225922"/>
                                  </a:lnTo>
                                  <a:lnTo>
                                    <a:pt x="657225" y="266998"/>
                                  </a:lnTo>
                                  <a:lnTo>
                                    <a:pt x="664071" y="280690"/>
                                  </a:lnTo>
                                  <a:lnTo>
                                    <a:pt x="657225" y="301229"/>
                                  </a:lnTo>
                                  <a:lnTo>
                                    <a:pt x="670917" y="301229"/>
                                  </a:lnTo>
                                  <a:cubicBezTo>
                                    <a:pt x="684609" y="292101"/>
                                    <a:pt x="700584" y="285255"/>
                                    <a:pt x="718840" y="280690"/>
                                  </a:cubicBezTo>
                                  <a:lnTo>
                                    <a:pt x="753070" y="266998"/>
                                  </a:lnTo>
                                  <a:lnTo>
                                    <a:pt x="759916" y="273844"/>
                                  </a:lnTo>
                                  <a:lnTo>
                                    <a:pt x="835223" y="246460"/>
                                  </a:lnTo>
                                  <a:cubicBezTo>
                                    <a:pt x="889992" y="264716"/>
                                    <a:pt x="917376" y="280690"/>
                                    <a:pt x="917376" y="294382"/>
                                  </a:cubicBezTo>
                                  <a:lnTo>
                                    <a:pt x="917376" y="308075"/>
                                  </a:lnTo>
                                  <a:cubicBezTo>
                                    <a:pt x="917376" y="335459"/>
                                    <a:pt x="892274" y="355997"/>
                                    <a:pt x="842069" y="369690"/>
                                  </a:cubicBezTo>
                                  <a:cubicBezTo>
                                    <a:pt x="828377" y="369690"/>
                                    <a:pt x="812403" y="371971"/>
                                    <a:pt x="794147" y="376536"/>
                                  </a:cubicBezTo>
                                  <a:lnTo>
                                    <a:pt x="691455" y="424458"/>
                                  </a:lnTo>
                                  <a:cubicBezTo>
                                    <a:pt x="682327" y="438150"/>
                                    <a:pt x="668635" y="444997"/>
                                    <a:pt x="650379" y="444997"/>
                                  </a:cubicBezTo>
                                  <a:lnTo>
                                    <a:pt x="657225" y="499765"/>
                                  </a:lnTo>
                                  <a:lnTo>
                                    <a:pt x="650379" y="513458"/>
                                  </a:lnTo>
                                  <a:lnTo>
                                    <a:pt x="657225" y="533996"/>
                                  </a:lnTo>
                                  <a:lnTo>
                                    <a:pt x="650379" y="533996"/>
                                  </a:lnTo>
                                  <a:lnTo>
                                    <a:pt x="657225" y="554534"/>
                                  </a:lnTo>
                                  <a:lnTo>
                                    <a:pt x="657225" y="581919"/>
                                  </a:lnTo>
                                  <a:lnTo>
                                    <a:pt x="657225" y="629841"/>
                                  </a:lnTo>
                                  <a:lnTo>
                                    <a:pt x="657225" y="643533"/>
                                  </a:lnTo>
                                  <a:lnTo>
                                    <a:pt x="650379" y="650379"/>
                                  </a:lnTo>
                                  <a:lnTo>
                                    <a:pt x="657225" y="691456"/>
                                  </a:lnTo>
                                  <a:lnTo>
                                    <a:pt x="657225" y="711994"/>
                                  </a:lnTo>
                                  <a:lnTo>
                                    <a:pt x="664071" y="711994"/>
                                  </a:lnTo>
                                  <a:lnTo>
                                    <a:pt x="670917" y="711994"/>
                                  </a:lnTo>
                                  <a:cubicBezTo>
                                    <a:pt x="693737" y="730251"/>
                                    <a:pt x="709712" y="739379"/>
                                    <a:pt x="718840" y="739379"/>
                                  </a:cubicBezTo>
                                  <a:cubicBezTo>
                                    <a:pt x="737096" y="734814"/>
                                    <a:pt x="762198" y="707430"/>
                                    <a:pt x="794147" y="657226"/>
                                  </a:cubicBezTo>
                                  <a:lnTo>
                                    <a:pt x="821531" y="622995"/>
                                  </a:lnTo>
                                  <a:cubicBezTo>
                                    <a:pt x="821531" y="618431"/>
                                    <a:pt x="828377" y="609303"/>
                                    <a:pt x="842069" y="595611"/>
                                  </a:cubicBezTo>
                                  <a:lnTo>
                                    <a:pt x="842069" y="588765"/>
                                  </a:lnTo>
                                  <a:cubicBezTo>
                                    <a:pt x="842069" y="556816"/>
                                    <a:pt x="835223" y="533996"/>
                                    <a:pt x="821531" y="520304"/>
                                  </a:cubicBezTo>
                                  <a:lnTo>
                                    <a:pt x="821531" y="513458"/>
                                  </a:lnTo>
                                  <a:cubicBezTo>
                                    <a:pt x="835223" y="499765"/>
                                    <a:pt x="851198" y="490637"/>
                                    <a:pt x="869454" y="486073"/>
                                  </a:cubicBezTo>
                                  <a:cubicBezTo>
                                    <a:pt x="910530" y="508893"/>
                                    <a:pt x="931069" y="522586"/>
                                    <a:pt x="931069" y="527150"/>
                                  </a:cubicBezTo>
                                  <a:lnTo>
                                    <a:pt x="951607" y="527150"/>
                                  </a:lnTo>
                                  <a:cubicBezTo>
                                    <a:pt x="965299" y="527150"/>
                                    <a:pt x="983555" y="538560"/>
                                    <a:pt x="1006376" y="561380"/>
                                  </a:cubicBezTo>
                                  <a:lnTo>
                                    <a:pt x="1006376" y="575072"/>
                                  </a:lnTo>
                                  <a:cubicBezTo>
                                    <a:pt x="992683" y="602457"/>
                                    <a:pt x="965299" y="622995"/>
                                    <a:pt x="924223" y="636687"/>
                                  </a:cubicBezTo>
                                  <a:cubicBezTo>
                                    <a:pt x="919659" y="636687"/>
                                    <a:pt x="908248" y="648098"/>
                                    <a:pt x="889992" y="670918"/>
                                  </a:cubicBezTo>
                                  <a:lnTo>
                                    <a:pt x="842069" y="698302"/>
                                  </a:lnTo>
                                  <a:cubicBezTo>
                                    <a:pt x="832941" y="698302"/>
                                    <a:pt x="823813" y="702866"/>
                                    <a:pt x="814685" y="711994"/>
                                  </a:cubicBezTo>
                                  <a:cubicBezTo>
                                    <a:pt x="764480" y="748507"/>
                                    <a:pt x="739378" y="769045"/>
                                    <a:pt x="739378" y="773609"/>
                                  </a:cubicBezTo>
                                  <a:cubicBezTo>
                                    <a:pt x="766762" y="796429"/>
                                    <a:pt x="812403" y="826096"/>
                                    <a:pt x="876300" y="862608"/>
                                  </a:cubicBezTo>
                                  <a:lnTo>
                                    <a:pt x="931069" y="896839"/>
                                  </a:lnTo>
                                  <a:cubicBezTo>
                                    <a:pt x="935633" y="896839"/>
                                    <a:pt x="951607" y="905967"/>
                                    <a:pt x="978991" y="924223"/>
                                  </a:cubicBezTo>
                                  <a:lnTo>
                                    <a:pt x="1047452" y="965300"/>
                                  </a:lnTo>
                                  <a:lnTo>
                                    <a:pt x="1115913" y="992684"/>
                                  </a:lnTo>
                                  <a:cubicBezTo>
                                    <a:pt x="1120477" y="992684"/>
                                    <a:pt x="1131887" y="999530"/>
                                    <a:pt x="1150144" y="1013222"/>
                                  </a:cubicBezTo>
                                  <a:cubicBezTo>
                                    <a:pt x="1163836" y="1013222"/>
                                    <a:pt x="1207194" y="1031479"/>
                                    <a:pt x="1280219" y="1067991"/>
                                  </a:cubicBezTo>
                                  <a:cubicBezTo>
                                    <a:pt x="1307604" y="1072555"/>
                                    <a:pt x="1339552" y="1081683"/>
                                    <a:pt x="1376065" y="1095376"/>
                                  </a:cubicBezTo>
                                  <a:cubicBezTo>
                                    <a:pt x="1394321" y="1095376"/>
                                    <a:pt x="1403449" y="1097657"/>
                                    <a:pt x="1403449" y="1102222"/>
                                  </a:cubicBezTo>
                                  <a:lnTo>
                                    <a:pt x="1389757" y="1115914"/>
                                  </a:lnTo>
                                  <a:lnTo>
                                    <a:pt x="1382911" y="1109068"/>
                                  </a:lnTo>
                                  <a:lnTo>
                                    <a:pt x="1362373" y="1122760"/>
                                  </a:lnTo>
                                  <a:lnTo>
                                    <a:pt x="1334988" y="1115914"/>
                                  </a:lnTo>
                                  <a:cubicBezTo>
                                    <a:pt x="1316732" y="1134170"/>
                                    <a:pt x="1293912" y="1143298"/>
                                    <a:pt x="1266527" y="1143298"/>
                                  </a:cubicBezTo>
                                  <a:cubicBezTo>
                                    <a:pt x="1257399" y="1152426"/>
                                    <a:pt x="1225451" y="1161555"/>
                                    <a:pt x="1170682" y="1170683"/>
                                  </a:cubicBezTo>
                                  <a:cubicBezTo>
                                    <a:pt x="1152426" y="1193503"/>
                                    <a:pt x="1125041" y="1204913"/>
                                    <a:pt x="1088529" y="1204913"/>
                                  </a:cubicBezTo>
                                  <a:cubicBezTo>
                                    <a:pt x="1074837" y="1204913"/>
                                    <a:pt x="1056580" y="1193503"/>
                                    <a:pt x="1033760" y="1170683"/>
                                  </a:cubicBezTo>
                                  <a:cubicBezTo>
                                    <a:pt x="1024632" y="1170683"/>
                                    <a:pt x="1004094" y="1154709"/>
                                    <a:pt x="972145" y="1122760"/>
                                  </a:cubicBezTo>
                                  <a:cubicBezTo>
                                    <a:pt x="967581" y="1122760"/>
                                    <a:pt x="944761" y="1102222"/>
                                    <a:pt x="903684" y="1061145"/>
                                  </a:cubicBezTo>
                                  <a:cubicBezTo>
                                    <a:pt x="885428" y="1061145"/>
                                    <a:pt x="851198" y="1033761"/>
                                    <a:pt x="800993" y="978992"/>
                                  </a:cubicBezTo>
                                  <a:cubicBezTo>
                                    <a:pt x="778173" y="965300"/>
                                    <a:pt x="732532" y="926505"/>
                                    <a:pt x="664071" y="862608"/>
                                  </a:cubicBezTo>
                                  <a:lnTo>
                                    <a:pt x="664071" y="855762"/>
                                  </a:lnTo>
                                  <a:lnTo>
                                    <a:pt x="657225" y="855762"/>
                                  </a:lnTo>
                                  <a:lnTo>
                                    <a:pt x="657225" y="862608"/>
                                  </a:lnTo>
                                  <a:lnTo>
                                    <a:pt x="664071" y="910531"/>
                                  </a:lnTo>
                                  <a:lnTo>
                                    <a:pt x="664071" y="931069"/>
                                  </a:lnTo>
                                  <a:cubicBezTo>
                                    <a:pt x="668635" y="944762"/>
                                    <a:pt x="670917" y="967582"/>
                                    <a:pt x="670917" y="999530"/>
                                  </a:cubicBezTo>
                                  <a:lnTo>
                                    <a:pt x="670917" y="1020069"/>
                                  </a:lnTo>
                                  <a:lnTo>
                                    <a:pt x="670917" y="1040607"/>
                                  </a:lnTo>
                                  <a:lnTo>
                                    <a:pt x="670917" y="1047453"/>
                                  </a:lnTo>
                                  <a:lnTo>
                                    <a:pt x="670917" y="1067991"/>
                                  </a:lnTo>
                                  <a:lnTo>
                                    <a:pt x="670917" y="1074837"/>
                                  </a:lnTo>
                                  <a:lnTo>
                                    <a:pt x="664071" y="1088529"/>
                                  </a:lnTo>
                                  <a:lnTo>
                                    <a:pt x="670917" y="1109068"/>
                                  </a:lnTo>
                                  <a:lnTo>
                                    <a:pt x="664071" y="1115914"/>
                                  </a:lnTo>
                                  <a:lnTo>
                                    <a:pt x="670917" y="1115914"/>
                                  </a:lnTo>
                                  <a:lnTo>
                                    <a:pt x="670917" y="1143298"/>
                                  </a:lnTo>
                                  <a:lnTo>
                                    <a:pt x="670917" y="1156990"/>
                                  </a:lnTo>
                                  <a:lnTo>
                                    <a:pt x="664071" y="1177529"/>
                                  </a:lnTo>
                                  <a:lnTo>
                                    <a:pt x="670917" y="1225451"/>
                                  </a:lnTo>
                                  <a:cubicBezTo>
                                    <a:pt x="670917" y="1261964"/>
                                    <a:pt x="661789" y="1303040"/>
                                    <a:pt x="643533" y="1348681"/>
                                  </a:cubicBezTo>
                                  <a:lnTo>
                                    <a:pt x="575072" y="1451372"/>
                                  </a:lnTo>
                                  <a:lnTo>
                                    <a:pt x="561380" y="1451372"/>
                                  </a:lnTo>
                                  <a:cubicBezTo>
                                    <a:pt x="556816" y="1451372"/>
                                    <a:pt x="549969" y="1428552"/>
                                    <a:pt x="540841" y="1382912"/>
                                  </a:cubicBezTo>
                                  <a:lnTo>
                                    <a:pt x="547687" y="1341835"/>
                                  </a:lnTo>
                                  <a:lnTo>
                                    <a:pt x="547687" y="1314451"/>
                                  </a:lnTo>
                                  <a:lnTo>
                                    <a:pt x="533995" y="1287066"/>
                                  </a:lnTo>
                                  <a:lnTo>
                                    <a:pt x="540841" y="1266528"/>
                                  </a:lnTo>
                                  <a:lnTo>
                                    <a:pt x="540841" y="1198067"/>
                                  </a:lnTo>
                                  <a:lnTo>
                                    <a:pt x="547687" y="1177529"/>
                                  </a:lnTo>
                                  <a:lnTo>
                                    <a:pt x="540841" y="1143298"/>
                                  </a:lnTo>
                                  <a:lnTo>
                                    <a:pt x="547687" y="1129606"/>
                                  </a:lnTo>
                                  <a:lnTo>
                                    <a:pt x="540841" y="1115914"/>
                                  </a:lnTo>
                                  <a:lnTo>
                                    <a:pt x="547687" y="1109068"/>
                                  </a:lnTo>
                                  <a:lnTo>
                                    <a:pt x="540841" y="1088529"/>
                                  </a:lnTo>
                                  <a:lnTo>
                                    <a:pt x="547687" y="1081683"/>
                                  </a:lnTo>
                                  <a:lnTo>
                                    <a:pt x="547687" y="1067991"/>
                                  </a:lnTo>
                                  <a:lnTo>
                                    <a:pt x="547687" y="1054299"/>
                                  </a:lnTo>
                                  <a:lnTo>
                                    <a:pt x="547687" y="1033761"/>
                                  </a:lnTo>
                                  <a:lnTo>
                                    <a:pt x="547687" y="999530"/>
                                  </a:lnTo>
                                  <a:cubicBezTo>
                                    <a:pt x="543123" y="999530"/>
                                    <a:pt x="540841" y="994966"/>
                                    <a:pt x="540841" y="985838"/>
                                  </a:cubicBezTo>
                                  <a:lnTo>
                                    <a:pt x="547687" y="958454"/>
                                  </a:lnTo>
                                  <a:lnTo>
                                    <a:pt x="540841" y="937915"/>
                                  </a:lnTo>
                                  <a:lnTo>
                                    <a:pt x="547687" y="896839"/>
                                  </a:lnTo>
                                  <a:lnTo>
                                    <a:pt x="540841" y="883147"/>
                                  </a:lnTo>
                                  <a:lnTo>
                                    <a:pt x="547687" y="855762"/>
                                  </a:lnTo>
                                  <a:cubicBezTo>
                                    <a:pt x="511175" y="869454"/>
                                    <a:pt x="492919" y="883147"/>
                                    <a:pt x="492919" y="896839"/>
                                  </a:cubicBezTo>
                                  <a:cubicBezTo>
                                    <a:pt x="488355" y="896839"/>
                                    <a:pt x="467816" y="915095"/>
                                    <a:pt x="431304" y="951608"/>
                                  </a:cubicBezTo>
                                  <a:cubicBezTo>
                                    <a:pt x="422176" y="951608"/>
                                    <a:pt x="417612" y="953889"/>
                                    <a:pt x="417612" y="958454"/>
                                  </a:cubicBezTo>
                                  <a:lnTo>
                                    <a:pt x="362843" y="1013222"/>
                                  </a:lnTo>
                                  <a:cubicBezTo>
                                    <a:pt x="353715" y="1036043"/>
                                    <a:pt x="342305" y="1047453"/>
                                    <a:pt x="328612" y="1047453"/>
                                  </a:cubicBezTo>
                                  <a:cubicBezTo>
                                    <a:pt x="328612" y="1061145"/>
                                    <a:pt x="319484" y="1072555"/>
                                    <a:pt x="301228" y="1081683"/>
                                  </a:cubicBezTo>
                                  <a:cubicBezTo>
                                    <a:pt x="301228" y="1086248"/>
                                    <a:pt x="264716" y="1125042"/>
                                    <a:pt x="191690" y="1198067"/>
                                  </a:cubicBezTo>
                                  <a:cubicBezTo>
                                    <a:pt x="191690" y="1216323"/>
                                    <a:pt x="166588" y="1236862"/>
                                    <a:pt x="116383" y="1259682"/>
                                  </a:cubicBezTo>
                                  <a:cubicBezTo>
                                    <a:pt x="102691" y="1268810"/>
                                    <a:pt x="91281" y="1273374"/>
                                    <a:pt x="82153" y="1273374"/>
                                  </a:cubicBezTo>
                                  <a:cubicBezTo>
                                    <a:pt x="77589" y="1273374"/>
                                    <a:pt x="66179" y="1257400"/>
                                    <a:pt x="47922" y="1225451"/>
                                  </a:cubicBezTo>
                                  <a:cubicBezTo>
                                    <a:pt x="15974" y="1216323"/>
                                    <a:pt x="0" y="1204913"/>
                                    <a:pt x="0" y="1191221"/>
                                  </a:cubicBezTo>
                                  <a:lnTo>
                                    <a:pt x="6846" y="1184375"/>
                                  </a:lnTo>
                                  <a:lnTo>
                                    <a:pt x="0" y="1163837"/>
                                  </a:lnTo>
                                  <a:lnTo>
                                    <a:pt x="6846" y="1143298"/>
                                  </a:lnTo>
                                  <a:lnTo>
                                    <a:pt x="20538" y="1143298"/>
                                  </a:lnTo>
                                  <a:cubicBezTo>
                                    <a:pt x="66179" y="1125042"/>
                                    <a:pt x="116383" y="1097657"/>
                                    <a:pt x="171152" y="1061145"/>
                                  </a:cubicBezTo>
                                  <a:lnTo>
                                    <a:pt x="212229" y="1047453"/>
                                  </a:lnTo>
                                  <a:cubicBezTo>
                                    <a:pt x="235049" y="1020069"/>
                                    <a:pt x="262434" y="1001812"/>
                                    <a:pt x="294382" y="992684"/>
                                  </a:cubicBezTo>
                                  <a:cubicBezTo>
                                    <a:pt x="353715" y="956172"/>
                                    <a:pt x="403919" y="924223"/>
                                    <a:pt x="444996" y="896839"/>
                                  </a:cubicBezTo>
                                  <a:cubicBezTo>
                                    <a:pt x="467816" y="874019"/>
                                    <a:pt x="486073" y="862608"/>
                                    <a:pt x="499765" y="862608"/>
                                  </a:cubicBezTo>
                                  <a:cubicBezTo>
                                    <a:pt x="508893" y="844352"/>
                                    <a:pt x="524867" y="835224"/>
                                    <a:pt x="547687" y="835224"/>
                                  </a:cubicBezTo>
                                  <a:lnTo>
                                    <a:pt x="547687" y="828378"/>
                                  </a:lnTo>
                                  <a:lnTo>
                                    <a:pt x="540841" y="773609"/>
                                  </a:lnTo>
                                  <a:lnTo>
                                    <a:pt x="547687" y="773609"/>
                                  </a:lnTo>
                                  <a:lnTo>
                                    <a:pt x="540841" y="753071"/>
                                  </a:lnTo>
                                  <a:lnTo>
                                    <a:pt x="547687" y="732533"/>
                                  </a:lnTo>
                                  <a:lnTo>
                                    <a:pt x="540841" y="711994"/>
                                  </a:lnTo>
                                  <a:lnTo>
                                    <a:pt x="540841" y="684610"/>
                                  </a:lnTo>
                                  <a:lnTo>
                                    <a:pt x="540841" y="643533"/>
                                  </a:lnTo>
                                  <a:lnTo>
                                    <a:pt x="547687" y="629841"/>
                                  </a:lnTo>
                                  <a:lnTo>
                                    <a:pt x="547687" y="622995"/>
                                  </a:lnTo>
                                  <a:cubicBezTo>
                                    <a:pt x="543123" y="622995"/>
                                    <a:pt x="540841" y="609303"/>
                                    <a:pt x="540841" y="581919"/>
                                  </a:cubicBezTo>
                                  <a:lnTo>
                                    <a:pt x="533995" y="540842"/>
                                  </a:lnTo>
                                  <a:lnTo>
                                    <a:pt x="540841" y="513458"/>
                                  </a:lnTo>
                                  <a:lnTo>
                                    <a:pt x="533995" y="506612"/>
                                  </a:lnTo>
                                  <a:lnTo>
                                    <a:pt x="527149" y="506612"/>
                                  </a:lnTo>
                                  <a:cubicBezTo>
                                    <a:pt x="518021" y="520304"/>
                                    <a:pt x="504329" y="531714"/>
                                    <a:pt x="486073" y="540842"/>
                                  </a:cubicBezTo>
                                  <a:cubicBezTo>
                                    <a:pt x="454124" y="563662"/>
                                    <a:pt x="426740" y="577354"/>
                                    <a:pt x="403919" y="581919"/>
                                  </a:cubicBezTo>
                                  <a:cubicBezTo>
                                    <a:pt x="403919" y="591046"/>
                                    <a:pt x="394791" y="600175"/>
                                    <a:pt x="376535" y="609303"/>
                                  </a:cubicBezTo>
                                  <a:lnTo>
                                    <a:pt x="369689" y="609303"/>
                                  </a:lnTo>
                                  <a:lnTo>
                                    <a:pt x="342305" y="561380"/>
                                  </a:lnTo>
                                  <a:cubicBezTo>
                                    <a:pt x="333176" y="561380"/>
                                    <a:pt x="324048" y="556816"/>
                                    <a:pt x="314920" y="547688"/>
                                  </a:cubicBezTo>
                                  <a:cubicBezTo>
                                    <a:pt x="273844" y="529432"/>
                                    <a:pt x="253305" y="515739"/>
                                    <a:pt x="253305" y="506612"/>
                                  </a:cubicBezTo>
                                  <a:cubicBezTo>
                                    <a:pt x="235049" y="492919"/>
                                    <a:pt x="225921" y="474663"/>
                                    <a:pt x="225921" y="451843"/>
                                  </a:cubicBezTo>
                                  <a:cubicBezTo>
                                    <a:pt x="225921" y="442715"/>
                                    <a:pt x="253305" y="433586"/>
                                    <a:pt x="308074" y="424458"/>
                                  </a:cubicBezTo>
                                  <a:cubicBezTo>
                                    <a:pt x="308074" y="419894"/>
                                    <a:pt x="328612" y="413048"/>
                                    <a:pt x="369689" y="403920"/>
                                  </a:cubicBezTo>
                                  <a:cubicBezTo>
                                    <a:pt x="387945" y="390228"/>
                                    <a:pt x="408483" y="383382"/>
                                    <a:pt x="431304" y="383382"/>
                                  </a:cubicBezTo>
                                  <a:cubicBezTo>
                                    <a:pt x="431304" y="378817"/>
                                    <a:pt x="433586" y="376536"/>
                                    <a:pt x="438150" y="376536"/>
                                  </a:cubicBezTo>
                                  <a:lnTo>
                                    <a:pt x="465534" y="369690"/>
                                  </a:lnTo>
                                  <a:cubicBezTo>
                                    <a:pt x="465534" y="365125"/>
                                    <a:pt x="476944" y="362843"/>
                                    <a:pt x="499765" y="362843"/>
                                  </a:cubicBezTo>
                                  <a:cubicBezTo>
                                    <a:pt x="499765" y="358279"/>
                                    <a:pt x="508893" y="353715"/>
                                    <a:pt x="527149" y="349151"/>
                                  </a:cubicBezTo>
                                  <a:lnTo>
                                    <a:pt x="533995" y="314921"/>
                                  </a:lnTo>
                                  <a:cubicBezTo>
                                    <a:pt x="533995" y="305793"/>
                                    <a:pt x="531713" y="301229"/>
                                    <a:pt x="527149" y="301229"/>
                                  </a:cubicBezTo>
                                  <a:lnTo>
                                    <a:pt x="527149" y="266998"/>
                                  </a:lnTo>
                                  <a:cubicBezTo>
                                    <a:pt x="527149" y="148333"/>
                                    <a:pt x="511175" y="82154"/>
                                    <a:pt x="479226" y="68461"/>
                                  </a:cubicBezTo>
                                  <a:lnTo>
                                    <a:pt x="465534" y="54769"/>
                                  </a:lnTo>
                                  <a:lnTo>
                                    <a:pt x="465534" y="47923"/>
                                  </a:lnTo>
                                  <a:cubicBezTo>
                                    <a:pt x="474662" y="38795"/>
                                    <a:pt x="488355" y="31949"/>
                                    <a:pt x="506611" y="27385"/>
                                  </a:cubicBezTo>
                                  <a:cubicBezTo>
                                    <a:pt x="506611" y="18257"/>
                                    <a:pt x="513457" y="13693"/>
                                    <a:pt x="527149" y="13693"/>
                                  </a:cubicBezTo>
                                  <a:lnTo>
                                    <a:pt x="5476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00000" flipH="1">
                              <a:off x="4139606" y="4005886"/>
                              <a:ext cx="268250" cy="7153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矩形 9"/>
                        <wps:cNvSpPr/>
                        <wps:spPr>
                          <a:xfrm>
                            <a:off x="5248103" y="3034378"/>
                            <a:ext cx="355600" cy="331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电   话：180 0000 0000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4869289" y="3034497"/>
                            <a:ext cx="355600" cy="388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邮   箱：55467566@qq.com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490394" y="3034497"/>
                            <a:ext cx="355600" cy="268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姓   名：李先生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5627081" y="3034497"/>
                            <a:ext cx="355600" cy="2478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毕业学校：您的院校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top:-72pt;height:841.95pt;width:595.2pt;mso-position-horizontal:left;mso-position-horizontal-relative:page;z-index:251659264;mso-width-relative:page;mso-height-relative:page;" coordsize="7559156,10692549" o:gfxdata="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">
                <o:lock v:ext="edit" aspectratio="f"/>
                <v:shape id="_x0000_s1026" o:spid="_x0000_s1026" o:spt="75" type="#_x0000_t75" style="position:absolute;left:0;top:0;height:10692549;width:7559156;" filled="f" o:preferrelative="t" stroked="f" coordsize="21600,21600" o:gfxdata="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VuB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3100521;top:2528601;height:1434516;width:1184045;" coordorigin="3100521,2528601" coordsize="1423987,172521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100521;top:2528601;height:1725215;width:1423987;v-text-anchor:middle;" fillcolor="#404040 [2429]" filled="t" stroked="f" coordsize="1423987,1725215" o:gfxdata="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nIE4ugAAANsA&#10;AAAPAAAAAAAAAAEAIAAAACIAAABkcnMvZG93bnJldi54bWxQSwECFAAUAAAACACHTuJAMy8FnjsA&#10;AAA5AAAAEAAAAAAAAAABACAAAAAJAQAAZHJzL3NoYXBleG1sLnhtbFBLBQYAAAAABgAGAFsBAACz&#10;AwAAAAA=&#10;" path="m1020068,0l1026914,0c1031478,0,1056580,13692,1102221,41076c1115913,41076,1129605,50205,1143297,68461c1193502,86717,1218605,104973,1218605,123230l1218605,136922c1209476,146050,1195784,162024,1177528,184844l1177528,191691,1184374,198537,1198066,198537,1211758,191691c1257399,205383,1284784,221357,1293912,239613l1307604,266998,1287065,287536,1204912,294382c1191220,294382,1163836,296664,1122759,301228l1081683,383381c1054298,419894,1029196,444996,1006376,458688l965299,499765,965299,506611c974427,506611,990401,499765,1013222,486073c1036042,486073,1067990,479226,1109067,465534c1145579,456406,1175246,447278,1198066,438150l1211758,438150,1225451,451842,1239143,444996c1284784,467816,1307604,486073,1307604,499765c1303040,531713,1291630,547687,1273373,547687l1198066,533995,1191220,540841,1170682,533995,1156990,540841,1150144,540841,1122759,533995,1040606,547687,1033760,554533,1020068,547687c1001811,561380,976709,568225,944761,568225c917376,577354,903684,584200,903684,588764c963017,611584,992683,629840,992683,643533c1070272,616148,1111349,597892,1115913,588764l1122759,588764c1127323,593328,1143297,602456,1170682,616148c1170682,625276,1179810,629840,1198066,629840l1211758,629840c1225451,629840,1236861,645815,1245989,677763c1245989,696019,1225451,723403,1184374,759916c1152426,796429,1134169,814685,1129605,814685c1129605,823813,1131887,830659,1136451,835223l1143297,835223c1152426,835223,1161554,842069,1170682,855761c1170682,864889,1161554,876300,1143297,889992l1095375,883146,1081683,889992,1067990,889992,944761,910530,937915,910530,931069,917376,917376,910530,896838,910530c883146,924222,842069,940196,773608,958453l732532,972145,732532,985837,753070,992683,766762,992683c794147,1010940,812403,1029195,821531,1047452l807839,1061144,814685,1061144,814685,1067990,869454,1040606,937915,1013221,999529,992683c1008658,992683,1017786,988119,1026914,978991l1033760,978991,1047452,978991,1054298,978991,1061144,978991c1083965,992683,1097657,1001811,1102221,1006375l1102221,1013221c1074837,1045170,1054298,1061144,1040606,1061144l985837,1074836c985837,1079401,974427,1083964,951607,1088528l937915,1081682c937915,1090810,928786,1095375,910530,1095375c910530,1104503,892274,1115913,855762,1129605l842069,1136451c823813,1136451,810121,1131887,800993,1122759c787301,1154708,780455,1182092,780455,1204912c775890,1204912,773608,1211758,773608,1225450l773608,1232296c782737,1227732,812403,1220886,862608,1211758c889992,1198066,942479,1184374,1020068,1170682l1067990,1163836c1095375,1150143,1125041,1141015,1156990,1136451l1163836,1129605,1170682,1136451c1193502,1127323,1225451,1120477,1266527,1115913c1266527,1106785,1280219,1102221,1307604,1102221l1314450,1102221c1364654,1143297,1389757,1168400,1389757,1177528c1412577,1209476,1423987,1234578,1423987,1252835l1423987,1259681c1414859,1282501,1410295,1300757,1410295,1314450c1405731,1319014,1394321,1348680,1376065,1403449l1376065,1437679c1366937,1442244,1355526,1471910,1341834,1526678c1337270,1526678,1325860,1554063,1307604,1608832l1266527,1649908c1248271,1659036,1227733,1672728,1204912,1690985l1143297,1718369,1136451,1725215,1122759,1725215,1109067,1718369,1115913,1690985,1115913,1677293,1115913,1636216c1115913,1622524,1093093,1595139,1047452,1554063l1047452,1547217,1054298,1540371,1074837,1540371c1106785,1558627,1131887,1567755,1150144,1567755l1156990,1574601c1166118,1574601,1182092,1549499,1204912,1499294l1232297,1437679c1232297,1428551,1236861,1419423,1245989,1410295l1239143,1396603,1239143,1382911,1259681,1252835,1252835,1225450,1259681,1211758,1198066,1204912,1177528,1211758,1170682,1211758,1143297,1204912,1047452,1218604,1040606,1218604,1033760,1218604,951607,1239143,944761,1239143,924222,1232296c905966,1241424,876300,1250553,835223,1259681l814685,1259681c805557,1268809,782737,1275655,746224,1280219c727968,1298476,705147,1307603,677763,1307603l677763,1293911,677763,1259681,691455,1218604c691455,1214040,696019,1204912,705147,1191220l705147,1170682c714276,1147862,723404,1118195,732532,1081682l732532,1074836,725686,1047452,732532,1033760,718840,992683,718840,985837,711994,972145,670917,992683c661789,992683,648097,983555,629840,965299l629840,958453c629840,953888,641251,951607,664071,951607c664071,942479,696019,931068,759916,917376l766762,876300,766762,862607,773608,855761,766762,848915,766762,787300,759916,787300c737096,796429,718840,800993,705147,800993c686891,800993,677763,794146,677763,780454l677763,773608c677763,769044,691455,762198,718840,753070c718840,748506,730250,743942,753070,739378l753070,718839,753070,684609,759916,677763,753070,677763,753070,657225,759916,657225,759916,650378,746224,650378,677763,677763c677763,686891,650379,700583,595610,718839l588764,725686c638969,753070,664071,773608,664071,787300l664071,794146,650379,835223c641251,839787,627558,867172,609302,917376c604738,917376,597892,942479,588764,992683l554533,1047452,533995,1109067c529431,1109067,520303,1129605,506611,1170682l465534,1259681,431304,1314450,369689,1389757c351433,1421705,303510,1469628,225921,1533525c184844,1560909,143768,1595139,102691,1636216l47922,1677293,13692,1697831,6846,1697831,0,1690985c4564,1677293,31948,1654472,82153,1622524l171152,1526678,219075,1465064,280690,1389757c308074,1344116,330894,1298476,349151,1252835c371971,1216322,385663,1186656,390227,1163836c399355,1159271,410765,1138733,424458,1102221c429022,1102221,433586,1088528,438150,1061144c451842,1042888,458688,1024632,458688,1006375c467816,1001811,472380,990401,472380,972145c476944,972145,486072,944761,499765,889992l506611,883146,506611,855761,513457,842069,506611,828377c511175,819249,515739,814685,520303,814685l513457,814685,513457,800993,513457,766762,520303,759916,520303,753070c520303,743942,511175,739378,492919,739378l492919,732532,492919,725686c492919,721122,504329,716558,527149,711993l527149,705147c522585,696019,511175,686891,492919,677763c492919,673199,483790,666353,465534,657225l465534,650378c465534,645815,476944,641251,499765,636686c499765,632123,511175,629840,533995,629840c533995,625276,549969,618430,581918,609302c581918,604738,593328,602456,616148,602456c616148,597892,627558,593328,650379,588764l677763,595610c691455,586482,709712,579636,732532,575072l739378,568225,766762,568225,800993,554533c787301,540841,778172,524867,773608,506611c764480,506611,757634,499765,753070,486073c771326,458688,787301,442714,800993,438150c810121,438150,832941,444996,869454,458688l937915,492919c947043,492919,951607,486073,951607,472380l972145,438150,965299,424458c965299,406202,972145,383381,985837,355997l978991,349151,965299,349151c965299,344587,944761,326330,903684,294382l896838,280690c937915,262433,969863,253305,992683,253305c997248,239613,999529,225921,999529,212229l999529,184844,1006376,164306,999529,136922,1006376,109537c1006376,95845,994965,75307,972145,47922l972145,41076,1020068,0xm773608,629840l766762,650378,773608,650378c787301,650378,807839,666353,835223,698301l842069,698301c855762,689173,864890,684609,869454,684609l889992,684609c903684,684609,910530,675481,910530,657225l910530,636686,910530,629840,903684,629840c885428,643533,876300,654942,876300,664071l869454,664071,862608,664071,814685,629840,787301,636686,773608,629840xm1067990,684609c1058862,693737,1042888,698301,1020068,698301l1006376,691455,999529,725686,992683,725686,999529,746224c990401,746224,981273,778172,972145,842069l965299,848915,965299,862607,1033760,835223,1047452,842069,1047452,821531,1047452,814685,1067990,780454,1061144,759916,1067990,753070,1061144,732532c1065708,727968,1070272,711993,1074837,684609l1067990,684609xm903684,725686l842069,759916,842069,766762,848915,780454c839787,785018,835223,789582,835223,794146l835223,896838c839787,896838,846633,892274,855762,883146l883146,883146c896838,878581,903684,864889,903684,842069l903684,828377,903684,780454,903684,725686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3504440;top:2658677;height:410765;width:465535;v-text-anchor:middle;" fillcolor="#404040 [2429]" filled="t" stroked="f" coordsize="465535,410765" o:gfxdata="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ktN6ugAAANsA&#10;AAAPAAAAAAAAAAEAIAAAACIAAABkcnMvZG93bnJldi54bWxQSwECFAAUAAAACACHTuJAMy8FnjsA&#10;AAA5AAAAEAAAAAAAAAABACAAAAAJAQAAZHJzL3NoYXBleG1sLnhtbFBLBQYAAAAABgAGAFsBAACz&#10;AwAAAAA=&#10;" path="m130076,0c139204,0,177999,13692,246460,41076c310357,50204,342305,68461,342305,95845l342305,109537,335459,157460,342305,164306,376536,150614,397074,150614c406202,141485,415330,136922,424458,136922c451843,146050,465535,155178,465535,164306c456407,173434,429022,184844,383382,198536c365125,216793,349151,225921,335459,225921l328613,287536,335459,301228,328613,362843c314921,385663,303511,401637,294382,410765l280690,410765c262434,397073,246460,376535,232768,349150l219075,287536,212229,287536c184845,301228,159743,317202,136922,335458c114102,349150,98128,355997,89000,355997c75307,351433,59333,333176,41077,301228c18257,292100,4564,282972,0,273843l0,266997c0,257869,18257,251023,54769,246459c54769,241895,68461,235049,95846,225921l95846,232767c132358,219075,159743,212228,177999,212228l184845,205382,184845,198536,177999,143767c173435,143767,166589,130075,157460,102691c152896,98127,143768,77589,130076,41076c125512,41076,120948,29666,116384,6846l130076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4189051;top:3774590;height:191690;width:116383;v-text-anchor:middle;" fillcolor="#404040 [2429]" filled="t" stroked="f" coordsize="116383,191690" o:gfxdata="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Shi7sAAADb&#10;AAAADwAAAAAAAAABACAAAAAiAAAAZHJzL2Rvd25yZXYueG1sUEsBAhQAFAAAAAgAh07iQDMvBZ47&#10;AAAAOQAAABAAAAAAAAAAAQAgAAAACgEAAGRycy9zaGFwZXhtbC54bWxQSwUGAAAAAAYABgBbAQAA&#10;tAMAAAAA&#10;" path="m0,0l6846,0c38794,0,63897,13692,82153,41076l116383,116383c116383,139203,102691,162024,75307,184844l61615,191690,47922,191690c38794,191690,29666,177998,20538,150614l13692,143768c13692,139203,15974,132357,20538,123229l13692,109537,20538,95845c15974,86717,13692,73025,13692,54768l6846,20538,0,13692,0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4031591;top:3795128;height:164306;width:95845;v-text-anchor:middle;" fillcolor="#404040 [2429]" filled="t" stroked="f" coordsize="95845,164306" o:gfxdata="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nSBO5AAAA2wAA&#10;AA8AAAAAAAAAAQAgAAAAIgAAAGRycy9kb3ducmV2LnhtbFBLAQIUABQAAAAIAIdO4kAzLwWeOwAA&#10;ADkAAAAQAAAAAAAAAAEAIAAAAAgBAABkcnMvc2hhcGV4bWwueG1sUEsFBgAAAAAGAAYAWwEAALID&#10;AAAAAA==&#10;" path="m6846,0c25102,0,50204,22820,82153,68461l95845,102691c82153,125511,59332,146050,27384,164306c18256,164306,13692,157460,13692,143768l0,136922,6846,102691,6846,82153,0,27384,6846,27384,0,13692,0,6846,6846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3867283;top:3829358;height:143768;width:89000;v-text-anchor:middle;" fillcolor="#404040 [2429]" filled="t" stroked="f" coordsize="89000,143768" o:gfxdata="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81Vr4A&#10;AADbAAAADwAAAAAAAAABACAAAAAiAAAAZHJzL2Rvd25yZXYueG1sUEsBAhQAFAAAAAgAh07iQDMv&#10;BZ47AAAAOQAAABAAAAAAAAAAAQAgAAAADQEAAGRycy9zaGFwZXhtbC54bWxQSwUGAAAAAAYABgBb&#10;AQAAtwMAAAAA&#10;" path="m0,0l6846,0c11410,4565,22821,6846,41077,6846l68461,41077c77589,50205,84435,68461,89000,95846c89000,100410,70743,116384,34231,143768c25103,143768,18257,134640,13693,116384c4564,116384,0,114102,0,109538c0,100410,2282,95846,6846,95846l6846,89000,6846,61615,6846,47923,0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3661900;top:3836204;height:246460;width:116384;v-text-anchor:middle;" fillcolor="#404040 [2429]" filled="t" stroked="f" coordsize="116384,246460" o:gfxdata="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MvfQugAAANsA&#10;AAAPAAAAAAAAAAEAIAAAACIAAABkcnMvZG93bnJldi54bWxQSwECFAAUAAAACACHTuJAMy8FnjsA&#10;AAA5AAAAEAAAAAAAAAABACAAAAAJAQAAZHJzL3NoYXBleG1sLnhtbFBLBQYAAAAABgAGAFsBAACz&#10;AwAAAAA=&#10;" path="m0,0l6847,0,41077,13693c50205,13693,61615,25103,75308,47923c84436,47923,95846,63897,109538,95846c114102,95846,116384,102692,116384,116384l116384,123230c116384,132358,114102,136922,109538,136922l116384,164307c102692,205383,79872,232768,47923,246460c29667,237332,18257,214511,13693,177999l13693,143768,13693,130076,20539,130076,13693,116384,13693,82154,0,34231,0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100" style="position:absolute;left:3191399;top:5471817;height:1240971;width:1110043;v-text-anchor:middle;" fillcolor="#404040 [2429]" filled="t" stroked="f" coordsize="1334989,1492449" o:gfxdata="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MBYvQAA&#10;ANoAAAAPAAAAAAAAAAEAIAAAACIAAABkcnMvZG93bnJldi54bWxQSwECFAAUAAAACACHTuJAMy8F&#10;njsAAAA5AAAAEAAAAAAAAAABACAAAAAMAQAAZHJzL3NoYXBleG1sLnhtbFBLBQYAAAAABgAGAFsB&#10;AAC2AwAAAAA=&#10;" path="m951607,0l972146,0c994966,27385,1010940,41077,1020068,41077c1029196,50205,1049735,57051,1081683,61615c1104503,61615,1118196,79872,1122760,116384c1122760,134640,1111350,155179,1088529,177999l1067991,260152c1067991,273844,1063427,287536,1054299,301228l1054299,349151,1054299,362843,1047453,431304c1047453,440432,1049735,449561,1054299,458689c1113632,454124,1143298,449561,1143298,444996l1156990,444996,1177529,438150,1198067,438150c1248271,456407,1273374,474663,1273374,492919c1273374,515739,1255118,529431,1218605,533996l1204913,533996c1191221,524868,1154708,518022,1095375,513457c1081683,518022,1065709,522585,1047453,527150l1047453,547688,1047453,588764,1047453,595610,1047453,602457,1047453,609303,1047453,636687,1047453,650379,1047453,698302,1047453,718840c1052017,723404,1054299,737097,1054299,759917c1067991,759917,1074837,750789,1074837,732532c1093093,727968,1102221,714276,1102221,691456c1111350,691456,1118196,666353,1122760,616149l1122760,602457,1150144,588764,1156990,588764,1163836,602457,1163836,616149c1172964,629841,1191221,643533,1218605,657225c1227733,666353,1232297,673199,1232297,677764l1232297,691456c1163836,764481,1125042,812404,1115914,835224c1093093,853480,1077119,864890,1067991,869454c1081683,883146,1088529,908249,1088529,944761c1111350,1040607,1129606,1093093,1143298,1102221c1143298,1111349,1147862,1122760,1156990,1136452l1191221,1211759c1200349,1211759,1211759,1223169,1225451,1245989l1232297,1245989c1255118,1218605,1277938,1184375,1300758,1143298c1309886,1143298,1314450,1147862,1314450,1156990c1314450,1175247,1307604,1198067,1293912,1225451l1293912,1252835,1293912,1287066c1293912,1314450,1307604,1344117,1334989,1376065l1334989,1382911,1334989,1396603,1334989,1410296c1334989,1446808,1316732,1474192,1280220,1492449c1248271,1492449,1225451,1471910,1211759,1430834c1179811,1398885,1163836,1373783,1163836,1355527c1150144,1346399,1136452,1330424,1122760,1307604l1067991,1177528c1058863,1159272,1052017,1134170,1047453,1102221c1024632,1042888,1008658,992684,999530,951607l992684,951607c960735,978992,933351,994966,910531,999530l869454,1033760,848916,1033760c848916,1061145,823814,1093093,773609,1129606c759917,1129606,753071,1122760,753071,1109067l753071,1054299,739379,1006376c702866,1006376,666354,1013222,629841,1026914c629841,1036042,622995,1040607,609303,1040607c600175,1081683,586482,1102221,568226,1102221c559098,1102221,552252,1083965,547688,1047453l547688,999530,554534,999530,547688,992684,547688,917377,554534,917377,547688,910531,547688,780455,527150,718840,533996,711994,547688,711994c552252,711994,554534,716558,554534,725686l581918,725686c591047,711994,607021,705148,629841,705148c629841,700584,650379,693738,691456,684610c732532,657225,762199,634405,780455,616149l787301,616149c796429,616149,812403,625277,835224,643533c871736,657225,889993,673199,889993,691456l896839,698302,896839,705148c896839,737097,887710,757635,869454,766763l876300,787301,862608,869454,862608,889992,862608,937915,862608,944761,862608,978992,862608,1006376,869454,1006376c915095,965300,947043,926505,965300,889992l985838,876300,972146,732532,972146,711994c963018,689174,956172,632123,951607,540842l958453,527150,951607,520303,855762,547688,835224,540842,739379,568226,725686,568226c689174,581918,664071,588764,650379,588764c645815,588764,636687,593329,622995,602457l595611,602457c591047,607021,568226,618431,527150,636687l513457,636687c504329,636687,488355,627559,465535,609303l458689,616149,458689,622995,465535,622995c460971,654943,456407,670917,451843,670917l458689,684610,444996,883146,451843,896839,444996,910531,451843,917377,438150,992684,444996,1020068,438150,1047453,444996,1067991,444996,1095375,444996,1102221,438150,1115914,444996,1163836c444996,1236861,413048,1319015,349151,1410296l342305,1410296,335459,1403450,335459,1369219c335459,1319015,330895,1291630,321767,1287066l321767,1273374,321767,1252835c326331,1252835,333177,1225451,342305,1170682l342305,1163836,342305,1122760,342305,1115914,342305,1109067,342305,1095375,342305,1067991,342305,1040607,342305,1020068,342305,937915c342305,942479,324049,956172,287536,978992l136922,1143298c136922,1161554,123230,1175247,95846,1184375c82153,1184375,73025,1175247,68461,1156990c22821,1147862,0,1129606,0,1102221c0,1093093,13692,1081683,41077,1067991c77589,1063427,109538,1049734,136922,1026914l136922,999530,150614,951607,143768,937915,150614,924223,150614,917377,150614,889992,150614,876300,150614,855762,143768,794147,150614,794147,150614,787301c141486,691456,132358,627559,123230,595610c118666,572790,107256,545406,88999,513457l88999,506611c88999,492919,100410,486073,123230,486073l130076,479227c139204,488355,173435,508893,232768,540842l246460,554534,253306,554534c253306,549970,260152,545406,273844,540842c273844,536277,282972,533996,301228,533996l308075,527150,314921,527150c333177,518022,342305,508893,342305,499765l342305,492919,342305,479227,342305,465535c342305,456407,337741,442715,328613,424458l335459,410766,314921,342305,246460,390228,150614,328613c150614,324049,141486,317202,123230,308075l95846,280690,95846,266998c109538,253306,125512,246460,143768,246460l143768,253306c157460,248742,168871,244178,177999,239614l198537,239614c280690,212229,328613,198537,342305,198537c378818,189409,408484,175717,431304,157460l492919,143768c524868,143768,554534,155179,581918,177999l588764,198537c584200,198537,579636,205383,575072,219075c570508,219075,563662,225921,554534,239614l527150,253306,527150,246460c499765,251024,479227,262434,465535,280690l431304,294382,397074,301228,355997,314921,355997,321767c383382,344587,413048,355997,444996,355997c476945,378817,492919,394792,492919,403920c474663,458689,465535,497483,465535,520303l465535,547688,465535,561380c465535,570508,470099,575072,479227,575072c492919,575072,520303,568226,561380,554534c575072,554534,586482,552252,595611,547688l616149,547688c616149,538560,611585,527150,602457,513457l602457,486073,602457,465535,602457,438150,602457,424458c597893,410766,593328,399356,588764,390228c588764,385663,595611,381100,609303,376535c654943,408484,677764,442715,677764,479227l670918,513457,670918,520303,677764,527150,698302,527150c716558,527150,727968,511175,732532,479227c746225,456407,755353,431304,759917,403920l766763,397074,759917,390228,766763,369689c762199,342305,757635,328613,753071,328613l725686,342305,711994,335459,664071,349151c641251,353715,625277,358279,616149,362843l588764,362843,568226,383382,554534,383382,506611,349151,506611,342305,527150,328613,540842,328613c572790,328613,607021,319485,643533,301228c657225,301228,664071,296664,664071,287536c668636,287536,670918,282972,670918,273844c670918,228203,661789,193973,643533,171153l643533,157460c661789,139204,675482,130076,684610,130076c689174,130076,702866,139204,725686,157460c780455,171153,807839,187127,807839,205383l800993,260152c810121,251024,823814,246460,842070,246460c846634,241895,853480,239614,862608,239614l869454,239614,910531,260152,910531,266998c892275,294382,867172,308075,835224,308075l807839,314921,807839,321767c848916,353715,869454,376535,869454,390228c828378,426740,807839,454124,807839,472381c798711,476945,794147,483791,794147,492919l800993,506611c814686,506611,832942,497483,855762,479227l889993,479227,910531,479227c915095,470099,921941,465535,931069,465535c949325,451842,958453,415330,958453,355997c958453,301228,963018,266998,972146,253306c972146,248742,967582,241895,958453,232767l972146,219075,965300,171153,965300,123230c960735,77589,956172,52487,951607,47923l937915,27385,937915,20539,951607,0xm287536,588764c273844,597892,262434,604738,253306,609303c244178,609303,239614,613867,239614,622995l239614,629841,246460,629841,239614,650379,239614,684610,232768,705148,239614,705148c266998,705148,303511,696020,349151,677764l342305,657225,349151,636687,342305,636687,349151,609303c349151,600175,346869,593329,342305,588764c333177,593329,319485,595610,301228,595610l287536,588764xm335459,753071c317203,753071,287536,759917,246460,773609l232768,766763,232768,773609,232768,794147,232768,910531c223639,910531,219075,915095,219075,924223l232768,951607,225921,965300,232768,972146,239614,972146c266998,963018,301228,942479,342305,910531l342305,896839,342305,889992,342305,855762,342305,807839,349151,780455,342305,759917,342305,753071,335459,753071xm753071,711994l650379,732532c650379,737097,634405,741660,602457,746225l588764,759917,609303,800993,609303,821532c613867,830659,618431,837506,622995,842070c664071,819250,689174,807839,698302,807839c721122,821532,732532,830659,732532,835224c732532,858044,705148,874018,650379,883146l602457,896839,609303,924223,609303,951607,602457,958453c607021,967581,616149,972146,629841,972146c693738,958453,730250,949325,739379,944761l753071,944761,753071,937915,759917,848916,759917,842070,766763,821532c766763,780455,764481,759917,759917,759917l759917,746225,759917,732532,766763,718840,753071,711994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459175;top:5950065;height:741460;width:499860;" filled="f" o:preferrelative="t" stroked="f" coordsize="21600,21600" o:gfxdata="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uX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3279778;top:697209;height:1709199;width:903479;" coordorigin="3279778,697209" coordsize="821531,155417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279778;top:1176548;height:1074837;width:821531;v-text-anchor:middle;" fillcolor="#404040 [2429]" filled="t" stroked="f" coordsize="821531,1074837" o:gfxdata="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96hCugAAANsA&#10;AAAPAAAAAAAAAAEAIAAAACIAAABkcnMvZG93bnJldi54bWxQSwECFAAUAAAACACHTuJAMy8FnjsA&#10;AAA5AAAAEAAAAAAAAAABACAAAAAJAQAAZHJzL3NoYXBleG1sLnhtbFBLBQYAAAAABgAGAFsBAACz&#10;AwAAAAA=&#10;" path="m185402,156717l184844,157460,183450,158018xm657225,0l739378,61615c753070,70743,771327,77589,794147,82153l821531,109537,821531,130076c807839,162024,791865,203101,773609,253305l780455,273844,766762,328612,773609,355997,773609,369689,773609,397073,766762,424458,773609,444996,766762,465534,773609,486073,766762,506611,766762,513457,773609,527149,759916,533995,759916,540841,766762,547688,766762,568226,766762,575072,766762,595610,759916,616148,766762,650379,759916,664071,759916,677763,759916,691455,759916,705148,753070,711994,759916,725686,759916,732532c759916,746224,757634,753070,753070,753070l759916,766763c759916,794147,753070,823813,739378,855762l739378,862608,711994,965299c707430,965299,696020,983555,677763,1020068c673199,1033760,657225,1045170,629841,1054299c625277,1067991,616148,1074837,602456,1074837c597892,1074837,595610,1070273,595610,1061145l595610,1047452,588764,1040606,588764,1006376,588764,972145c584200,935633,577354,912813,568226,903684c559098,903684,554534,896838,554534,883146c572790,883146,584200,864890,588764,828377l588764,814685,561380,821531,554534,821531,554534,814685,527149,821531,513457,821531,486073,821531,465534,828377,438150,821531c424458,826095,413048,832942,403919,842069l369689,842069,308074,855762c308074,860326,296664,864890,273844,869454c273844,874018,262434,878582,239613,883146l232767,883146,212229,876300c184844,908249,166588,931069,157460,944761l136922,944761c127794,940197,123230,924223,123230,896838c118666,896838,109537,878582,95845,842069l95845,814685,95845,794147,95845,773609,88999,691455,95845,664071,88999,616148,95845,602456,88999,575072,88999,561380,82153,547688,88999,540841,82153,520303,88999,499765,75307,444996,82153,438150,61615,376535,68461,342305,61615,321766,61615,287536c47923,246459,36512,225921,27384,225921c13692,212229,4564,200819,0,191691l0,184845c0,180280,13692,171152,41076,157460l47923,157460c57051,166588,73025,171152,95845,171152l95863,171145,123230,189390,123230,191691,129271,193417,129811,193777,130027,193633,159172,201960c189979,212229,205383,222498,205383,232767l219075,253305,212229,308074,219075,321766c214511,335459,209947,342305,205383,342305l219075,383381,212229,397073,219075,403920c232767,403920,266998,390227,321766,362843l369689,349151c392509,335459,408484,328612,417612,328612l444996,328612,451842,328612,465534,328612c470098,328612,472380,330895,472380,335459c490637,340023,499765,344587,499765,349151l499765,362843c499765,381099,486073,392509,458688,397073l458688,403920,451842,403920,438150,397073c438150,406202,408484,417612,349151,431304c349151,440432,335459,444996,308074,444996c308074,449560,296664,454124,273844,458688c273844,463252,269280,465534,260151,465534l219075,458688,205383,492919,205383,520303,205383,527149c209947,527149,212229,531713,212229,540841l205383,547688,212229,575072,205383,595610,205383,609302,212229,609302c212229,595610,237331,584200,287536,575072l328612,554534,342305,554534c346869,549969,374253,540841,424458,527149c483791,536277,513457,547688,513457,561380c513457,584200,495201,595610,458688,595610l431304,595610,417612,588764c394791,597892,365125,609302,328612,622995c328612,632123,326330,636687,321766,636687l314920,636687,314920,629841,253305,650379,253305,643533,246459,643533,232767,650379c223639,641251,216793,636687,212229,636687l205383,664071,212229,691455,205383,711994,219075,725686,212229,746224,219075,766763,205383,780455,205383,787301,212229,787301,212229,807839c253305,803275,276126,796429,280690,787301l314920,787301,342305,773609c351433,773609,362843,769044,376535,759916l390227,759916,397073,759916c410766,759916,419894,755352,424458,746224l431304,746224,438150,753070,472380,739378,479227,739378,486073,746224,513457,732532,540841,746224,554534,746224c554534,755352,565944,759916,588764,759916l588764,766763,588764,780455,588764,787301,595610,787301,595610,780455,595610,766763c604738,721122,611584,696020,616148,691455l616148,684609,609302,677763,609302,650379,609302,643533,609302,622995,609302,533995,616148,533995,609302,527149,609302,465534,616148,444996,609302,431304,609302,417612,616148,403920c616148,399356,613866,392509,609302,383381l616148,355997,609302,328612,616148,321766,609302,287536,616148,266998,609302,260152,609302,232767,609302,225921,609302,198537,616148,171152,602456,171152,547687,171152,540841,171152,527149,184845,492919,184845c492919,193973,483791,200819,465534,205383l458688,205383,431304,205383c431304,209947,424458,212229,410766,212229l383381,232767,369689,232767,335459,198537c317202,193973,294382,175716,266998,143768l266998,136922c276126,132358,292100,130076,314920,130076l335459,130076,403919,109537,410766,102691,431304,102691,431304,109537,438150,109537,451842,88999,465534,88999,568226,75307,575072,68461c584200,68461,600174,54769,622994,27384c627558,27384,629841,25102,629841,20538xe">
                    <v:path o:connectlocs="185402,156717;184844,157460;183450,158018;657225,0;739378,61615;794147,82153;821531,109537;821531,130076;773609,253305;780455,273844;766762,328612;773609,355997;773609,369689;773609,397073;766762,424458;773609,444996;766762,465534;773609,486073;766762,506611;766762,513457;773609,527149;759916,533995;759916,540841;766762,547688;766762,568226;766762,575072;766762,595610;759916,616148;766762,650379;759916,664071;759916,677763;759916,691455;759916,705148;753070,711994;759916,725686;759916,732532;753070,753070;759916,766763;739378,855762;739378,862608;711994,965299;677763,1020068;629841,1054299;602456,1074837;595610,1061145;595610,1047452;588764,1040606;588764,1006376;588764,972145;568226,903684;554534,883146;588764,828377;588764,814685;561380,821531;554534,821531;554534,814685;527149,821531;513457,821531;486073,821531;465534,828377;438150,821531;403919,842069;369689,842069;308074,855762;273844,869454;239613,883146;232767,883146;212229,876300;157460,944761;136922,944761;123230,896838;95845,842069;95845,814685;95845,794147;95845,773609;88999,691455;95845,664071;88999,616148;95845,602456;88999,575072;88999,561380;82153,547688;88999,540841;82153,520303;88999,499765;75307,444996;82153,438150;61615,376535;68461,342305;61615,321766;61615,287536;27384,225921;0,191691;0,184845;41076,157460;47923,157460;95845,171152;95863,171145;123230,189390;123230,191691;129271,193417;129811,193777;130027,193633;159172,201960;205383,232767;219075,253305;212229,308074;219075,321766;205383,342305;219075,383381;212229,397073;219075,403920;321766,362843;369689,349151;417612,328612;444996,328612;451842,328612;465534,328612;472380,335459;499765,349151;499765,362843;458688,397073;458688,403920;451842,403920;438150,397073;349151,431304;308074,444996;273844,458688;260151,465534;219075,458688;205383,492919;205383,520303;205383,527149;212229,540841;205383,547688;212229,575072;205383,595610;205383,609302;212229,609302;287536,575072;328612,554534;342305,554534;424458,527149;513457,561380;458688,595610;431304,595610;417612,588764;328612,622995;321766,636687;314920,636687;314920,629841;253305,650379;253305,643533;246459,643533;232767,650379;212229,636687;205383,664071;212229,691455;205383,711994;219075,725686;212229,746224;219075,766763;205383,780455;205383,787301;212229,787301;212229,807839;280690,787301;314920,787301;342305,773609;376535,759916;390227,759916;397073,759916;424458,746224;431304,746224;438150,753070;472380,739378;479227,739378;486073,746224;513457,732532;540841,746224;554534,746224;588764,759916;588764,766763;588764,780455;588764,787301;595610,787301;595610,780455;595610,766763;616148,691455;616148,684609;609302,677763;609302,650379;609302,643533;609302,622995;609302,533995;616148,533995;609302,527149;609302,465534;616148,444996;609302,431304;609302,417612;616148,403920;609302,383381;616148,355997;609302,328612;616148,321766;609302,287536;616148,266998;609302,260152;609302,232767;609302,225921;609302,198537;616148,171152;602456,171152;547687,171152;540841,171152;527149,184845;492919,184845;465534,205383;458688,205383;431304,205383;410766,212229;383381,232767;369689,232767;335459,198537;266998,143768;266998,136922;314920,130076;335459,130076;403919,109537;410766,102691;431304,102691;431304,109537;438150,109537;451842,88999;465534,88999;568226,75307;575072,68461;622994,27384;629841,205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5" type="#_x0000_t75" style="position:absolute;left:3403477;top:697209;height:903907;width:338965;rotation:1239954f;" filled="f" o:preferrelative="t" stroked="f" coordsize="21600,21600" o:gfxdata="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S2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3157165;top:4005881;height:1828287;width:1166966;" coordorigin="3157170,4005886" coordsize="1403449,219878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3300938;top:4835452;height:177999;width:273844;v-text-anchor:middle;" fillcolor="#404040 [2429]" filled="t" stroked="f" coordsize="273844,177999" o:gfxdata="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oDxO5AAAA2wAA&#10;AA8AAAAAAAAAAQAgAAAAIgAAAGRycy9kb3ducmV2LnhtbFBLAQIUABQAAAAIAIdO4kAzLwWeOwAA&#10;ADkAAAAQAAAAAAAAAAEAIAAAAAgBAABkcnMvc2hhcGV4bWwueG1sUEsFBgAAAAAGAAYAWwEAALID&#10;AAAAAA==&#10;" path="m75307,0l130076,20539,143768,13693c162024,13693,189408,25103,225921,47923c235049,47923,244177,52487,253305,61615l253305,68461,253305,75307c266997,84435,273844,98128,273844,116384c264715,148333,251023,164307,232767,164307c232767,173435,230485,177999,225921,177999l205383,177999c187126,177999,159742,157461,123230,116384c118666,116384,111819,111820,102691,102692c98127,102692,91281,95846,82153,82154l68461,89000c31948,75307,9128,63897,0,54769l0,41077c9128,27385,34230,13693,75307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4293622;top:6067749;height:136922;width:157461;v-text-anchor:middle;" fillcolor="#404040 [2429]" filled="t" stroked="f" coordsize="157461,136922" o:gfxdata="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3Q368AAAA&#10;2wAAAA8AAAAAAAAAAQAgAAAAIgAAAGRycy9kb3ducmV2LnhtbFBLAQIUABQAAAAIAIdO4kAzLwWe&#10;OwAAADkAAAAQAAAAAAAAAAEAIAAAAAsBAABkcnMvc2hhcGV4bWwueG1sUEsFBgAAAAAGAAYAWwEA&#10;ALUDAAAAAA==&#10;" path="m6847,0l13693,0c50205,13692,75308,20539,89000,20539c116384,29667,130076,38795,130076,47923c148333,61615,157461,73025,157461,82153c157461,100410,141487,118666,109538,136922c86718,127794,70743,114102,61615,95846c61615,82153,41077,54769,0,13692l0,6846,6847,0xe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00" style="position:absolute;left:3157170;top:4116611;height:1451372;width:1403449;v-text-anchor:middle;" fillcolor="#404040 [2429]" filled="t" stroked="f" coordsize="1403449,1451372" o:gfxdata="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Us/SLgAAADbAAAA&#10;DwAAAAAAAAABACAAAAAiAAAAZHJzL2Rvd25yZXYueG1sUEsBAhQAFAAAAAgAh07iQDMvBZ47AAAA&#10;OQAAABAAAAAAAAAAAQAgAAAABwEAAGRycy9zaGFwZXhtbC54bWxQSwUGAAAAAAYABgBbAQAAsQMA&#10;AAAA&#10;" path="m547687,0c579636,27385,609302,43359,636687,47923c636687,52487,648097,57051,670917,61615c670917,70743,675481,79872,684609,89000l684609,116384c675481,143768,670917,164307,670917,177999l657225,184845,664071,225922,657225,266998,664071,280690,657225,301229,670917,301229c684609,292101,700584,285255,718840,280690l753070,266998,759916,273844,835223,246460c889992,264716,917376,280690,917376,294382l917376,308075c917376,335459,892274,355997,842069,369690c828377,369690,812403,371971,794147,376536l691455,424458c682327,438150,668635,444997,650379,444997l657225,499765,650379,513458,657225,533996,650379,533996,657225,554534,657225,581919,657225,629841,657225,643533,650379,650379,657225,691456,657225,711994,664071,711994,670917,711994c693737,730251,709712,739379,718840,739379c737096,734814,762198,707430,794147,657226l821531,622995c821531,618431,828377,609303,842069,595611l842069,588765c842069,556816,835223,533996,821531,520304l821531,513458c835223,499765,851198,490637,869454,486073c910530,508893,931069,522586,931069,527150l951607,527150c965299,527150,983555,538560,1006376,561380l1006376,575072c992683,602457,965299,622995,924223,636687c919659,636687,908248,648098,889992,670918l842069,698302c832941,698302,823813,702866,814685,711994c764480,748507,739378,769045,739378,773609c766762,796429,812403,826096,876300,862608l931069,896839c935633,896839,951607,905967,978991,924223l1047452,965300,1115913,992684c1120477,992684,1131887,999530,1150144,1013222c1163836,1013222,1207194,1031479,1280219,1067991c1307604,1072555,1339552,1081683,1376065,1095376c1394321,1095376,1403449,1097657,1403449,1102222l1389757,1115914,1382911,1109068,1362373,1122760,1334988,1115914c1316732,1134170,1293912,1143298,1266527,1143298c1257399,1152426,1225451,1161555,1170682,1170683c1152426,1193503,1125041,1204913,1088529,1204913c1074837,1204913,1056580,1193503,1033760,1170683c1024632,1170683,1004094,1154709,972145,1122760c967581,1122760,944761,1102222,903684,1061145c885428,1061145,851198,1033761,800993,978992c778173,965300,732532,926505,664071,862608l664071,855762,657225,855762,657225,862608,664071,910531,664071,931069c668635,944762,670917,967582,670917,999530l670917,1020069,670917,1040607,670917,1047453,670917,1067991,670917,1074837,664071,1088529,670917,1109068,664071,1115914,670917,1115914,670917,1143298,670917,1156990,664071,1177529,670917,1225451c670917,1261964,661789,1303040,643533,1348681l575072,1451372,561380,1451372c556816,1451372,549969,1428552,540841,1382912l547687,1341835,547687,1314451,533995,1287066,540841,1266528,540841,1198067,547687,1177529,540841,1143298,547687,1129606,540841,1115914,547687,1109068,540841,1088529,547687,1081683,547687,1067991,547687,1054299,547687,1033761,547687,999530c543123,999530,540841,994966,540841,985838l547687,958454,540841,937915,547687,896839,540841,883147,547687,855762c511175,869454,492919,883147,492919,896839c488355,896839,467816,915095,431304,951608c422176,951608,417612,953889,417612,958454l362843,1013222c353715,1036043,342305,1047453,328612,1047453c328612,1061145,319484,1072555,301228,1081683c301228,1086248,264716,1125042,191690,1198067c191690,1216323,166588,1236862,116383,1259682c102691,1268810,91281,1273374,82153,1273374c77589,1273374,66179,1257400,47922,1225451c15974,1216323,0,1204913,0,1191221l6846,1184375,0,1163837,6846,1143298,20538,1143298c66179,1125042,116383,1097657,171152,1061145l212229,1047453c235049,1020069,262434,1001812,294382,992684c353715,956172,403919,924223,444996,896839c467816,874019,486073,862608,499765,862608c508893,844352,524867,835224,547687,835224l547687,828378,540841,773609,547687,773609,540841,753071,547687,732533,540841,711994,540841,684610,540841,643533,547687,629841,547687,622995c543123,622995,540841,609303,540841,581919l533995,540842,540841,513458,533995,506612,527149,506612c518021,520304,504329,531714,486073,540842c454124,563662,426740,577354,403919,581919c403919,591046,394791,600175,376535,609303l369689,609303,342305,561380c333176,561380,324048,556816,314920,547688c273844,529432,253305,515739,253305,506612c235049,492919,225921,474663,225921,451843c225921,442715,253305,433586,308074,424458c308074,419894,328612,413048,369689,403920c387945,390228,408483,383382,431304,383382c431304,378817,433586,376536,438150,376536l465534,369690c465534,365125,476944,362843,499765,362843c499765,358279,508893,353715,527149,349151l533995,314921c533995,305793,531713,301229,527149,301229l527149,266998c527149,148333,511175,82154,479226,68461l465534,54769,465534,47923c474662,38795,488355,31949,506611,27385c506611,18257,513457,13693,527149,13693l547687,0xe">
                    <v:path o:connectlocs="547687,0;636687,47923;670917,61615;684609,89000;684609,116384;670917,177999;657225,184845;664071,225922;657225,266998;664071,280690;657225,301229;670917,301229;718840,280690;753070,266998;759916,273844;835223,246460;917376,294382;917376,308075;842069,369690;794147,376536;691455,424458;650379,444997;657225,499765;650379,513458;657225,533996;650379,533996;657225,554534;657225,581919;657225,629841;657225,643533;650379,650379;657225,691456;657225,711994;664071,711994;670917,711994;718840,739379;794147,657226;821531,622995;842069,595611;842069,588765;821531,520304;821531,513458;869454,486073;931069,527150;951607,527150;1006376,561380;1006376,575072;924223,636687;889992,670918;842069,698302;814685,711994;739378,773609;876300,862608;931069,896839;978991,924223;1047452,965300;1115913,992684;1150144,1013222;1280219,1067991;1376065,1095376;1403449,1102222;1389757,1115914;1382911,1109068;1362373,1122760;1334988,1115914;1266527,1143298;1170682,1170683;1088529,1204913;1033760,1170683;972145,1122760;903684,1061145;800993,978992;664071,862608;664071,855762;657225,855762;657225,862608;664071,910531;664071,931069;670917,999530;670917,1020069;670917,1040607;670917,1047453;670917,1067991;670917,1074837;664071,1088529;670917,1109068;664071,1115914;670917,1115914;670917,1143298;670917,1156990;664071,1177529;670917,1225451;643533,1348681;575072,1451372;561380,1451372;540841,1382912;547687,1341835;547687,1314451;533995,1287066;540841,1266528;540841,1198067;547687,1177529;540841,1143298;547687,1129606;540841,1115914;547687,1109068;540841,1088529;547687,1081683;547687,1067991;547687,1054299;547687,1033761;547687,999530;540841,985838;547687,958454;540841,937915;547687,896839;540841,883147;547687,855762;492919,896839;431304,951608;417612,958454;362843,1013222;328612,1047453;301228,1081683;191690,1198067;116383,1259682;82153,1273374;47922,1225451;0,1191221;6846,1184375;0,1163837;6846,1143298;20538,1143298;171152,1061145;212229,1047453;294382,992684;444996,896839;499765,862608;547687,835224;547687,828378;540841,773609;547687,773609;540841,753071;547687,732533;540841,711994;540841,684610;540841,643533;547687,629841;547687,622995;540841,581919;533995,540842;540841,513458;533995,506612;527149,506612;486073,540842;403919,581919;376535,609303;369689,609303;342305,561380;314920,547688;253305,506612;225921,451843;308074,424458;369689,403920;431304,383382;438150,376536;465534,369690;499765,362843;527149,349151;533995,314921;527149,301229;527149,266998;479226,68461;465534,54769;465534,47923;506611,27385;527149,13693;5476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5" type="#_x0000_t75" style="position:absolute;left:4139606;top:4005886;flip:x;height:715333;width:268250;rotation:983040f;" filled="f" o:preferrelative="t" stroked="f" coordsize="21600,21600" o:gfxdata="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LW+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rect id="_x0000_s1026" o:spid="_x0000_s1026" o:spt="1" style="position:absolute;left:5248103;top:3034378;height:3314065;width:355600;" filled="f" stroked="f" coordsize="21600,21600" o:gfxdata="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hpJ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电   话：180 0000 0000</w:t>
                        </w:r>
                      </w:p>
                    </w:txbxContent>
                  </v:textbox>
                </v:rect>
                <v:rect id="_x0000_s1026" o:spid="_x0000_s1026" o:spt="1" style="position:absolute;left:4869289;top:3034497;height:3880485;width:355600;" filled="f" stroked="f" coordsize="21600,21600" o:gfxdata="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nO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邮   箱：55467566@qq.com</w:t>
                        </w:r>
                      </w:p>
                    </w:txbxContent>
                  </v:textbox>
                </v:rect>
                <v:rect id="_x0000_s1026" o:spid="_x0000_s1026" o:spt="1" style="position:absolute;left:4490394;top:3034497;height:2685415;width:355600;" filled="f" stroked="f" coordsize="21600,21600" o:gfxdata="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i1j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姓   名：李先生</w:t>
                        </w:r>
                      </w:p>
                    </w:txbxContent>
                  </v:textbox>
                </v:rect>
                <v:rect id="_x0000_s1026" o:spid="_x0000_s1026" o:spt="1" style="position:absolute;left:5627081;top:3034497;height:2478405;width:355600;" filled="f" stroked="f" coordsize="21600,21600" o:gfxdata="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wSE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毕业学校：您的院校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9040" cy="10692765"/>
                <wp:effectExtent l="0" t="0" r="3810" b="0"/>
                <wp:wrapNone/>
                <wp:docPr id="3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156" cy="10692548"/>
                          <a:chOff x="0" y="0"/>
                          <a:chExt cx="7559156" cy="10692548"/>
                        </a:xfrm>
                      </wpg:grpSpPr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156" cy="10692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矩形 38"/>
                        <wps:cNvSpPr/>
                        <wps:spPr>
                          <a:xfrm>
                            <a:off x="1594543" y="538775"/>
                            <a:ext cx="4369435" cy="9093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tlCol="0" anchor="ctr">
                          <a:spAutoFit/>
                        </wps:bodyPr>
                      </wps:wsp>
                      <wps:wsp>
                        <wps:cNvPr id="39" name="文本框 5"/>
                        <wps:cNvSpPr txBox="1"/>
                        <wps:spPr>
                          <a:xfrm>
                            <a:off x="712815" y="1123330"/>
                            <a:ext cx="6315075" cy="809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尊敬公司领导：您好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万分感谢您在百忙之中抽时间来阅读我的求职资料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参加工作两年，生活等各方面都有了较为清晰的认识，特别是对工作有了更加深刻的阐述，主要表达几点：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一、责任心，在如此残酷的竞争环境当中，我们的责任心为我们支撑起了家庭和社会的重担，所以我今天要有足够的责任来担当一份工作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;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二、爱心，爱心是责任心的延伸，我们要用爱心去做事情，做自己的事业，当我们每个人都充满了感情去做事的时候，一起都是美好的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;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三、信心，信心是做好每件工作的源泉，只要我们有了信心就会敢于去尝试，同时它也能充分发挥我们每个人的潜能，为自己的事业奉献出自己最大的力量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;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四、包容心，能为企业搭建和谐，也使自己离人生的理想越来越近，因此，我们需要包容，需要理解，需要和大家和睦相处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;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五、事业心，事业心是我们成就自己的平台，如果我们没有事业心，我们会在无数个彷徨的日子里面虚度光阴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;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六、坚韧，坚持，韧性，在我们社会生活当中，只要我们规划好、管理好、执行好自己的目标计划，需要我们坚韧的人格特点，这样才能让我们走得更远，飞得更高。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工作、劳动、实现价值，这是我眼前需要解决的问题，感谢您的认真阅读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                                                                                                    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求职人：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***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　　　　　　　　　　　　　　　　　　　　　　　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 w:line="504" w:lineRule="exact"/>
                                <w:ind w:left="6880" w:hanging="6880" w:hangingChars="2150"/>
                              </w:pP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      **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**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hAnsi="Calibri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**</w:t>
                              </w:r>
                              <w:r>
                                <w:rPr>
                                  <w:rFonts w:hint="eastAsia" w:hAnsi="微软雅黑" w:asciiTheme="minorHAnsi" w:eastAsiaTheme="minorEastAsia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top:-72pt;height:841.95pt;width:595.2pt;mso-position-horizontal:left;mso-position-horizontal-relative:page;z-index:251661312;mso-width-relative:page;mso-height-relative:page;" coordsize="7559156,10692548" o:gfxdata="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">
                <o:lock v:ext="edit" aspectratio="f"/>
                <v:shape id="_x0000_s1026" o:spid="_x0000_s1026" o:spt="75" type="#_x0000_t75" style="position:absolute;left:0;top:0;height:10692548;width:7559156;" filled="f" o:preferrelative="t" stroked="f" coordsize="21600,21600" o:gfxdata="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Kv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1594543;top:538775;height:909320;width:4369435;v-text-anchor:middle;" filled="f" stroked="f" coordsize="21600,21600" o:gfxdata="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1B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595959" w:themeColor="text1" w:themeTint="A6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自荐信</w:t>
                        </w:r>
                      </w:p>
                    </w:txbxContent>
                  </v:textbox>
                </v:rect>
                <v:shape id="文本框 5" o:spid="_x0000_s1026" o:spt="202" type="#_x0000_t202" style="position:absolute;left:712815;top:1123330;height:8092440;width:6315075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尊敬公司领导：您好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!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万分感谢您在百忙之中抽时间来阅读我的求职资料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!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参加工作两年，生活等各方面都有了较为清晰的认识，特别是对工作有了更加深刻的阐述，主要表达几点：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一、责任心，在如此残酷的竞争环境当中，我们的责任心为我们支撑起了家庭和社会的重担，所以我今天要有足够的责任来担当一份工作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;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二、爱心，爱心是责任心的延伸，我们要用爱心去做事情，做自己的事业，当我们每个人都充满了感情去做事的时候，一起都是美好的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;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三、信心，信心是做好每件工作的源泉，只要我们有了信心就会敢于去尝试，同时它也能充分发挥我们每个人的潜能，为自己的事业奉献出自己最大的力量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;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四、包容心，能为企业搭建和谐，也使自己离人生的理想越来越近，因此，我们需要包容，需要理解，需要和大家和睦相处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;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五、事业心，事业心是我们成就自己的平台，如果我们没有事业心，我们会在无数个彷徨的日子里面虚度光阴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;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六、坚韧，坚持，韧性，在我们社会生活当中，只要我们规划好、管理好、执行好自己的目标计划，需要我们坚韧的人格特点，这样才能让我们走得更远，飞得更高。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工作、劳动、实现价值，这是我眼前需要解决的问题，感谢您的认真阅读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!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                                                                                                    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求职人：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***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　　　　　　　　　　　　　　　　　　　　　　　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 w:line="504" w:lineRule="exact"/>
                          <w:ind w:left="6880" w:hanging="6880" w:hangingChars="2150"/>
                        </w:pP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                                     **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**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hAnsi="Calibri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**</w:t>
                        </w:r>
                        <w:r>
                          <w:rPr>
                            <w:rFonts w:hint="eastAsia" w:hAnsi="微软雅黑" w:asciiTheme="minorHAnsi" w:eastAsiaTheme="minorEastAsia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-894080</wp:posOffset>
                </wp:positionV>
                <wp:extent cx="7559675" cy="10692130"/>
                <wp:effectExtent l="0" t="0" r="3175" b="0"/>
                <wp:wrapNone/>
                <wp:docPr id="40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813"/>
                          <a:chOff x="0" y="0"/>
                          <a:chExt cx="7559675" cy="10691813"/>
                        </a:xfrm>
                      </wpg:grpSpPr>
                      <wps:wsp>
                        <wps:cNvPr id="41" name="矩形 41"/>
                        <wps:cNvSpPr/>
                        <wps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2" name="组合 42"/>
                        <wpg:cNvGrpSpPr/>
                        <wpg:grpSpPr>
                          <a:xfrm>
                            <a:off x="4255489" y="356161"/>
                            <a:ext cx="2752362" cy="3230770"/>
                            <a:chOff x="4255489" y="356161"/>
                            <a:chExt cx="2533338" cy="2973676"/>
                          </a:xfrm>
                        </wpg:grpSpPr>
                        <wps:wsp>
                          <wps:cNvPr id="43" name="椭圆 43"/>
                          <wps:cNvSpPr/>
                          <wps:spPr>
                            <a:xfrm>
                              <a:off x="4255489" y="356161"/>
                              <a:ext cx="2533338" cy="2533338"/>
                            </a:xfrm>
                            <a:prstGeom prst="ellipse">
                              <a:avLst/>
                            </a:prstGeom>
                            <a:solidFill>
                              <a:srgbClr val="1551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新月形 44"/>
                          <wps:cNvSpPr/>
                          <wps:spPr>
                            <a:xfrm rot="12087471">
                              <a:off x="4997501" y="1231211"/>
                              <a:ext cx="1049313" cy="2098626"/>
                            </a:xfrm>
                            <a:prstGeom prst="moon">
                              <a:avLst/>
                            </a:prstGeom>
                            <a:solidFill>
                              <a:srgbClr val="1551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椭圆 45"/>
                          <wps:cNvSpPr/>
                          <wps:spPr>
                            <a:xfrm>
                              <a:off x="4375880" y="476553"/>
                              <a:ext cx="2292555" cy="2292554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rcRect/>
                              <a:stretch>
                                <a:fillRect t="-16614" b="-16614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 flipH="1">
                            <a:off x="573407" y="3279759"/>
                            <a:ext cx="253662" cy="299962"/>
                            <a:chOff x="573407" y="3279759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47" name="椭圆 47"/>
                          <wps:cNvSpPr/>
                          <wps:spPr>
                            <a:xfrm>
                              <a:off x="573407" y="3279759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新月形 48"/>
                          <wps:cNvSpPr/>
                          <wps:spPr>
                            <a:xfrm rot="12087471">
                              <a:off x="1315420" y="4176868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9" name="矩形 49"/>
                        <wps:cNvSpPr/>
                        <wps:spPr>
                          <a:xfrm>
                            <a:off x="870430" y="3211576"/>
                            <a:ext cx="2763520" cy="4114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464" w:lineRule="exact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求职意向：公司经理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888502" y="3801099"/>
                            <a:ext cx="1411605" cy="4114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464" w:lineRule="exact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tlCol="0" anchor="ctr">
                          <a:sp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908574" y="8427481"/>
                            <a:ext cx="59912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808080" w:themeColor="text1" w:themeTint="80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全国计算机优秀证书    优秀青年写作楷模证书    大学生英语演讲*等奖     大学二等奖学金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888502" y="8121873"/>
                            <a:ext cx="1411605" cy="4114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464" w:lineRule="exact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所获荣誉</w:t>
                              </w:r>
                            </w:p>
                          </w:txbxContent>
                        </wps:txbx>
                        <wps:bodyPr rtlCol="0" anchor="ctr">
                          <a:sp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88502" y="6953942"/>
                            <a:ext cx="1936491" cy="27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8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2012.09-2016.07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888502" y="7163336"/>
                            <a:ext cx="2233514" cy="300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人民大学艺术学院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5" name="矩形 55"/>
                        <wps:cNvSpPr/>
                        <wps:spPr>
                          <a:xfrm>
                            <a:off x="888502" y="8841769"/>
                            <a:ext cx="1411605" cy="3606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384" w:lineRule="exact"/>
                              </w:pPr>
                              <w:r>
                                <w:rPr>
                                  <w:rFonts w:hint="eastAsia" w:ascii="微软雅黑" w:hAnsi="微软雅黑" w:eastAsiaTheme="min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tlCol="0" anchor="ctr">
                          <a:spAutoFit/>
                        </wps:bodyPr>
                      </wps:wsp>
                      <wps:wsp>
                        <wps:cNvPr id="56" name="矩形 56"/>
                        <wps:cNvSpPr/>
                        <wps:spPr>
                          <a:xfrm>
                            <a:off x="939288" y="4163020"/>
                            <a:ext cx="2112924" cy="27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8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2014.07-2016.08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4118370" y="4372413"/>
                            <a:ext cx="1854262" cy="2975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职位：工程部经理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908574" y="4353527"/>
                            <a:ext cx="2541121" cy="2975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北京 亚通智能科技有限公司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9" name="矩形 59"/>
                        <wps:cNvSpPr/>
                        <wps:spPr>
                          <a:xfrm>
                            <a:off x="931880" y="4618358"/>
                            <a:ext cx="608139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808080" w:themeColor="text1" w:themeTint="80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根据公司营销计划的要求， 准备不同的设计方案，并根据需求进行调整；制订视觉规范和实施标准，推进公司设计效果的统一性和规范程度，提升公司品牌形象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939288" y="5314942"/>
                            <a:ext cx="2112924" cy="27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8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2014.07-2016.08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4118370" y="5546542"/>
                            <a:ext cx="1854262" cy="2975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职位：工程部经理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2" name="矩形 62"/>
                        <wps:cNvSpPr/>
                        <wps:spPr>
                          <a:xfrm>
                            <a:off x="908574" y="5554063"/>
                            <a:ext cx="2531389" cy="2975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北京 亚通智能科技有限公司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888502" y="6579499"/>
                            <a:ext cx="1411605" cy="4114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464" w:lineRule="exact"/>
                              </w:pPr>
                              <w:r>
                                <w:rPr>
                                  <w:rFonts w:hint="eastAsia" w:ascii="微软雅黑" w:hAnsi="微软雅黑" w:eastAsiaTheme="min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tlCol="0" anchor="ctr">
                          <a:spAutoFit/>
                        </wps:bodyPr>
                      </wps:wsp>
                      <wps:wsp>
                        <wps:cNvPr id="64" name="矩形 64"/>
                        <wps:cNvSpPr/>
                        <wps:spPr>
                          <a:xfrm>
                            <a:off x="888502" y="7401176"/>
                            <a:ext cx="612140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808080" w:themeColor="text1" w:themeTint="80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主修课程： 设计概论、美术基础、装饰招贴设计、印刷工艺设计、photoshop应用、网页设计、手绘POP字体设计、标志设计等。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2747282" y="7163336"/>
                            <a:ext cx="2233514" cy="300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931880" y="5874977"/>
                            <a:ext cx="608139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808080" w:themeColor="text1" w:themeTint="80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根据公司营销计划的要求， 准备不同的设计方案，并根据需求进行调整；制订视觉规范和实施标准，推进公司设计效果的统一性和规范程度，提升公司品牌形象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859642" y="9177748"/>
                            <a:ext cx="614807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328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808080" w:themeColor="text1" w:themeTint="80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  知识面广，自我调节能力好，身体健康，能长期保持良好的工作状态。有极强的自律能力，具备团队合作意识。工作态度认真负责，履行岗位职责力求完美。坚毅不拔，吃苦耐劳，喜欢和勇于迎接新挑战。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68" name="组合 68"/>
                        <wpg:cNvGrpSpPr/>
                        <wpg:grpSpPr>
                          <a:xfrm flipH="1">
                            <a:off x="573407" y="3889150"/>
                            <a:ext cx="253662" cy="299962"/>
                            <a:chOff x="573407" y="3889150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69" name="椭圆 69"/>
                          <wps:cNvSpPr/>
                          <wps:spPr>
                            <a:xfrm>
                              <a:off x="573407" y="3889150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0" name="新月形 70"/>
                          <wps:cNvSpPr/>
                          <wps:spPr>
                            <a:xfrm rot="12087471">
                              <a:off x="1315420" y="4786259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1" name="组合 71"/>
                        <wpg:cNvGrpSpPr/>
                        <wpg:grpSpPr>
                          <a:xfrm flipH="1">
                            <a:off x="573407" y="6670450"/>
                            <a:ext cx="253662" cy="299962"/>
                            <a:chOff x="573407" y="6670450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72" name="椭圆 72"/>
                          <wps:cNvSpPr/>
                          <wps:spPr>
                            <a:xfrm>
                              <a:off x="573407" y="6670450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新月形 73"/>
                          <wps:cNvSpPr/>
                          <wps:spPr>
                            <a:xfrm rot="12087471">
                              <a:off x="1315420" y="7567559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 flipH="1">
                            <a:off x="573407" y="8196999"/>
                            <a:ext cx="253662" cy="299962"/>
                            <a:chOff x="573407" y="8196999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75" name="椭圆 75"/>
                          <wps:cNvSpPr/>
                          <wps:spPr>
                            <a:xfrm>
                              <a:off x="573407" y="8196999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" name="新月形 76"/>
                          <wps:cNvSpPr/>
                          <wps:spPr>
                            <a:xfrm rot="12087471">
                              <a:off x="1315420" y="9094108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7" name="组合 77"/>
                        <wpg:cNvGrpSpPr/>
                        <wpg:grpSpPr>
                          <a:xfrm flipH="1">
                            <a:off x="573407" y="8878059"/>
                            <a:ext cx="253662" cy="299962"/>
                            <a:chOff x="573407" y="8878059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78" name="椭圆 78"/>
                          <wps:cNvSpPr/>
                          <wps:spPr>
                            <a:xfrm>
                              <a:off x="573407" y="8878059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9" name="新月形 79"/>
                          <wps:cNvSpPr/>
                          <wps:spPr>
                            <a:xfrm rot="12087471">
                              <a:off x="1315420" y="9775168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80" name="组合 80"/>
                        <wpg:cNvGrpSpPr/>
                        <wpg:grpSpPr>
                          <a:xfrm flipH="1">
                            <a:off x="1148013" y="1478882"/>
                            <a:ext cx="151475" cy="179123"/>
                            <a:chOff x="1148013" y="1478882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81" name="椭圆 81"/>
                          <wps:cNvSpPr/>
                          <wps:spPr>
                            <a:xfrm>
                              <a:off x="1148013" y="1478882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" name="新月形 82"/>
                          <wps:cNvSpPr/>
                          <wps:spPr>
                            <a:xfrm rot="12087471">
                              <a:off x="1890026" y="2375991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3" name="矩形 83"/>
                        <wps:cNvSpPr/>
                        <wps:spPr>
                          <a:xfrm>
                            <a:off x="1326703" y="1942686"/>
                            <a:ext cx="244602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电话：180 0000 0000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4" name="矩形 84"/>
                        <wps:cNvSpPr/>
                        <wps:spPr>
                          <a:xfrm>
                            <a:off x="1326703" y="2204693"/>
                            <a:ext cx="244602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邮箱：55467566@qq.com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5" name="矩形 85"/>
                        <wps:cNvSpPr/>
                        <wps:spPr>
                          <a:xfrm>
                            <a:off x="1326703" y="1418672"/>
                            <a:ext cx="183451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生日：1996.6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6" name="矩形 86"/>
                        <wps:cNvSpPr/>
                        <wps:spPr>
                          <a:xfrm>
                            <a:off x="1326703" y="1680679"/>
                            <a:ext cx="128714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地点：北京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7" name="矩形 87"/>
                        <wps:cNvSpPr/>
                        <wps:spPr>
                          <a:xfrm>
                            <a:off x="1326703" y="2466700"/>
                            <a:ext cx="195135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微信：CHUNQIU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88" name="组合 88"/>
                        <wpg:cNvGrpSpPr/>
                        <wpg:grpSpPr>
                          <a:xfrm flipH="1">
                            <a:off x="1148013" y="1742407"/>
                            <a:ext cx="151475" cy="179123"/>
                            <a:chOff x="1148013" y="1742407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89" name="椭圆 89"/>
                          <wps:cNvSpPr/>
                          <wps:spPr>
                            <a:xfrm>
                              <a:off x="1148013" y="1742407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0" name="新月形 90"/>
                          <wps:cNvSpPr/>
                          <wps:spPr>
                            <a:xfrm rot="12087471">
                              <a:off x="1890026" y="2639516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1" name="组合 91"/>
                        <wpg:cNvGrpSpPr/>
                        <wpg:grpSpPr>
                          <a:xfrm flipH="1">
                            <a:off x="1148013" y="2005932"/>
                            <a:ext cx="151475" cy="179123"/>
                            <a:chOff x="1148013" y="2005932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92" name="椭圆 92"/>
                          <wps:cNvSpPr/>
                          <wps:spPr>
                            <a:xfrm>
                              <a:off x="1148013" y="2005932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" name="新月形 93"/>
                          <wps:cNvSpPr/>
                          <wps:spPr>
                            <a:xfrm rot="12087471">
                              <a:off x="1890026" y="2903041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4" name="组合 94"/>
                        <wpg:cNvGrpSpPr/>
                        <wpg:grpSpPr>
                          <a:xfrm flipH="1">
                            <a:off x="1148013" y="2269457"/>
                            <a:ext cx="151475" cy="179123"/>
                            <a:chOff x="1148013" y="2269457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95" name="椭圆 95"/>
                          <wps:cNvSpPr/>
                          <wps:spPr>
                            <a:xfrm>
                              <a:off x="1148013" y="2269457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新月形 96"/>
                          <wps:cNvSpPr/>
                          <wps:spPr>
                            <a:xfrm rot="12087471">
                              <a:off x="1890026" y="3166566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7" name="组合 97"/>
                        <wpg:cNvGrpSpPr/>
                        <wpg:grpSpPr>
                          <a:xfrm flipH="1">
                            <a:off x="1148013" y="2532982"/>
                            <a:ext cx="151475" cy="179123"/>
                            <a:chOff x="1148013" y="2532982"/>
                            <a:chExt cx="2533338" cy="2995735"/>
                          </a:xfrm>
                          <a:solidFill>
                            <a:srgbClr val="155106"/>
                          </a:solidFill>
                        </wpg:grpSpPr>
                        <wps:wsp>
                          <wps:cNvPr id="98" name="椭圆 98"/>
                          <wps:cNvSpPr/>
                          <wps:spPr>
                            <a:xfrm>
                              <a:off x="1148013" y="2532982"/>
                              <a:ext cx="2533338" cy="253333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新月形 99"/>
                          <wps:cNvSpPr/>
                          <wps:spPr>
                            <a:xfrm rot="12087471">
                              <a:off x="1890026" y="3430091"/>
                              <a:ext cx="1049313" cy="2098626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75" y="753830"/>
                            <a:ext cx="1050187" cy="654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矩形 101"/>
                        <wps:cNvSpPr/>
                        <wps:spPr>
                          <a:xfrm>
                            <a:off x="1257891" y="886431"/>
                            <a:ext cx="1144270" cy="4826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76" w:lineRule="exact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李先生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2384628" y="1007219"/>
                            <a:ext cx="1021715" cy="3302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336" w:lineRule="exact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Mr. Li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0pt;margin-top:-70.4pt;height:841.9pt;width:595.25pt;mso-position-horizontal-relative:page;z-index:251663360;mso-width-relative:page;mso-height-relative:page;" coordsize="7559675,10691813" o:gfxdata="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">
                <o:lock v:ext="edit" aspectratio="f"/>
                <v:rect id="_x0000_s1026" o:spid="_x0000_s1026" o:spt="1" style="position:absolute;left:0;top:0;height:10691813;width:7559675;v-text-anchor:middle;" fillcolor="#E0E0E0" filled="t" stroked="f" coordsize="21600,21600" o:gfxdata="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A6n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4255489;top:356161;height:3230770;width:2752362;" coordorigin="4255489,356161" coordsize="2533338,297367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4255489;top:356161;height:2533338;width:2533338;v-text-anchor:middle;" fillcolor="#155106" filled="t" stroked="f" coordsize="21600,21600" o:gfxdata="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cYIS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4997501;top:1231211;height:2098626;width:1049313;rotation:-10390218f;v-text-anchor:middle;" fillcolor="#155106" filled="t" stroked="f" coordsize="21600,21600" o:gfxdata="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GUrS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4375880;top:476553;height:2292554;width:2292555;v-text-anchor:middle;" filled="t" stroked="f" coordsize="21600,21600" o:gfxdata="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Nfor4A&#10;AADbAAAADwAAAAAAAAABACAAAAAiAAAAZHJzL2Rvd25yZXYueG1sUEsBAhQAFAAAAAgAh07iQDMv&#10;BZ47AAAAOQAAABAAAAAAAAAAAQAgAAAADQEAAGRycy9zaGFwZXhtbC54bWxQSwUGAAAAAAYABgBb&#10;AQAAtwMAAAAA&#10;">
                    <v:fill type="frame" on="t" focussize="0,0" recolor="t" rotate="t" r:id="rId9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573407;top:3279759;flip:x;height:299962;width:253662;" coordorigin="573407,3279759" coordsize="2533338,2995735" o:gfxdata="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PP582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" type="#_x0000_t3" style="position:absolute;left:573407;top:3279759;height:2533338;width:2533338;v-text-anchor:middle;" filled="t" stroked="f" coordsize="21600,21600" o:gfxdata="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jFJa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315420;top:4176868;height:2098626;width:1049313;rotation:-10390218f;v-text-anchor:middle;" filled="t" stroked="f" coordsize="21600,21600" o:gfxdata="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OipjL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rect id="_x0000_s1026" o:spid="_x0000_s1026" o:spt="1" style="position:absolute;left:870430;top:3211576;height:411480;width:2763520;v-text-anchor:middle;" filled="f" stroked="f" coordsize="21600,21600" o:gfxdata="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eX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464" w:lineRule="exact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求职意向：公司经理</w:t>
                        </w:r>
                      </w:p>
                    </w:txbxContent>
                  </v:textbox>
                </v:rect>
                <v:rect id="_x0000_s1026" o:spid="_x0000_s1026" o:spt="1" style="position:absolute;left:888502;top:3801099;height:411480;width:1411605;v-text-anchor:middle;" filled="f" stroked="f" coordsize="21600,21600" o:gfxdata="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hKg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464" w:lineRule="exact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工作经验</w:t>
                        </w:r>
                      </w:p>
                    </w:txbxContent>
                  </v:textbox>
                </v:rect>
                <v:rect id="_x0000_s1026" o:spid="_x0000_s1026" o:spt="1" style="position:absolute;left:908574;top:8427481;height:508000;width:5991225;" filled="f" stroked="f" coordsize="21600,21600" o:gfxdata="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123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808080" w:themeColor="text1" w:themeTint="80"/>
                            <w:kern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全国计算机优秀证书    优秀青年写作楷模证书    大学生英语演讲*等奖     大学二等奖学金</w:t>
                        </w:r>
                      </w:p>
                    </w:txbxContent>
                  </v:textbox>
                </v:rect>
                <v:rect id="_x0000_s1026" o:spid="_x0000_s1026" o:spt="1" style="position:absolute;left:888502;top:8121873;height:411480;width:1411605;v-text-anchor:middle;" filled="f" stroked="f" coordsize="21600,21600" o:gfxdata="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qT1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464" w:lineRule="exact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所获荣誉</w:t>
                        </w:r>
                      </w:p>
                    </w:txbxContent>
                  </v:textbox>
                </v:rect>
                <v:rect id="_x0000_s1026" o:spid="_x0000_s1026" o:spt="1" style="position:absolute;left:888502;top:6953942;height:271869;width:1936491;" filled="f" stroked="f" coordsize="21600,21600" o:gfxdata="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NN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8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2012.09-2016.07</w:t>
                        </w:r>
                      </w:p>
                    </w:txbxContent>
                  </v:textbox>
                </v:rect>
                <v:rect id="_x0000_s1026" o:spid="_x0000_s1026" o:spt="1" style="position:absolute;left:888502;top:7163336;height:300118;width:2233514;" filled="f" stroked="f" coordsize="21600,21600" o:gfxdata="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rVR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人民大学艺术学院</w:t>
                        </w:r>
                      </w:p>
                    </w:txbxContent>
                  </v:textbox>
                </v:rect>
                <v:rect id="_x0000_s1026" o:spid="_x0000_s1026" o:spt="1" style="position:absolute;left:888502;top:8841769;height:360680;width:1411605;v-text-anchor:middle;" filled="f" stroked="f" coordsize="21600,21600" o:gfxdata="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MLo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384" w:lineRule="exact"/>
                        </w:pPr>
                        <w:r>
                          <w:rPr>
                            <w:rFonts w:hint="eastAsia" w:ascii="微软雅黑" w:hAnsi="微软雅黑" w:eastAsiaTheme="minorEastAsia"/>
                            <w:b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rect id="_x0000_s1026" o:spid="_x0000_s1026" o:spt="1" style="position:absolute;left:939288;top:4163020;height:271869;width:2112924;" filled="f" stroked="f" coordsize="21600,21600" o:gfxdata="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Tuq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8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2014.07-2016.08</w:t>
                        </w:r>
                      </w:p>
                    </w:txbxContent>
                  </v:textbox>
                </v:rect>
                <v:rect id="_x0000_s1026" o:spid="_x0000_s1026" o:spt="1" style="position:absolute;left:4118370;top:4372413;height:297517;width:1854262;" filled="f" stroked="f" coordsize="21600,21600" o:gfxdata="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hLM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职位：工程部经理</w:t>
                        </w:r>
                      </w:p>
                    </w:txbxContent>
                  </v:textbox>
                </v:rect>
                <v:rect id="_x0000_s1026" o:spid="_x0000_s1026" o:spt="1" style="position:absolute;left:908574;top:4353527;height:297517;width:2541121;" filled="f" stroked="f" coordsize="21600,21600" o:gfxdata="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p99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北京 亚通智能科技有限公司</w:t>
                        </w:r>
                      </w:p>
                    </w:txbxContent>
                  </v:textbox>
                </v:rect>
                <v:rect id="_x0000_s1026" o:spid="_x0000_s1026" o:spt="1" style="position:absolute;left:931880;top:4618358;height:508000;width:6081395;" filled="f" stroked="f" coordsize="21600,21600" o:gfxdata="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t6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808080" w:themeColor="text1" w:themeTint="80"/>
                            <w:kern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根据公司营销计划的要求， 准备不同的设计方案，并根据需求进行调整；制订视觉规范和实施标准，推进公司设计效果的统一性和规范程度，提升公司品牌形象</w:t>
                        </w:r>
                      </w:p>
                    </w:txbxContent>
                  </v:textbox>
                </v:rect>
                <v:rect id="_x0000_s1026" o:spid="_x0000_s1026" o:spt="1" style="position:absolute;left:939288;top:5314942;height:271869;width:2112924;" filled="f" stroked="f" coordsize="21600,21600" o:gfxdata="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vRn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8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2014.07-2016.08</w:t>
                        </w:r>
                      </w:p>
                    </w:txbxContent>
                  </v:textbox>
                </v:rect>
                <v:rect id="_x0000_s1026" o:spid="_x0000_s1026" o:spt="1" style="position:absolute;left:4118370;top:5546542;height:297517;width:1854262;" filled="f" stroked="f" coordsize="21600,21600" o:gfxdata="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G8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职位：工程部经理</w:t>
                        </w:r>
                      </w:p>
                    </w:txbxContent>
                  </v:textbox>
                </v:rect>
                <v:rect id="_x0000_s1026" o:spid="_x0000_s1026" o:spt="1" style="position:absolute;left:908574;top:5554063;height:297517;width:2531389;" filled="f" stroked="f" coordsize="21600,21600" o:gfxdata="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IyI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北京 亚通智能科技有限公司</w:t>
                        </w:r>
                      </w:p>
                    </w:txbxContent>
                  </v:textbox>
                </v:rect>
                <v:rect id="_x0000_s1026" o:spid="_x0000_s1026" o:spt="1" style="position:absolute;left:888502;top:6579499;height:411480;width:1411605;v-text-anchor:middle;" filled="f" stroked="f" coordsize="21600,21600" o:gfxdata="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Ovz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464" w:lineRule="exact"/>
                        </w:pPr>
                        <w:r>
                          <w:rPr>
                            <w:rFonts w:hint="eastAsia" w:ascii="微软雅黑" w:hAnsi="微软雅黑" w:eastAsiaTheme="minorEastAsia"/>
                            <w:b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26" o:spt="1" style="position:absolute;left:888502;top:7401176;height:508000;width:6121400;" filled="f" stroked="f" coordsize="21600,21600" o:gfxdata="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Yf+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808080" w:themeColor="text1" w:themeTint="80"/>
                            <w:kern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主修课程： 设计概论、美术基础、装饰招贴设计、印刷工艺设计、photoshop应用、网页设计、手绘POP字体设计、标志设计等。</w:t>
                        </w:r>
                      </w:p>
                    </w:txbxContent>
                  </v:textbox>
                </v:rect>
                <v:rect id="_x0000_s1026" o:spid="_x0000_s1026" o:spt="1" style="position:absolute;left:2747282;top:7163336;height:300118;width:2233514;" filled="f" stroked="f" coordsize="21600,21600" o:gfxdata="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q6Y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</w:p>
                    </w:txbxContent>
                  </v:textbox>
                </v:rect>
                <v:rect id="_x0000_s1026" o:spid="_x0000_s1026" o:spt="1" style="position:absolute;left:931880;top:5874977;height:508000;width:6081395;" filled="f" stroked="f" coordsize="21600,21600" o:gfxdata="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CQ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808080" w:themeColor="text1" w:themeTint="80"/>
                            <w:kern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根据公司营销计划的要求， 准备不同的设计方案，并根据需求进行调整；制订视觉规范和实施标准，推进公司设计效果的统一性和规范程度，提升公司品牌形象</w:t>
                        </w:r>
                      </w:p>
                    </w:txbxContent>
                  </v:textbox>
                </v:rect>
                <v:rect id="_x0000_s1026" o:spid="_x0000_s1026" o:spt="1" style="position:absolute;left:859642;top:9177748;height:716280;width:6148070;" filled="f" stroked="f" coordsize="21600,21600" o:gfxdata="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IG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328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808080" w:themeColor="text1" w:themeTint="80"/>
                            <w:kern w:val="24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  知识面广，自我调节能力好，身体健康，能长期保持良好的工作状态。有极强的自律能力，具备团队合作意识。工作态度认真负责，履行岗位职责力求完美。坚毅不拔，吃苦耐劳，喜欢和勇于迎接新挑战。</w:t>
                        </w:r>
                      </w:p>
                    </w:txbxContent>
                  </v:textbox>
                </v:rect>
                <v:group id="_x0000_s1026" o:spid="_x0000_s1026" o:spt="203" style="position:absolute;left:573407;top:3889150;flip:x;height:299962;width:253662;" coordorigin="573407,3889150" coordsize="2533338,2995735" o:gfxdata="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9qmKR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573407;top:3889150;height:2533338;width:2533338;v-text-anchor:middle;" filled="t" stroked="f" coordsize="21600,21600" o:gfxdata="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6j/T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315420;top:4786259;height:2098626;width:1049313;rotation:-10390218f;v-text-anchor:middle;" filled="t" stroked="f" coordsize="21600,21600" o:gfxdata="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PJvN7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573407;top:6670450;flip:x;height:299962;width:253662;" coordorigin="573407,6670450" coordsize="2533338,2995735" o:gfxdata="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SrUE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573407;top:6670450;height:2533338;width:2533338;v-text-anchor:middle;" filled="t" stroked="f" coordsize="21600,21600" o:gfxdata="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Zc7f7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315420;top:7567559;height:2098626;width:1049313;rotation:-10390218f;v-text-anchor:middle;" filled="t" stroked="f" coordsize="21600,21600" o:gfxdata="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DxQL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573407;top:8196999;flip:x;height:299962;width:253662;" coordorigin="573407,8196999" coordsize="2533338,2995735" o:gfxdata="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j0Wn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573407;top:8196999;height:2533338;width:2533338;v-text-anchor:middle;" filled="t" stroked="f" coordsize="21600,21600" o:gfxdata="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qML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315420;top:9094108;height:2098626;width:1049313;rotation:-10390218f;v-text-anchor:middle;" filled="t" stroked="f" coordsize="21600,21600" o:gfxdata="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XUti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573407;top:8878059;flip:x;height:299962;width:253662;" coordorigin="573407,8878059" coordsize="2533338,2995735" o:gfxdata="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u+I6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573407;top:8878059;height:2533338;width:2533338;v-text-anchor:middle;" filled="t" stroked="f" coordsize="21600,21600" o:gfxdata="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H8MlbUAAADbAAAADwAA&#10;AAAAAAABACAAAAAiAAAAZHJzL2Rvd25yZXYueG1sUEsBAhQAFAAAAAgAh07iQDMvBZ47AAAAOQAA&#10;ABAAAAAAAAAAAQAgAAAABAEAAGRycy9zaGFwZXhtbC54bWxQSwUGAAAAAAYABgBbAQAAr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315420;top:9775168;height:2098626;width:1049313;rotation:-10390218f;v-text-anchor:middle;" filled="t" stroked="f" coordsize="21600,21600" o:gfxdata="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jGqr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1148013;top:1478882;flip:x;height:179123;width:151475;" coordorigin="1148013,1478882" coordsize="2533338,2995735" o:gfxdata="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NNgu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1148013;top:1478882;height:2533338;width:2533338;v-text-anchor:middle;" filled="t" stroked="f" coordsize="21600,21600" o:gfxdata="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kNUv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890026;top:2375991;height:2098626;width:1049313;rotation:-10390218f;v-text-anchor:middle;" filled="t" stroked="f" coordsize="21600,21600" o:gfxdata="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uST8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rect id="_x0000_s1026" o:spid="_x0000_s1026" o:spt="1" style="position:absolute;left:1326703;top:1942686;height:264160;width:2446020;" filled="f" stroked="f" coordsize="21600,21600" o:gfxdata="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2Nh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电话：180 0000 0000</w:t>
                        </w:r>
                      </w:p>
                    </w:txbxContent>
                  </v:textbox>
                </v:rect>
                <v:rect id="_x0000_s1026" o:spid="_x0000_s1026" o:spt="1" style="position:absolute;left:1326703;top:2204693;height:264160;width:2446020;" filled="f" stroked="f" coordsize="21600,21600" o:gfxdata="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ivk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邮箱：55467566@qq.com</w:t>
                        </w:r>
                      </w:p>
                    </w:txbxContent>
                  </v:textbox>
                </v:rect>
                <v:rect id="_x0000_s1026" o:spid="_x0000_s1026" o:spt="1" style="position:absolute;left:1326703;top:1418672;height:264160;width:1834515;" filled="f" stroked="f" coordsize="21600,21600" o:gfxdata="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Zc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生日：1996.6</w:t>
                        </w:r>
                      </w:p>
                    </w:txbxContent>
                  </v:textbox>
                </v:rect>
                <v:rect id="_x0000_s1026" o:spid="_x0000_s1026" o:spt="1" style="position:absolute;left:1326703;top:1680679;height:264160;width:1287145;" filled="f" stroked="f" coordsize="21600,21600" o:gfxdata="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TC7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地点：北京</w:t>
                        </w:r>
                      </w:p>
                    </w:txbxContent>
                  </v:textbox>
                </v:rect>
                <v:rect id="_x0000_s1026" o:spid="_x0000_s1026" o:spt="1" style="position:absolute;left:1326703;top:2466700;height:264160;width:1951355;" filled="f" stroked="f" coordsize="21600,21600" o:gfxdata="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YZ3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微信：CHUNQIU</w:t>
                        </w:r>
                      </w:p>
                    </w:txbxContent>
                  </v:textbox>
                </v:rect>
                <v:group id="_x0000_s1026" o:spid="_x0000_s1026" o:spt="203" style="position:absolute;left:1148013;top:1742407;flip:x;height:179123;width:151475;" coordorigin="1148013,1742407" coordsize="2533338,2995735" o:gfxdata="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qVsv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1148013;top:1742407;height:2533338;width:2533338;v-text-anchor:middle;" filled="t" stroked="f" coordsize="21600,21600" o:gfxdata="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5tkp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890026;top:2639516;height:2098626;width:1049313;rotation:-10390218f;v-text-anchor:middle;" filled="t" stroked="f" coordsize="21600,21600" o:gfxdata="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P6Jzb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1148013;top:2005932;flip:x;height:179123;width:151475;" coordorigin="1148013,2005932" coordsize="2533338,2995735" o:gfxdata="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RlP+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1148013;top:2005932;height:2533338;width:2533338;v-text-anchor:middle;" filled="t" stroked="f" coordsize="21600,21600" o:gfxdata="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m92F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890026;top:2903041;height:2098626;width:1049313;rotation:-10390218f;v-text-anchor:middle;" filled="t" stroked="f" coordsize="21600,21600" o:gfxdata="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wXur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1148013;top:2269457;flip:x;height:179123;width:151475;" coordorigin="1148013,2269457" coordsize="2533338,2995735" o:gfxdata="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jHwZ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1148013;top:2269457;height:2533338;width:2533338;v-text-anchor:middle;" filled="t" stroked="f" coordsize="21600,21600" o:gfxdata="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yRfG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890026;top:3166566;height:2098626;width:1049313;rotation:-10390218f;v-text-anchor:middle;" filled="t" stroked="f" coordsize="21600,21600" o:gfxdata="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btCK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1148013;top:2532982;flip:x;height:179123;width:151475;" coordorigin="1148013,2532982" coordsize="2533338,2995735" o:gfxdata="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424R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1148013;top:2532982;height:2533338;width:2533338;v-text-anchor:middle;" filled="t" stroked="f" coordsize="21600,21600" o:gfxdata="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HPqb7UAAADbAAAADwAA&#10;AAAAAAABACAAAAAiAAAAZHJzL2Rvd25yZXYueG1sUEsBAhQAFAAAAAgAh07iQDMvBZ47AAAAOQAA&#10;ABAAAAAAAAAAAQAgAAAABAEAAGRycy9zaGFwZXhtbC54bWxQSwUGAAAAAAYABgBbAQAAr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84" type="#_x0000_t184" style="position:absolute;left:1890026;top:3430091;height:2098626;width:1049313;rotation:-10390218f;v-text-anchor:middle;" filled="t" stroked="f" coordsize="21600,21600" o:gfxdata="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QgUL4A&#10;AADbAAAADwAAAAAAAAABACAAAAAiAAAAZHJzL2Rvd25yZXYueG1sUEsBAhQAFAAAAAgAh07iQDMv&#10;BZ47AAAAOQAAABAAAAAAAAAAAQAgAAAADQEAAGRycy9zaGFwZXhtbC54bWxQSwUGAAAAAAYABgBb&#10;AQAAtw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75" type="#_x0000_t75" style="position:absolute;left:301975;top:753830;height:654879;width:1050187;" filled="f" o:preferrelative="t" stroked="f" coordsize="21600,21600" o:gfxdata="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IJO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1257891;top:886431;height:482600;width:1144270;v-text-anchor:middle;" filled="f" stroked="f" coordsize="21600,21600" o:gfxdata="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K116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576" w:lineRule="exact"/>
                        </w:pPr>
                        <w:r>
                          <w:rPr>
                            <w:rFonts w:hint="eastAsia" w:ascii="微软雅黑" w:hAnsi="微软雅黑" w:eastAsiaTheme="majorEastAsia"/>
                            <w:b/>
                            <w:bCs/>
                            <w:color w:val="262626" w:themeColor="text1" w:themeTint="D9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李先生</w:t>
                        </w:r>
                      </w:p>
                    </w:txbxContent>
                  </v:textbox>
                </v:rect>
                <v:rect id="_x0000_s1026" o:spid="_x0000_s1026" o:spt="1" style="position:absolute;left:2384628;top:1007219;height:330200;width:1021715;v-text-anchor:middle;" filled="f" stroked="f" coordsize="21600,21600" o:gfxdata="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YSSm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336" w:lineRule="exact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Mr. Li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9040" cy="10692765"/>
                <wp:effectExtent l="0" t="0" r="3810" b="0"/>
                <wp:wrapNone/>
                <wp:docPr id="103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156" cy="10692549"/>
                          <a:chOff x="0" y="0"/>
                          <a:chExt cx="7559156" cy="10692549"/>
                        </a:xfrm>
                      </wpg:grpSpPr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156" cy="1069254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5" name="组合 105"/>
                        <wpg:cNvGrpSpPr/>
                        <wpg:grpSpPr>
                          <a:xfrm>
                            <a:off x="2975973" y="1030758"/>
                            <a:ext cx="1442436" cy="5580090"/>
                            <a:chOff x="2975973" y="1030758"/>
                            <a:chExt cx="1478757" cy="5720600"/>
                          </a:xfrm>
                        </wpg:grpSpPr>
                        <wpg:grpSp>
                          <wpg:cNvPr id="106" name="组合 106"/>
                          <wpg:cNvGrpSpPr/>
                          <wpg:grpSpPr>
                            <a:xfrm>
                              <a:off x="3044434" y="1030758"/>
                              <a:ext cx="1334988" cy="1328143"/>
                              <a:chOff x="3044434" y="1030758"/>
                              <a:chExt cx="1334988" cy="1328143"/>
                            </a:xfrm>
                          </wpg:grpSpPr>
                          <wps:wsp>
                            <wps:cNvPr id="107" name="任意多边形 107"/>
                            <wps:cNvSpPr/>
                            <wps:spPr>
                              <a:xfrm>
                                <a:off x="3044434" y="1030758"/>
                                <a:ext cx="821531" cy="1273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1531" h="1273374">
                                    <a:moveTo>
                                      <a:pt x="595610" y="0"/>
                                    </a:moveTo>
                                    <a:lnTo>
                                      <a:pt x="609303" y="0"/>
                                    </a:lnTo>
                                    <a:cubicBezTo>
                                      <a:pt x="618431" y="13693"/>
                                      <a:pt x="638969" y="22821"/>
                                      <a:pt x="670917" y="27385"/>
                                    </a:cubicBezTo>
                                    <a:cubicBezTo>
                                      <a:pt x="684610" y="31949"/>
                                      <a:pt x="707430" y="36513"/>
                                      <a:pt x="739378" y="41077"/>
                                    </a:cubicBezTo>
                                    <a:cubicBezTo>
                                      <a:pt x="743942" y="50205"/>
                                      <a:pt x="746224" y="59333"/>
                                      <a:pt x="746224" y="68461"/>
                                    </a:cubicBezTo>
                                    <a:lnTo>
                                      <a:pt x="746224" y="89000"/>
                                    </a:lnTo>
                                    <a:cubicBezTo>
                                      <a:pt x="737096" y="98128"/>
                                      <a:pt x="732532" y="114102"/>
                                      <a:pt x="732532" y="136922"/>
                                    </a:cubicBezTo>
                                    <a:lnTo>
                                      <a:pt x="739378" y="150614"/>
                                    </a:lnTo>
                                    <a:lnTo>
                                      <a:pt x="753071" y="143768"/>
                                    </a:lnTo>
                                    <a:lnTo>
                                      <a:pt x="773609" y="143768"/>
                                    </a:lnTo>
                                    <a:cubicBezTo>
                                      <a:pt x="800993" y="148332"/>
                                      <a:pt x="814685" y="159743"/>
                                      <a:pt x="814685" y="177999"/>
                                    </a:cubicBezTo>
                                    <a:lnTo>
                                      <a:pt x="821531" y="184845"/>
                                    </a:lnTo>
                                    <a:lnTo>
                                      <a:pt x="821531" y="191691"/>
                                    </a:lnTo>
                                    <a:cubicBezTo>
                                      <a:pt x="816967" y="196255"/>
                                      <a:pt x="810121" y="207665"/>
                                      <a:pt x="800993" y="225922"/>
                                    </a:cubicBezTo>
                                    <a:cubicBezTo>
                                      <a:pt x="782737" y="230486"/>
                                      <a:pt x="764481" y="237332"/>
                                      <a:pt x="746224" y="246460"/>
                                    </a:cubicBezTo>
                                    <a:cubicBezTo>
                                      <a:pt x="727968" y="246460"/>
                                      <a:pt x="718840" y="248742"/>
                                      <a:pt x="718840" y="253306"/>
                                    </a:cubicBezTo>
                                    <a:lnTo>
                                      <a:pt x="711994" y="301229"/>
                                    </a:lnTo>
                                    <a:lnTo>
                                      <a:pt x="711994" y="328613"/>
                                    </a:lnTo>
                                    <a:lnTo>
                                      <a:pt x="705148" y="342305"/>
                                    </a:lnTo>
                                    <a:lnTo>
                                      <a:pt x="711994" y="397074"/>
                                    </a:lnTo>
                                    <a:lnTo>
                                      <a:pt x="711994" y="403920"/>
                                    </a:lnTo>
                                    <a:lnTo>
                                      <a:pt x="711994" y="424458"/>
                                    </a:lnTo>
                                    <a:lnTo>
                                      <a:pt x="711994" y="458689"/>
                                    </a:lnTo>
                                    <a:lnTo>
                                      <a:pt x="711994" y="465535"/>
                                    </a:lnTo>
                                    <a:lnTo>
                                      <a:pt x="711994" y="499765"/>
                                    </a:lnTo>
                                    <a:lnTo>
                                      <a:pt x="711994" y="527150"/>
                                    </a:lnTo>
                                    <a:lnTo>
                                      <a:pt x="711994" y="533996"/>
                                    </a:lnTo>
                                    <a:lnTo>
                                      <a:pt x="711994" y="547688"/>
                                    </a:lnTo>
                                    <a:lnTo>
                                      <a:pt x="705148" y="595611"/>
                                    </a:lnTo>
                                    <a:lnTo>
                                      <a:pt x="711994" y="629841"/>
                                    </a:lnTo>
                                    <a:cubicBezTo>
                                      <a:pt x="711994" y="680046"/>
                                      <a:pt x="700584" y="716558"/>
                                      <a:pt x="677764" y="739379"/>
                                    </a:cubicBezTo>
                                    <a:lnTo>
                                      <a:pt x="677764" y="753071"/>
                                    </a:lnTo>
                                    <a:cubicBezTo>
                                      <a:pt x="659507" y="771327"/>
                                      <a:pt x="650379" y="785019"/>
                                      <a:pt x="650379" y="794147"/>
                                    </a:cubicBezTo>
                                    <a:lnTo>
                                      <a:pt x="657225" y="794147"/>
                                    </a:lnTo>
                                    <a:lnTo>
                                      <a:pt x="664071" y="794147"/>
                                    </a:lnTo>
                                    <a:cubicBezTo>
                                      <a:pt x="664071" y="789583"/>
                                      <a:pt x="689174" y="782737"/>
                                      <a:pt x="739378" y="773609"/>
                                    </a:cubicBezTo>
                                    <a:lnTo>
                                      <a:pt x="753071" y="773609"/>
                                    </a:lnTo>
                                    <a:cubicBezTo>
                                      <a:pt x="753071" y="778173"/>
                                      <a:pt x="762199" y="782737"/>
                                      <a:pt x="780455" y="787301"/>
                                    </a:cubicBezTo>
                                    <a:lnTo>
                                      <a:pt x="787301" y="780455"/>
                                    </a:lnTo>
                                    <a:cubicBezTo>
                                      <a:pt x="796429" y="780455"/>
                                      <a:pt x="803275" y="789583"/>
                                      <a:pt x="807839" y="807840"/>
                                    </a:cubicBezTo>
                                    <a:lnTo>
                                      <a:pt x="807839" y="828378"/>
                                    </a:lnTo>
                                    <a:cubicBezTo>
                                      <a:pt x="807839" y="832942"/>
                                      <a:pt x="796429" y="839788"/>
                                      <a:pt x="773609" y="848916"/>
                                    </a:cubicBezTo>
                                    <a:lnTo>
                                      <a:pt x="773609" y="842070"/>
                                    </a:lnTo>
                                    <a:lnTo>
                                      <a:pt x="753071" y="848916"/>
                                    </a:lnTo>
                                    <a:lnTo>
                                      <a:pt x="739378" y="848916"/>
                                    </a:lnTo>
                                    <a:lnTo>
                                      <a:pt x="691456" y="855762"/>
                                    </a:lnTo>
                                    <a:cubicBezTo>
                                      <a:pt x="682328" y="860326"/>
                                      <a:pt x="661789" y="862608"/>
                                      <a:pt x="629841" y="862608"/>
                                    </a:cubicBezTo>
                                    <a:lnTo>
                                      <a:pt x="609303" y="869454"/>
                                    </a:lnTo>
                                    <a:lnTo>
                                      <a:pt x="602457" y="876301"/>
                                    </a:lnTo>
                                    <a:lnTo>
                                      <a:pt x="588764" y="876301"/>
                                    </a:lnTo>
                                    <a:lnTo>
                                      <a:pt x="568226" y="869454"/>
                                    </a:lnTo>
                                    <a:lnTo>
                                      <a:pt x="561380" y="876301"/>
                                    </a:lnTo>
                                    <a:lnTo>
                                      <a:pt x="547688" y="876301"/>
                                    </a:lnTo>
                                    <a:cubicBezTo>
                                      <a:pt x="538560" y="885429"/>
                                      <a:pt x="520303" y="892275"/>
                                      <a:pt x="492919" y="896839"/>
                                    </a:cubicBezTo>
                                    <a:lnTo>
                                      <a:pt x="431304" y="924223"/>
                                    </a:lnTo>
                                    <a:cubicBezTo>
                                      <a:pt x="408484" y="933351"/>
                                      <a:pt x="381099" y="940197"/>
                                      <a:pt x="349151" y="944761"/>
                                    </a:cubicBezTo>
                                    <a:lnTo>
                                      <a:pt x="349151" y="951608"/>
                                    </a:lnTo>
                                    <a:lnTo>
                                      <a:pt x="349151" y="958453"/>
                                    </a:lnTo>
                                    <a:cubicBezTo>
                                      <a:pt x="376535" y="972146"/>
                                      <a:pt x="397074" y="978992"/>
                                      <a:pt x="410766" y="978992"/>
                                    </a:cubicBezTo>
                                    <a:cubicBezTo>
                                      <a:pt x="424458" y="983556"/>
                                      <a:pt x="438150" y="992684"/>
                                      <a:pt x="451842" y="1006376"/>
                                    </a:cubicBezTo>
                                    <a:lnTo>
                                      <a:pt x="451842" y="1013222"/>
                                    </a:lnTo>
                                    <a:lnTo>
                                      <a:pt x="335459" y="1115914"/>
                                    </a:lnTo>
                                    <a:cubicBezTo>
                                      <a:pt x="285254" y="1156990"/>
                                      <a:pt x="239613" y="1191221"/>
                                      <a:pt x="198537" y="1218605"/>
                                    </a:cubicBezTo>
                                    <a:cubicBezTo>
                                      <a:pt x="152896" y="1250554"/>
                                      <a:pt x="123230" y="1268810"/>
                                      <a:pt x="109538" y="1273374"/>
                                    </a:cubicBezTo>
                                    <a:lnTo>
                                      <a:pt x="102692" y="1266528"/>
                                    </a:lnTo>
                                    <a:cubicBezTo>
                                      <a:pt x="102692" y="1261964"/>
                                      <a:pt x="130076" y="1239143"/>
                                      <a:pt x="184845" y="1198067"/>
                                    </a:cubicBezTo>
                                    <a:cubicBezTo>
                                      <a:pt x="216793" y="1161554"/>
                                      <a:pt x="253306" y="1115914"/>
                                      <a:pt x="294382" y="1061145"/>
                                    </a:cubicBezTo>
                                    <a:cubicBezTo>
                                      <a:pt x="303510" y="1061145"/>
                                      <a:pt x="310357" y="1052017"/>
                                      <a:pt x="314921" y="1033761"/>
                                    </a:cubicBezTo>
                                    <a:lnTo>
                                      <a:pt x="321767" y="1033761"/>
                                    </a:lnTo>
                                    <a:cubicBezTo>
                                      <a:pt x="326331" y="1010940"/>
                                      <a:pt x="333177" y="999530"/>
                                      <a:pt x="342305" y="999530"/>
                                    </a:cubicBezTo>
                                    <a:lnTo>
                                      <a:pt x="335459" y="972146"/>
                                    </a:lnTo>
                                    <a:lnTo>
                                      <a:pt x="342305" y="958453"/>
                                    </a:lnTo>
                                    <a:lnTo>
                                      <a:pt x="328613" y="951608"/>
                                    </a:lnTo>
                                    <a:cubicBezTo>
                                      <a:pt x="314921" y="969864"/>
                                      <a:pt x="287536" y="981274"/>
                                      <a:pt x="246460" y="985838"/>
                                    </a:cubicBezTo>
                                    <a:cubicBezTo>
                                      <a:pt x="232767" y="985838"/>
                                      <a:pt x="221357" y="992684"/>
                                      <a:pt x="212229" y="1006376"/>
                                    </a:cubicBezTo>
                                    <a:cubicBezTo>
                                      <a:pt x="180281" y="1020068"/>
                                      <a:pt x="150614" y="1033761"/>
                                      <a:pt x="123230" y="1047453"/>
                                    </a:cubicBezTo>
                                    <a:lnTo>
                                      <a:pt x="116384" y="1054299"/>
                                    </a:lnTo>
                                    <a:lnTo>
                                      <a:pt x="102692" y="1054299"/>
                                    </a:lnTo>
                                    <a:cubicBezTo>
                                      <a:pt x="84435" y="1036043"/>
                                      <a:pt x="61615" y="1020068"/>
                                      <a:pt x="34231" y="1006376"/>
                                    </a:cubicBezTo>
                                    <a:cubicBezTo>
                                      <a:pt x="34231" y="997248"/>
                                      <a:pt x="22821" y="985838"/>
                                      <a:pt x="0" y="972146"/>
                                    </a:cubicBezTo>
                                    <a:lnTo>
                                      <a:pt x="0" y="958453"/>
                                    </a:lnTo>
                                    <a:lnTo>
                                      <a:pt x="6846" y="951608"/>
                                    </a:lnTo>
                                    <a:lnTo>
                                      <a:pt x="34231" y="951608"/>
                                    </a:lnTo>
                                    <a:lnTo>
                                      <a:pt x="239613" y="896839"/>
                                    </a:lnTo>
                                    <a:lnTo>
                                      <a:pt x="308074" y="883147"/>
                                    </a:lnTo>
                                    <a:lnTo>
                                      <a:pt x="314921" y="883147"/>
                                    </a:lnTo>
                                    <a:lnTo>
                                      <a:pt x="342305" y="869454"/>
                                    </a:lnTo>
                                    <a:lnTo>
                                      <a:pt x="321767" y="828378"/>
                                    </a:lnTo>
                                    <a:lnTo>
                                      <a:pt x="314921" y="753071"/>
                                    </a:lnTo>
                                    <a:lnTo>
                                      <a:pt x="321767" y="732533"/>
                                    </a:lnTo>
                                    <a:lnTo>
                                      <a:pt x="321767" y="622995"/>
                                    </a:lnTo>
                                    <a:lnTo>
                                      <a:pt x="314921" y="540842"/>
                                    </a:lnTo>
                                    <a:lnTo>
                                      <a:pt x="321767" y="492919"/>
                                    </a:lnTo>
                                    <a:lnTo>
                                      <a:pt x="314921" y="403920"/>
                                    </a:lnTo>
                                    <a:cubicBezTo>
                                      <a:pt x="305792" y="403920"/>
                                      <a:pt x="294382" y="410766"/>
                                      <a:pt x="280690" y="424458"/>
                                    </a:cubicBezTo>
                                    <a:lnTo>
                                      <a:pt x="273844" y="424458"/>
                                    </a:lnTo>
                                    <a:cubicBezTo>
                                      <a:pt x="246460" y="392510"/>
                                      <a:pt x="230485" y="376536"/>
                                      <a:pt x="225921" y="376536"/>
                                    </a:cubicBezTo>
                                    <a:cubicBezTo>
                                      <a:pt x="225921" y="371972"/>
                                      <a:pt x="219075" y="362843"/>
                                      <a:pt x="205383" y="349151"/>
                                    </a:cubicBezTo>
                                    <a:cubicBezTo>
                                      <a:pt x="205383" y="344587"/>
                                      <a:pt x="193973" y="333177"/>
                                      <a:pt x="171153" y="314921"/>
                                    </a:cubicBezTo>
                                    <a:cubicBezTo>
                                      <a:pt x="171153" y="310357"/>
                                      <a:pt x="180281" y="308075"/>
                                      <a:pt x="198537" y="308075"/>
                                    </a:cubicBezTo>
                                    <a:cubicBezTo>
                                      <a:pt x="257870" y="289818"/>
                                      <a:pt x="294382" y="280690"/>
                                      <a:pt x="308074" y="280690"/>
                                    </a:cubicBezTo>
                                    <a:cubicBezTo>
                                      <a:pt x="298946" y="221358"/>
                                      <a:pt x="289818" y="191691"/>
                                      <a:pt x="280690" y="191691"/>
                                    </a:cubicBezTo>
                                    <a:lnTo>
                                      <a:pt x="280690" y="184845"/>
                                    </a:lnTo>
                                    <a:lnTo>
                                      <a:pt x="287536" y="171153"/>
                                    </a:lnTo>
                                    <a:cubicBezTo>
                                      <a:pt x="310357" y="180281"/>
                                      <a:pt x="330895" y="187127"/>
                                      <a:pt x="349151" y="191691"/>
                                    </a:cubicBezTo>
                                    <a:cubicBezTo>
                                      <a:pt x="349151" y="200819"/>
                                      <a:pt x="362843" y="207665"/>
                                      <a:pt x="390228" y="212229"/>
                                    </a:cubicBezTo>
                                    <a:cubicBezTo>
                                      <a:pt x="390228" y="216793"/>
                                      <a:pt x="403920" y="221358"/>
                                      <a:pt x="431304" y="225922"/>
                                    </a:cubicBezTo>
                                    <a:cubicBezTo>
                                      <a:pt x="431304" y="235050"/>
                                      <a:pt x="435868" y="239614"/>
                                      <a:pt x="444996" y="239614"/>
                                    </a:cubicBezTo>
                                    <a:cubicBezTo>
                                      <a:pt x="449560" y="235050"/>
                                      <a:pt x="492919" y="223639"/>
                                      <a:pt x="575072" y="205383"/>
                                    </a:cubicBezTo>
                                    <a:cubicBezTo>
                                      <a:pt x="584200" y="205383"/>
                                      <a:pt x="588764" y="203101"/>
                                      <a:pt x="588764" y="198537"/>
                                    </a:cubicBezTo>
                                    <a:lnTo>
                                      <a:pt x="588764" y="184845"/>
                                    </a:lnTo>
                                    <a:lnTo>
                                      <a:pt x="588764" y="164307"/>
                                    </a:lnTo>
                                    <a:lnTo>
                                      <a:pt x="588764" y="136922"/>
                                    </a:lnTo>
                                    <a:lnTo>
                                      <a:pt x="588764" y="116384"/>
                                    </a:lnTo>
                                    <a:cubicBezTo>
                                      <a:pt x="588764" y="89000"/>
                                      <a:pt x="577354" y="70743"/>
                                      <a:pt x="554534" y="61615"/>
                                    </a:cubicBezTo>
                                    <a:lnTo>
                                      <a:pt x="554534" y="54769"/>
                                    </a:lnTo>
                                    <a:lnTo>
                                      <a:pt x="554534" y="41077"/>
                                    </a:lnTo>
                                    <a:cubicBezTo>
                                      <a:pt x="563662" y="13693"/>
                                      <a:pt x="577354" y="0"/>
                                      <a:pt x="595610" y="0"/>
                                    </a:cubicBezTo>
                                    <a:close/>
                                    <a:moveTo>
                                      <a:pt x="588764" y="287536"/>
                                    </a:moveTo>
                                    <a:lnTo>
                                      <a:pt x="554534" y="308075"/>
                                    </a:lnTo>
                                    <a:lnTo>
                                      <a:pt x="492919" y="321767"/>
                                    </a:lnTo>
                                    <a:lnTo>
                                      <a:pt x="424458" y="355997"/>
                                    </a:lnTo>
                                    <a:lnTo>
                                      <a:pt x="424458" y="362843"/>
                                    </a:lnTo>
                                    <a:cubicBezTo>
                                      <a:pt x="424458" y="390228"/>
                                      <a:pt x="419894" y="417612"/>
                                      <a:pt x="410766" y="444997"/>
                                    </a:cubicBezTo>
                                    <a:lnTo>
                                      <a:pt x="410766" y="458689"/>
                                    </a:lnTo>
                                    <a:lnTo>
                                      <a:pt x="410766" y="479227"/>
                                    </a:lnTo>
                                    <a:lnTo>
                                      <a:pt x="417612" y="486073"/>
                                    </a:lnTo>
                                    <a:lnTo>
                                      <a:pt x="465535" y="458689"/>
                                    </a:lnTo>
                                    <a:lnTo>
                                      <a:pt x="520303" y="431304"/>
                                    </a:lnTo>
                                    <a:lnTo>
                                      <a:pt x="527149" y="431304"/>
                                    </a:lnTo>
                                    <a:lnTo>
                                      <a:pt x="568226" y="451843"/>
                                    </a:lnTo>
                                    <a:lnTo>
                                      <a:pt x="568226" y="472381"/>
                                    </a:lnTo>
                                    <a:cubicBezTo>
                                      <a:pt x="559098" y="486073"/>
                                      <a:pt x="545406" y="495201"/>
                                      <a:pt x="527149" y="499765"/>
                                    </a:cubicBezTo>
                                    <a:lnTo>
                                      <a:pt x="513457" y="499765"/>
                                    </a:lnTo>
                                    <a:lnTo>
                                      <a:pt x="444996" y="527150"/>
                                    </a:lnTo>
                                    <a:cubicBezTo>
                                      <a:pt x="422176" y="536278"/>
                                      <a:pt x="410766" y="545406"/>
                                      <a:pt x="410766" y="554534"/>
                                    </a:cubicBezTo>
                                    <a:lnTo>
                                      <a:pt x="403920" y="595611"/>
                                    </a:lnTo>
                                    <a:lnTo>
                                      <a:pt x="403920" y="643533"/>
                                    </a:lnTo>
                                    <a:lnTo>
                                      <a:pt x="403920" y="650379"/>
                                    </a:lnTo>
                                    <a:lnTo>
                                      <a:pt x="403920" y="657225"/>
                                    </a:lnTo>
                                    <a:cubicBezTo>
                                      <a:pt x="422176" y="652661"/>
                                      <a:pt x="442714" y="643533"/>
                                      <a:pt x="465535" y="629841"/>
                                    </a:cubicBezTo>
                                    <a:cubicBezTo>
                                      <a:pt x="492919" y="620713"/>
                                      <a:pt x="513457" y="611585"/>
                                      <a:pt x="527149" y="602457"/>
                                    </a:cubicBezTo>
                                    <a:cubicBezTo>
                                      <a:pt x="536278" y="602457"/>
                                      <a:pt x="554534" y="609303"/>
                                      <a:pt x="581918" y="622995"/>
                                    </a:cubicBezTo>
                                    <a:cubicBezTo>
                                      <a:pt x="572790" y="659507"/>
                                      <a:pt x="552252" y="677764"/>
                                      <a:pt x="520303" y="677764"/>
                                    </a:cubicBezTo>
                                    <a:lnTo>
                                      <a:pt x="431304" y="705148"/>
                                    </a:lnTo>
                                    <a:cubicBezTo>
                                      <a:pt x="413048" y="714276"/>
                                      <a:pt x="403920" y="721122"/>
                                      <a:pt x="403920" y="725686"/>
                                    </a:cubicBezTo>
                                    <a:lnTo>
                                      <a:pt x="403920" y="766763"/>
                                    </a:lnTo>
                                    <a:lnTo>
                                      <a:pt x="403920" y="773609"/>
                                    </a:lnTo>
                                    <a:cubicBezTo>
                                      <a:pt x="399356" y="800993"/>
                                      <a:pt x="394792" y="814686"/>
                                      <a:pt x="390228" y="814686"/>
                                    </a:cubicBezTo>
                                    <a:lnTo>
                                      <a:pt x="397074" y="828378"/>
                                    </a:lnTo>
                                    <a:cubicBezTo>
                                      <a:pt x="397074" y="832942"/>
                                      <a:pt x="387946" y="844352"/>
                                      <a:pt x="369689" y="862608"/>
                                    </a:cubicBezTo>
                                    <a:lnTo>
                                      <a:pt x="376535" y="862608"/>
                                    </a:lnTo>
                                    <a:lnTo>
                                      <a:pt x="472381" y="835224"/>
                                    </a:lnTo>
                                    <a:lnTo>
                                      <a:pt x="575072" y="814686"/>
                                    </a:lnTo>
                                    <a:lnTo>
                                      <a:pt x="581918" y="800993"/>
                                    </a:lnTo>
                                    <a:lnTo>
                                      <a:pt x="581918" y="787301"/>
                                    </a:lnTo>
                                    <a:lnTo>
                                      <a:pt x="581918" y="739379"/>
                                    </a:lnTo>
                                    <a:lnTo>
                                      <a:pt x="581918" y="725686"/>
                                    </a:lnTo>
                                    <a:lnTo>
                                      <a:pt x="581918" y="711994"/>
                                    </a:lnTo>
                                    <a:lnTo>
                                      <a:pt x="581918" y="677764"/>
                                    </a:lnTo>
                                    <a:cubicBezTo>
                                      <a:pt x="581918" y="664072"/>
                                      <a:pt x="584200" y="652661"/>
                                      <a:pt x="588764" y="643533"/>
                                    </a:cubicBezTo>
                                    <a:lnTo>
                                      <a:pt x="588764" y="602457"/>
                                    </a:lnTo>
                                    <a:cubicBezTo>
                                      <a:pt x="588764" y="556816"/>
                                      <a:pt x="588764" y="490637"/>
                                      <a:pt x="588764" y="403920"/>
                                    </a:cubicBezTo>
                                    <a:lnTo>
                                      <a:pt x="588764" y="369689"/>
                                    </a:lnTo>
                                    <a:lnTo>
                                      <a:pt x="588764" y="342305"/>
                                    </a:lnTo>
                                    <a:lnTo>
                                      <a:pt x="588764" y="314921"/>
                                    </a:lnTo>
                                    <a:lnTo>
                                      <a:pt x="588764" y="2875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8" name="任意多边形 108"/>
                            <wps:cNvSpPr/>
                            <wps:spPr>
                              <a:xfrm>
                                <a:off x="3694813" y="1256680"/>
                                <a:ext cx="684609" cy="11022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4609" h="1102221">
                                    <a:moveTo>
                                      <a:pt x="547688" y="0"/>
                                    </a:moveTo>
                                    <a:cubicBezTo>
                                      <a:pt x="556816" y="0"/>
                                      <a:pt x="579636" y="6846"/>
                                      <a:pt x="616149" y="20538"/>
                                    </a:cubicBezTo>
                                    <a:cubicBezTo>
                                      <a:pt x="661789" y="38794"/>
                                      <a:pt x="684609" y="50204"/>
                                      <a:pt x="684609" y="54768"/>
                                    </a:cubicBezTo>
                                    <a:lnTo>
                                      <a:pt x="684609" y="61614"/>
                                    </a:lnTo>
                                    <a:cubicBezTo>
                                      <a:pt x="684609" y="75307"/>
                                      <a:pt x="677763" y="104973"/>
                                      <a:pt x="664071" y="150614"/>
                                    </a:cubicBezTo>
                                    <a:cubicBezTo>
                                      <a:pt x="654943" y="168870"/>
                                      <a:pt x="648097" y="212228"/>
                                      <a:pt x="643533" y="280689"/>
                                    </a:cubicBezTo>
                                    <a:lnTo>
                                      <a:pt x="636687" y="280689"/>
                                    </a:lnTo>
                                    <a:cubicBezTo>
                                      <a:pt x="641251" y="294382"/>
                                      <a:pt x="643533" y="321766"/>
                                      <a:pt x="643533" y="362843"/>
                                    </a:cubicBezTo>
                                    <a:lnTo>
                                      <a:pt x="643533" y="383381"/>
                                    </a:lnTo>
                                    <a:lnTo>
                                      <a:pt x="643533" y="397073"/>
                                    </a:lnTo>
                                    <a:lnTo>
                                      <a:pt x="643533" y="451842"/>
                                    </a:lnTo>
                                    <a:lnTo>
                                      <a:pt x="643533" y="458688"/>
                                    </a:lnTo>
                                    <a:lnTo>
                                      <a:pt x="643533" y="479226"/>
                                    </a:lnTo>
                                    <a:lnTo>
                                      <a:pt x="643533" y="486072"/>
                                    </a:lnTo>
                                    <a:lnTo>
                                      <a:pt x="643533" y="513457"/>
                                    </a:lnTo>
                                    <a:lnTo>
                                      <a:pt x="650379" y="664071"/>
                                    </a:lnTo>
                                    <a:lnTo>
                                      <a:pt x="650379" y="677763"/>
                                    </a:lnTo>
                                    <a:lnTo>
                                      <a:pt x="650379" y="705147"/>
                                    </a:lnTo>
                                    <a:lnTo>
                                      <a:pt x="650379" y="725686"/>
                                    </a:lnTo>
                                    <a:lnTo>
                                      <a:pt x="657225" y="787300"/>
                                    </a:lnTo>
                                    <a:lnTo>
                                      <a:pt x="664071" y="794146"/>
                                    </a:lnTo>
                                    <a:lnTo>
                                      <a:pt x="650379" y="855761"/>
                                    </a:lnTo>
                                    <a:lnTo>
                                      <a:pt x="657225" y="869454"/>
                                    </a:lnTo>
                                    <a:lnTo>
                                      <a:pt x="643533" y="917376"/>
                                    </a:lnTo>
                                    <a:lnTo>
                                      <a:pt x="643533" y="924222"/>
                                    </a:lnTo>
                                    <a:cubicBezTo>
                                      <a:pt x="638969" y="951607"/>
                                      <a:pt x="632123" y="969863"/>
                                      <a:pt x="622995" y="978991"/>
                                    </a:cubicBezTo>
                                    <a:lnTo>
                                      <a:pt x="622995" y="985837"/>
                                    </a:lnTo>
                                    <a:cubicBezTo>
                                      <a:pt x="618431" y="999529"/>
                                      <a:pt x="613867" y="1015503"/>
                                      <a:pt x="609302" y="1033760"/>
                                    </a:cubicBezTo>
                                    <a:cubicBezTo>
                                      <a:pt x="604738" y="1033760"/>
                                      <a:pt x="595610" y="1047452"/>
                                      <a:pt x="581918" y="1074836"/>
                                    </a:cubicBezTo>
                                    <a:lnTo>
                                      <a:pt x="540842" y="1102221"/>
                                    </a:lnTo>
                                    <a:lnTo>
                                      <a:pt x="533995" y="1102221"/>
                                    </a:lnTo>
                                    <a:lnTo>
                                      <a:pt x="520303" y="1074836"/>
                                    </a:lnTo>
                                    <a:lnTo>
                                      <a:pt x="520303" y="1067990"/>
                                    </a:lnTo>
                                    <a:cubicBezTo>
                                      <a:pt x="520303" y="1026914"/>
                                      <a:pt x="490637" y="976709"/>
                                      <a:pt x="431304" y="917376"/>
                                    </a:cubicBezTo>
                                    <a:cubicBezTo>
                                      <a:pt x="417612" y="912812"/>
                                      <a:pt x="403920" y="901402"/>
                                      <a:pt x="390227" y="883146"/>
                                    </a:cubicBezTo>
                                    <a:lnTo>
                                      <a:pt x="397074" y="876300"/>
                                    </a:lnTo>
                                    <a:lnTo>
                                      <a:pt x="410766" y="876300"/>
                                    </a:lnTo>
                                    <a:lnTo>
                                      <a:pt x="465535" y="889992"/>
                                    </a:lnTo>
                                    <a:lnTo>
                                      <a:pt x="492919" y="889992"/>
                                    </a:lnTo>
                                    <a:lnTo>
                                      <a:pt x="513457" y="889992"/>
                                    </a:lnTo>
                                    <a:cubicBezTo>
                                      <a:pt x="513457" y="867171"/>
                                      <a:pt x="515739" y="848915"/>
                                      <a:pt x="520303" y="835223"/>
                                    </a:cubicBezTo>
                                    <a:lnTo>
                                      <a:pt x="520303" y="807839"/>
                                    </a:lnTo>
                                    <a:lnTo>
                                      <a:pt x="520303" y="787300"/>
                                    </a:lnTo>
                                    <a:lnTo>
                                      <a:pt x="520303" y="759916"/>
                                    </a:lnTo>
                                    <a:cubicBezTo>
                                      <a:pt x="524867" y="759916"/>
                                      <a:pt x="527149" y="750788"/>
                                      <a:pt x="527149" y="732531"/>
                                    </a:cubicBezTo>
                                    <a:cubicBezTo>
                                      <a:pt x="522585" y="727967"/>
                                      <a:pt x="520303" y="721121"/>
                                      <a:pt x="520303" y="711993"/>
                                    </a:cubicBezTo>
                                    <a:lnTo>
                                      <a:pt x="527149" y="643532"/>
                                    </a:lnTo>
                                    <a:lnTo>
                                      <a:pt x="520303" y="602456"/>
                                    </a:lnTo>
                                    <a:lnTo>
                                      <a:pt x="527149" y="588764"/>
                                    </a:lnTo>
                                    <a:lnTo>
                                      <a:pt x="520303" y="499764"/>
                                    </a:lnTo>
                                    <a:lnTo>
                                      <a:pt x="520303" y="486072"/>
                                    </a:lnTo>
                                    <a:lnTo>
                                      <a:pt x="520303" y="410765"/>
                                    </a:lnTo>
                                    <a:lnTo>
                                      <a:pt x="520303" y="362843"/>
                                    </a:lnTo>
                                    <a:lnTo>
                                      <a:pt x="527149" y="335458"/>
                                    </a:lnTo>
                                    <a:lnTo>
                                      <a:pt x="513457" y="328612"/>
                                    </a:lnTo>
                                    <a:lnTo>
                                      <a:pt x="520303" y="301228"/>
                                    </a:lnTo>
                                    <a:lnTo>
                                      <a:pt x="513457" y="294382"/>
                                    </a:lnTo>
                                    <a:lnTo>
                                      <a:pt x="520303" y="287536"/>
                                    </a:lnTo>
                                    <a:lnTo>
                                      <a:pt x="513457" y="260151"/>
                                    </a:lnTo>
                                    <a:lnTo>
                                      <a:pt x="513457" y="157460"/>
                                    </a:lnTo>
                                    <a:lnTo>
                                      <a:pt x="513457" y="143767"/>
                                    </a:lnTo>
                                    <a:lnTo>
                                      <a:pt x="513457" y="123229"/>
                                    </a:lnTo>
                                    <a:lnTo>
                                      <a:pt x="506611" y="116383"/>
                                    </a:lnTo>
                                    <a:lnTo>
                                      <a:pt x="472381" y="123229"/>
                                    </a:lnTo>
                                    <a:lnTo>
                                      <a:pt x="458688" y="123229"/>
                                    </a:lnTo>
                                    <a:cubicBezTo>
                                      <a:pt x="449560" y="127793"/>
                                      <a:pt x="419894" y="136921"/>
                                      <a:pt x="369689" y="150614"/>
                                    </a:cubicBezTo>
                                    <a:lnTo>
                                      <a:pt x="342305" y="171152"/>
                                    </a:lnTo>
                                    <a:cubicBezTo>
                                      <a:pt x="346869" y="184844"/>
                                      <a:pt x="349151" y="198536"/>
                                      <a:pt x="349151" y="212228"/>
                                    </a:cubicBezTo>
                                    <a:cubicBezTo>
                                      <a:pt x="340023" y="235049"/>
                                      <a:pt x="335459" y="276125"/>
                                      <a:pt x="335459" y="335458"/>
                                    </a:cubicBezTo>
                                    <a:lnTo>
                                      <a:pt x="342305" y="342304"/>
                                    </a:lnTo>
                                    <a:lnTo>
                                      <a:pt x="438150" y="308074"/>
                                    </a:lnTo>
                                    <a:lnTo>
                                      <a:pt x="472381" y="328612"/>
                                    </a:lnTo>
                                    <a:lnTo>
                                      <a:pt x="479227" y="328612"/>
                                    </a:lnTo>
                                    <a:lnTo>
                                      <a:pt x="486073" y="328612"/>
                                    </a:lnTo>
                                    <a:lnTo>
                                      <a:pt x="506611" y="342304"/>
                                    </a:lnTo>
                                    <a:lnTo>
                                      <a:pt x="506611" y="349150"/>
                                    </a:lnTo>
                                    <a:cubicBezTo>
                                      <a:pt x="506611" y="358279"/>
                                      <a:pt x="488355" y="369689"/>
                                      <a:pt x="451842" y="383381"/>
                                    </a:cubicBezTo>
                                    <a:lnTo>
                                      <a:pt x="444996" y="383381"/>
                                    </a:lnTo>
                                    <a:lnTo>
                                      <a:pt x="438150" y="369689"/>
                                    </a:lnTo>
                                    <a:lnTo>
                                      <a:pt x="431304" y="369689"/>
                                    </a:lnTo>
                                    <a:cubicBezTo>
                                      <a:pt x="422176" y="378817"/>
                                      <a:pt x="392509" y="390227"/>
                                      <a:pt x="342305" y="403919"/>
                                    </a:cubicBezTo>
                                    <a:lnTo>
                                      <a:pt x="335459" y="403919"/>
                                    </a:lnTo>
                                    <a:lnTo>
                                      <a:pt x="335459" y="410765"/>
                                    </a:lnTo>
                                    <a:lnTo>
                                      <a:pt x="328613" y="410765"/>
                                    </a:lnTo>
                                    <a:lnTo>
                                      <a:pt x="335459" y="424457"/>
                                    </a:lnTo>
                                    <a:cubicBezTo>
                                      <a:pt x="330895" y="465534"/>
                                      <a:pt x="326331" y="490636"/>
                                      <a:pt x="321767" y="499764"/>
                                    </a:cubicBezTo>
                                    <a:cubicBezTo>
                                      <a:pt x="326331" y="513457"/>
                                      <a:pt x="330895" y="520303"/>
                                      <a:pt x="335459" y="520303"/>
                                    </a:cubicBezTo>
                                    <a:cubicBezTo>
                                      <a:pt x="344587" y="515739"/>
                                      <a:pt x="362843" y="508892"/>
                                      <a:pt x="390227" y="499764"/>
                                    </a:cubicBezTo>
                                    <a:cubicBezTo>
                                      <a:pt x="390227" y="495200"/>
                                      <a:pt x="406202" y="490636"/>
                                      <a:pt x="438150" y="486072"/>
                                    </a:cubicBezTo>
                                    <a:lnTo>
                                      <a:pt x="451842" y="479226"/>
                                    </a:lnTo>
                                    <a:cubicBezTo>
                                      <a:pt x="474663" y="492918"/>
                                      <a:pt x="486073" y="502046"/>
                                      <a:pt x="486073" y="506611"/>
                                    </a:cubicBezTo>
                                    <a:lnTo>
                                      <a:pt x="486073" y="520303"/>
                                    </a:lnTo>
                                    <a:cubicBezTo>
                                      <a:pt x="458688" y="547687"/>
                                      <a:pt x="419894" y="561379"/>
                                      <a:pt x="369689" y="561379"/>
                                    </a:cubicBezTo>
                                    <a:cubicBezTo>
                                      <a:pt x="337741" y="570507"/>
                                      <a:pt x="319485" y="579636"/>
                                      <a:pt x="314920" y="588764"/>
                                    </a:cubicBezTo>
                                    <a:cubicBezTo>
                                      <a:pt x="305792" y="648097"/>
                                      <a:pt x="298946" y="677763"/>
                                      <a:pt x="294382" y="677763"/>
                                    </a:cubicBezTo>
                                    <a:lnTo>
                                      <a:pt x="273844" y="725686"/>
                                    </a:lnTo>
                                    <a:cubicBezTo>
                                      <a:pt x="273844" y="730250"/>
                                      <a:pt x="269280" y="741660"/>
                                      <a:pt x="260152" y="759916"/>
                                    </a:cubicBezTo>
                                    <a:cubicBezTo>
                                      <a:pt x="251024" y="800993"/>
                                      <a:pt x="241895" y="821531"/>
                                      <a:pt x="232767" y="821531"/>
                                    </a:cubicBezTo>
                                    <a:cubicBezTo>
                                      <a:pt x="232767" y="830659"/>
                                      <a:pt x="225921" y="839787"/>
                                      <a:pt x="212229" y="848915"/>
                                    </a:cubicBezTo>
                                    <a:lnTo>
                                      <a:pt x="219075" y="862607"/>
                                    </a:lnTo>
                                    <a:cubicBezTo>
                                      <a:pt x="168870" y="949325"/>
                                      <a:pt x="100410" y="1022350"/>
                                      <a:pt x="13692" y="1081682"/>
                                    </a:cubicBezTo>
                                    <a:lnTo>
                                      <a:pt x="6846" y="1081682"/>
                                    </a:lnTo>
                                    <a:lnTo>
                                      <a:pt x="0" y="1074836"/>
                                    </a:lnTo>
                                    <a:cubicBezTo>
                                      <a:pt x="9128" y="1065708"/>
                                      <a:pt x="27385" y="1052016"/>
                                      <a:pt x="54769" y="1033760"/>
                                    </a:cubicBezTo>
                                    <a:cubicBezTo>
                                      <a:pt x="86717" y="997247"/>
                                      <a:pt x="107256" y="969863"/>
                                      <a:pt x="116384" y="951607"/>
                                    </a:cubicBezTo>
                                    <a:cubicBezTo>
                                      <a:pt x="143768" y="905966"/>
                                      <a:pt x="157460" y="869454"/>
                                      <a:pt x="157460" y="842069"/>
                                    </a:cubicBezTo>
                                    <a:lnTo>
                                      <a:pt x="177999" y="828377"/>
                                    </a:lnTo>
                                    <a:lnTo>
                                      <a:pt x="171152" y="821531"/>
                                    </a:lnTo>
                                    <a:lnTo>
                                      <a:pt x="171152" y="814685"/>
                                    </a:lnTo>
                                    <a:cubicBezTo>
                                      <a:pt x="184845" y="814685"/>
                                      <a:pt x="198537" y="759916"/>
                                      <a:pt x="212229" y="650379"/>
                                    </a:cubicBezTo>
                                    <a:lnTo>
                                      <a:pt x="212229" y="643532"/>
                                    </a:lnTo>
                                    <a:lnTo>
                                      <a:pt x="219075" y="629840"/>
                                    </a:lnTo>
                                    <a:lnTo>
                                      <a:pt x="212229" y="609302"/>
                                    </a:lnTo>
                                    <a:cubicBezTo>
                                      <a:pt x="216793" y="609302"/>
                                      <a:pt x="221357" y="586482"/>
                                      <a:pt x="225921" y="540841"/>
                                    </a:cubicBezTo>
                                    <a:cubicBezTo>
                                      <a:pt x="230485" y="540841"/>
                                      <a:pt x="232767" y="529431"/>
                                      <a:pt x="232767" y="506611"/>
                                    </a:cubicBezTo>
                                    <a:lnTo>
                                      <a:pt x="232767" y="499764"/>
                                    </a:lnTo>
                                    <a:lnTo>
                                      <a:pt x="239613" y="499764"/>
                                    </a:lnTo>
                                    <a:lnTo>
                                      <a:pt x="232767" y="486072"/>
                                    </a:lnTo>
                                    <a:lnTo>
                                      <a:pt x="232767" y="465534"/>
                                    </a:lnTo>
                                    <a:lnTo>
                                      <a:pt x="239613" y="444996"/>
                                    </a:lnTo>
                                    <a:lnTo>
                                      <a:pt x="232767" y="431303"/>
                                    </a:lnTo>
                                    <a:lnTo>
                                      <a:pt x="239613" y="417611"/>
                                    </a:lnTo>
                                    <a:lnTo>
                                      <a:pt x="232767" y="390227"/>
                                    </a:lnTo>
                                    <a:lnTo>
                                      <a:pt x="232767" y="362843"/>
                                    </a:lnTo>
                                    <a:lnTo>
                                      <a:pt x="239613" y="349150"/>
                                    </a:lnTo>
                                    <a:lnTo>
                                      <a:pt x="225921" y="219075"/>
                                    </a:lnTo>
                                    <a:lnTo>
                                      <a:pt x="219075" y="219075"/>
                                    </a:lnTo>
                                    <a:lnTo>
                                      <a:pt x="225921" y="205382"/>
                                    </a:lnTo>
                                    <a:cubicBezTo>
                                      <a:pt x="225921" y="196254"/>
                                      <a:pt x="216793" y="177998"/>
                                      <a:pt x="198537" y="150614"/>
                                    </a:cubicBezTo>
                                    <a:lnTo>
                                      <a:pt x="191691" y="143767"/>
                                    </a:lnTo>
                                    <a:cubicBezTo>
                                      <a:pt x="191691" y="125511"/>
                                      <a:pt x="205383" y="109537"/>
                                      <a:pt x="232767" y="95845"/>
                                    </a:cubicBezTo>
                                    <a:lnTo>
                                      <a:pt x="239613" y="95845"/>
                                    </a:lnTo>
                                    <a:lnTo>
                                      <a:pt x="253306" y="109537"/>
                                    </a:lnTo>
                                    <a:lnTo>
                                      <a:pt x="280690" y="109537"/>
                                    </a:lnTo>
                                    <a:lnTo>
                                      <a:pt x="314920" y="95845"/>
                                    </a:lnTo>
                                    <a:cubicBezTo>
                                      <a:pt x="319485" y="95845"/>
                                      <a:pt x="340023" y="86717"/>
                                      <a:pt x="376535" y="68460"/>
                                    </a:cubicBezTo>
                                    <a:lnTo>
                                      <a:pt x="431304" y="54768"/>
                                    </a:lnTo>
                                    <a:cubicBezTo>
                                      <a:pt x="440432" y="54768"/>
                                      <a:pt x="479227" y="36512"/>
                                      <a:pt x="54768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9" name="任意多边形 109"/>
                            <wps:cNvSpPr/>
                            <wps:spPr>
                              <a:xfrm>
                                <a:off x="3612661" y="1954982"/>
                                <a:ext cx="191691" cy="2053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691" h="205383">
                                    <a:moveTo>
                                      <a:pt x="6846" y="0"/>
                                    </a:moveTo>
                                    <a:lnTo>
                                      <a:pt x="20538" y="0"/>
                                    </a:lnTo>
                                    <a:cubicBezTo>
                                      <a:pt x="29666" y="9128"/>
                                      <a:pt x="43359" y="15974"/>
                                      <a:pt x="61615" y="20538"/>
                                    </a:cubicBezTo>
                                    <a:cubicBezTo>
                                      <a:pt x="61615" y="25102"/>
                                      <a:pt x="82153" y="31949"/>
                                      <a:pt x="123230" y="41077"/>
                                    </a:cubicBezTo>
                                    <a:lnTo>
                                      <a:pt x="164306" y="88999"/>
                                    </a:lnTo>
                                    <a:cubicBezTo>
                                      <a:pt x="177998" y="88999"/>
                                      <a:pt x="184845" y="102692"/>
                                      <a:pt x="184845" y="130076"/>
                                    </a:cubicBezTo>
                                    <a:cubicBezTo>
                                      <a:pt x="189409" y="134640"/>
                                      <a:pt x="191691" y="143768"/>
                                      <a:pt x="191691" y="157460"/>
                                    </a:cubicBezTo>
                                    <a:cubicBezTo>
                                      <a:pt x="173434" y="184845"/>
                                      <a:pt x="157460" y="198537"/>
                                      <a:pt x="143768" y="198537"/>
                                    </a:cubicBezTo>
                                    <a:lnTo>
                                      <a:pt x="136922" y="205383"/>
                                    </a:lnTo>
                                    <a:cubicBezTo>
                                      <a:pt x="109538" y="191691"/>
                                      <a:pt x="95845" y="175717"/>
                                      <a:pt x="95845" y="157460"/>
                                    </a:cubicBezTo>
                                    <a:lnTo>
                                      <a:pt x="68461" y="109538"/>
                                    </a:lnTo>
                                    <a:cubicBezTo>
                                      <a:pt x="54769" y="95845"/>
                                      <a:pt x="41077" y="73025"/>
                                      <a:pt x="27384" y="41077"/>
                                    </a:cubicBezTo>
                                    <a:lnTo>
                                      <a:pt x="0" y="6846"/>
                                    </a:lnTo>
                                    <a:lnTo>
                                      <a:pt x="6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10" name="组合 110"/>
                          <wpg:cNvGrpSpPr/>
                          <wpg:grpSpPr>
                            <a:xfrm>
                              <a:off x="2975973" y="2437489"/>
                              <a:ext cx="1478757" cy="1417141"/>
                              <a:chOff x="2975973" y="2437489"/>
                              <a:chExt cx="1478757" cy="1417141"/>
                            </a:xfrm>
                          </wpg:grpSpPr>
                          <pic:pic xmlns:pic="http://schemas.openxmlformats.org/drawingml/2006/picture">
                            <pic:nvPicPr>
                              <pic:cNvPr id="111" name="图片 1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135212">
                                <a:off x="3159375" y="2504374"/>
                                <a:ext cx="283582" cy="7562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2" name="任意多边形 112"/>
                            <wps:cNvSpPr/>
                            <wps:spPr>
                              <a:xfrm>
                                <a:off x="3578430" y="2437489"/>
                                <a:ext cx="876300" cy="657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6300" h="657225">
                                    <a:moveTo>
                                      <a:pt x="314920" y="0"/>
                                    </a:moveTo>
                                    <a:lnTo>
                                      <a:pt x="321766" y="0"/>
                                    </a:lnTo>
                                    <a:cubicBezTo>
                                      <a:pt x="344586" y="18256"/>
                                      <a:pt x="362843" y="27384"/>
                                      <a:pt x="376535" y="27384"/>
                                    </a:cubicBezTo>
                                    <a:cubicBezTo>
                                      <a:pt x="413047" y="36513"/>
                                      <a:pt x="440432" y="52487"/>
                                      <a:pt x="458688" y="75307"/>
                                    </a:cubicBezTo>
                                    <a:lnTo>
                                      <a:pt x="465534" y="82153"/>
                                    </a:lnTo>
                                    <a:cubicBezTo>
                                      <a:pt x="465534" y="100409"/>
                                      <a:pt x="458688" y="114101"/>
                                      <a:pt x="444996" y="123230"/>
                                    </a:cubicBezTo>
                                    <a:lnTo>
                                      <a:pt x="438150" y="123230"/>
                                    </a:lnTo>
                                    <a:lnTo>
                                      <a:pt x="444996" y="130076"/>
                                    </a:lnTo>
                                    <a:lnTo>
                                      <a:pt x="444996" y="136922"/>
                                    </a:lnTo>
                                    <a:lnTo>
                                      <a:pt x="431303" y="150614"/>
                                    </a:lnTo>
                                    <a:lnTo>
                                      <a:pt x="438150" y="150614"/>
                                    </a:lnTo>
                                    <a:lnTo>
                                      <a:pt x="424457" y="225921"/>
                                    </a:lnTo>
                                    <a:lnTo>
                                      <a:pt x="431303" y="239613"/>
                                    </a:lnTo>
                                    <a:cubicBezTo>
                                      <a:pt x="444996" y="239613"/>
                                      <a:pt x="463252" y="230485"/>
                                      <a:pt x="486072" y="212229"/>
                                    </a:cubicBezTo>
                                    <a:lnTo>
                                      <a:pt x="513457" y="198537"/>
                                    </a:lnTo>
                                    <a:cubicBezTo>
                                      <a:pt x="518021" y="198537"/>
                                      <a:pt x="527149" y="196255"/>
                                      <a:pt x="540841" y="191691"/>
                                    </a:cubicBezTo>
                                    <a:lnTo>
                                      <a:pt x="595610" y="205383"/>
                                    </a:lnTo>
                                    <a:lnTo>
                                      <a:pt x="616148" y="246459"/>
                                    </a:lnTo>
                                    <a:lnTo>
                                      <a:pt x="616148" y="253305"/>
                                    </a:lnTo>
                                    <a:cubicBezTo>
                                      <a:pt x="593328" y="276126"/>
                                      <a:pt x="570507" y="287536"/>
                                      <a:pt x="547687" y="287536"/>
                                    </a:cubicBezTo>
                                    <a:cubicBezTo>
                                      <a:pt x="547687" y="292100"/>
                                      <a:pt x="529431" y="301228"/>
                                      <a:pt x="492918" y="314920"/>
                                    </a:cubicBezTo>
                                    <a:lnTo>
                                      <a:pt x="486072" y="314920"/>
                                    </a:lnTo>
                                    <a:cubicBezTo>
                                      <a:pt x="486072" y="319484"/>
                                      <a:pt x="474662" y="321766"/>
                                      <a:pt x="451842" y="321766"/>
                                    </a:cubicBezTo>
                                    <a:cubicBezTo>
                                      <a:pt x="429021" y="335459"/>
                                      <a:pt x="417611" y="351433"/>
                                      <a:pt x="417611" y="369689"/>
                                    </a:cubicBezTo>
                                    <a:cubicBezTo>
                                      <a:pt x="417611" y="383381"/>
                                      <a:pt x="410765" y="394791"/>
                                      <a:pt x="397073" y="403919"/>
                                    </a:cubicBezTo>
                                    <a:lnTo>
                                      <a:pt x="403919" y="417612"/>
                                    </a:lnTo>
                                    <a:lnTo>
                                      <a:pt x="403919" y="431304"/>
                                    </a:lnTo>
                                    <a:cubicBezTo>
                                      <a:pt x="403919" y="435868"/>
                                      <a:pt x="401637" y="442714"/>
                                      <a:pt x="397073" y="451842"/>
                                    </a:cubicBezTo>
                                    <a:lnTo>
                                      <a:pt x="397073" y="486072"/>
                                    </a:lnTo>
                                    <a:lnTo>
                                      <a:pt x="390227" y="486072"/>
                                    </a:lnTo>
                                    <a:lnTo>
                                      <a:pt x="390227" y="492918"/>
                                    </a:lnTo>
                                    <a:lnTo>
                                      <a:pt x="417611" y="499765"/>
                                    </a:lnTo>
                                    <a:lnTo>
                                      <a:pt x="479226" y="472380"/>
                                    </a:lnTo>
                                    <a:lnTo>
                                      <a:pt x="506610" y="472380"/>
                                    </a:lnTo>
                                    <a:cubicBezTo>
                                      <a:pt x="506610" y="463252"/>
                                      <a:pt x="531713" y="454124"/>
                                      <a:pt x="581918" y="444996"/>
                                    </a:cubicBezTo>
                                    <a:lnTo>
                                      <a:pt x="616148" y="431304"/>
                                    </a:lnTo>
                                    <a:lnTo>
                                      <a:pt x="629840" y="438150"/>
                                    </a:lnTo>
                                    <a:cubicBezTo>
                                      <a:pt x="629840" y="429022"/>
                                      <a:pt x="645814" y="422176"/>
                                      <a:pt x="677763" y="417612"/>
                                    </a:cubicBezTo>
                                    <a:cubicBezTo>
                                      <a:pt x="677763" y="413048"/>
                                      <a:pt x="689173" y="408484"/>
                                      <a:pt x="711993" y="403919"/>
                                    </a:cubicBezTo>
                                    <a:cubicBezTo>
                                      <a:pt x="711993" y="399356"/>
                                      <a:pt x="725685" y="394791"/>
                                      <a:pt x="753070" y="390227"/>
                                    </a:cubicBezTo>
                                    <a:lnTo>
                                      <a:pt x="759916" y="383381"/>
                                    </a:lnTo>
                                    <a:lnTo>
                                      <a:pt x="787300" y="383381"/>
                                    </a:lnTo>
                                    <a:lnTo>
                                      <a:pt x="807839" y="397073"/>
                                    </a:lnTo>
                                    <a:lnTo>
                                      <a:pt x="814685" y="390227"/>
                                    </a:lnTo>
                                    <a:cubicBezTo>
                                      <a:pt x="819249" y="390227"/>
                                      <a:pt x="826095" y="397073"/>
                                      <a:pt x="835223" y="410766"/>
                                    </a:cubicBezTo>
                                    <a:cubicBezTo>
                                      <a:pt x="848915" y="410766"/>
                                      <a:pt x="862607" y="422176"/>
                                      <a:pt x="876300" y="444996"/>
                                    </a:cubicBezTo>
                                    <a:cubicBezTo>
                                      <a:pt x="876300" y="458688"/>
                                      <a:pt x="860325" y="465534"/>
                                      <a:pt x="828377" y="465534"/>
                                    </a:cubicBezTo>
                                    <a:cubicBezTo>
                                      <a:pt x="828377" y="470098"/>
                                      <a:pt x="823813" y="472380"/>
                                      <a:pt x="814685" y="472380"/>
                                    </a:cubicBezTo>
                                    <a:lnTo>
                                      <a:pt x="807839" y="472380"/>
                                    </a:lnTo>
                                    <a:lnTo>
                                      <a:pt x="773608" y="479227"/>
                                    </a:lnTo>
                                    <a:lnTo>
                                      <a:pt x="766762" y="472380"/>
                                    </a:lnTo>
                                    <a:lnTo>
                                      <a:pt x="766762" y="479227"/>
                                    </a:lnTo>
                                    <a:lnTo>
                                      <a:pt x="746224" y="472380"/>
                                    </a:lnTo>
                                    <a:lnTo>
                                      <a:pt x="725685" y="472380"/>
                                    </a:lnTo>
                                    <a:lnTo>
                                      <a:pt x="698301" y="479227"/>
                                    </a:lnTo>
                                    <a:lnTo>
                                      <a:pt x="698301" y="472380"/>
                                    </a:lnTo>
                                    <a:lnTo>
                                      <a:pt x="670917" y="479227"/>
                                    </a:lnTo>
                                    <a:lnTo>
                                      <a:pt x="650378" y="479227"/>
                                    </a:lnTo>
                                    <a:cubicBezTo>
                                      <a:pt x="650378" y="483791"/>
                                      <a:pt x="636686" y="486072"/>
                                      <a:pt x="609302" y="486072"/>
                                    </a:cubicBezTo>
                                    <a:lnTo>
                                      <a:pt x="602456" y="486072"/>
                                    </a:lnTo>
                                    <a:lnTo>
                                      <a:pt x="588764" y="486072"/>
                                    </a:lnTo>
                                    <a:cubicBezTo>
                                      <a:pt x="588764" y="499765"/>
                                      <a:pt x="563661" y="506611"/>
                                      <a:pt x="513457" y="506611"/>
                                    </a:cubicBezTo>
                                    <a:lnTo>
                                      <a:pt x="513457" y="513457"/>
                                    </a:lnTo>
                                    <a:lnTo>
                                      <a:pt x="499764" y="506611"/>
                                    </a:lnTo>
                                    <a:lnTo>
                                      <a:pt x="479226" y="506611"/>
                                    </a:lnTo>
                                    <a:cubicBezTo>
                                      <a:pt x="470098" y="506611"/>
                                      <a:pt x="460970" y="513457"/>
                                      <a:pt x="451842" y="527149"/>
                                    </a:cubicBezTo>
                                    <a:lnTo>
                                      <a:pt x="444996" y="527149"/>
                                    </a:lnTo>
                                    <a:lnTo>
                                      <a:pt x="424457" y="527149"/>
                                    </a:lnTo>
                                    <a:lnTo>
                                      <a:pt x="417611" y="527149"/>
                                    </a:lnTo>
                                    <a:cubicBezTo>
                                      <a:pt x="417611" y="531713"/>
                                      <a:pt x="408483" y="533995"/>
                                      <a:pt x="390227" y="533995"/>
                                    </a:cubicBezTo>
                                    <a:cubicBezTo>
                                      <a:pt x="390227" y="561379"/>
                                      <a:pt x="378817" y="581918"/>
                                      <a:pt x="355996" y="595610"/>
                                    </a:cubicBezTo>
                                    <a:cubicBezTo>
                                      <a:pt x="355996" y="613866"/>
                                      <a:pt x="344586" y="625276"/>
                                      <a:pt x="321766" y="629840"/>
                                    </a:cubicBezTo>
                                    <a:lnTo>
                                      <a:pt x="308074" y="622994"/>
                                    </a:lnTo>
                                    <a:lnTo>
                                      <a:pt x="308074" y="616148"/>
                                    </a:lnTo>
                                    <a:lnTo>
                                      <a:pt x="314920" y="595610"/>
                                    </a:lnTo>
                                    <a:cubicBezTo>
                                      <a:pt x="310356" y="595610"/>
                                      <a:pt x="303510" y="588764"/>
                                      <a:pt x="294382" y="575072"/>
                                    </a:cubicBezTo>
                                    <a:cubicBezTo>
                                      <a:pt x="280689" y="575072"/>
                                      <a:pt x="237331" y="584200"/>
                                      <a:pt x="164306" y="602456"/>
                                    </a:cubicBezTo>
                                    <a:cubicBezTo>
                                      <a:pt x="155178" y="602456"/>
                                      <a:pt x="146050" y="607020"/>
                                      <a:pt x="136921" y="616148"/>
                                    </a:cubicBezTo>
                                    <a:cubicBezTo>
                                      <a:pt x="114101" y="616148"/>
                                      <a:pt x="95845" y="625276"/>
                                      <a:pt x="82153" y="643533"/>
                                    </a:cubicBezTo>
                                    <a:cubicBezTo>
                                      <a:pt x="73025" y="652661"/>
                                      <a:pt x="63896" y="657225"/>
                                      <a:pt x="54768" y="657225"/>
                                    </a:cubicBezTo>
                                    <a:lnTo>
                                      <a:pt x="47922" y="657225"/>
                                    </a:lnTo>
                                    <a:cubicBezTo>
                                      <a:pt x="15974" y="629840"/>
                                      <a:pt x="0" y="611584"/>
                                      <a:pt x="0" y="602456"/>
                                    </a:cubicBezTo>
                                    <a:cubicBezTo>
                                      <a:pt x="22820" y="593328"/>
                                      <a:pt x="68461" y="579636"/>
                                      <a:pt x="136921" y="561379"/>
                                    </a:cubicBezTo>
                                    <a:lnTo>
                                      <a:pt x="150614" y="568226"/>
                                    </a:lnTo>
                                    <a:lnTo>
                                      <a:pt x="184844" y="547687"/>
                                    </a:lnTo>
                                    <a:cubicBezTo>
                                      <a:pt x="193972" y="547687"/>
                                      <a:pt x="198536" y="549969"/>
                                      <a:pt x="198536" y="554533"/>
                                    </a:cubicBezTo>
                                    <a:cubicBezTo>
                                      <a:pt x="225921" y="540841"/>
                                      <a:pt x="253305" y="533995"/>
                                      <a:pt x="280689" y="533995"/>
                                    </a:cubicBezTo>
                                    <a:lnTo>
                                      <a:pt x="294382" y="533995"/>
                                    </a:lnTo>
                                    <a:lnTo>
                                      <a:pt x="308074" y="520303"/>
                                    </a:lnTo>
                                    <a:lnTo>
                                      <a:pt x="308074" y="513457"/>
                                    </a:lnTo>
                                    <a:cubicBezTo>
                                      <a:pt x="298946" y="513457"/>
                                      <a:pt x="294382" y="511175"/>
                                      <a:pt x="294382" y="506611"/>
                                    </a:cubicBezTo>
                                    <a:lnTo>
                                      <a:pt x="301228" y="492918"/>
                                    </a:lnTo>
                                    <a:lnTo>
                                      <a:pt x="294382" y="479227"/>
                                    </a:lnTo>
                                    <a:lnTo>
                                      <a:pt x="301228" y="451842"/>
                                    </a:lnTo>
                                    <a:lnTo>
                                      <a:pt x="294382" y="444996"/>
                                    </a:lnTo>
                                    <a:lnTo>
                                      <a:pt x="301228" y="424458"/>
                                    </a:lnTo>
                                    <a:lnTo>
                                      <a:pt x="294382" y="410766"/>
                                    </a:lnTo>
                                    <a:lnTo>
                                      <a:pt x="301228" y="410766"/>
                                    </a:lnTo>
                                    <a:lnTo>
                                      <a:pt x="301228" y="403919"/>
                                    </a:lnTo>
                                    <a:lnTo>
                                      <a:pt x="294382" y="397073"/>
                                    </a:lnTo>
                                    <a:cubicBezTo>
                                      <a:pt x="285253" y="401637"/>
                                      <a:pt x="273843" y="403919"/>
                                      <a:pt x="260151" y="403919"/>
                                    </a:cubicBezTo>
                                    <a:lnTo>
                                      <a:pt x="232767" y="424458"/>
                                    </a:lnTo>
                                    <a:cubicBezTo>
                                      <a:pt x="219075" y="424458"/>
                                      <a:pt x="200818" y="415330"/>
                                      <a:pt x="177998" y="397073"/>
                                    </a:cubicBezTo>
                                    <a:cubicBezTo>
                                      <a:pt x="164306" y="392509"/>
                                      <a:pt x="143768" y="378817"/>
                                      <a:pt x="116383" y="355997"/>
                                    </a:cubicBezTo>
                                    <a:lnTo>
                                      <a:pt x="116383" y="349151"/>
                                    </a:lnTo>
                                    <a:cubicBezTo>
                                      <a:pt x="116383" y="344587"/>
                                      <a:pt x="125511" y="340023"/>
                                      <a:pt x="143768" y="335459"/>
                                    </a:cubicBezTo>
                                    <a:lnTo>
                                      <a:pt x="150614" y="342305"/>
                                    </a:lnTo>
                                    <a:lnTo>
                                      <a:pt x="157460" y="342305"/>
                                    </a:lnTo>
                                    <a:cubicBezTo>
                                      <a:pt x="180280" y="328612"/>
                                      <a:pt x="214511" y="314920"/>
                                      <a:pt x="260151" y="301228"/>
                                    </a:cubicBezTo>
                                    <a:lnTo>
                                      <a:pt x="266997" y="308074"/>
                                    </a:lnTo>
                                    <a:cubicBezTo>
                                      <a:pt x="266997" y="294382"/>
                                      <a:pt x="280689" y="287536"/>
                                      <a:pt x="308074" y="287536"/>
                                    </a:cubicBezTo>
                                    <a:lnTo>
                                      <a:pt x="294382" y="280690"/>
                                    </a:lnTo>
                                    <a:lnTo>
                                      <a:pt x="301228" y="253305"/>
                                    </a:lnTo>
                                    <a:lnTo>
                                      <a:pt x="294382" y="177998"/>
                                    </a:lnTo>
                                    <a:lnTo>
                                      <a:pt x="301228" y="171152"/>
                                    </a:lnTo>
                                    <a:cubicBezTo>
                                      <a:pt x="301228" y="166588"/>
                                      <a:pt x="298946" y="164306"/>
                                      <a:pt x="294382" y="164306"/>
                                    </a:cubicBezTo>
                                    <a:lnTo>
                                      <a:pt x="287535" y="164306"/>
                                    </a:lnTo>
                                    <a:lnTo>
                                      <a:pt x="287535" y="157460"/>
                                    </a:lnTo>
                                    <a:cubicBezTo>
                                      <a:pt x="292100" y="148332"/>
                                      <a:pt x="294382" y="130076"/>
                                      <a:pt x="294382" y="102691"/>
                                    </a:cubicBezTo>
                                    <a:cubicBezTo>
                                      <a:pt x="289818" y="102691"/>
                                      <a:pt x="278407" y="84435"/>
                                      <a:pt x="260151" y="47923"/>
                                    </a:cubicBezTo>
                                    <a:lnTo>
                                      <a:pt x="260151" y="34231"/>
                                    </a:lnTo>
                                    <a:lnTo>
                                      <a:pt x="260151" y="27384"/>
                                    </a:lnTo>
                                    <a:cubicBezTo>
                                      <a:pt x="260151" y="22820"/>
                                      <a:pt x="278407" y="13692"/>
                                      <a:pt x="3149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3" name="任意多边形 113"/>
                            <wps:cNvSpPr/>
                            <wps:spPr>
                              <a:xfrm>
                                <a:off x="2975973" y="2882485"/>
                                <a:ext cx="643533" cy="896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3533" h="896838">
                                    <a:moveTo>
                                      <a:pt x="506611" y="0"/>
                                    </a:moveTo>
                                    <a:cubicBezTo>
                                      <a:pt x="511175" y="0"/>
                                      <a:pt x="518021" y="9128"/>
                                      <a:pt x="527149" y="27384"/>
                                    </a:cubicBezTo>
                                    <a:lnTo>
                                      <a:pt x="602457" y="75307"/>
                                    </a:lnTo>
                                    <a:lnTo>
                                      <a:pt x="609303" y="68461"/>
                                    </a:lnTo>
                                    <a:lnTo>
                                      <a:pt x="616149" y="68461"/>
                                    </a:lnTo>
                                    <a:cubicBezTo>
                                      <a:pt x="634405" y="82153"/>
                                      <a:pt x="643533" y="98127"/>
                                      <a:pt x="643533" y="116383"/>
                                    </a:cubicBezTo>
                                    <a:cubicBezTo>
                                      <a:pt x="629841" y="116383"/>
                                      <a:pt x="620713" y="125512"/>
                                      <a:pt x="616149" y="143768"/>
                                    </a:cubicBezTo>
                                    <a:cubicBezTo>
                                      <a:pt x="611585" y="143768"/>
                                      <a:pt x="584200" y="164306"/>
                                      <a:pt x="533996" y="205383"/>
                                    </a:cubicBezTo>
                                    <a:lnTo>
                                      <a:pt x="527149" y="205383"/>
                                    </a:lnTo>
                                    <a:cubicBezTo>
                                      <a:pt x="527149" y="214511"/>
                                      <a:pt x="515739" y="225921"/>
                                      <a:pt x="492919" y="239613"/>
                                    </a:cubicBezTo>
                                    <a:cubicBezTo>
                                      <a:pt x="474663" y="266997"/>
                                      <a:pt x="458689" y="280690"/>
                                      <a:pt x="444996" y="280690"/>
                                    </a:cubicBezTo>
                                    <a:lnTo>
                                      <a:pt x="444996" y="287536"/>
                                    </a:lnTo>
                                    <a:cubicBezTo>
                                      <a:pt x="444996" y="301228"/>
                                      <a:pt x="451842" y="308074"/>
                                      <a:pt x="465535" y="308074"/>
                                    </a:cubicBezTo>
                                    <a:cubicBezTo>
                                      <a:pt x="497483" y="340023"/>
                                      <a:pt x="513457" y="358279"/>
                                      <a:pt x="513457" y="362843"/>
                                    </a:cubicBezTo>
                                    <a:lnTo>
                                      <a:pt x="513457" y="369689"/>
                                    </a:lnTo>
                                    <a:lnTo>
                                      <a:pt x="513457" y="383381"/>
                                    </a:lnTo>
                                    <a:lnTo>
                                      <a:pt x="513457" y="397073"/>
                                    </a:lnTo>
                                    <a:lnTo>
                                      <a:pt x="506611" y="410765"/>
                                    </a:lnTo>
                                    <a:cubicBezTo>
                                      <a:pt x="511175" y="410765"/>
                                      <a:pt x="518021" y="435868"/>
                                      <a:pt x="527149" y="486072"/>
                                    </a:cubicBezTo>
                                    <a:lnTo>
                                      <a:pt x="527149" y="492919"/>
                                    </a:lnTo>
                                    <a:lnTo>
                                      <a:pt x="527149" y="513457"/>
                                    </a:lnTo>
                                    <a:lnTo>
                                      <a:pt x="527149" y="520303"/>
                                    </a:lnTo>
                                    <a:lnTo>
                                      <a:pt x="527149" y="527149"/>
                                    </a:lnTo>
                                    <a:lnTo>
                                      <a:pt x="527149" y="540841"/>
                                    </a:lnTo>
                                    <a:lnTo>
                                      <a:pt x="527149" y="581918"/>
                                    </a:lnTo>
                                    <a:lnTo>
                                      <a:pt x="527149" y="602456"/>
                                    </a:lnTo>
                                    <a:lnTo>
                                      <a:pt x="527149" y="609302"/>
                                    </a:lnTo>
                                    <a:lnTo>
                                      <a:pt x="533996" y="684609"/>
                                    </a:lnTo>
                                    <a:lnTo>
                                      <a:pt x="527149" y="766762"/>
                                    </a:lnTo>
                                    <a:lnTo>
                                      <a:pt x="527149" y="773608"/>
                                    </a:lnTo>
                                    <a:cubicBezTo>
                                      <a:pt x="527149" y="814685"/>
                                      <a:pt x="506611" y="851197"/>
                                      <a:pt x="465535" y="883146"/>
                                    </a:cubicBezTo>
                                    <a:cubicBezTo>
                                      <a:pt x="447278" y="892274"/>
                                      <a:pt x="431304" y="896838"/>
                                      <a:pt x="417612" y="896838"/>
                                    </a:cubicBezTo>
                                    <a:lnTo>
                                      <a:pt x="410766" y="889992"/>
                                    </a:lnTo>
                                    <a:lnTo>
                                      <a:pt x="417612" y="883146"/>
                                    </a:lnTo>
                                    <a:lnTo>
                                      <a:pt x="403920" y="814685"/>
                                    </a:lnTo>
                                    <a:lnTo>
                                      <a:pt x="410766" y="807839"/>
                                    </a:lnTo>
                                    <a:lnTo>
                                      <a:pt x="403920" y="766762"/>
                                    </a:lnTo>
                                    <a:lnTo>
                                      <a:pt x="403920" y="753070"/>
                                    </a:lnTo>
                                    <a:lnTo>
                                      <a:pt x="403920" y="739378"/>
                                    </a:lnTo>
                                    <a:cubicBezTo>
                                      <a:pt x="408484" y="739378"/>
                                      <a:pt x="410766" y="725686"/>
                                      <a:pt x="410766" y="698301"/>
                                    </a:cubicBezTo>
                                    <a:lnTo>
                                      <a:pt x="410766" y="677763"/>
                                    </a:lnTo>
                                    <a:lnTo>
                                      <a:pt x="417612" y="636687"/>
                                    </a:lnTo>
                                    <a:lnTo>
                                      <a:pt x="417612" y="616148"/>
                                    </a:lnTo>
                                    <a:lnTo>
                                      <a:pt x="424458" y="595610"/>
                                    </a:lnTo>
                                    <a:lnTo>
                                      <a:pt x="417612" y="568226"/>
                                    </a:lnTo>
                                    <a:lnTo>
                                      <a:pt x="424458" y="554533"/>
                                    </a:lnTo>
                                    <a:lnTo>
                                      <a:pt x="410766" y="492919"/>
                                    </a:lnTo>
                                    <a:lnTo>
                                      <a:pt x="417612" y="486072"/>
                                    </a:lnTo>
                                    <a:lnTo>
                                      <a:pt x="417612" y="465534"/>
                                    </a:lnTo>
                                    <a:lnTo>
                                      <a:pt x="417612" y="451842"/>
                                    </a:lnTo>
                                    <a:lnTo>
                                      <a:pt x="417612" y="431304"/>
                                    </a:lnTo>
                                    <a:lnTo>
                                      <a:pt x="410766" y="403919"/>
                                    </a:lnTo>
                                    <a:lnTo>
                                      <a:pt x="424458" y="397073"/>
                                    </a:lnTo>
                                    <a:cubicBezTo>
                                      <a:pt x="415330" y="397073"/>
                                      <a:pt x="410766" y="387945"/>
                                      <a:pt x="410766" y="369689"/>
                                    </a:cubicBezTo>
                                    <a:cubicBezTo>
                                      <a:pt x="406202" y="355997"/>
                                      <a:pt x="403920" y="344586"/>
                                      <a:pt x="403920" y="335458"/>
                                    </a:cubicBezTo>
                                    <a:lnTo>
                                      <a:pt x="376535" y="355997"/>
                                    </a:lnTo>
                                    <a:cubicBezTo>
                                      <a:pt x="358279" y="374253"/>
                                      <a:pt x="342305" y="383381"/>
                                      <a:pt x="328613" y="383381"/>
                                    </a:cubicBezTo>
                                    <a:cubicBezTo>
                                      <a:pt x="328613" y="392509"/>
                                      <a:pt x="312639" y="406201"/>
                                      <a:pt x="280690" y="424458"/>
                                    </a:cubicBezTo>
                                    <a:cubicBezTo>
                                      <a:pt x="280690" y="433586"/>
                                      <a:pt x="271562" y="438150"/>
                                      <a:pt x="253306" y="438150"/>
                                    </a:cubicBezTo>
                                    <a:cubicBezTo>
                                      <a:pt x="253306" y="451842"/>
                                      <a:pt x="228203" y="474662"/>
                                      <a:pt x="177999" y="506611"/>
                                    </a:cubicBezTo>
                                    <a:cubicBezTo>
                                      <a:pt x="159743" y="524867"/>
                                      <a:pt x="136922" y="540841"/>
                                      <a:pt x="109538" y="554533"/>
                                    </a:cubicBezTo>
                                    <a:cubicBezTo>
                                      <a:pt x="104974" y="563661"/>
                                      <a:pt x="82153" y="579636"/>
                                      <a:pt x="41077" y="602456"/>
                                    </a:cubicBezTo>
                                    <a:cubicBezTo>
                                      <a:pt x="27385" y="616148"/>
                                      <a:pt x="15975" y="622994"/>
                                      <a:pt x="6846" y="622994"/>
                                    </a:cubicBezTo>
                                    <a:lnTo>
                                      <a:pt x="0" y="609302"/>
                                    </a:lnTo>
                                    <a:cubicBezTo>
                                      <a:pt x="82153" y="549969"/>
                                      <a:pt x="132358" y="511175"/>
                                      <a:pt x="150614" y="492919"/>
                                    </a:cubicBezTo>
                                    <a:cubicBezTo>
                                      <a:pt x="159743" y="479226"/>
                                      <a:pt x="177999" y="463252"/>
                                      <a:pt x="205383" y="444996"/>
                                    </a:cubicBezTo>
                                    <a:cubicBezTo>
                                      <a:pt x="237332" y="394791"/>
                                      <a:pt x="262434" y="369689"/>
                                      <a:pt x="280690" y="369689"/>
                                    </a:cubicBezTo>
                                    <a:lnTo>
                                      <a:pt x="280690" y="355997"/>
                                    </a:lnTo>
                                    <a:cubicBezTo>
                                      <a:pt x="285254" y="346869"/>
                                      <a:pt x="294382" y="333177"/>
                                      <a:pt x="308074" y="314920"/>
                                    </a:cubicBezTo>
                                    <a:lnTo>
                                      <a:pt x="390228" y="219075"/>
                                    </a:lnTo>
                                    <a:cubicBezTo>
                                      <a:pt x="394792" y="191690"/>
                                      <a:pt x="417612" y="155178"/>
                                      <a:pt x="458689" y="109537"/>
                                    </a:cubicBezTo>
                                    <a:cubicBezTo>
                                      <a:pt x="463253" y="104973"/>
                                      <a:pt x="465535" y="98127"/>
                                      <a:pt x="465535" y="88999"/>
                                    </a:cubicBezTo>
                                    <a:cubicBezTo>
                                      <a:pt x="465535" y="75307"/>
                                      <a:pt x="456407" y="66179"/>
                                      <a:pt x="438150" y="61615"/>
                                    </a:cubicBezTo>
                                    <a:lnTo>
                                      <a:pt x="438150" y="47922"/>
                                    </a:lnTo>
                                    <a:cubicBezTo>
                                      <a:pt x="465535" y="15974"/>
                                      <a:pt x="488355" y="0"/>
                                      <a:pt x="50661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4" name="任意多边形 114"/>
                            <wps:cNvSpPr/>
                            <wps:spPr>
                              <a:xfrm>
                                <a:off x="3592122" y="2998868"/>
                                <a:ext cx="753070" cy="855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3070" h="855762">
                                    <a:moveTo>
                                      <a:pt x="410765" y="0"/>
                                    </a:moveTo>
                                    <a:cubicBezTo>
                                      <a:pt x="447278" y="22821"/>
                                      <a:pt x="465534" y="36513"/>
                                      <a:pt x="465534" y="41077"/>
                                    </a:cubicBezTo>
                                    <a:lnTo>
                                      <a:pt x="486072" y="41077"/>
                                    </a:lnTo>
                                    <a:lnTo>
                                      <a:pt x="492918" y="61615"/>
                                    </a:lnTo>
                                    <a:lnTo>
                                      <a:pt x="513457" y="54769"/>
                                    </a:lnTo>
                                    <a:lnTo>
                                      <a:pt x="513457" y="68461"/>
                                    </a:lnTo>
                                    <a:lnTo>
                                      <a:pt x="527149" y="68461"/>
                                    </a:lnTo>
                                    <a:cubicBezTo>
                                      <a:pt x="549969" y="68461"/>
                                      <a:pt x="561379" y="79871"/>
                                      <a:pt x="561379" y="102692"/>
                                    </a:cubicBezTo>
                                    <a:lnTo>
                                      <a:pt x="575072" y="95846"/>
                                    </a:lnTo>
                                    <a:lnTo>
                                      <a:pt x="595610" y="102692"/>
                                    </a:lnTo>
                                    <a:lnTo>
                                      <a:pt x="595610" y="95846"/>
                                    </a:lnTo>
                                    <a:lnTo>
                                      <a:pt x="602456" y="95846"/>
                                    </a:lnTo>
                                    <a:lnTo>
                                      <a:pt x="616148" y="95846"/>
                                    </a:lnTo>
                                    <a:cubicBezTo>
                                      <a:pt x="629840" y="82154"/>
                                      <a:pt x="645815" y="75307"/>
                                      <a:pt x="664071" y="75307"/>
                                    </a:cubicBezTo>
                                    <a:cubicBezTo>
                                      <a:pt x="664071" y="70743"/>
                                      <a:pt x="668635" y="68461"/>
                                      <a:pt x="677763" y="68461"/>
                                    </a:cubicBezTo>
                                    <a:cubicBezTo>
                                      <a:pt x="709712" y="82154"/>
                                      <a:pt x="725686" y="93564"/>
                                      <a:pt x="725686" y="102692"/>
                                    </a:cubicBezTo>
                                    <a:lnTo>
                                      <a:pt x="739378" y="102692"/>
                                    </a:lnTo>
                                    <a:cubicBezTo>
                                      <a:pt x="748506" y="107256"/>
                                      <a:pt x="753070" y="114102"/>
                                      <a:pt x="753070" y="123230"/>
                                    </a:cubicBezTo>
                                    <a:cubicBezTo>
                                      <a:pt x="734814" y="141487"/>
                                      <a:pt x="711993" y="150614"/>
                                      <a:pt x="684609" y="150614"/>
                                    </a:cubicBezTo>
                                    <a:lnTo>
                                      <a:pt x="677763" y="143768"/>
                                    </a:lnTo>
                                    <a:cubicBezTo>
                                      <a:pt x="668635" y="152896"/>
                                      <a:pt x="641251" y="157461"/>
                                      <a:pt x="595610" y="157461"/>
                                    </a:cubicBezTo>
                                    <a:lnTo>
                                      <a:pt x="581918" y="157461"/>
                                    </a:lnTo>
                                    <a:lnTo>
                                      <a:pt x="575072" y="164307"/>
                                    </a:lnTo>
                                    <a:lnTo>
                                      <a:pt x="561379" y="164307"/>
                                    </a:lnTo>
                                    <a:cubicBezTo>
                                      <a:pt x="552251" y="164307"/>
                                      <a:pt x="545405" y="171153"/>
                                      <a:pt x="540841" y="184845"/>
                                    </a:cubicBezTo>
                                    <a:lnTo>
                                      <a:pt x="547687" y="198537"/>
                                    </a:lnTo>
                                    <a:lnTo>
                                      <a:pt x="540841" y="219075"/>
                                    </a:lnTo>
                                    <a:lnTo>
                                      <a:pt x="547687" y="260152"/>
                                    </a:lnTo>
                                    <a:lnTo>
                                      <a:pt x="547687" y="273844"/>
                                    </a:lnTo>
                                    <a:lnTo>
                                      <a:pt x="540841" y="280690"/>
                                    </a:lnTo>
                                    <a:lnTo>
                                      <a:pt x="547687" y="301229"/>
                                    </a:lnTo>
                                    <a:lnTo>
                                      <a:pt x="547687" y="342305"/>
                                    </a:lnTo>
                                    <a:lnTo>
                                      <a:pt x="554533" y="403920"/>
                                    </a:lnTo>
                                    <a:cubicBezTo>
                                      <a:pt x="554533" y="422176"/>
                                      <a:pt x="552251" y="431304"/>
                                      <a:pt x="547687" y="431304"/>
                                    </a:cubicBezTo>
                                    <a:cubicBezTo>
                                      <a:pt x="552251" y="435869"/>
                                      <a:pt x="556815" y="463253"/>
                                      <a:pt x="561379" y="513457"/>
                                    </a:cubicBezTo>
                                    <a:lnTo>
                                      <a:pt x="568226" y="520304"/>
                                    </a:lnTo>
                                    <a:lnTo>
                                      <a:pt x="568226" y="547688"/>
                                    </a:lnTo>
                                    <a:lnTo>
                                      <a:pt x="568226" y="561380"/>
                                    </a:lnTo>
                                    <a:lnTo>
                                      <a:pt x="561379" y="568226"/>
                                    </a:lnTo>
                                    <a:lnTo>
                                      <a:pt x="568226" y="588764"/>
                                    </a:lnTo>
                                    <a:lnTo>
                                      <a:pt x="568226" y="622995"/>
                                    </a:lnTo>
                                    <a:lnTo>
                                      <a:pt x="554533" y="636687"/>
                                    </a:lnTo>
                                    <a:lnTo>
                                      <a:pt x="554533" y="650379"/>
                                    </a:lnTo>
                                    <a:lnTo>
                                      <a:pt x="554533" y="670918"/>
                                    </a:lnTo>
                                    <a:lnTo>
                                      <a:pt x="554533" y="677764"/>
                                    </a:lnTo>
                                    <a:cubicBezTo>
                                      <a:pt x="545405" y="696020"/>
                                      <a:pt x="538559" y="718840"/>
                                      <a:pt x="533995" y="746225"/>
                                    </a:cubicBezTo>
                                    <a:cubicBezTo>
                                      <a:pt x="511175" y="778173"/>
                                      <a:pt x="486072" y="807839"/>
                                      <a:pt x="458688" y="835224"/>
                                    </a:cubicBezTo>
                                    <a:cubicBezTo>
                                      <a:pt x="449560" y="848916"/>
                                      <a:pt x="440432" y="855762"/>
                                      <a:pt x="431304" y="855762"/>
                                    </a:cubicBezTo>
                                    <a:cubicBezTo>
                                      <a:pt x="422176" y="855762"/>
                                      <a:pt x="413047" y="830660"/>
                                      <a:pt x="403919" y="780455"/>
                                    </a:cubicBezTo>
                                    <a:cubicBezTo>
                                      <a:pt x="394791" y="771327"/>
                                      <a:pt x="390227" y="757635"/>
                                      <a:pt x="390227" y="739379"/>
                                    </a:cubicBezTo>
                                    <a:cubicBezTo>
                                      <a:pt x="376535" y="725686"/>
                                      <a:pt x="369689" y="711994"/>
                                      <a:pt x="369689" y="698302"/>
                                    </a:cubicBezTo>
                                    <a:cubicBezTo>
                                      <a:pt x="360561" y="698302"/>
                                      <a:pt x="342304" y="689174"/>
                                      <a:pt x="314920" y="670918"/>
                                    </a:cubicBezTo>
                                    <a:cubicBezTo>
                                      <a:pt x="296664" y="670918"/>
                                      <a:pt x="285254" y="666353"/>
                                      <a:pt x="280690" y="657225"/>
                                    </a:cubicBezTo>
                                    <a:lnTo>
                                      <a:pt x="280690" y="650379"/>
                                    </a:lnTo>
                                    <a:lnTo>
                                      <a:pt x="287536" y="643533"/>
                                    </a:lnTo>
                                    <a:lnTo>
                                      <a:pt x="294382" y="643533"/>
                                    </a:lnTo>
                                    <a:cubicBezTo>
                                      <a:pt x="298946" y="648097"/>
                                      <a:pt x="317202" y="652661"/>
                                      <a:pt x="349151" y="657225"/>
                                    </a:cubicBezTo>
                                    <a:cubicBezTo>
                                      <a:pt x="349151" y="666353"/>
                                      <a:pt x="351433" y="670918"/>
                                      <a:pt x="355997" y="670918"/>
                                    </a:cubicBezTo>
                                    <a:lnTo>
                                      <a:pt x="362843" y="670918"/>
                                    </a:lnTo>
                                    <a:lnTo>
                                      <a:pt x="369689" y="664072"/>
                                    </a:lnTo>
                                    <a:lnTo>
                                      <a:pt x="397073" y="677764"/>
                                    </a:lnTo>
                                    <a:cubicBezTo>
                                      <a:pt x="406201" y="677764"/>
                                      <a:pt x="413047" y="666353"/>
                                      <a:pt x="417611" y="643533"/>
                                    </a:cubicBezTo>
                                    <a:lnTo>
                                      <a:pt x="424458" y="636687"/>
                                    </a:lnTo>
                                    <a:lnTo>
                                      <a:pt x="417611" y="622995"/>
                                    </a:lnTo>
                                    <a:cubicBezTo>
                                      <a:pt x="422176" y="618431"/>
                                      <a:pt x="424458" y="607021"/>
                                      <a:pt x="424458" y="588764"/>
                                    </a:cubicBezTo>
                                    <a:lnTo>
                                      <a:pt x="431304" y="588764"/>
                                    </a:lnTo>
                                    <a:lnTo>
                                      <a:pt x="424458" y="547688"/>
                                    </a:lnTo>
                                    <a:lnTo>
                                      <a:pt x="431304" y="533996"/>
                                    </a:lnTo>
                                    <a:lnTo>
                                      <a:pt x="431304" y="527150"/>
                                    </a:lnTo>
                                    <a:cubicBezTo>
                                      <a:pt x="422176" y="518022"/>
                                      <a:pt x="417611" y="499765"/>
                                      <a:pt x="417611" y="472381"/>
                                    </a:cubicBezTo>
                                    <a:lnTo>
                                      <a:pt x="410765" y="472381"/>
                                    </a:lnTo>
                                    <a:lnTo>
                                      <a:pt x="417611" y="458689"/>
                                    </a:lnTo>
                                    <a:lnTo>
                                      <a:pt x="410765" y="438150"/>
                                    </a:lnTo>
                                    <a:lnTo>
                                      <a:pt x="417611" y="424458"/>
                                    </a:lnTo>
                                    <a:lnTo>
                                      <a:pt x="410765" y="403920"/>
                                    </a:lnTo>
                                    <a:lnTo>
                                      <a:pt x="417611" y="397074"/>
                                    </a:lnTo>
                                    <a:lnTo>
                                      <a:pt x="410765" y="349151"/>
                                    </a:lnTo>
                                    <a:lnTo>
                                      <a:pt x="410765" y="246460"/>
                                    </a:lnTo>
                                    <a:cubicBezTo>
                                      <a:pt x="410765" y="237332"/>
                                      <a:pt x="413047" y="232768"/>
                                      <a:pt x="417611" y="232768"/>
                                    </a:cubicBezTo>
                                    <a:cubicBezTo>
                                      <a:pt x="413047" y="219075"/>
                                      <a:pt x="410765" y="205383"/>
                                      <a:pt x="410765" y="191691"/>
                                    </a:cubicBezTo>
                                    <a:lnTo>
                                      <a:pt x="403919" y="191691"/>
                                    </a:lnTo>
                                    <a:lnTo>
                                      <a:pt x="390227" y="191691"/>
                                    </a:lnTo>
                                    <a:cubicBezTo>
                                      <a:pt x="358279" y="209947"/>
                                      <a:pt x="330894" y="219075"/>
                                      <a:pt x="308074" y="219075"/>
                                    </a:cubicBezTo>
                                    <a:cubicBezTo>
                                      <a:pt x="308074" y="223640"/>
                                      <a:pt x="292100" y="228203"/>
                                      <a:pt x="260151" y="232768"/>
                                    </a:cubicBezTo>
                                    <a:lnTo>
                                      <a:pt x="253305" y="246460"/>
                                    </a:lnTo>
                                    <a:lnTo>
                                      <a:pt x="239613" y="232768"/>
                                    </a:lnTo>
                                    <a:cubicBezTo>
                                      <a:pt x="230485" y="246460"/>
                                      <a:pt x="223639" y="253306"/>
                                      <a:pt x="219075" y="253306"/>
                                    </a:cubicBezTo>
                                    <a:cubicBezTo>
                                      <a:pt x="219075" y="257870"/>
                                      <a:pt x="209947" y="260152"/>
                                      <a:pt x="191690" y="260152"/>
                                    </a:cubicBezTo>
                                    <a:lnTo>
                                      <a:pt x="184844" y="273844"/>
                                    </a:lnTo>
                                    <a:lnTo>
                                      <a:pt x="171152" y="273844"/>
                                    </a:lnTo>
                                    <a:lnTo>
                                      <a:pt x="164306" y="266998"/>
                                    </a:lnTo>
                                    <a:lnTo>
                                      <a:pt x="157460" y="266998"/>
                                    </a:lnTo>
                                    <a:cubicBezTo>
                                      <a:pt x="157460" y="276126"/>
                                      <a:pt x="155178" y="280690"/>
                                      <a:pt x="150614" y="280690"/>
                                    </a:cubicBezTo>
                                    <a:cubicBezTo>
                                      <a:pt x="146050" y="280690"/>
                                      <a:pt x="143768" y="276126"/>
                                      <a:pt x="143768" y="266998"/>
                                    </a:cubicBezTo>
                                    <a:lnTo>
                                      <a:pt x="136922" y="266998"/>
                                    </a:lnTo>
                                    <a:cubicBezTo>
                                      <a:pt x="114101" y="289818"/>
                                      <a:pt x="91281" y="301229"/>
                                      <a:pt x="68461" y="301229"/>
                                    </a:cubicBezTo>
                                    <a:cubicBezTo>
                                      <a:pt x="68461" y="292101"/>
                                      <a:pt x="45640" y="276126"/>
                                      <a:pt x="0" y="253306"/>
                                    </a:cubicBezTo>
                                    <a:lnTo>
                                      <a:pt x="6846" y="246460"/>
                                    </a:lnTo>
                                    <a:lnTo>
                                      <a:pt x="61615" y="246460"/>
                                    </a:lnTo>
                                    <a:cubicBezTo>
                                      <a:pt x="66179" y="237332"/>
                                      <a:pt x="98127" y="225922"/>
                                      <a:pt x="157460" y="212229"/>
                                    </a:cubicBezTo>
                                    <a:lnTo>
                                      <a:pt x="184844" y="212229"/>
                                    </a:lnTo>
                                    <a:lnTo>
                                      <a:pt x="212229" y="191691"/>
                                    </a:lnTo>
                                    <a:lnTo>
                                      <a:pt x="219075" y="191691"/>
                                    </a:lnTo>
                                    <a:lnTo>
                                      <a:pt x="225921" y="198537"/>
                                    </a:lnTo>
                                    <a:lnTo>
                                      <a:pt x="253305" y="191691"/>
                                    </a:lnTo>
                                    <a:lnTo>
                                      <a:pt x="266997" y="191691"/>
                                    </a:lnTo>
                                    <a:cubicBezTo>
                                      <a:pt x="266997" y="187127"/>
                                      <a:pt x="287536" y="180281"/>
                                      <a:pt x="328612" y="171153"/>
                                    </a:cubicBezTo>
                                    <a:cubicBezTo>
                                      <a:pt x="328612" y="166589"/>
                                      <a:pt x="340022" y="164307"/>
                                      <a:pt x="362843" y="164307"/>
                                    </a:cubicBezTo>
                                    <a:lnTo>
                                      <a:pt x="369689" y="171153"/>
                                    </a:lnTo>
                                    <a:cubicBezTo>
                                      <a:pt x="369689" y="162025"/>
                                      <a:pt x="383381" y="152896"/>
                                      <a:pt x="410765" y="143768"/>
                                    </a:cubicBezTo>
                                    <a:lnTo>
                                      <a:pt x="410765" y="136922"/>
                                    </a:lnTo>
                                    <a:cubicBezTo>
                                      <a:pt x="406201" y="123230"/>
                                      <a:pt x="401637" y="104974"/>
                                      <a:pt x="397073" y="82154"/>
                                    </a:cubicBezTo>
                                    <a:cubicBezTo>
                                      <a:pt x="378817" y="68461"/>
                                      <a:pt x="369689" y="54769"/>
                                      <a:pt x="369689" y="41077"/>
                                    </a:cubicBezTo>
                                    <a:cubicBezTo>
                                      <a:pt x="387945" y="13693"/>
                                      <a:pt x="401637" y="0"/>
                                      <a:pt x="4107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5" name="任意多边形 115"/>
                            <wps:cNvSpPr/>
                            <wps:spPr>
                              <a:xfrm>
                                <a:off x="3749582" y="3286405"/>
                                <a:ext cx="130076" cy="1574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076" h="157461">
                                    <a:moveTo>
                                      <a:pt x="6846" y="0"/>
                                    </a:moveTo>
                                    <a:cubicBezTo>
                                      <a:pt x="52487" y="13693"/>
                                      <a:pt x="79871" y="25103"/>
                                      <a:pt x="88999" y="34231"/>
                                    </a:cubicBezTo>
                                    <a:lnTo>
                                      <a:pt x="116383" y="54769"/>
                                    </a:lnTo>
                                    <a:lnTo>
                                      <a:pt x="116383" y="61615"/>
                                    </a:lnTo>
                                    <a:cubicBezTo>
                                      <a:pt x="125512" y="66179"/>
                                      <a:pt x="130076" y="77590"/>
                                      <a:pt x="130076" y="95846"/>
                                    </a:cubicBezTo>
                                    <a:lnTo>
                                      <a:pt x="130076" y="102692"/>
                                    </a:lnTo>
                                    <a:lnTo>
                                      <a:pt x="130076" y="109538"/>
                                    </a:lnTo>
                                    <a:cubicBezTo>
                                      <a:pt x="130076" y="127794"/>
                                      <a:pt x="116383" y="143768"/>
                                      <a:pt x="88999" y="157461"/>
                                    </a:cubicBezTo>
                                    <a:cubicBezTo>
                                      <a:pt x="57051" y="157461"/>
                                      <a:pt x="36512" y="139204"/>
                                      <a:pt x="27384" y="102692"/>
                                    </a:cubicBezTo>
                                    <a:lnTo>
                                      <a:pt x="27384" y="75307"/>
                                    </a:lnTo>
                                    <a:cubicBezTo>
                                      <a:pt x="13692" y="66179"/>
                                      <a:pt x="6846" y="50205"/>
                                      <a:pt x="6846" y="27385"/>
                                    </a:cubicBezTo>
                                    <a:lnTo>
                                      <a:pt x="0" y="20539"/>
                                    </a:lnTo>
                                    <a:lnTo>
                                      <a:pt x="0" y="6846"/>
                                    </a:lnTo>
                                    <a:lnTo>
                                      <a:pt x="6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16" name="组合 116"/>
                          <wpg:cNvGrpSpPr/>
                          <wpg:grpSpPr>
                            <a:xfrm>
                              <a:off x="3126587" y="4153694"/>
                              <a:ext cx="1170682" cy="1026915"/>
                              <a:chOff x="3126587" y="4153694"/>
                              <a:chExt cx="1170682" cy="1026915"/>
                            </a:xfrm>
                          </wpg:grpSpPr>
                          <wps:wsp>
                            <wps:cNvPr id="117" name="任意多边形 117"/>
                            <wps:cNvSpPr/>
                            <wps:spPr>
                              <a:xfrm>
                                <a:off x="3126587" y="4153694"/>
                                <a:ext cx="1170682" cy="10269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0682" h="1026915">
                                    <a:moveTo>
                                      <a:pt x="978992" y="0"/>
                                    </a:moveTo>
                                    <a:cubicBezTo>
                                      <a:pt x="978992" y="4565"/>
                                      <a:pt x="988120" y="9128"/>
                                      <a:pt x="1006376" y="13693"/>
                                    </a:cubicBezTo>
                                    <a:cubicBezTo>
                                      <a:pt x="1015504" y="27385"/>
                                      <a:pt x="1052017" y="50205"/>
                                      <a:pt x="1115914" y="82153"/>
                                    </a:cubicBezTo>
                                    <a:cubicBezTo>
                                      <a:pt x="1115914" y="86718"/>
                                      <a:pt x="1122760" y="89000"/>
                                      <a:pt x="1136452" y="89000"/>
                                    </a:cubicBezTo>
                                    <a:cubicBezTo>
                                      <a:pt x="1159272" y="111820"/>
                                      <a:pt x="1170682" y="134640"/>
                                      <a:pt x="1170682" y="157461"/>
                                    </a:cubicBezTo>
                                    <a:cubicBezTo>
                                      <a:pt x="1156990" y="257870"/>
                                      <a:pt x="1141016" y="340023"/>
                                      <a:pt x="1122760" y="403920"/>
                                    </a:cubicBezTo>
                                    <a:lnTo>
                                      <a:pt x="1129606" y="417612"/>
                                    </a:lnTo>
                                    <a:cubicBezTo>
                                      <a:pt x="1111350" y="486073"/>
                                      <a:pt x="1099939" y="538560"/>
                                      <a:pt x="1095375" y="575072"/>
                                    </a:cubicBezTo>
                                    <a:cubicBezTo>
                                      <a:pt x="1081683" y="616149"/>
                                      <a:pt x="1070273" y="666353"/>
                                      <a:pt x="1061145" y="725686"/>
                                    </a:cubicBezTo>
                                    <a:cubicBezTo>
                                      <a:pt x="1052017" y="734814"/>
                                      <a:pt x="1042889" y="764481"/>
                                      <a:pt x="1033761" y="814686"/>
                                    </a:cubicBezTo>
                                    <a:lnTo>
                                      <a:pt x="999530" y="889993"/>
                                    </a:lnTo>
                                    <a:cubicBezTo>
                                      <a:pt x="908249" y="981274"/>
                                      <a:pt x="853480" y="1026915"/>
                                      <a:pt x="835224" y="1026915"/>
                                    </a:cubicBezTo>
                                    <a:cubicBezTo>
                                      <a:pt x="830660" y="1022350"/>
                                      <a:pt x="828378" y="1017787"/>
                                      <a:pt x="828378" y="1013222"/>
                                    </a:cubicBezTo>
                                    <a:lnTo>
                                      <a:pt x="828378" y="1006376"/>
                                    </a:lnTo>
                                    <a:cubicBezTo>
                                      <a:pt x="828378" y="969864"/>
                                      <a:pt x="830660" y="949326"/>
                                      <a:pt x="835224" y="944761"/>
                                    </a:cubicBezTo>
                                    <a:lnTo>
                                      <a:pt x="835224" y="917377"/>
                                    </a:lnTo>
                                    <a:lnTo>
                                      <a:pt x="835224" y="889993"/>
                                    </a:lnTo>
                                    <a:lnTo>
                                      <a:pt x="814686" y="814686"/>
                                    </a:lnTo>
                                    <a:lnTo>
                                      <a:pt x="780455" y="807840"/>
                                    </a:lnTo>
                                    <a:lnTo>
                                      <a:pt x="759917" y="807840"/>
                                    </a:lnTo>
                                    <a:lnTo>
                                      <a:pt x="718840" y="807840"/>
                                    </a:lnTo>
                                    <a:lnTo>
                                      <a:pt x="691456" y="821532"/>
                                    </a:lnTo>
                                    <a:cubicBezTo>
                                      <a:pt x="691456" y="816967"/>
                                      <a:pt x="686892" y="812404"/>
                                      <a:pt x="677764" y="807840"/>
                                    </a:cubicBezTo>
                                    <a:cubicBezTo>
                                      <a:pt x="659507" y="816967"/>
                                      <a:pt x="648097" y="821532"/>
                                      <a:pt x="643533" y="821532"/>
                                    </a:cubicBezTo>
                                    <a:lnTo>
                                      <a:pt x="622995" y="821532"/>
                                    </a:lnTo>
                                    <a:lnTo>
                                      <a:pt x="588764" y="828378"/>
                                    </a:lnTo>
                                    <a:lnTo>
                                      <a:pt x="581918" y="821532"/>
                                    </a:lnTo>
                                    <a:cubicBezTo>
                                      <a:pt x="559098" y="830660"/>
                                      <a:pt x="520304" y="837506"/>
                                      <a:pt x="465535" y="842070"/>
                                    </a:cubicBezTo>
                                    <a:cubicBezTo>
                                      <a:pt x="465535" y="846634"/>
                                      <a:pt x="440432" y="853480"/>
                                      <a:pt x="390228" y="862608"/>
                                    </a:cubicBezTo>
                                    <a:cubicBezTo>
                                      <a:pt x="358279" y="871736"/>
                                      <a:pt x="333177" y="876300"/>
                                      <a:pt x="314921" y="876300"/>
                                    </a:cubicBezTo>
                                    <a:cubicBezTo>
                                      <a:pt x="305793" y="876300"/>
                                      <a:pt x="296664" y="871736"/>
                                      <a:pt x="287536" y="862608"/>
                                    </a:cubicBezTo>
                                    <a:cubicBezTo>
                                      <a:pt x="282972" y="862608"/>
                                      <a:pt x="278408" y="874019"/>
                                      <a:pt x="273844" y="896839"/>
                                    </a:cubicBezTo>
                                    <a:lnTo>
                                      <a:pt x="280690" y="910531"/>
                                    </a:lnTo>
                                    <a:lnTo>
                                      <a:pt x="260152" y="958454"/>
                                    </a:lnTo>
                                    <a:cubicBezTo>
                                      <a:pt x="251024" y="958454"/>
                                      <a:pt x="241896" y="965300"/>
                                      <a:pt x="232768" y="978992"/>
                                    </a:cubicBezTo>
                                    <a:lnTo>
                                      <a:pt x="219075" y="978992"/>
                                    </a:lnTo>
                                    <a:cubicBezTo>
                                      <a:pt x="205383" y="978992"/>
                                      <a:pt x="189409" y="960735"/>
                                      <a:pt x="171153" y="924223"/>
                                    </a:cubicBezTo>
                                    <a:cubicBezTo>
                                      <a:pt x="162025" y="924223"/>
                                      <a:pt x="152897" y="889993"/>
                                      <a:pt x="143768" y="821532"/>
                                    </a:cubicBezTo>
                                    <a:cubicBezTo>
                                      <a:pt x="139204" y="812404"/>
                                      <a:pt x="125512" y="757635"/>
                                      <a:pt x="102692" y="657225"/>
                                    </a:cubicBezTo>
                                    <a:cubicBezTo>
                                      <a:pt x="98128" y="657225"/>
                                      <a:pt x="91282" y="627559"/>
                                      <a:pt x="82153" y="568226"/>
                                    </a:cubicBezTo>
                                    <a:cubicBezTo>
                                      <a:pt x="50205" y="458689"/>
                                      <a:pt x="25103" y="387946"/>
                                      <a:pt x="6846" y="355997"/>
                                    </a:cubicBezTo>
                                    <a:lnTo>
                                      <a:pt x="6846" y="335459"/>
                                    </a:lnTo>
                                    <a:lnTo>
                                      <a:pt x="0" y="273844"/>
                                    </a:lnTo>
                                    <a:cubicBezTo>
                                      <a:pt x="9129" y="264716"/>
                                      <a:pt x="29667" y="260152"/>
                                      <a:pt x="61615" y="260152"/>
                                    </a:cubicBezTo>
                                    <a:cubicBezTo>
                                      <a:pt x="79871" y="296664"/>
                                      <a:pt x="100410" y="317203"/>
                                      <a:pt x="123230" y="321767"/>
                                    </a:cubicBezTo>
                                    <a:cubicBezTo>
                                      <a:pt x="123230" y="330895"/>
                                      <a:pt x="136922" y="344587"/>
                                      <a:pt x="164307" y="362843"/>
                                    </a:cubicBezTo>
                                    <a:cubicBezTo>
                                      <a:pt x="182563" y="376536"/>
                                      <a:pt x="191691" y="387946"/>
                                      <a:pt x="191691" y="397074"/>
                                    </a:cubicBezTo>
                                    <a:lnTo>
                                      <a:pt x="191691" y="424458"/>
                                    </a:lnTo>
                                    <a:lnTo>
                                      <a:pt x="191691" y="431304"/>
                                    </a:lnTo>
                                    <a:lnTo>
                                      <a:pt x="232768" y="650379"/>
                                    </a:lnTo>
                                    <a:lnTo>
                                      <a:pt x="239614" y="670918"/>
                                    </a:lnTo>
                                    <a:lnTo>
                                      <a:pt x="239614" y="698302"/>
                                    </a:lnTo>
                                    <a:cubicBezTo>
                                      <a:pt x="248742" y="721122"/>
                                      <a:pt x="255588" y="757635"/>
                                      <a:pt x="260152" y="807840"/>
                                    </a:cubicBezTo>
                                    <a:cubicBezTo>
                                      <a:pt x="264716" y="807840"/>
                                      <a:pt x="266998" y="812404"/>
                                      <a:pt x="266998" y="821532"/>
                                    </a:cubicBezTo>
                                    <a:lnTo>
                                      <a:pt x="266998" y="835224"/>
                                    </a:lnTo>
                                    <a:lnTo>
                                      <a:pt x="314921" y="821532"/>
                                    </a:lnTo>
                                    <a:cubicBezTo>
                                      <a:pt x="378818" y="803275"/>
                                      <a:pt x="440432" y="787301"/>
                                      <a:pt x="499765" y="773609"/>
                                    </a:cubicBezTo>
                                    <a:lnTo>
                                      <a:pt x="513457" y="773609"/>
                                    </a:lnTo>
                                    <a:lnTo>
                                      <a:pt x="527150" y="766763"/>
                                    </a:lnTo>
                                    <a:lnTo>
                                      <a:pt x="575072" y="766763"/>
                                    </a:lnTo>
                                    <a:lnTo>
                                      <a:pt x="588764" y="753071"/>
                                    </a:lnTo>
                                    <a:lnTo>
                                      <a:pt x="609303" y="759917"/>
                                    </a:lnTo>
                                    <a:cubicBezTo>
                                      <a:pt x="609303" y="750789"/>
                                      <a:pt x="613867" y="746225"/>
                                      <a:pt x="622995" y="746225"/>
                                    </a:cubicBezTo>
                                    <a:lnTo>
                                      <a:pt x="622995" y="753071"/>
                                    </a:lnTo>
                                    <a:lnTo>
                                      <a:pt x="643533" y="746225"/>
                                    </a:lnTo>
                                    <a:lnTo>
                                      <a:pt x="664071" y="746225"/>
                                    </a:lnTo>
                                    <a:lnTo>
                                      <a:pt x="739378" y="732533"/>
                                    </a:lnTo>
                                    <a:lnTo>
                                      <a:pt x="794147" y="732533"/>
                                    </a:lnTo>
                                    <a:cubicBezTo>
                                      <a:pt x="812403" y="746225"/>
                                      <a:pt x="842070" y="759917"/>
                                      <a:pt x="883146" y="773609"/>
                                    </a:cubicBezTo>
                                    <a:lnTo>
                                      <a:pt x="883146" y="759917"/>
                                    </a:lnTo>
                                    <a:cubicBezTo>
                                      <a:pt x="896839" y="727968"/>
                                      <a:pt x="912813" y="650379"/>
                                      <a:pt x="931069" y="527150"/>
                                    </a:cubicBezTo>
                                    <a:lnTo>
                                      <a:pt x="937915" y="472381"/>
                                    </a:lnTo>
                                    <a:lnTo>
                                      <a:pt x="931069" y="472381"/>
                                    </a:lnTo>
                                    <a:lnTo>
                                      <a:pt x="931069" y="465535"/>
                                    </a:lnTo>
                                    <a:cubicBezTo>
                                      <a:pt x="935633" y="460971"/>
                                      <a:pt x="940197" y="440432"/>
                                      <a:pt x="944761" y="403920"/>
                                    </a:cubicBezTo>
                                    <a:lnTo>
                                      <a:pt x="944761" y="390228"/>
                                    </a:lnTo>
                                    <a:lnTo>
                                      <a:pt x="951607" y="342305"/>
                                    </a:lnTo>
                                    <a:lnTo>
                                      <a:pt x="944761" y="321767"/>
                                    </a:lnTo>
                                    <a:lnTo>
                                      <a:pt x="958453" y="314921"/>
                                    </a:lnTo>
                                    <a:lnTo>
                                      <a:pt x="951607" y="287536"/>
                                    </a:lnTo>
                                    <a:lnTo>
                                      <a:pt x="958453" y="219075"/>
                                    </a:lnTo>
                                    <a:lnTo>
                                      <a:pt x="958453" y="157461"/>
                                    </a:lnTo>
                                    <a:cubicBezTo>
                                      <a:pt x="944761" y="130076"/>
                                      <a:pt x="935633" y="116384"/>
                                      <a:pt x="931069" y="116384"/>
                                    </a:cubicBezTo>
                                    <a:lnTo>
                                      <a:pt x="855762" y="130076"/>
                                    </a:lnTo>
                                    <a:lnTo>
                                      <a:pt x="848916" y="123230"/>
                                    </a:lnTo>
                                    <a:lnTo>
                                      <a:pt x="842070" y="123230"/>
                                    </a:lnTo>
                                    <a:lnTo>
                                      <a:pt x="821532" y="123230"/>
                                    </a:lnTo>
                                    <a:lnTo>
                                      <a:pt x="780455" y="130076"/>
                                    </a:lnTo>
                                    <a:lnTo>
                                      <a:pt x="759917" y="123230"/>
                                    </a:lnTo>
                                    <a:lnTo>
                                      <a:pt x="753071" y="130076"/>
                                    </a:lnTo>
                                    <a:lnTo>
                                      <a:pt x="732532" y="130076"/>
                                    </a:lnTo>
                                    <a:lnTo>
                                      <a:pt x="691456" y="143768"/>
                                    </a:lnTo>
                                    <a:lnTo>
                                      <a:pt x="684610" y="136922"/>
                                    </a:lnTo>
                                    <a:cubicBezTo>
                                      <a:pt x="661789" y="136922"/>
                                      <a:pt x="643533" y="143768"/>
                                      <a:pt x="629841" y="157461"/>
                                    </a:cubicBezTo>
                                    <a:lnTo>
                                      <a:pt x="588764" y="157461"/>
                                    </a:lnTo>
                                    <a:lnTo>
                                      <a:pt x="554534" y="164307"/>
                                    </a:lnTo>
                                    <a:cubicBezTo>
                                      <a:pt x="508893" y="173435"/>
                                      <a:pt x="433586" y="200819"/>
                                      <a:pt x="328613" y="246460"/>
                                    </a:cubicBezTo>
                                    <a:cubicBezTo>
                                      <a:pt x="301228" y="255588"/>
                                      <a:pt x="282972" y="260152"/>
                                      <a:pt x="273844" y="260152"/>
                                    </a:cubicBezTo>
                                    <a:lnTo>
                                      <a:pt x="184845" y="198537"/>
                                    </a:lnTo>
                                    <a:cubicBezTo>
                                      <a:pt x="184845" y="193973"/>
                                      <a:pt x="198537" y="189409"/>
                                      <a:pt x="225921" y="184845"/>
                                    </a:cubicBezTo>
                                    <a:lnTo>
                                      <a:pt x="232768" y="184845"/>
                                    </a:lnTo>
                                    <a:lnTo>
                                      <a:pt x="308075" y="150614"/>
                                    </a:lnTo>
                                    <a:lnTo>
                                      <a:pt x="403920" y="123230"/>
                                    </a:lnTo>
                                    <a:cubicBezTo>
                                      <a:pt x="422176" y="123230"/>
                                      <a:pt x="456407" y="114102"/>
                                      <a:pt x="506611" y="95846"/>
                                    </a:cubicBezTo>
                                    <a:lnTo>
                                      <a:pt x="533996" y="89000"/>
                                    </a:lnTo>
                                    <a:lnTo>
                                      <a:pt x="540842" y="89000"/>
                                    </a:lnTo>
                                    <a:cubicBezTo>
                                      <a:pt x="549970" y="79872"/>
                                      <a:pt x="634405" y="61615"/>
                                      <a:pt x="794147" y="34231"/>
                                    </a:cubicBezTo>
                                    <a:cubicBezTo>
                                      <a:pt x="844352" y="29667"/>
                                      <a:pt x="883146" y="22820"/>
                                      <a:pt x="910531" y="13693"/>
                                    </a:cubicBezTo>
                                    <a:lnTo>
                                      <a:pt x="9789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8" name="任意多边形 118"/>
                            <wps:cNvSpPr/>
                            <wps:spPr>
                              <a:xfrm>
                                <a:off x="3427815" y="4407000"/>
                                <a:ext cx="540842" cy="438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0842" h="438150">
                                    <a:moveTo>
                                      <a:pt x="403920" y="0"/>
                                    </a:moveTo>
                                    <a:lnTo>
                                      <a:pt x="410766" y="0"/>
                                    </a:lnTo>
                                    <a:cubicBezTo>
                                      <a:pt x="429022" y="18256"/>
                                      <a:pt x="465535" y="38795"/>
                                      <a:pt x="520304" y="61615"/>
                                    </a:cubicBezTo>
                                    <a:cubicBezTo>
                                      <a:pt x="529432" y="70743"/>
                                      <a:pt x="536278" y="86717"/>
                                      <a:pt x="540842" y="109537"/>
                                    </a:cubicBezTo>
                                    <a:cubicBezTo>
                                      <a:pt x="540842" y="123230"/>
                                      <a:pt x="518022" y="148332"/>
                                      <a:pt x="472381" y="184844"/>
                                    </a:cubicBezTo>
                                    <a:cubicBezTo>
                                      <a:pt x="440433" y="230485"/>
                                      <a:pt x="424458" y="255587"/>
                                      <a:pt x="424458" y="260152"/>
                                    </a:cubicBezTo>
                                    <a:cubicBezTo>
                                      <a:pt x="433586" y="269279"/>
                                      <a:pt x="438150" y="278408"/>
                                      <a:pt x="438150" y="287536"/>
                                    </a:cubicBezTo>
                                    <a:lnTo>
                                      <a:pt x="451843" y="301228"/>
                                    </a:lnTo>
                                    <a:lnTo>
                                      <a:pt x="451843" y="314920"/>
                                    </a:lnTo>
                                    <a:cubicBezTo>
                                      <a:pt x="451843" y="319485"/>
                                      <a:pt x="444997" y="326331"/>
                                      <a:pt x="431304" y="335459"/>
                                    </a:cubicBezTo>
                                    <a:lnTo>
                                      <a:pt x="410766" y="328612"/>
                                    </a:lnTo>
                                    <a:cubicBezTo>
                                      <a:pt x="392510" y="333177"/>
                                      <a:pt x="349151" y="337740"/>
                                      <a:pt x="280690" y="342305"/>
                                    </a:cubicBezTo>
                                    <a:cubicBezTo>
                                      <a:pt x="280690" y="346869"/>
                                      <a:pt x="262434" y="351433"/>
                                      <a:pt x="225922" y="355997"/>
                                    </a:cubicBezTo>
                                    <a:lnTo>
                                      <a:pt x="184845" y="369689"/>
                                    </a:lnTo>
                                    <a:lnTo>
                                      <a:pt x="164307" y="383381"/>
                                    </a:lnTo>
                                    <a:cubicBezTo>
                                      <a:pt x="164307" y="410766"/>
                                      <a:pt x="155179" y="429022"/>
                                      <a:pt x="136922" y="438150"/>
                                    </a:cubicBezTo>
                                    <a:lnTo>
                                      <a:pt x="123230" y="438150"/>
                                    </a:lnTo>
                                    <a:cubicBezTo>
                                      <a:pt x="104974" y="429022"/>
                                      <a:pt x="91282" y="406201"/>
                                      <a:pt x="82154" y="369689"/>
                                    </a:cubicBezTo>
                                    <a:lnTo>
                                      <a:pt x="68461" y="314920"/>
                                    </a:lnTo>
                                    <a:cubicBezTo>
                                      <a:pt x="63897" y="282972"/>
                                      <a:pt x="57051" y="262433"/>
                                      <a:pt x="47923" y="253305"/>
                                    </a:cubicBezTo>
                                    <a:lnTo>
                                      <a:pt x="54769" y="239613"/>
                                    </a:lnTo>
                                    <a:cubicBezTo>
                                      <a:pt x="45641" y="239613"/>
                                      <a:pt x="36513" y="219075"/>
                                      <a:pt x="27385" y="177998"/>
                                    </a:cubicBezTo>
                                    <a:cubicBezTo>
                                      <a:pt x="13693" y="155178"/>
                                      <a:pt x="6847" y="132358"/>
                                      <a:pt x="6847" y="109537"/>
                                    </a:cubicBezTo>
                                    <a:cubicBezTo>
                                      <a:pt x="2283" y="109537"/>
                                      <a:pt x="0" y="102691"/>
                                      <a:pt x="0" y="88999"/>
                                    </a:cubicBezTo>
                                    <a:lnTo>
                                      <a:pt x="6847" y="82153"/>
                                    </a:lnTo>
                                    <a:lnTo>
                                      <a:pt x="13693" y="82153"/>
                                    </a:lnTo>
                                    <a:lnTo>
                                      <a:pt x="75307" y="116384"/>
                                    </a:lnTo>
                                    <a:lnTo>
                                      <a:pt x="82154" y="116384"/>
                                    </a:lnTo>
                                    <a:cubicBezTo>
                                      <a:pt x="136922" y="98127"/>
                                      <a:pt x="168871" y="88999"/>
                                      <a:pt x="177999" y="88999"/>
                                    </a:cubicBezTo>
                                    <a:cubicBezTo>
                                      <a:pt x="177999" y="79871"/>
                                      <a:pt x="209947" y="70743"/>
                                      <a:pt x="273844" y="61615"/>
                                    </a:cubicBezTo>
                                    <a:cubicBezTo>
                                      <a:pt x="287536" y="57051"/>
                                      <a:pt x="312639" y="50204"/>
                                      <a:pt x="349151" y="41077"/>
                                    </a:cubicBezTo>
                                    <a:lnTo>
                                      <a:pt x="403920" y="0"/>
                                    </a:lnTo>
                                    <a:close/>
                                    <a:moveTo>
                                      <a:pt x="355997" y="102691"/>
                                    </a:moveTo>
                                    <a:lnTo>
                                      <a:pt x="335459" y="109537"/>
                                    </a:lnTo>
                                    <a:lnTo>
                                      <a:pt x="328613" y="109537"/>
                                    </a:lnTo>
                                    <a:cubicBezTo>
                                      <a:pt x="328613" y="114102"/>
                                      <a:pt x="319485" y="118665"/>
                                      <a:pt x="301229" y="123230"/>
                                    </a:cubicBezTo>
                                    <a:lnTo>
                                      <a:pt x="294383" y="116384"/>
                                    </a:lnTo>
                                    <a:lnTo>
                                      <a:pt x="143768" y="150614"/>
                                    </a:lnTo>
                                    <a:cubicBezTo>
                                      <a:pt x="148333" y="232767"/>
                                      <a:pt x="155179" y="287536"/>
                                      <a:pt x="164307" y="314920"/>
                                    </a:cubicBezTo>
                                    <a:lnTo>
                                      <a:pt x="184845" y="308074"/>
                                    </a:lnTo>
                                    <a:lnTo>
                                      <a:pt x="205383" y="308074"/>
                                    </a:lnTo>
                                    <a:cubicBezTo>
                                      <a:pt x="214511" y="303510"/>
                                      <a:pt x="237332" y="294382"/>
                                      <a:pt x="273844" y="280690"/>
                                    </a:cubicBezTo>
                                    <a:cubicBezTo>
                                      <a:pt x="282972" y="271562"/>
                                      <a:pt x="303511" y="266998"/>
                                      <a:pt x="335459" y="266998"/>
                                    </a:cubicBezTo>
                                    <a:lnTo>
                                      <a:pt x="335459" y="253305"/>
                                    </a:lnTo>
                                    <a:cubicBezTo>
                                      <a:pt x="335459" y="244177"/>
                                      <a:pt x="340023" y="228203"/>
                                      <a:pt x="349151" y="205383"/>
                                    </a:cubicBezTo>
                                    <a:lnTo>
                                      <a:pt x="349151" y="198537"/>
                                    </a:lnTo>
                                    <a:cubicBezTo>
                                      <a:pt x="349151" y="148332"/>
                                      <a:pt x="353715" y="118665"/>
                                      <a:pt x="362843" y="109537"/>
                                    </a:cubicBezTo>
                                    <a:lnTo>
                                      <a:pt x="355997" y="1026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19" name="组合 119"/>
                          <wpg:cNvGrpSpPr/>
                          <wpg:grpSpPr>
                            <a:xfrm>
                              <a:off x="2975973" y="5423216"/>
                              <a:ext cx="1478757" cy="1328142"/>
                              <a:chOff x="2975973" y="5423216"/>
                              <a:chExt cx="1478757" cy="1328142"/>
                            </a:xfrm>
                          </wpg:grpSpPr>
                          <wps:wsp>
                            <wps:cNvPr id="120" name="任意多边形 120"/>
                            <wps:cNvSpPr/>
                            <wps:spPr>
                              <a:xfrm>
                                <a:off x="3537353" y="5423216"/>
                                <a:ext cx="650379" cy="342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379" h="342305">
                                    <a:moveTo>
                                      <a:pt x="198537" y="0"/>
                                    </a:moveTo>
                                    <a:lnTo>
                                      <a:pt x="205383" y="0"/>
                                    </a:lnTo>
                                    <a:cubicBezTo>
                                      <a:pt x="223639" y="18257"/>
                                      <a:pt x="235049" y="27385"/>
                                      <a:pt x="239613" y="27385"/>
                                    </a:cubicBezTo>
                                    <a:lnTo>
                                      <a:pt x="253305" y="20539"/>
                                    </a:lnTo>
                                    <a:lnTo>
                                      <a:pt x="287536" y="41077"/>
                                    </a:lnTo>
                                    <a:lnTo>
                                      <a:pt x="301228" y="41077"/>
                                    </a:lnTo>
                                    <a:cubicBezTo>
                                      <a:pt x="328612" y="63897"/>
                                      <a:pt x="342305" y="84435"/>
                                      <a:pt x="342305" y="102692"/>
                                    </a:cubicBezTo>
                                    <a:lnTo>
                                      <a:pt x="355997" y="109538"/>
                                    </a:lnTo>
                                    <a:cubicBezTo>
                                      <a:pt x="383381" y="100410"/>
                                      <a:pt x="417612" y="84435"/>
                                      <a:pt x="458688" y="61615"/>
                                    </a:cubicBezTo>
                                    <a:lnTo>
                                      <a:pt x="472380" y="68461"/>
                                    </a:lnTo>
                                    <a:lnTo>
                                      <a:pt x="472380" y="61615"/>
                                    </a:lnTo>
                                    <a:cubicBezTo>
                                      <a:pt x="472380" y="57051"/>
                                      <a:pt x="481509" y="52487"/>
                                      <a:pt x="499765" y="47923"/>
                                    </a:cubicBezTo>
                                    <a:cubicBezTo>
                                      <a:pt x="499765" y="43359"/>
                                      <a:pt x="506611" y="41077"/>
                                      <a:pt x="520303" y="41077"/>
                                    </a:cubicBezTo>
                                    <a:lnTo>
                                      <a:pt x="533995" y="34231"/>
                                    </a:lnTo>
                                    <a:lnTo>
                                      <a:pt x="547687" y="34231"/>
                                    </a:lnTo>
                                    <a:lnTo>
                                      <a:pt x="575072" y="34231"/>
                                    </a:lnTo>
                                    <a:lnTo>
                                      <a:pt x="581918" y="34231"/>
                                    </a:lnTo>
                                    <a:cubicBezTo>
                                      <a:pt x="627559" y="43359"/>
                                      <a:pt x="650379" y="61615"/>
                                      <a:pt x="650379" y="89000"/>
                                    </a:cubicBezTo>
                                    <a:cubicBezTo>
                                      <a:pt x="650379" y="107256"/>
                                      <a:pt x="632123" y="118666"/>
                                      <a:pt x="595610" y="123230"/>
                                    </a:cubicBezTo>
                                    <a:lnTo>
                                      <a:pt x="581918" y="123230"/>
                                    </a:lnTo>
                                    <a:cubicBezTo>
                                      <a:pt x="581918" y="127794"/>
                                      <a:pt x="572790" y="130076"/>
                                      <a:pt x="554534" y="130076"/>
                                    </a:cubicBezTo>
                                    <a:cubicBezTo>
                                      <a:pt x="554534" y="139204"/>
                                      <a:pt x="538559" y="146050"/>
                                      <a:pt x="506611" y="150614"/>
                                    </a:cubicBezTo>
                                    <a:cubicBezTo>
                                      <a:pt x="502047" y="159742"/>
                                      <a:pt x="497483" y="164307"/>
                                      <a:pt x="492919" y="164307"/>
                                    </a:cubicBezTo>
                                    <a:lnTo>
                                      <a:pt x="479227" y="157461"/>
                                    </a:lnTo>
                                    <a:cubicBezTo>
                                      <a:pt x="479227" y="166589"/>
                                      <a:pt x="458688" y="177999"/>
                                      <a:pt x="417612" y="191691"/>
                                    </a:cubicBezTo>
                                    <a:lnTo>
                                      <a:pt x="403920" y="205383"/>
                                    </a:lnTo>
                                    <a:cubicBezTo>
                                      <a:pt x="394791" y="205383"/>
                                      <a:pt x="381099" y="198537"/>
                                      <a:pt x="362843" y="184845"/>
                                    </a:cubicBezTo>
                                    <a:cubicBezTo>
                                      <a:pt x="344587" y="184845"/>
                                      <a:pt x="324048" y="168871"/>
                                      <a:pt x="301228" y="136922"/>
                                    </a:cubicBezTo>
                                    <a:cubicBezTo>
                                      <a:pt x="296664" y="141487"/>
                                      <a:pt x="289818" y="152896"/>
                                      <a:pt x="280690" y="171153"/>
                                    </a:cubicBezTo>
                                    <a:cubicBezTo>
                                      <a:pt x="266998" y="171153"/>
                                      <a:pt x="255588" y="177999"/>
                                      <a:pt x="246459" y="191691"/>
                                    </a:cubicBezTo>
                                    <a:lnTo>
                                      <a:pt x="225921" y="212229"/>
                                    </a:lnTo>
                                    <a:lnTo>
                                      <a:pt x="219075" y="212229"/>
                                    </a:lnTo>
                                    <a:lnTo>
                                      <a:pt x="212229" y="205383"/>
                                    </a:lnTo>
                                    <a:cubicBezTo>
                                      <a:pt x="207665" y="219075"/>
                                      <a:pt x="191691" y="232768"/>
                                      <a:pt x="164306" y="246460"/>
                                    </a:cubicBezTo>
                                    <a:lnTo>
                                      <a:pt x="136922" y="266998"/>
                                    </a:lnTo>
                                    <a:lnTo>
                                      <a:pt x="123230" y="260152"/>
                                    </a:lnTo>
                                    <a:cubicBezTo>
                                      <a:pt x="118666" y="278408"/>
                                      <a:pt x="114102" y="287536"/>
                                      <a:pt x="109538" y="287536"/>
                                    </a:cubicBezTo>
                                    <a:lnTo>
                                      <a:pt x="95845" y="280690"/>
                                    </a:lnTo>
                                    <a:cubicBezTo>
                                      <a:pt x="95845" y="285255"/>
                                      <a:pt x="86717" y="292101"/>
                                      <a:pt x="68461" y="301229"/>
                                    </a:cubicBezTo>
                                    <a:cubicBezTo>
                                      <a:pt x="31948" y="328613"/>
                                      <a:pt x="11410" y="342305"/>
                                      <a:pt x="6846" y="342305"/>
                                    </a:cubicBezTo>
                                    <a:lnTo>
                                      <a:pt x="0" y="328613"/>
                                    </a:lnTo>
                                    <a:cubicBezTo>
                                      <a:pt x="36513" y="287536"/>
                                      <a:pt x="61615" y="266998"/>
                                      <a:pt x="75307" y="266998"/>
                                    </a:cubicBezTo>
                                    <a:lnTo>
                                      <a:pt x="75307" y="253306"/>
                                    </a:lnTo>
                                    <a:lnTo>
                                      <a:pt x="130076" y="184845"/>
                                    </a:lnTo>
                                    <a:cubicBezTo>
                                      <a:pt x="143768" y="166589"/>
                                      <a:pt x="152896" y="146050"/>
                                      <a:pt x="157460" y="123230"/>
                                    </a:cubicBezTo>
                                    <a:cubicBezTo>
                                      <a:pt x="162024" y="123230"/>
                                      <a:pt x="164306" y="118666"/>
                                      <a:pt x="164306" y="109538"/>
                                    </a:cubicBezTo>
                                    <a:lnTo>
                                      <a:pt x="164306" y="95846"/>
                                    </a:lnTo>
                                    <a:lnTo>
                                      <a:pt x="171152" y="75307"/>
                                    </a:lnTo>
                                    <a:lnTo>
                                      <a:pt x="171152" y="68461"/>
                                    </a:lnTo>
                                    <a:lnTo>
                                      <a:pt x="150614" y="34231"/>
                                    </a:lnTo>
                                    <a:cubicBezTo>
                                      <a:pt x="168870" y="11411"/>
                                      <a:pt x="184845" y="0"/>
                                      <a:pt x="19853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21" name="任意多边形 121"/>
                            <wps:cNvSpPr/>
                            <wps:spPr>
                              <a:xfrm>
                                <a:off x="3462046" y="5662829"/>
                                <a:ext cx="992684" cy="1081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2684" h="1081683">
                                    <a:moveTo>
                                      <a:pt x="520303" y="0"/>
                                    </a:moveTo>
                                    <a:cubicBezTo>
                                      <a:pt x="524867" y="0"/>
                                      <a:pt x="527149" y="2282"/>
                                      <a:pt x="527149" y="6846"/>
                                    </a:cubicBezTo>
                                    <a:lnTo>
                                      <a:pt x="533995" y="6846"/>
                                    </a:lnTo>
                                    <a:cubicBezTo>
                                      <a:pt x="547687" y="6846"/>
                                      <a:pt x="556816" y="9128"/>
                                      <a:pt x="561380" y="13692"/>
                                    </a:cubicBezTo>
                                    <a:lnTo>
                                      <a:pt x="575072" y="13692"/>
                                    </a:lnTo>
                                    <a:lnTo>
                                      <a:pt x="616148" y="27384"/>
                                    </a:lnTo>
                                    <a:lnTo>
                                      <a:pt x="622994" y="27384"/>
                                    </a:lnTo>
                                    <a:cubicBezTo>
                                      <a:pt x="645815" y="27384"/>
                                      <a:pt x="657225" y="36512"/>
                                      <a:pt x="657225" y="54768"/>
                                    </a:cubicBezTo>
                                    <a:cubicBezTo>
                                      <a:pt x="643533" y="68461"/>
                                      <a:pt x="632123" y="93563"/>
                                      <a:pt x="622994" y="130075"/>
                                    </a:cubicBezTo>
                                    <a:lnTo>
                                      <a:pt x="622994" y="143768"/>
                                    </a:lnTo>
                                    <a:lnTo>
                                      <a:pt x="609302" y="164306"/>
                                    </a:lnTo>
                                    <a:lnTo>
                                      <a:pt x="616148" y="191690"/>
                                    </a:lnTo>
                                    <a:cubicBezTo>
                                      <a:pt x="607020" y="200818"/>
                                      <a:pt x="602456" y="230485"/>
                                      <a:pt x="602456" y="280690"/>
                                    </a:cubicBezTo>
                                    <a:lnTo>
                                      <a:pt x="602456" y="287536"/>
                                    </a:lnTo>
                                    <a:lnTo>
                                      <a:pt x="595610" y="308074"/>
                                    </a:lnTo>
                                    <a:lnTo>
                                      <a:pt x="602456" y="321766"/>
                                    </a:lnTo>
                                    <a:lnTo>
                                      <a:pt x="595610" y="335458"/>
                                    </a:lnTo>
                                    <a:lnTo>
                                      <a:pt x="602456" y="349150"/>
                                    </a:lnTo>
                                    <a:lnTo>
                                      <a:pt x="602456" y="355997"/>
                                    </a:lnTo>
                                    <a:cubicBezTo>
                                      <a:pt x="597892" y="360561"/>
                                      <a:pt x="595610" y="374253"/>
                                      <a:pt x="595610" y="397073"/>
                                    </a:cubicBezTo>
                                    <a:cubicBezTo>
                                      <a:pt x="581918" y="406201"/>
                                      <a:pt x="570508" y="422176"/>
                                      <a:pt x="561380" y="444996"/>
                                    </a:cubicBezTo>
                                    <a:lnTo>
                                      <a:pt x="520303" y="486072"/>
                                    </a:lnTo>
                                    <a:lnTo>
                                      <a:pt x="506611" y="486072"/>
                                    </a:lnTo>
                                    <a:cubicBezTo>
                                      <a:pt x="502047" y="486072"/>
                                      <a:pt x="499765" y="479226"/>
                                      <a:pt x="499765" y="465534"/>
                                    </a:cubicBezTo>
                                    <a:cubicBezTo>
                                      <a:pt x="486073" y="424458"/>
                                      <a:pt x="474662" y="401637"/>
                                      <a:pt x="465534" y="397073"/>
                                    </a:cubicBezTo>
                                    <a:lnTo>
                                      <a:pt x="362843" y="444996"/>
                                    </a:lnTo>
                                    <a:cubicBezTo>
                                      <a:pt x="353715" y="449560"/>
                                      <a:pt x="340023" y="456406"/>
                                      <a:pt x="321766" y="465534"/>
                                    </a:cubicBezTo>
                                    <a:cubicBezTo>
                                      <a:pt x="321766" y="470098"/>
                                      <a:pt x="319484" y="472380"/>
                                      <a:pt x="314920" y="472380"/>
                                    </a:cubicBezTo>
                                    <a:cubicBezTo>
                                      <a:pt x="296664" y="476944"/>
                                      <a:pt x="282972" y="486072"/>
                                      <a:pt x="273844" y="499765"/>
                                    </a:cubicBezTo>
                                    <a:cubicBezTo>
                                      <a:pt x="278408" y="513457"/>
                                      <a:pt x="287536" y="520303"/>
                                      <a:pt x="301228" y="520303"/>
                                    </a:cubicBezTo>
                                    <a:cubicBezTo>
                                      <a:pt x="324048" y="533995"/>
                                      <a:pt x="335459" y="543123"/>
                                      <a:pt x="335459" y="547687"/>
                                    </a:cubicBezTo>
                                    <a:lnTo>
                                      <a:pt x="335459" y="554533"/>
                                    </a:lnTo>
                                    <a:cubicBezTo>
                                      <a:pt x="335459" y="559098"/>
                                      <a:pt x="328612" y="561379"/>
                                      <a:pt x="314920" y="561379"/>
                                    </a:cubicBezTo>
                                    <a:cubicBezTo>
                                      <a:pt x="310356" y="579636"/>
                                      <a:pt x="301228" y="597892"/>
                                      <a:pt x="287536" y="616148"/>
                                    </a:cubicBezTo>
                                    <a:lnTo>
                                      <a:pt x="287536" y="622994"/>
                                    </a:lnTo>
                                    <a:cubicBezTo>
                                      <a:pt x="310356" y="627558"/>
                                      <a:pt x="337741" y="643533"/>
                                      <a:pt x="369689" y="670917"/>
                                    </a:cubicBezTo>
                                    <a:cubicBezTo>
                                      <a:pt x="387945" y="698301"/>
                                      <a:pt x="401637" y="711993"/>
                                      <a:pt x="410766" y="711993"/>
                                    </a:cubicBezTo>
                                    <a:lnTo>
                                      <a:pt x="431304" y="711993"/>
                                    </a:lnTo>
                                    <a:lnTo>
                                      <a:pt x="438150" y="698301"/>
                                    </a:lnTo>
                                    <a:lnTo>
                                      <a:pt x="431304" y="691455"/>
                                    </a:lnTo>
                                    <a:cubicBezTo>
                                      <a:pt x="454124" y="668635"/>
                                      <a:pt x="470098" y="645814"/>
                                      <a:pt x="479227" y="622994"/>
                                    </a:cubicBezTo>
                                    <a:cubicBezTo>
                                      <a:pt x="488355" y="622994"/>
                                      <a:pt x="492919" y="613866"/>
                                      <a:pt x="492919" y="595610"/>
                                    </a:cubicBezTo>
                                    <a:cubicBezTo>
                                      <a:pt x="497483" y="595610"/>
                                      <a:pt x="499765" y="591046"/>
                                      <a:pt x="499765" y="581918"/>
                                    </a:cubicBezTo>
                                    <a:cubicBezTo>
                                      <a:pt x="499765" y="572790"/>
                                      <a:pt x="497483" y="568225"/>
                                      <a:pt x="492919" y="568225"/>
                                    </a:cubicBezTo>
                                    <a:lnTo>
                                      <a:pt x="486073" y="568225"/>
                                    </a:lnTo>
                                    <a:cubicBezTo>
                                      <a:pt x="476944" y="581918"/>
                                      <a:pt x="460970" y="588764"/>
                                      <a:pt x="438150" y="588764"/>
                                    </a:cubicBezTo>
                                    <a:lnTo>
                                      <a:pt x="424458" y="595610"/>
                                    </a:lnTo>
                                    <a:cubicBezTo>
                                      <a:pt x="406202" y="595610"/>
                                      <a:pt x="392509" y="584200"/>
                                      <a:pt x="383381" y="561379"/>
                                    </a:cubicBezTo>
                                    <a:lnTo>
                                      <a:pt x="383381" y="554533"/>
                                    </a:lnTo>
                                    <a:lnTo>
                                      <a:pt x="390227" y="540841"/>
                                    </a:lnTo>
                                    <a:lnTo>
                                      <a:pt x="397073" y="540841"/>
                                    </a:lnTo>
                                    <a:cubicBezTo>
                                      <a:pt x="406202" y="540841"/>
                                      <a:pt x="410766" y="543123"/>
                                      <a:pt x="410766" y="547687"/>
                                    </a:cubicBezTo>
                                    <a:cubicBezTo>
                                      <a:pt x="447278" y="533995"/>
                                      <a:pt x="479227" y="527149"/>
                                      <a:pt x="506611" y="527149"/>
                                    </a:cubicBezTo>
                                    <a:cubicBezTo>
                                      <a:pt x="533995" y="499765"/>
                                      <a:pt x="556816" y="483791"/>
                                      <a:pt x="575072" y="479226"/>
                                    </a:cubicBezTo>
                                    <a:cubicBezTo>
                                      <a:pt x="575072" y="470098"/>
                                      <a:pt x="577354" y="465534"/>
                                      <a:pt x="581918" y="465534"/>
                                    </a:cubicBezTo>
                                    <a:lnTo>
                                      <a:pt x="595610" y="465534"/>
                                    </a:lnTo>
                                    <a:lnTo>
                                      <a:pt x="595610" y="472380"/>
                                    </a:lnTo>
                                    <a:cubicBezTo>
                                      <a:pt x="600174" y="476944"/>
                                      <a:pt x="616148" y="486072"/>
                                      <a:pt x="643533" y="499765"/>
                                    </a:cubicBezTo>
                                    <a:cubicBezTo>
                                      <a:pt x="643533" y="508892"/>
                                      <a:pt x="645815" y="518021"/>
                                      <a:pt x="650379" y="527149"/>
                                    </a:cubicBezTo>
                                    <a:cubicBezTo>
                                      <a:pt x="641251" y="545405"/>
                                      <a:pt x="632123" y="559098"/>
                                      <a:pt x="622994" y="568225"/>
                                    </a:cubicBezTo>
                                    <a:lnTo>
                                      <a:pt x="581918" y="629840"/>
                                    </a:lnTo>
                                    <a:cubicBezTo>
                                      <a:pt x="581918" y="638968"/>
                                      <a:pt x="570508" y="657225"/>
                                      <a:pt x="547687" y="684609"/>
                                    </a:cubicBezTo>
                                    <a:cubicBezTo>
                                      <a:pt x="543123" y="684609"/>
                                      <a:pt x="527149" y="705147"/>
                                      <a:pt x="499765" y="746224"/>
                                    </a:cubicBezTo>
                                    <a:lnTo>
                                      <a:pt x="479227" y="766762"/>
                                    </a:lnTo>
                                    <a:cubicBezTo>
                                      <a:pt x="488355" y="775890"/>
                                      <a:pt x="506611" y="787300"/>
                                      <a:pt x="533995" y="800993"/>
                                    </a:cubicBezTo>
                                    <a:cubicBezTo>
                                      <a:pt x="638969" y="860326"/>
                                      <a:pt x="734814" y="903684"/>
                                      <a:pt x="821531" y="931068"/>
                                    </a:cubicBezTo>
                                    <a:cubicBezTo>
                                      <a:pt x="880864" y="953889"/>
                                      <a:pt x="919658" y="965299"/>
                                      <a:pt x="937915" y="965299"/>
                                    </a:cubicBezTo>
                                    <a:cubicBezTo>
                                      <a:pt x="974427" y="969863"/>
                                      <a:pt x="992684" y="976709"/>
                                      <a:pt x="992684" y="985837"/>
                                    </a:cubicBezTo>
                                    <a:lnTo>
                                      <a:pt x="978991" y="992683"/>
                                    </a:lnTo>
                                    <a:lnTo>
                                      <a:pt x="937915" y="992683"/>
                                    </a:lnTo>
                                    <a:lnTo>
                                      <a:pt x="835223" y="1033760"/>
                                    </a:lnTo>
                                    <a:lnTo>
                                      <a:pt x="739378" y="1081683"/>
                                    </a:lnTo>
                                    <a:lnTo>
                                      <a:pt x="725686" y="1081683"/>
                                    </a:lnTo>
                                    <a:cubicBezTo>
                                      <a:pt x="698302" y="1058862"/>
                                      <a:pt x="675481" y="1045170"/>
                                      <a:pt x="657225" y="1040606"/>
                                    </a:cubicBezTo>
                                    <a:cubicBezTo>
                                      <a:pt x="657225" y="1036042"/>
                                      <a:pt x="638969" y="1026914"/>
                                      <a:pt x="602456" y="1013222"/>
                                    </a:cubicBezTo>
                                    <a:cubicBezTo>
                                      <a:pt x="584200" y="990401"/>
                                      <a:pt x="565944" y="972145"/>
                                      <a:pt x="547687" y="958453"/>
                                    </a:cubicBezTo>
                                    <a:cubicBezTo>
                                      <a:pt x="547687" y="949325"/>
                                      <a:pt x="533995" y="940196"/>
                                      <a:pt x="506611" y="931068"/>
                                    </a:cubicBezTo>
                                    <a:lnTo>
                                      <a:pt x="431304" y="869454"/>
                                    </a:lnTo>
                                    <a:cubicBezTo>
                                      <a:pt x="431304" y="860326"/>
                                      <a:pt x="422176" y="851197"/>
                                      <a:pt x="403919" y="842069"/>
                                    </a:cubicBezTo>
                                    <a:lnTo>
                                      <a:pt x="349151" y="869454"/>
                                    </a:lnTo>
                                    <a:cubicBezTo>
                                      <a:pt x="312638" y="892274"/>
                                      <a:pt x="292100" y="903684"/>
                                      <a:pt x="287536" y="903684"/>
                                    </a:cubicBezTo>
                                    <a:lnTo>
                                      <a:pt x="273844" y="903684"/>
                                    </a:lnTo>
                                    <a:cubicBezTo>
                                      <a:pt x="273844" y="912812"/>
                                      <a:pt x="248741" y="924222"/>
                                      <a:pt x="198537" y="937915"/>
                                    </a:cubicBezTo>
                                    <a:cubicBezTo>
                                      <a:pt x="189409" y="951607"/>
                                      <a:pt x="166588" y="960735"/>
                                      <a:pt x="130076" y="965299"/>
                                    </a:cubicBezTo>
                                    <a:cubicBezTo>
                                      <a:pt x="120948" y="969863"/>
                                      <a:pt x="102691" y="972145"/>
                                      <a:pt x="75307" y="972145"/>
                                    </a:cubicBezTo>
                                    <a:cubicBezTo>
                                      <a:pt x="75307" y="976709"/>
                                      <a:pt x="61615" y="981273"/>
                                      <a:pt x="34230" y="985837"/>
                                    </a:cubicBezTo>
                                    <a:lnTo>
                                      <a:pt x="20538" y="978991"/>
                                    </a:lnTo>
                                    <a:cubicBezTo>
                                      <a:pt x="20538" y="969863"/>
                                      <a:pt x="34230" y="965299"/>
                                      <a:pt x="61615" y="965299"/>
                                    </a:cubicBezTo>
                                    <a:cubicBezTo>
                                      <a:pt x="61615" y="960735"/>
                                      <a:pt x="77589" y="956171"/>
                                      <a:pt x="109537" y="951607"/>
                                    </a:cubicBezTo>
                                    <a:lnTo>
                                      <a:pt x="164306" y="931068"/>
                                    </a:lnTo>
                                    <a:cubicBezTo>
                                      <a:pt x="164306" y="926504"/>
                                      <a:pt x="171152" y="921941"/>
                                      <a:pt x="184845" y="917376"/>
                                    </a:cubicBezTo>
                                    <a:cubicBezTo>
                                      <a:pt x="184845" y="908248"/>
                                      <a:pt x="200819" y="901402"/>
                                      <a:pt x="232767" y="896838"/>
                                    </a:cubicBezTo>
                                    <a:cubicBezTo>
                                      <a:pt x="278408" y="860326"/>
                                      <a:pt x="314920" y="832941"/>
                                      <a:pt x="342305" y="814685"/>
                                    </a:cubicBezTo>
                                    <a:cubicBezTo>
                                      <a:pt x="342305" y="810121"/>
                                      <a:pt x="346869" y="803275"/>
                                      <a:pt x="355997" y="794147"/>
                                    </a:cubicBezTo>
                                    <a:lnTo>
                                      <a:pt x="355997" y="780454"/>
                                    </a:lnTo>
                                    <a:lnTo>
                                      <a:pt x="301228" y="705147"/>
                                    </a:lnTo>
                                    <a:cubicBezTo>
                                      <a:pt x="301228" y="700583"/>
                                      <a:pt x="296664" y="698301"/>
                                      <a:pt x="287536" y="698301"/>
                                    </a:cubicBezTo>
                                    <a:cubicBezTo>
                                      <a:pt x="282972" y="689173"/>
                                      <a:pt x="269280" y="670917"/>
                                      <a:pt x="246459" y="643533"/>
                                    </a:cubicBezTo>
                                    <a:cubicBezTo>
                                      <a:pt x="246459" y="652660"/>
                                      <a:pt x="239613" y="661789"/>
                                      <a:pt x="225921" y="670917"/>
                                    </a:cubicBezTo>
                                    <a:cubicBezTo>
                                      <a:pt x="225921" y="680045"/>
                                      <a:pt x="189409" y="718840"/>
                                      <a:pt x="116384" y="787300"/>
                                    </a:cubicBezTo>
                                    <a:lnTo>
                                      <a:pt x="54769" y="835223"/>
                                    </a:lnTo>
                                    <a:cubicBezTo>
                                      <a:pt x="54769" y="839787"/>
                                      <a:pt x="38794" y="853480"/>
                                      <a:pt x="6846" y="876300"/>
                                    </a:cubicBezTo>
                                    <a:lnTo>
                                      <a:pt x="0" y="869454"/>
                                    </a:lnTo>
                                    <a:lnTo>
                                      <a:pt x="0" y="862608"/>
                                    </a:lnTo>
                                    <a:cubicBezTo>
                                      <a:pt x="4564" y="858043"/>
                                      <a:pt x="20538" y="842069"/>
                                      <a:pt x="47923" y="814685"/>
                                    </a:cubicBezTo>
                                    <a:cubicBezTo>
                                      <a:pt x="66179" y="787300"/>
                                      <a:pt x="82153" y="773608"/>
                                      <a:pt x="95845" y="773608"/>
                                    </a:cubicBezTo>
                                    <a:cubicBezTo>
                                      <a:pt x="104973" y="746224"/>
                                      <a:pt x="116384" y="725686"/>
                                      <a:pt x="130076" y="711993"/>
                                    </a:cubicBezTo>
                                    <a:cubicBezTo>
                                      <a:pt x="134640" y="711993"/>
                                      <a:pt x="148332" y="691455"/>
                                      <a:pt x="171152" y="650379"/>
                                    </a:cubicBezTo>
                                    <a:cubicBezTo>
                                      <a:pt x="175716" y="650379"/>
                                      <a:pt x="189409" y="625276"/>
                                      <a:pt x="212229" y="575072"/>
                                    </a:cubicBezTo>
                                    <a:lnTo>
                                      <a:pt x="219075" y="554533"/>
                                    </a:lnTo>
                                    <a:lnTo>
                                      <a:pt x="219075" y="547687"/>
                                    </a:lnTo>
                                    <a:lnTo>
                                      <a:pt x="205383" y="533995"/>
                                    </a:lnTo>
                                    <a:lnTo>
                                      <a:pt x="219075" y="527149"/>
                                    </a:lnTo>
                                    <a:lnTo>
                                      <a:pt x="219075" y="499765"/>
                                    </a:lnTo>
                                    <a:cubicBezTo>
                                      <a:pt x="219075" y="495200"/>
                                      <a:pt x="223639" y="492918"/>
                                      <a:pt x="232767" y="492918"/>
                                    </a:cubicBezTo>
                                    <a:cubicBezTo>
                                      <a:pt x="232767" y="479226"/>
                                      <a:pt x="228203" y="467816"/>
                                      <a:pt x="219075" y="458688"/>
                                    </a:cubicBezTo>
                                    <a:lnTo>
                                      <a:pt x="219075" y="417611"/>
                                    </a:lnTo>
                                    <a:lnTo>
                                      <a:pt x="225921" y="397073"/>
                                    </a:lnTo>
                                    <a:cubicBezTo>
                                      <a:pt x="221357" y="378817"/>
                                      <a:pt x="216793" y="349150"/>
                                      <a:pt x="212229" y="308074"/>
                                    </a:cubicBezTo>
                                    <a:lnTo>
                                      <a:pt x="205383" y="301228"/>
                                    </a:lnTo>
                                    <a:lnTo>
                                      <a:pt x="205383" y="294382"/>
                                    </a:lnTo>
                                    <a:lnTo>
                                      <a:pt x="212229" y="266997"/>
                                    </a:lnTo>
                                    <a:lnTo>
                                      <a:pt x="205383" y="239613"/>
                                    </a:lnTo>
                                    <a:lnTo>
                                      <a:pt x="205383" y="205383"/>
                                    </a:lnTo>
                                    <a:cubicBezTo>
                                      <a:pt x="191691" y="196255"/>
                                      <a:pt x="184845" y="180280"/>
                                      <a:pt x="184845" y="157460"/>
                                    </a:cubicBezTo>
                                    <a:cubicBezTo>
                                      <a:pt x="175716" y="157460"/>
                                      <a:pt x="168870" y="134640"/>
                                      <a:pt x="164306" y="88999"/>
                                    </a:cubicBezTo>
                                    <a:lnTo>
                                      <a:pt x="171152" y="82153"/>
                                    </a:lnTo>
                                    <a:lnTo>
                                      <a:pt x="246459" y="109537"/>
                                    </a:lnTo>
                                    <a:lnTo>
                                      <a:pt x="246459" y="123229"/>
                                    </a:lnTo>
                                    <a:lnTo>
                                      <a:pt x="260152" y="123229"/>
                                    </a:lnTo>
                                    <a:cubicBezTo>
                                      <a:pt x="269280" y="114101"/>
                                      <a:pt x="282972" y="109537"/>
                                      <a:pt x="301228" y="109537"/>
                                    </a:cubicBezTo>
                                    <a:cubicBezTo>
                                      <a:pt x="305792" y="100409"/>
                                      <a:pt x="330895" y="88999"/>
                                      <a:pt x="376535" y="75307"/>
                                    </a:cubicBezTo>
                                    <a:cubicBezTo>
                                      <a:pt x="376535" y="70742"/>
                                      <a:pt x="385663" y="68461"/>
                                      <a:pt x="403919" y="68461"/>
                                    </a:cubicBezTo>
                                    <a:cubicBezTo>
                                      <a:pt x="408484" y="59333"/>
                                      <a:pt x="415330" y="54768"/>
                                      <a:pt x="424458" y="54768"/>
                                    </a:cubicBezTo>
                                    <a:lnTo>
                                      <a:pt x="431304" y="61615"/>
                                    </a:lnTo>
                                    <a:cubicBezTo>
                                      <a:pt x="431304" y="47922"/>
                                      <a:pt x="435868" y="41076"/>
                                      <a:pt x="444996" y="41076"/>
                                    </a:cubicBezTo>
                                    <a:lnTo>
                                      <a:pt x="520303" y="0"/>
                                    </a:lnTo>
                                    <a:close/>
                                    <a:moveTo>
                                      <a:pt x="465534" y="95845"/>
                                    </a:moveTo>
                                    <a:cubicBezTo>
                                      <a:pt x="447278" y="100409"/>
                                      <a:pt x="431304" y="104973"/>
                                      <a:pt x="417612" y="109537"/>
                                    </a:cubicBezTo>
                                    <a:cubicBezTo>
                                      <a:pt x="408484" y="118665"/>
                                      <a:pt x="399355" y="123229"/>
                                      <a:pt x="390227" y="123229"/>
                                    </a:cubicBezTo>
                                    <a:lnTo>
                                      <a:pt x="383381" y="116383"/>
                                    </a:lnTo>
                                    <a:cubicBezTo>
                                      <a:pt x="374253" y="130075"/>
                                      <a:pt x="360561" y="136922"/>
                                      <a:pt x="342305" y="136922"/>
                                    </a:cubicBezTo>
                                    <a:lnTo>
                                      <a:pt x="328612" y="150614"/>
                                    </a:lnTo>
                                    <a:lnTo>
                                      <a:pt x="321766" y="150614"/>
                                    </a:lnTo>
                                    <a:lnTo>
                                      <a:pt x="314920" y="143768"/>
                                    </a:lnTo>
                                    <a:lnTo>
                                      <a:pt x="314920" y="150614"/>
                                    </a:lnTo>
                                    <a:lnTo>
                                      <a:pt x="301228" y="164306"/>
                                    </a:lnTo>
                                    <a:lnTo>
                                      <a:pt x="287536" y="157460"/>
                                    </a:lnTo>
                                    <a:lnTo>
                                      <a:pt x="287536" y="171152"/>
                                    </a:lnTo>
                                    <a:lnTo>
                                      <a:pt x="308074" y="212229"/>
                                    </a:lnTo>
                                    <a:lnTo>
                                      <a:pt x="308074" y="219075"/>
                                    </a:lnTo>
                                    <a:cubicBezTo>
                                      <a:pt x="298946" y="223639"/>
                                      <a:pt x="294382" y="235049"/>
                                      <a:pt x="294382" y="253305"/>
                                    </a:cubicBezTo>
                                    <a:cubicBezTo>
                                      <a:pt x="298946" y="257869"/>
                                      <a:pt x="303510" y="260151"/>
                                      <a:pt x="308074" y="260151"/>
                                    </a:cubicBezTo>
                                    <a:lnTo>
                                      <a:pt x="314920" y="260151"/>
                                    </a:lnTo>
                                    <a:cubicBezTo>
                                      <a:pt x="337741" y="246459"/>
                                      <a:pt x="355997" y="237331"/>
                                      <a:pt x="369689" y="232767"/>
                                    </a:cubicBezTo>
                                    <a:lnTo>
                                      <a:pt x="390227" y="212229"/>
                                    </a:lnTo>
                                    <a:lnTo>
                                      <a:pt x="397073" y="212229"/>
                                    </a:lnTo>
                                    <a:lnTo>
                                      <a:pt x="417612" y="225921"/>
                                    </a:lnTo>
                                    <a:lnTo>
                                      <a:pt x="431304" y="225921"/>
                                    </a:lnTo>
                                    <a:lnTo>
                                      <a:pt x="438150" y="225921"/>
                                    </a:lnTo>
                                    <a:lnTo>
                                      <a:pt x="438150" y="253305"/>
                                    </a:lnTo>
                                    <a:cubicBezTo>
                                      <a:pt x="433586" y="262433"/>
                                      <a:pt x="422176" y="271562"/>
                                      <a:pt x="403919" y="280690"/>
                                    </a:cubicBezTo>
                                    <a:lnTo>
                                      <a:pt x="383381" y="273843"/>
                                    </a:lnTo>
                                    <a:cubicBezTo>
                                      <a:pt x="383381" y="282971"/>
                                      <a:pt x="369689" y="289817"/>
                                      <a:pt x="342305" y="294382"/>
                                    </a:cubicBezTo>
                                    <a:lnTo>
                                      <a:pt x="314920" y="314920"/>
                                    </a:lnTo>
                                    <a:lnTo>
                                      <a:pt x="301228" y="314920"/>
                                    </a:lnTo>
                                    <a:lnTo>
                                      <a:pt x="301228" y="362843"/>
                                    </a:lnTo>
                                    <a:cubicBezTo>
                                      <a:pt x="301228" y="385663"/>
                                      <a:pt x="305792" y="401637"/>
                                      <a:pt x="314920" y="410765"/>
                                    </a:cubicBezTo>
                                    <a:lnTo>
                                      <a:pt x="321766" y="410765"/>
                                    </a:lnTo>
                                    <a:cubicBezTo>
                                      <a:pt x="326330" y="406201"/>
                                      <a:pt x="346869" y="399355"/>
                                      <a:pt x="383381" y="390227"/>
                                    </a:cubicBezTo>
                                    <a:lnTo>
                                      <a:pt x="390227" y="383381"/>
                                    </a:lnTo>
                                    <a:lnTo>
                                      <a:pt x="403919" y="383381"/>
                                    </a:lnTo>
                                    <a:cubicBezTo>
                                      <a:pt x="403919" y="374253"/>
                                      <a:pt x="426740" y="362843"/>
                                      <a:pt x="472380" y="349150"/>
                                    </a:cubicBezTo>
                                    <a:lnTo>
                                      <a:pt x="479227" y="314920"/>
                                    </a:lnTo>
                                    <a:lnTo>
                                      <a:pt x="472380" y="301228"/>
                                    </a:lnTo>
                                    <a:lnTo>
                                      <a:pt x="472380" y="294382"/>
                                    </a:lnTo>
                                    <a:cubicBezTo>
                                      <a:pt x="472380" y="285254"/>
                                      <a:pt x="474662" y="276125"/>
                                      <a:pt x="479227" y="266997"/>
                                    </a:cubicBezTo>
                                    <a:lnTo>
                                      <a:pt x="479227" y="246459"/>
                                    </a:lnTo>
                                    <a:lnTo>
                                      <a:pt x="472380" y="232767"/>
                                    </a:lnTo>
                                    <a:lnTo>
                                      <a:pt x="472380" y="225921"/>
                                    </a:lnTo>
                                    <a:lnTo>
                                      <a:pt x="479227" y="219075"/>
                                    </a:lnTo>
                                    <a:lnTo>
                                      <a:pt x="479227" y="212229"/>
                                    </a:lnTo>
                                    <a:lnTo>
                                      <a:pt x="472380" y="198536"/>
                                    </a:lnTo>
                                    <a:lnTo>
                                      <a:pt x="472380" y="164306"/>
                                    </a:lnTo>
                                    <a:cubicBezTo>
                                      <a:pt x="472380" y="141486"/>
                                      <a:pt x="470098" y="118665"/>
                                      <a:pt x="465534" y="958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22" name="任意多边形 122"/>
                            <wps:cNvSpPr/>
                            <wps:spPr>
                              <a:xfrm>
                                <a:off x="2975973" y="5840827"/>
                                <a:ext cx="533996" cy="9105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3996" h="910531">
                                    <a:moveTo>
                                      <a:pt x="390228" y="0"/>
                                    </a:moveTo>
                                    <a:lnTo>
                                      <a:pt x="424458" y="20538"/>
                                    </a:lnTo>
                                    <a:cubicBezTo>
                                      <a:pt x="460971" y="38795"/>
                                      <a:pt x="483791" y="52487"/>
                                      <a:pt x="492919" y="61615"/>
                                    </a:cubicBezTo>
                                    <a:cubicBezTo>
                                      <a:pt x="520303" y="66179"/>
                                      <a:pt x="533996" y="75307"/>
                                      <a:pt x="533996" y="88999"/>
                                    </a:cubicBezTo>
                                    <a:lnTo>
                                      <a:pt x="533996" y="109538"/>
                                    </a:lnTo>
                                    <a:lnTo>
                                      <a:pt x="465535" y="184845"/>
                                    </a:lnTo>
                                    <a:cubicBezTo>
                                      <a:pt x="465535" y="189409"/>
                                      <a:pt x="456407" y="196255"/>
                                      <a:pt x="438150" y="205383"/>
                                    </a:cubicBezTo>
                                    <a:cubicBezTo>
                                      <a:pt x="438150" y="219075"/>
                                      <a:pt x="429022" y="228203"/>
                                      <a:pt x="410766" y="232767"/>
                                    </a:cubicBezTo>
                                    <a:cubicBezTo>
                                      <a:pt x="410766" y="241895"/>
                                      <a:pt x="392510" y="262434"/>
                                      <a:pt x="355997" y="294382"/>
                                    </a:cubicBezTo>
                                    <a:cubicBezTo>
                                      <a:pt x="355997" y="303510"/>
                                      <a:pt x="349151" y="308074"/>
                                      <a:pt x="335459" y="308074"/>
                                    </a:cubicBezTo>
                                    <a:lnTo>
                                      <a:pt x="335459" y="314920"/>
                                    </a:lnTo>
                                    <a:lnTo>
                                      <a:pt x="342305" y="342305"/>
                                    </a:lnTo>
                                    <a:cubicBezTo>
                                      <a:pt x="351433" y="351433"/>
                                      <a:pt x="362843" y="355997"/>
                                      <a:pt x="376535" y="355997"/>
                                    </a:cubicBezTo>
                                    <a:lnTo>
                                      <a:pt x="417612" y="376535"/>
                                    </a:lnTo>
                                    <a:lnTo>
                                      <a:pt x="431304" y="397074"/>
                                    </a:lnTo>
                                    <a:lnTo>
                                      <a:pt x="424458" y="492919"/>
                                    </a:lnTo>
                                    <a:lnTo>
                                      <a:pt x="431304" y="499765"/>
                                    </a:lnTo>
                                    <a:lnTo>
                                      <a:pt x="431304" y="513457"/>
                                    </a:lnTo>
                                    <a:lnTo>
                                      <a:pt x="431304" y="568226"/>
                                    </a:lnTo>
                                    <a:lnTo>
                                      <a:pt x="431304" y="581918"/>
                                    </a:lnTo>
                                    <a:lnTo>
                                      <a:pt x="431304" y="602456"/>
                                    </a:lnTo>
                                    <a:lnTo>
                                      <a:pt x="431304" y="643533"/>
                                    </a:lnTo>
                                    <a:lnTo>
                                      <a:pt x="431304" y="657225"/>
                                    </a:lnTo>
                                    <a:lnTo>
                                      <a:pt x="438150" y="753070"/>
                                    </a:lnTo>
                                    <a:lnTo>
                                      <a:pt x="431304" y="780455"/>
                                    </a:lnTo>
                                    <a:lnTo>
                                      <a:pt x="438150" y="780455"/>
                                    </a:lnTo>
                                    <a:cubicBezTo>
                                      <a:pt x="438150" y="835224"/>
                                      <a:pt x="424458" y="874018"/>
                                      <a:pt x="397074" y="896838"/>
                                    </a:cubicBezTo>
                                    <a:cubicBezTo>
                                      <a:pt x="397074" y="905966"/>
                                      <a:pt x="390228" y="910531"/>
                                      <a:pt x="376535" y="910531"/>
                                    </a:cubicBezTo>
                                    <a:cubicBezTo>
                                      <a:pt x="362843" y="910531"/>
                                      <a:pt x="355997" y="905966"/>
                                      <a:pt x="355997" y="896838"/>
                                    </a:cubicBezTo>
                                    <a:lnTo>
                                      <a:pt x="355997" y="889992"/>
                                    </a:lnTo>
                                    <a:lnTo>
                                      <a:pt x="335459" y="780455"/>
                                    </a:lnTo>
                                    <a:lnTo>
                                      <a:pt x="342305" y="773609"/>
                                    </a:lnTo>
                                    <a:lnTo>
                                      <a:pt x="328613" y="759917"/>
                                    </a:lnTo>
                                    <a:lnTo>
                                      <a:pt x="335459" y="698302"/>
                                    </a:lnTo>
                                    <a:cubicBezTo>
                                      <a:pt x="340023" y="689174"/>
                                      <a:pt x="342305" y="682328"/>
                                      <a:pt x="342305" y="677763"/>
                                    </a:cubicBezTo>
                                    <a:lnTo>
                                      <a:pt x="342305" y="609302"/>
                                    </a:lnTo>
                                    <a:cubicBezTo>
                                      <a:pt x="342305" y="559098"/>
                                      <a:pt x="340023" y="527149"/>
                                      <a:pt x="335459" y="513457"/>
                                    </a:cubicBezTo>
                                    <a:lnTo>
                                      <a:pt x="342305" y="492919"/>
                                    </a:lnTo>
                                    <a:lnTo>
                                      <a:pt x="328613" y="451842"/>
                                    </a:lnTo>
                                    <a:lnTo>
                                      <a:pt x="335459" y="444996"/>
                                    </a:lnTo>
                                    <a:cubicBezTo>
                                      <a:pt x="335459" y="403920"/>
                                      <a:pt x="326331" y="371971"/>
                                      <a:pt x="308074" y="349151"/>
                                    </a:cubicBezTo>
                                    <a:cubicBezTo>
                                      <a:pt x="308074" y="362843"/>
                                      <a:pt x="298946" y="371971"/>
                                      <a:pt x="280690" y="376535"/>
                                    </a:cubicBezTo>
                                    <a:cubicBezTo>
                                      <a:pt x="280690" y="385663"/>
                                      <a:pt x="255588" y="415330"/>
                                      <a:pt x="205383" y="465535"/>
                                    </a:cubicBezTo>
                                    <a:cubicBezTo>
                                      <a:pt x="91282" y="565944"/>
                                      <a:pt x="22821" y="616149"/>
                                      <a:pt x="0" y="616149"/>
                                    </a:cubicBezTo>
                                    <a:lnTo>
                                      <a:pt x="0" y="609302"/>
                                    </a:lnTo>
                                    <a:lnTo>
                                      <a:pt x="0" y="602456"/>
                                    </a:lnTo>
                                    <a:cubicBezTo>
                                      <a:pt x="41077" y="575072"/>
                                      <a:pt x="79871" y="543123"/>
                                      <a:pt x="116384" y="506611"/>
                                    </a:cubicBezTo>
                                    <a:cubicBezTo>
                                      <a:pt x="162025" y="456407"/>
                                      <a:pt x="191691" y="419894"/>
                                      <a:pt x="205383" y="397074"/>
                                    </a:cubicBezTo>
                                    <a:cubicBezTo>
                                      <a:pt x="214511" y="387946"/>
                                      <a:pt x="225921" y="369689"/>
                                      <a:pt x="239614" y="342305"/>
                                    </a:cubicBezTo>
                                    <a:cubicBezTo>
                                      <a:pt x="248742" y="342305"/>
                                      <a:pt x="260152" y="324048"/>
                                      <a:pt x="273844" y="287536"/>
                                    </a:cubicBezTo>
                                    <a:cubicBezTo>
                                      <a:pt x="305792" y="246460"/>
                                      <a:pt x="333177" y="196255"/>
                                      <a:pt x="355997" y="136922"/>
                                    </a:cubicBezTo>
                                    <a:lnTo>
                                      <a:pt x="362843" y="109538"/>
                                    </a:lnTo>
                                    <a:cubicBezTo>
                                      <a:pt x="362843" y="91281"/>
                                      <a:pt x="369689" y="79871"/>
                                      <a:pt x="383382" y="75307"/>
                                    </a:cubicBezTo>
                                    <a:cubicBezTo>
                                      <a:pt x="378818" y="75307"/>
                                      <a:pt x="376535" y="66179"/>
                                      <a:pt x="376535" y="47923"/>
                                    </a:cubicBezTo>
                                    <a:lnTo>
                                      <a:pt x="362843" y="20538"/>
                                    </a:lnTo>
                                    <a:cubicBezTo>
                                      <a:pt x="362843" y="15974"/>
                                      <a:pt x="371971" y="9128"/>
                                      <a:pt x="39022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" name="图片 1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135212">
                                <a:off x="3101176" y="5427479"/>
                                <a:ext cx="283582" cy="7562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9175" y="5950065"/>
                            <a:ext cx="499860" cy="74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6409" y="8367960"/>
                            <a:ext cx="1179518" cy="117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矩形 126"/>
                        <wps:cNvSpPr/>
                        <wps:spPr>
                          <a:xfrm>
                            <a:off x="5248103" y="3034378"/>
                            <a:ext cx="355600" cy="331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电   话：180 0000 0000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27" name="矩形 127"/>
                        <wps:cNvSpPr/>
                        <wps:spPr>
                          <a:xfrm>
                            <a:off x="4869289" y="3034497"/>
                            <a:ext cx="355600" cy="388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邮   箱：55467566@qq.com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28" name="矩形 128"/>
                        <wps:cNvSpPr/>
                        <wps:spPr>
                          <a:xfrm>
                            <a:off x="4490394" y="3034497"/>
                            <a:ext cx="355600" cy="268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姓   名：李先生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  <wps:wsp>
                        <wps:cNvPr id="129" name="矩形 129"/>
                        <wps:cNvSpPr/>
                        <wps:spPr>
                          <a:xfrm>
                            <a:off x="5627081" y="3034497"/>
                            <a:ext cx="355600" cy="2478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tabs>
                                  <w:tab w:val="left" w:pos="453"/>
                                  <w:tab w:val="left" w:pos="2040"/>
                                  <w:tab w:val="left" w:pos="2267"/>
                                </w:tabs>
                                <w:spacing w:before="0" w:beforeAutospacing="0" w:after="0" w:afterAutospacing="0" w:line="272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" w:hAnsi="微软雅黑" w:eastAsiaTheme="majorEastAsia"/>
                                  <w:color w:val="627272"/>
                                  <w:spacing w:val="60"/>
                                  <w:kern w:val="24"/>
                                </w:rPr>
                                <w:t>毕业学校：您的院校</w:t>
                              </w:r>
                            </w:p>
                          </w:txbxContent>
                        </wps:txbx>
                        <wps:bodyPr vert="eaVert"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top:-72pt;height:841.95pt;width:595.2pt;mso-position-horizontal:right;mso-position-horizontal-relative:page;z-index:251665408;mso-width-relative:page;mso-height-relative:page;" coordsize="7559156,10692549" o:gfxdata="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+yJMitEAAACvAgAAGQAAAGRycy9fcmVs&#10;cy9lMm9Eb2MueG1sLnJlbHO9ksFqwzAMhu+DvYPRfXGSljFGnV7GoNfRPYCwFcdbLBvbLevbzzAY&#10;LbTbLUdJ6Ps/kDbbLz+LI6XsAivomhYEsQ7GsVXwvn99eAKRC7LBOTApOFGG7XB/t3mjGUtdypOL&#10;WVQKZwVTKfFZyqwn8pibEInrZAzJY6llsjKi/kRLsm/bR5nOGTBcMMXOKEg7swaxP8Wa/D87jKPT&#10;9BL0wROXKxHS+ZpdgZgsFQWejMOf5rr5iGRBXpdYLSOxaiLfdOiXcej/cuiWceh+jyEv3mz4Bl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">
                <o:lock v:ext="edit" aspectratio="f"/>
                <v:shape id="_x0000_s1026" o:spid="_x0000_s1026" o:spt="75" type="#_x0000_t75" style="position:absolute;left:0;top:0;height:10692549;width:7559156;" filled="f" o:preferrelative="t" stroked="f" coordsize="21600,21600" o:gfxdata="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GA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2975973;top:1030758;height:5580090;width:1442436;" coordorigin="2975973,1030758" coordsize="1478757,5720600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3044434;top:1030758;height:1328143;width:1334988;" coordorigin="3044434,1030758" coordsize="1334988,1328143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3044434;top:1030758;height:1273374;width:821531;v-text-anchor:middle;" fillcolor="#404040 [2429]" filled="t" stroked="f" coordsize="821531,1273374" o:gfxdata="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daLrsAAADc&#10;AAAADwAAAAAAAAABACAAAAAiAAAAZHJzL2Rvd25yZXYueG1sUEsBAhQAFAAAAAgAh07iQDMvBZ47&#10;AAAAOQAAABAAAAAAAAAAAQAgAAAACgEAAGRycy9zaGFwZXhtbC54bWxQSwUGAAAAAAYABgBbAQAA&#10;tAMAAAAA&#10;" path="m595610,0l609303,0c618431,13693,638969,22821,670917,27385c684610,31949,707430,36513,739378,41077c743942,50205,746224,59333,746224,68461l746224,89000c737096,98128,732532,114102,732532,136922l739378,150614,753071,143768,773609,143768c800993,148332,814685,159743,814685,177999l821531,184845,821531,191691c816967,196255,810121,207665,800993,225922c782737,230486,764481,237332,746224,246460c727968,246460,718840,248742,718840,253306l711994,301229,711994,328613,705148,342305,711994,397074,711994,403920,711994,424458,711994,458689,711994,465535,711994,499765,711994,527150,711994,533996,711994,547688,705148,595611,711994,629841c711994,680046,700584,716558,677764,739379l677764,753071c659507,771327,650379,785019,650379,794147l657225,794147,664071,794147c664071,789583,689174,782737,739378,773609l753071,773609c753071,778173,762199,782737,780455,787301l787301,780455c796429,780455,803275,789583,807839,807840l807839,828378c807839,832942,796429,839788,773609,848916l773609,842070,753071,848916,739378,848916,691456,855762c682328,860326,661789,862608,629841,862608l609303,869454,602457,876301,588764,876301,568226,869454,561380,876301,547688,876301c538560,885429,520303,892275,492919,896839l431304,924223c408484,933351,381099,940197,349151,944761l349151,951608,349151,958453c376535,972146,397074,978992,410766,978992c424458,983556,438150,992684,451842,1006376l451842,1013222,335459,1115914c285254,1156990,239613,1191221,198537,1218605c152896,1250554,123230,1268810,109538,1273374l102692,1266528c102692,1261964,130076,1239143,184845,1198067c216793,1161554,253306,1115914,294382,1061145c303510,1061145,310357,1052017,314921,1033761l321767,1033761c326331,1010940,333177,999530,342305,999530l335459,972146,342305,958453,328613,951608c314921,969864,287536,981274,246460,985838c232767,985838,221357,992684,212229,1006376c180281,1020068,150614,1033761,123230,1047453l116384,1054299,102692,1054299c84435,1036043,61615,1020068,34231,1006376c34231,997248,22821,985838,0,972146l0,958453,6846,951608,34231,951608,239613,896839,308074,883147,314921,883147,342305,869454,321767,828378,314921,753071,321767,732533,321767,622995,314921,540842,321767,492919,314921,403920c305792,403920,294382,410766,280690,424458l273844,424458c246460,392510,230485,376536,225921,376536c225921,371972,219075,362843,205383,349151c205383,344587,193973,333177,171153,314921c171153,310357,180281,308075,198537,308075c257870,289818,294382,280690,308074,280690c298946,221358,289818,191691,280690,191691l280690,184845,287536,171153c310357,180281,330895,187127,349151,191691c349151,200819,362843,207665,390228,212229c390228,216793,403920,221358,431304,225922c431304,235050,435868,239614,444996,239614c449560,235050,492919,223639,575072,205383c584200,205383,588764,203101,588764,198537l588764,184845,588764,164307,588764,136922,588764,116384c588764,89000,577354,70743,554534,61615l554534,54769,554534,41077c563662,13693,577354,0,595610,0xm588764,287536l554534,308075,492919,321767,424458,355997,424458,362843c424458,390228,419894,417612,410766,444997l410766,458689,410766,479227,417612,486073,465535,458689,520303,431304,527149,431304,568226,451843,568226,472381c559098,486073,545406,495201,527149,499765l513457,499765,444996,527150c422176,536278,410766,545406,410766,554534l403920,595611,403920,643533,403920,650379,403920,657225c422176,652661,442714,643533,465535,629841c492919,620713,513457,611585,527149,602457c536278,602457,554534,609303,581918,622995c572790,659507,552252,677764,520303,677764l431304,705148c413048,714276,403920,721122,403920,725686l403920,766763,403920,773609c399356,800993,394792,814686,390228,814686l397074,828378c397074,832942,387946,844352,369689,862608l376535,862608,472381,835224,575072,814686,581918,800993,581918,787301,581918,739379,581918,725686,581918,711994,581918,677764c581918,664072,584200,652661,588764,643533l588764,602457c588764,556816,588764,490637,588764,403920l588764,369689,588764,342305,588764,314921,588764,287536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694813;top:1256680;height:1102221;width:684609;v-text-anchor:middle;" fillcolor="#404040 [2429]" filled="t" stroked="f" coordsize="684609,1102221" o:gfxdata="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mrWC/&#10;AAAA3AAAAA8AAAAAAAAAAQAgAAAAIgAAAGRycy9kb3ducmV2LnhtbFBLAQIUABQAAAAIAIdO4kAz&#10;LwWeOwAAADkAAAAQAAAAAAAAAAEAIAAAAA4BAABkcnMvc2hhcGV4bWwueG1sUEsFBgAAAAAGAAYA&#10;WwEAALgDAAAAAA==&#10;" path="m547688,0c556816,0,579636,6846,616149,20538c661789,38794,684609,50204,684609,54768l684609,61614c684609,75307,677763,104973,664071,150614c654943,168870,648097,212228,643533,280689l636687,280689c641251,294382,643533,321766,643533,362843l643533,383381,643533,397073,643533,451842,643533,458688,643533,479226,643533,486072,643533,513457,650379,664071,650379,677763,650379,705147,650379,725686,657225,787300,664071,794146,650379,855761,657225,869454,643533,917376,643533,924222c638969,951607,632123,969863,622995,978991l622995,985837c618431,999529,613867,1015503,609302,1033760c604738,1033760,595610,1047452,581918,1074836l540842,1102221,533995,1102221,520303,1074836,520303,1067990c520303,1026914,490637,976709,431304,917376c417612,912812,403920,901402,390227,883146l397074,876300,410766,876300,465535,889992,492919,889992,513457,889992c513457,867171,515739,848915,520303,835223l520303,807839,520303,787300,520303,759916c524867,759916,527149,750788,527149,732531c522585,727967,520303,721121,520303,711993l527149,643532,520303,602456,527149,588764,520303,499764,520303,486072,520303,410765,520303,362843,527149,335458,513457,328612,520303,301228,513457,294382,520303,287536,513457,260151,513457,157460,513457,143767,513457,123229,506611,116383,472381,123229,458688,123229c449560,127793,419894,136921,369689,150614l342305,171152c346869,184844,349151,198536,349151,212228c340023,235049,335459,276125,335459,335458l342305,342304,438150,308074,472381,328612,479227,328612,486073,328612,506611,342304,506611,349150c506611,358279,488355,369689,451842,383381l444996,383381,438150,369689,431304,369689c422176,378817,392509,390227,342305,403919l335459,403919,335459,410765,328613,410765,335459,424457c330895,465534,326331,490636,321767,499764c326331,513457,330895,520303,335459,520303c344587,515739,362843,508892,390227,499764c390227,495200,406202,490636,438150,486072l451842,479226c474663,492918,486073,502046,486073,506611l486073,520303c458688,547687,419894,561379,369689,561379c337741,570507,319485,579636,314920,588764c305792,648097,298946,677763,294382,677763l273844,725686c273844,730250,269280,741660,260152,759916c251024,800993,241895,821531,232767,821531c232767,830659,225921,839787,212229,848915l219075,862607c168870,949325,100410,1022350,13692,1081682l6846,1081682,0,1074836c9128,1065708,27385,1052016,54769,1033760c86717,997247,107256,969863,116384,951607c143768,905966,157460,869454,157460,842069l177999,828377,171152,821531,171152,814685c184845,814685,198537,759916,212229,650379l212229,643532,219075,629840,212229,609302c216793,609302,221357,586482,225921,540841c230485,540841,232767,529431,232767,506611l232767,499764,239613,499764,232767,486072,232767,465534,239613,444996,232767,431303,239613,417611,232767,390227,232767,362843,239613,349150,225921,219075,219075,219075,225921,205382c225921,196254,216793,177998,198537,150614l191691,143767c191691,125511,205383,109537,232767,95845l239613,95845,253306,109537,280690,109537,314920,95845c319485,95845,340023,86717,376535,68460l431304,54768c440432,54768,479227,36512,547688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612661;top:1954982;height:205383;width:191691;v-text-anchor:middle;" fillcolor="#404040 [2429]" filled="t" stroked="f" coordsize="191691,205383" o:gfxdata="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Ad3O8AAAA&#10;3AAAAA8AAAAAAAAAAQAgAAAAIgAAAGRycy9kb3ducmV2LnhtbFBLAQIUABQAAAAIAIdO4kAzLwWe&#10;OwAAADkAAAAQAAAAAAAAAAEAIAAAAAsBAABkcnMvc2hhcGV4bWwueG1sUEsFBgAAAAAGAAYAWwEA&#10;ALUDAAAAAA==&#10;" path="m6846,0l20538,0c29666,9128,43359,15974,61615,20538c61615,25102,82153,31949,123230,41077l164306,88999c177998,88999,184845,102692,184845,130076c189409,134640,191691,143768,191691,157460c173434,184845,157460,198537,143768,198537l136922,205383c109538,191691,95845,175717,95845,157460l68461,109538c54769,95845,41077,73025,27384,41077l0,6846,6846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975973;top:2437489;height:1417141;width:1478757;" coordorigin="2975973,2437489" coordsize="1478757,1417141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3159375;top:2504374;height:756219;width:283582;rotation:1239954f;" filled="f" o:preferrelative="t" stroked="f" coordsize="21600,21600" o:gfxdata="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q8BUb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100" style="position:absolute;left:3578430;top:2437489;height:657225;width:876300;v-text-anchor:middle;" fillcolor="#404040 [2429]" filled="t" stroked="f" coordsize="876300,657225" o:gfxdata="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2OuS8AAAA&#10;3AAAAA8AAAAAAAAAAQAgAAAAIgAAAGRycy9kb3ducmV2LnhtbFBLAQIUABQAAAAIAIdO4kAzLwWe&#10;OwAAADkAAAAQAAAAAAAAAAEAIAAAAAsBAABkcnMvc2hhcGV4bWwueG1sUEsFBgAAAAAGAAYAWwEA&#10;ALUDAAAAAA==&#10;" path="m314920,0l321766,0c344586,18256,362843,27384,376535,27384c413047,36513,440432,52487,458688,75307l465534,82153c465534,100409,458688,114101,444996,123230l438150,123230,444996,130076,444996,136922,431303,150614,438150,150614,424457,225921,431303,239613c444996,239613,463252,230485,486072,212229l513457,198537c518021,198537,527149,196255,540841,191691l595610,205383,616148,246459,616148,253305c593328,276126,570507,287536,547687,287536c547687,292100,529431,301228,492918,314920l486072,314920c486072,319484,474662,321766,451842,321766c429021,335459,417611,351433,417611,369689c417611,383381,410765,394791,397073,403919l403919,417612,403919,431304c403919,435868,401637,442714,397073,451842l397073,486072,390227,486072,390227,492918,417611,499765,479226,472380,506610,472380c506610,463252,531713,454124,581918,444996l616148,431304,629840,438150c629840,429022,645814,422176,677763,417612c677763,413048,689173,408484,711993,403919c711993,399356,725685,394791,753070,390227l759916,383381,787300,383381,807839,397073,814685,390227c819249,390227,826095,397073,835223,410766c848915,410766,862607,422176,876300,444996c876300,458688,860325,465534,828377,465534c828377,470098,823813,472380,814685,472380l807839,472380,773608,479227,766762,472380,766762,479227,746224,472380,725685,472380,698301,479227,698301,472380,670917,479227,650378,479227c650378,483791,636686,486072,609302,486072l602456,486072,588764,486072c588764,499765,563661,506611,513457,506611l513457,513457,499764,506611,479226,506611c470098,506611,460970,513457,451842,527149l444996,527149,424457,527149,417611,527149c417611,531713,408483,533995,390227,533995c390227,561379,378817,581918,355996,595610c355996,613866,344586,625276,321766,629840l308074,622994,308074,616148,314920,595610c310356,595610,303510,588764,294382,575072c280689,575072,237331,584200,164306,602456c155178,602456,146050,607020,136921,616148c114101,616148,95845,625276,82153,643533c73025,652661,63896,657225,54768,657225l47922,657225c15974,629840,0,611584,0,602456c22820,593328,68461,579636,136921,561379l150614,568226,184844,547687c193972,547687,198536,549969,198536,554533c225921,540841,253305,533995,280689,533995l294382,533995,308074,520303,308074,513457c298946,513457,294382,511175,294382,506611l301228,492918,294382,479227,301228,451842,294382,444996,301228,424458,294382,410766,301228,410766,301228,403919,294382,397073c285253,401637,273843,403919,260151,403919l232767,424458c219075,424458,200818,415330,177998,397073c164306,392509,143768,378817,116383,355997l116383,349151c116383,344587,125511,340023,143768,335459l150614,342305,157460,342305c180280,328612,214511,314920,260151,301228l266997,308074c266997,294382,280689,287536,308074,287536l294382,280690,301228,253305,294382,177998,301228,171152c301228,166588,298946,164306,294382,164306l287535,164306,287535,157460c292100,148332,294382,130076,294382,102691c289818,102691,278407,84435,260151,47923l260151,34231,260151,27384c260151,22820,278407,13692,314920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2975973;top:2882485;height:896838;width:643533;v-text-anchor:middle;" fillcolor="#404040 [2429]" filled="t" stroked="f" coordsize="643533,896838" o:gfxdata="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tUT68AAAA&#10;3AAAAA8AAAAAAAAAAQAgAAAAIgAAAGRycy9kb3ducmV2LnhtbFBLAQIUABQAAAAIAIdO4kAzLwWe&#10;OwAAADkAAAAQAAAAAAAAAAEAIAAAAAsBAABkcnMvc2hhcGV4bWwueG1sUEsFBgAAAAAGAAYAWwEA&#10;ALUDAAAAAA==&#10;" path="m506611,0c511175,0,518021,9128,527149,27384l602457,75307,609303,68461,616149,68461c634405,82153,643533,98127,643533,116383c629841,116383,620713,125512,616149,143768c611585,143768,584200,164306,533996,205383l527149,205383c527149,214511,515739,225921,492919,239613c474663,266997,458689,280690,444996,280690l444996,287536c444996,301228,451842,308074,465535,308074c497483,340023,513457,358279,513457,362843l513457,369689,513457,383381,513457,397073,506611,410765c511175,410765,518021,435868,527149,486072l527149,492919,527149,513457,527149,520303,527149,527149,527149,540841,527149,581918,527149,602456,527149,609302,533996,684609,527149,766762,527149,773608c527149,814685,506611,851197,465535,883146c447278,892274,431304,896838,417612,896838l410766,889992,417612,883146,403920,814685,410766,807839,403920,766762,403920,753070,403920,739378c408484,739378,410766,725686,410766,698301l410766,677763,417612,636687,417612,616148,424458,595610,417612,568226,424458,554533,410766,492919,417612,486072,417612,465534,417612,451842,417612,431304,410766,403919,424458,397073c415330,397073,410766,387945,410766,369689c406202,355997,403920,344586,403920,335458l376535,355997c358279,374253,342305,383381,328613,383381c328613,392509,312639,406201,280690,424458c280690,433586,271562,438150,253306,438150c253306,451842,228203,474662,177999,506611c159743,524867,136922,540841,109538,554533c104974,563661,82153,579636,41077,602456c27385,616148,15975,622994,6846,622994l0,609302c82153,549969,132358,511175,150614,492919c159743,479226,177999,463252,205383,444996c237332,394791,262434,369689,280690,369689l280690,355997c285254,346869,294382,333177,308074,314920l390228,219075c394792,191690,417612,155178,458689,109537c463253,104973,465535,98127,465535,88999c465535,75307,456407,66179,438150,61615l438150,47922c465535,15974,488355,0,506611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592122;top:2998868;height:855762;width:753070;v-text-anchor:middle;" fillcolor="#404040 [2429]" filled="t" stroked="f" coordsize="753070,855762" o:gfxdata="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kDVOtwAAANwAAAAP&#10;AAAAAAAAAAEAIAAAACIAAABkcnMvZG93bnJldi54bWxQSwECFAAUAAAACACHTuJAMy8FnjsAAAA5&#10;AAAAEAAAAAAAAAABACAAAAAGAQAAZHJzL3NoYXBleG1sLnhtbFBLBQYAAAAABgAGAFsBAACwAwAA&#10;AAA=&#10;" path="m410765,0c447278,22821,465534,36513,465534,41077l486072,41077,492918,61615,513457,54769,513457,68461,527149,68461c549969,68461,561379,79871,561379,102692l575072,95846,595610,102692,595610,95846,602456,95846,616148,95846c629840,82154,645815,75307,664071,75307c664071,70743,668635,68461,677763,68461c709712,82154,725686,93564,725686,102692l739378,102692c748506,107256,753070,114102,753070,123230c734814,141487,711993,150614,684609,150614l677763,143768c668635,152896,641251,157461,595610,157461l581918,157461,575072,164307,561379,164307c552251,164307,545405,171153,540841,184845l547687,198537,540841,219075,547687,260152,547687,273844,540841,280690,547687,301229,547687,342305,554533,403920c554533,422176,552251,431304,547687,431304c552251,435869,556815,463253,561379,513457l568226,520304,568226,547688,568226,561380,561379,568226,568226,588764,568226,622995,554533,636687,554533,650379,554533,670918,554533,677764c545405,696020,538559,718840,533995,746225c511175,778173,486072,807839,458688,835224c449560,848916,440432,855762,431304,855762c422176,855762,413047,830660,403919,780455c394791,771327,390227,757635,390227,739379c376535,725686,369689,711994,369689,698302c360561,698302,342304,689174,314920,670918c296664,670918,285254,666353,280690,657225l280690,650379,287536,643533,294382,643533c298946,648097,317202,652661,349151,657225c349151,666353,351433,670918,355997,670918l362843,670918,369689,664072,397073,677764c406201,677764,413047,666353,417611,643533l424458,636687,417611,622995c422176,618431,424458,607021,424458,588764l431304,588764,424458,547688,431304,533996,431304,527150c422176,518022,417611,499765,417611,472381l410765,472381,417611,458689,410765,438150,417611,424458,410765,403920,417611,397074,410765,349151,410765,246460c410765,237332,413047,232768,417611,232768c413047,219075,410765,205383,410765,191691l403919,191691,390227,191691c358279,209947,330894,219075,308074,219075c308074,223640,292100,228203,260151,232768l253305,246460,239613,232768c230485,246460,223639,253306,219075,253306c219075,257870,209947,260152,191690,260152l184844,273844,171152,273844,164306,266998,157460,266998c157460,276126,155178,280690,150614,280690c146050,280690,143768,276126,143768,266998l136922,266998c114101,289818,91281,301229,68461,301229c68461,292101,45640,276126,0,253306l6846,246460,61615,246460c66179,237332,98127,225922,157460,212229l184844,212229,212229,191691,219075,191691,225921,198537,253305,191691,266997,191691c266997,187127,287536,180281,328612,171153c328612,166589,340022,164307,362843,164307l369689,171153c369689,162025,383381,152896,410765,143768l410765,136922c406201,123230,401637,104974,397073,82154c378817,68461,369689,54769,369689,41077c387945,13693,401637,0,410765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749582;top:3286405;height:157461;width:130076;v-text-anchor:middle;" fillcolor="#404040 [2429]" filled="t" stroked="f" coordsize="130076,157461" o:gfxdata="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gki7sAAADc&#10;AAAADwAAAAAAAAABACAAAAAiAAAAZHJzL2Rvd25yZXYueG1sUEsBAhQAFAAAAAgAh07iQDMvBZ47&#10;AAAAOQAAABAAAAAAAAAAAQAgAAAACgEAAGRycy9zaGFwZXhtbC54bWxQSwUGAAAAAAYABgBbAQAA&#10;tAMAAAAA&#10;" path="m6846,0c52487,13693,79871,25103,88999,34231l116383,54769,116383,61615c125512,66179,130076,77590,130076,95846l130076,102692,130076,109538c130076,127794,116383,143768,88999,157461c57051,157461,36512,139204,27384,102692l27384,75307c13692,66179,6846,50205,6846,27385l0,20539,0,6846,6846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126587;top:4153694;height:1026915;width:1170682;" coordorigin="3126587,4153694" coordsize="1170682,1026915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3126587;top:4153694;height:1026915;width:1170682;v-text-anchor:middle;" fillcolor="#404040 [2429]" filled="t" stroked="f" coordsize="1170682,1026915" o:gfxdata="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Uyt68AAAA&#10;3AAAAA8AAAAAAAAAAQAgAAAAIgAAAGRycy9kb3ducmV2LnhtbFBLAQIUABQAAAAIAIdO4kAzLwWe&#10;OwAAADkAAAAQAAAAAAAAAAEAIAAAAAsBAABkcnMvc2hhcGV4bWwueG1sUEsFBgAAAAAGAAYAWwEA&#10;ALUDAAAAAA==&#10;" path="m978992,0c978992,4565,988120,9128,1006376,13693c1015504,27385,1052017,50205,1115914,82153c1115914,86718,1122760,89000,1136452,89000c1159272,111820,1170682,134640,1170682,157461c1156990,257870,1141016,340023,1122760,403920l1129606,417612c1111350,486073,1099939,538560,1095375,575072c1081683,616149,1070273,666353,1061145,725686c1052017,734814,1042889,764481,1033761,814686l999530,889993c908249,981274,853480,1026915,835224,1026915c830660,1022350,828378,1017787,828378,1013222l828378,1006376c828378,969864,830660,949326,835224,944761l835224,917377,835224,889993,814686,814686,780455,807840,759917,807840,718840,807840,691456,821532c691456,816967,686892,812404,677764,807840c659507,816967,648097,821532,643533,821532l622995,821532,588764,828378,581918,821532c559098,830660,520304,837506,465535,842070c465535,846634,440432,853480,390228,862608c358279,871736,333177,876300,314921,876300c305793,876300,296664,871736,287536,862608c282972,862608,278408,874019,273844,896839l280690,910531,260152,958454c251024,958454,241896,965300,232768,978992l219075,978992c205383,978992,189409,960735,171153,924223c162025,924223,152897,889993,143768,821532c139204,812404,125512,757635,102692,657225c98128,657225,91282,627559,82153,568226c50205,458689,25103,387946,6846,355997l6846,335459,0,273844c9129,264716,29667,260152,61615,260152c79871,296664,100410,317203,123230,321767c123230,330895,136922,344587,164307,362843c182563,376536,191691,387946,191691,397074l191691,424458,191691,431304,232768,650379,239614,670918,239614,698302c248742,721122,255588,757635,260152,807840c264716,807840,266998,812404,266998,821532l266998,835224,314921,821532c378818,803275,440432,787301,499765,773609l513457,773609,527150,766763,575072,766763,588764,753071,609303,759917c609303,750789,613867,746225,622995,746225l622995,753071,643533,746225,664071,746225,739378,732533,794147,732533c812403,746225,842070,759917,883146,773609l883146,759917c896839,727968,912813,650379,931069,527150l937915,472381,931069,472381,931069,465535c935633,460971,940197,440432,944761,403920l944761,390228,951607,342305,944761,321767,958453,314921,951607,287536,958453,219075,958453,157461c944761,130076,935633,116384,931069,116384l855762,130076,848916,123230,842070,123230,821532,123230,780455,130076,759917,123230,753071,130076,732532,130076,691456,143768,684610,136922c661789,136922,643533,143768,629841,157461l588764,157461,554534,164307c508893,173435,433586,200819,328613,246460c301228,255588,282972,260152,273844,260152l184845,198537c184845,193973,198537,189409,225921,184845l232768,184845,308075,150614,403920,123230c422176,123230,456407,114102,506611,95846l533996,89000,540842,89000c549970,79872,634405,61615,794147,34231c844352,29667,883146,22820,910531,13693l978992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427815;top:4407000;height:438150;width:540842;v-text-anchor:middle;" fillcolor="#404040 [2429]" filled="t" stroked="f" coordsize="540842,438150" o:gfxdata="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T1Cm&#10;wAAAANwAAAAPAAAAAAAAAAEAIAAAACIAAABkcnMvZG93bnJldi54bWxQSwECFAAUAAAACACHTuJA&#10;My8FnjsAAAA5AAAAEAAAAAAAAAABACAAAAAPAQAAZHJzL3NoYXBleG1sLnhtbFBLBQYAAAAABgAG&#10;AFsBAAC5AwAAAAA=&#10;" path="m403920,0l410766,0c429022,18256,465535,38795,520304,61615c529432,70743,536278,86717,540842,109537c540842,123230,518022,148332,472381,184844c440433,230485,424458,255587,424458,260152c433586,269279,438150,278408,438150,287536l451843,301228,451843,314920c451843,319485,444997,326331,431304,335459l410766,328612c392510,333177,349151,337740,280690,342305c280690,346869,262434,351433,225922,355997l184845,369689,164307,383381c164307,410766,155179,429022,136922,438150l123230,438150c104974,429022,91282,406201,82154,369689l68461,314920c63897,282972,57051,262433,47923,253305l54769,239613c45641,239613,36513,219075,27385,177998c13693,155178,6847,132358,6847,109537c2283,109537,0,102691,0,88999l6847,82153,13693,82153,75307,116384,82154,116384c136922,98127,168871,88999,177999,88999c177999,79871,209947,70743,273844,61615c287536,57051,312639,50204,349151,41077l403920,0xm355997,102691l335459,109537,328613,109537c328613,114102,319485,118665,301229,123230l294383,116384,143768,150614c148333,232767,155179,287536,164307,314920l184845,308074,205383,308074c214511,303510,237332,294382,273844,280690c282972,271562,303511,266998,335459,266998l335459,253305c335459,244177,340023,228203,349151,205383l349151,198537c349151,148332,353715,118665,362843,109537l355997,102691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975973;top:5423216;height:1328142;width:1478757;" coordorigin="2975973,5423216" coordsize="1478757,1328142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100" style="position:absolute;left:3537353;top:5423216;height:342305;width:650379;v-text-anchor:middle;" fillcolor="#404040 [2429]" filled="t" stroked="f" coordsize="650379,342305" o:gfxdata="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IVHS/&#10;AAAA3AAAAA8AAAAAAAAAAQAgAAAAIgAAAGRycy9kb3ducmV2LnhtbFBLAQIUABQAAAAIAIdO4kAz&#10;LwWeOwAAADkAAAAQAAAAAAAAAAEAIAAAAA4BAABkcnMvc2hhcGV4bWwueG1sUEsFBgAAAAAGAAYA&#10;WwEAALgDAAAAAA==&#10;" path="m198537,0l205383,0c223639,18257,235049,27385,239613,27385l253305,20539,287536,41077,301228,41077c328612,63897,342305,84435,342305,102692l355997,109538c383381,100410,417612,84435,458688,61615l472380,68461,472380,61615c472380,57051,481509,52487,499765,47923c499765,43359,506611,41077,520303,41077l533995,34231,547687,34231,575072,34231,581918,34231c627559,43359,650379,61615,650379,89000c650379,107256,632123,118666,595610,123230l581918,123230c581918,127794,572790,130076,554534,130076c554534,139204,538559,146050,506611,150614c502047,159742,497483,164307,492919,164307l479227,157461c479227,166589,458688,177999,417612,191691l403920,205383c394791,205383,381099,198537,362843,184845c344587,184845,324048,168871,301228,136922c296664,141487,289818,152896,280690,171153c266998,171153,255588,177999,246459,191691l225921,212229,219075,212229,212229,205383c207665,219075,191691,232768,164306,246460l136922,266998,123230,260152c118666,278408,114102,287536,109538,287536l95845,280690c95845,285255,86717,292101,68461,301229c31948,328613,11410,342305,6846,342305l0,328613c36513,287536,61615,266998,75307,266998l75307,253306,130076,184845c143768,166589,152896,146050,157460,123230c162024,123230,164306,118666,164306,109538l164306,95846,171152,75307,171152,68461,150614,34231c168870,11411,184845,0,198537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3462046;top:5662829;height:1081683;width:992684;v-text-anchor:middle;" fillcolor="#404040 [2429]" filled="t" stroked="f" coordsize="992684,1081683" o:gfxdata="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yqHe/&#10;AAAA3AAAAA8AAAAAAAAAAQAgAAAAIgAAAGRycy9kb3ducmV2LnhtbFBLAQIUABQAAAAIAIdO4kAz&#10;LwWeOwAAADkAAAAQAAAAAAAAAAEAIAAAAA4BAABkcnMvc2hhcGV4bWwueG1sUEsFBgAAAAAGAAYA&#10;WwEAALgDAAAAAA==&#10;" path="m520303,0c524867,0,527149,2282,527149,6846l533995,6846c547687,6846,556816,9128,561380,13692l575072,13692,616148,27384,622994,27384c645815,27384,657225,36512,657225,54768c643533,68461,632123,93563,622994,130075l622994,143768,609302,164306,616148,191690c607020,200818,602456,230485,602456,280690l602456,287536,595610,308074,602456,321766,595610,335458,602456,349150,602456,355997c597892,360561,595610,374253,595610,397073c581918,406201,570508,422176,561380,444996l520303,486072,506611,486072c502047,486072,499765,479226,499765,465534c486073,424458,474662,401637,465534,397073l362843,444996c353715,449560,340023,456406,321766,465534c321766,470098,319484,472380,314920,472380c296664,476944,282972,486072,273844,499765c278408,513457,287536,520303,301228,520303c324048,533995,335459,543123,335459,547687l335459,554533c335459,559098,328612,561379,314920,561379c310356,579636,301228,597892,287536,616148l287536,622994c310356,627558,337741,643533,369689,670917c387945,698301,401637,711993,410766,711993l431304,711993,438150,698301,431304,691455c454124,668635,470098,645814,479227,622994c488355,622994,492919,613866,492919,595610c497483,595610,499765,591046,499765,581918c499765,572790,497483,568225,492919,568225l486073,568225c476944,581918,460970,588764,438150,588764l424458,595610c406202,595610,392509,584200,383381,561379l383381,554533,390227,540841,397073,540841c406202,540841,410766,543123,410766,547687c447278,533995,479227,527149,506611,527149c533995,499765,556816,483791,575072,479226c575072,470098,577354,465534,581918,465534l595610,465534,595610,472380c600174,476944,616148,486072,643533,499765c643533,508892,645815,518021,650379,527149c641251,545405,632123,559098,622994,568225l581918,629840c581918,638968,570508,657225,547687,684609c543123,684609,527149,705147,499765,746224l479227,766762c488355,775890,506611,787300,533995,800993c638969,860326,734814,903684,821531,931068c880864,953889,919658,965299,937915,965299c974427,969863,992684,976709,992684,985837l978991,992683,937915,992683,835223,1033760,739378,1081683,725686,1081683c698302,1058862,675481,1045170,657225,1040606c657225,1036042,638969,1026914,602456,1013222c584200,990401,565944,972145,547687,958453c547687,949325,533995,940196,506611,931068l431304,869454c431304,860326,422176,851197,403919,842069l349151,869454c312638,892274,292100,903684,287536,903684l273844,903684c273844,912812,248741,924222,198537,937915c189409,951607,166588,960735,130076,965299c120948,969863,102691,972145,75307,972145c75307,976709,61615,981273,34230,985837l20538,978991c20538,969863,34230,965299,61615,965299c61615,960735,77589,956171,109537,951607l164306,931068c164306,926504,171152,921941,184845,917376c184845,908248,200819,901402,232767,896838c278408,860326,314920,832941,342305,814685c342305,810121,346869,803275,355997,794147l355997,780454,301228,705147c301228,700583,296664,698301,287536,698301c282972,689173,269280,670917,246459,643533c246459,652660,239613,661789,225921,670917c225921,680045,189409,718840,116384,787300l54769,835223c54769,839787,38794,853480,6846,876300l0,869454,0,862608c4564,858043,20538,842069,47923,814685c66179,787300,82153,773608,95845,773608c104973,746224,116384,725686,130076,711993c134640,711993,148332,691455,171152,650379c175716,650379,189409,625276,212229,575072l219075,554533,219075,547687,205383,533995,219075,527149,219075,499765c219075,495200,223639,492918,232767,492918c232767,479226,228203,467816,219075,458688l219075,417611,225921,397073c221357,378817,216793,349150,212229,308074l205383,301228,205383,294382,212229,266997,205383,239613,205383,205383c191691,196255,184845,180280,184845,157460c175716,157460,168870,134640,164306,88999l171152,82153,246459,109537,246459,123229,260152,123229c269280,114101,282972,109537,301228,109537c305792,100409,330895,88999,376535,75307c376535,70742,385663,68461,403919,68461c408484,59333,415330,54768,424458,54768l431304,61615c431304,47922,435868,41076,444996,41076l520303,0xm465534,95845c447278,100409,431304,104973,417612,109537c408484,118665,399355,123229,390227,123229l383381,116383c374253,130075,360561,136922,342305,136922l328612,150614,321766,150614,314920,143768,314920,150614,301228,164306,287536,157460,287536,171152,308074,212229,308074,219075c298946,223639,294382,235049,294382,253305c298946,257869,303510,260151,308074,260151l314920,260151c337741,246459,355997,237331,369689,232767l390227,212229,397073,212229,417612,225921,431304,225921,438150,225921,438150,253305c433586,262433,422176,271562,403919,280690l383381,273843c383381,282971,369689,289817,342305,294382l314920,314920,301228,314920,301228,362843c301228,385663,305792,401637,314920,410765l321766,410765c326330,406201,346869,399355,383381,390227l390227,383381,403919,383381c403919,374253,426740,362843,472380,349150l479227,314920,472380,301228,472380,294382c472380,285254,474662,276125,479227,266997l479227,246459,472380,232767,472380,225921,479227,219075,479227,212229,472380,198536,472380,164306c472380,141486,470098,118665,465534,95845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100" style="position:absolute;left:2975973;top:5840827;height:910531;width:533996;v-text-anchor:middle;" fillcolor="#404040 [2429]" filled="t" stroked="f" coordsize="533996,910531" o:gfxdata="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Xfq3ugAAANwA&#10;AAAPAAAAAAAAAAEAIAAAACIAAABkcnMvZG93bnJldi54bWxQSwECFAAUAAAACACHTuJAMy8FnjsA&#10;AAA5AAAAEAAAAAAAAAABACAAAAAJAQAAZHJzL3NoYXBleG1sLnhtbFBLBQYAAAAABgAGAFsBAACz&#10;AwAAAAA=&#10;" path="m390228,0l424458,20538c460971,38795,483791,52487,492919,61615c520303,66179,533996,75307,533996,88999l533996,109538,465535,184845c465535,189409,456407,196255,438150,205383c438150,219075,429022,228203,410766,232767c410766,241895,392510,262434,355997,294382c355997,303510,349151,308074,335459,308074l335459,314920,342305,342305c351433,351433,362843,355997,376535,355997l417612,376535,431304,397074,424458,492919,431304,499765,431304,513457,431304,568226,431304,581918,431304,602456,431304,643533,431304,657225,438150,753070,431304,780455,438150,780455c438150,835224,424458,874018,397074,896838c397074,905966,390228,910531,376535,910531c362843,910531,355997,905966,355997,896838l355997,889992,335459,780455,342305,773609,328613,759917,335459,698302c340023,689174,342305,682328,342305,677763l342305,609302c342305,559098,340023,527149,335459,513457l342305,492919,328613,451842,335459,444996c335459,403920,326331,371971,308074,349151c308074,362843,298946,371971,280690,376535c280690,385663,255588,415330,205383,465535c91282,565944,22821,616149,0,616149l0,609302,0,602456c41077,575072,79871,543123,116384,506611c162025,456407,191691,419894,205383,397074c214511,387946,225921,369689,239614,342305c248742,342305,260152,324048,273844,287536c305792,246460,333177,196255,355997,136922l362843,109538c362843,91281,369689,79871,383382,75307c378818,75307,376535,66179,376535,47923l362843,20538c362843,15974,371971,9128,390228,0xe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75" type="#_x0000_t75" style="position:absolute;left:3101176;top:5427479;height:756219;width:283582;rotation:1239954f;" filled="f" o:preferrelative="t" stroked="f" coordsize="21600,21600" o:gfxdata="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XfAA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</v:group>
                </v:group>
                <v:shape id="_x0000_s1026" o:spid="_x0000_s1026" o:spt="75" type="#_x0000_t75" style="position:absolute;left:4459175;top:5950065;height:741460;width:499860;" filled="f" o:preferrelative="t" stroked="f" coordsize="21600,21600" o:gfxdata="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YO0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3236409;top:8367960;height:1179518;width:1179518;" filled="f" o:preferrelative="t" stroked="f" coordsize="21600,21600" o:gfxdata="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vay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rect id="_x0000_s1026" o:spid="_x0000_s1026" o:spt="1" style="position:absolute;left:5248103;top:3034378;height:3314065;width:355600;" filled="f" stroked="f" coordsize="21600,21600" o:gfxdata="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4f50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电   话：180 0000 0000</w:t>
                        </w:r>
                      </w:p>
                    </w:txbxContent>
                  </v:textbox>
                </v:rect>
                <v:rect id="_x0000_s1026" o:spid="_x0000_s1026" o:spt="1" style="position:absolute;left:4869289;top:3034497;height:3880485;width:355600;" filled="f" stroked="f" coordsize="21600,21600" o:gfxdata="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LXE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邮   箱：55467566@qq.com</w:t>
                        </w:r>
                      </w:p>
                    </w:txbxContent>
                  </v:textbox>
                </v:rect>
                <v:rect id="_x0000_s1026" o:spid="_x0000_s1026" o:spt="1" style="position:absolute;left:4490394;top:3034497;height:2685415;width:355600;" filled="f" stroked="f" coordsize="21600,21600" o:gfxdata="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TI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姓   名：李先生</w:t>
                        </w:r>
                      </w:p>
                    </w:txbxContent>
                  </v:textbox>
                </v:rect>
                <v:rect id="_x0000_s1026" o:spid="_x0000_s1026" o:spt="1" style="position:absolute;left:5627081;top:3034497;height:2478405;width:355600;" filled="f" stroked="f" coordsize="21600,21600" o:gfxdata="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Yba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pStyle w:val="4"/>
                          <w:tabs>
                            <w:tab w:val="left" w:pos="453"/>
                            <w:tab w:val="left" w:pos="2040"/>
                            <w:tab w:val="left" w:pos="2267"/>
                          </w:tabs>
                          <w:spacing w:before="0" w:beforeAutospacing="0" w:after="0" w:afterAutospacing="0" w:line="272" w:lineRule="exact"/>
                          <w:textAlignment w:val="baseline"/>
                        </w:pPr>
                        <w:r>
                          <w:rPr>
                            <w:rFonts w:hint="eastAsia" w:ascii="微软雅黑" w:hAnsi="微软雅黑" w:eastAsiaTheme="majorEastAsia"/>
                            <w:color w:val="627272"/>
                            <w:spacing w:val="60"/>
                            <w:kern w:val="24"/>
                          </w:rPr>
                          <w:t>毕业学校：您的院校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CE3892"/>
    <w:rsid w:val="0040390D"/>
    <w:rsid w:val="005126AE"/>
    <w:rsid w:val="006B157D"/>
    <w:rsid w:val="009577C8"/>
    <w:rsid w:val="00A02764"/>
    <w:rsid w:val="00AD300E"/>
    <w:rsid w:val="00F847FC"/>
    <w:rsid w:val="2BCE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1c055eea-d783-2f40-095a-9d71e7c20d47\&#21697;&#21619;&#27714;&#32844;&#21019;&#24847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微软雅黑 Calibri">
      <a:majorFont>
        <a:latin typeface="Calibri Light"/>
        <a:ea typeface="微软雅黑"/>
        <a:cs typeface=""/>
      </a:majorFont>
      <a:minorFont>
        <a:latin typeface="Calibri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品味求职创意简历.docx</Template>
  <Pages>4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2020-05-28T23:48:00Z</dcterms:created>
  <dc:creator>双子晨</dc:creator>
  <cp:lastModifiedBy>双子晨</cp:lastModifiedBy>
  <dcterms:modified xsi:type="dcterms:W3CDTF">2020-05-28T23:48:58Z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