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-457200</wp:posOffset>
            </wp:positionV>
            <wp:extent cx="8517890" cy="10936605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17600" cy="109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1156335</wp:posOffset>
                </wp:positionH>
                <wp:positionV relativeFrom="paragraph">
                  <wp:posOffset>3279775</wp:posOffset>
                </wp:positionV>
                <wp:extent cx="4606290" cy="155257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90" cy="1552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144"/>
                                <w:szCs w:val="1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144"/>
                                <w:szCs w:val="1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  <w:p>
                            <w:pPr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144"/>
                                <w:szCs w:val="1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1.05pt;margin-top:258.25pt;height:122.25pt;width:362.7pt;mso-position-horizontal-relative:margin;z-index:251666432;mso-width-relative:page;mso-height-relative:page;" filled="f" stroked="f" coordsize="21600,21600" o:gfxdata="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tg7uD2wAAAAsBAAAPAAAAAAAAAAEAIAAAACIAAABkcnMvZG93bnJldi54bWxQSwECFAAUAAAA&#10;CACHTuJA+IYqUSQCAAAn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144"/>
                          <w:szCs w:val="1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144"/>
                          <w:szCs w:val="1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  <w:p>
                      <w:pPr>
                        <w:rPr>
                          <w:rFonts w:ascii="微软雅黑" w:hAnsi="微软雅黑" w:eastAsia="微软雅黑"/>
                          <w:color w:val="FFFFFF" w:themeColor="background1"/>
                          <w:sz w:val="144"/>
                          <w:szCs w:val="1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3411220</wp:posOffset>
                </wp:positionH>
                <wp:positionV relativeFrom="paragraph">
                  <wp:posOffset>5750560</wp:posOffset>
                </wp:positionV>
                <wp:extent cx="683895" cy="612140"/>
                <wp:effectExtent l="38100" t="19050" r="40005" b="55245"/>
                <wp:wrapNone/>
                <wp:docPr id="2" name="等腰三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4000" cy="612000"/>
                        </a:xfrm>
                        <a:prstGeom prst="triangl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11" o:spid="_x0000_s1026" o:spt="5" type="#_x0000_t5" style="position:absolute;left:0pt;margin-left:268.6pt;margin-top:452.8pt;height:48.2pt;width:53.85pt;mso-position-horizontal-relative:margin;rotation:11796480f;z-index:251675648;v-text-anchor:middle;mso-width-relative:page;mso-height-relative:page;" filled="f" stroked="t" coordsize="21600,21600" o:gfxdata="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UJ9UG2AAAAAwBAAAPAAAAAAAAAAEAIAAAACIAAABkcnMv&#10;ZG93bnJldi54bWxQSwECFAAUAAAACACHTuJAayGXFwMCAADIAwAADgAAAAAAAAABACAAAAAnAQAA&#10;ZHJzL2Uyb0RvYy54bWxQSwUGAAAAAAYABgBZAQAAnAUAAAAA&#10;" adj="10800">
                <v:fill on="f" focussize="0,0"/>
                <v:stroke weight="2.25pt" color="#F2F2F2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1320800</wp:posOffset>
                </wp:positionH>
                <wp:positionV relativeFrom="paragraph">
                  <wp:posOffset>2894330</wp:posOffset>
                </wp:positionV>
                <wp:extent cx="3491865" cy="3491865"/>
                <wp:effectExtent l="38100" t="19050" r="32385" b="51435"/>
                <wp:wrapNone/>
                <wp:docPr id="12" name="等腰三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000" cy="3492000"/>
                        </a:xfrm>
                        <a:prstGeom prst="triangl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等腰三角形 11" o:spid="_x0000_s1026" o:spt="5" type="#_x0000_t5" style="position:absolute;left:0pt;margin-left:104pt;margin-top:227.9pt;height:274.95pt;width:274.95pt;mso-position-horizontal-relative:margin;rotation:11796480f;z-index:251656192;v-text-anchor:middle;mso-width-relative:page;mso-height-relative:page;" filled="f" stroked="t" coordsize="21600,21600" o:gfxdata="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ptYaLYAAAADAEAAA8AAAAAAAAAAQAgAAAAIgAAAGRycy9k&#10;b3ducmV2LnhtbFBLAQIUABQAAAAIAIdO4kBMGPPvAgIAAMsDAAAOAAAAAAAAAAEAIAAAACcBAABk&#10;cnMvZTJvRG9jLnhtbFBLBQYAAAAABgAGAFkBAACbBQAAAAA=&#10;" adj="10800">
                <v:fill on="f" focussize="0,0"/>
                <v:stroke weight="2.25pt" color="#F2F2F2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 w:hAnsi="微软雅黑" w:eastAsia="微软雅黑" w:cs="Times New Roman"/>
          <w:b/>
          <w:sz w:val="1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8648700</wp:posOffset>
                </wp:positionV>
                <wp:extent cx="2919095" cy="1702435"/>
                <wp:effectExtent l="0" t="0" r="0" b="0"/>
                <wp:wrapNone/>
                <wp:docPr id="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9095" cy="170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姓名：飞小扬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13800138000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224438838@qq.com</w:t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6" o:spt="202" type="#_x0000_t202" style="position:absolute;left:0pt;margin-left:-2pt;margin-top:681pt;height:134.05pt;width:229.85pt;z-index:251668480;mso-width-relative:page;mso-height-relative:page;" filled="f" stroked="f" coordsize="21600,21600" o:gfxdata="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fdIHA2wAAAAwBAAAPAAAAAAAAAAEAIAAAACIAAABkcnMvZG93bnJldi54bWxQSwECFAAU&#10;AAAACACHTuJA9Z9lxO4BAADHAwAADgAAAAAAAAABACAAAAAqAQAAZHJzL2Uyb0RvYy54bWxQSwUG&#10;AAAAAAYABgBZAQAAigUAAAAA&#10;">
                <v:fill on="f" focussize="0,0"/>
                <v:stroke on="f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姓名：飞小扬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13800138000</w:t>
                      </w:r>
                    </w:p>
                    <w:p>
                      <w:pPr>
                        <w:jc w:val="left"/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224438838@qq.com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Times New Roman"/>
          <w:b/>
          <w:sz w:val="18"/>
          <w:szCs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-178435</wp:posOffset>
                </wp:positionH>
                <wp:positionV relativeFrom="paragraph">
                  <wp:posOffset>8794750</wp:posOffset>
                </wp:positionV>
                <wp:extent cx="144145" cy="950595"/>
                <wp:effectExtent l="19050" t="19050" r="27940" b="400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00" cy="950713"/>
                          <a:chOff x="0" y="0"/>
                          <a:chExt cx="144000" cy="950713"/>
                        </a:xfrm>
                      </wpg:grpSpPr>
                      <wps:wsp>
                        <wps:cNvPr id="3" name="等腰三角形 3"/>
                        <wps:cNvSpPr/>
                        <wps:spPr>
                          <a:xfrm rot="16200000">
                            <a:off x="-36000" y="36195"/>
                            <a:ext cx="215900" cy="143510"/>
                          </a:xfrm>
                          <a:prstGeom prst="triangl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8" name="等腰三角形 8"/>
                        <wps:cNvSpPr/>
                        <wps:spPr>
                          <a:xfrm rot="16200000">
                            <a:off x="-36000" y="410949"/>
                            <a:ext cx="215900" cy="143510"/>
                          </a:xfrm>
                          <a:prstGeom prst="triangl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  <wps:wsp>
                        <wps:cNvPr id="10" name="等腰三角形 10"/>
                        <wps:cNvSpPr/>
                        <wps:spPr>
                          <a:xfrm rot="16200000">
                            <a:off x="-36000" y="770713"/>
                            <a:ext cx="216000" cy="144000"/>
                          </a:xfrm>
                          <a:prstGeom prst="triangl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9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05pt;margin-top:692.5pt;height:74.85pt;width:11.35pt;z-index:251673600;mso-width-relative:page;mso-height-relative:page;" coordsize="144000,950713" o:gfxdata="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IBtEzfbAAAADAEAAA8AAAAA&#10;AAAAAQAgAAAAIgAAAGRycy9kb3ducmV2LnhtbFBLAQIUABQAAAAIAIdO4kDRi6PYvAIAAIMJAAAO&#10;AAAAAAAAAAEAIAAAACoBAABkcnMvZTJvRG9jLnhtbFBLBQYAAAAABgAGAFkBAABYBgAAAAA=&#10;">
                <o:lock v:ext="edit" aspectratio="f"/>
                <v:shape id="_x0000_s1026" o:spid="_x0000_s1026" o:spt="5" type="#_x0000_t5" style="position:absolute;left:-36000;top:36195;height:143510;width:215900;rotation:-5898240f;v-text-anchor:middle;" filled="f" stroked="t" coordsize="21600,21600" o:gfxdata="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zdl8vQAA&#10;ANoAAAAPAAAAAAAAAAEAIAAAACIAAABkcnMvZG93bnJldi54bWxQSwECFAAUAAAACACHTuJAMy8F&#10;njsAAAA5AAAAEAAAAAAAAAABACAAAAAMAQAAZHJzL3NoYXBleG1sLnhtbFBLBQYAAAAABgAGAFsB&#10;AAC2AwAAAAA=&#10;" adj="10800">
                  <v:fill on="f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-36000;top:410949;height:143510;width:215900;rotation:-5898240f;v-text-anchor:middle;" filled="f" stroked="t" coordsize="21600,21600" o:gfxdata="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RpSw25AAAA2gAA&#10;AA8AAAAAAAAAAQAgAAAAIgAAAGRycy9kb3ducmV2LnhtbFBLAQIUABQAAAAIAIdO4kAzLwWeOwAA&#10;ADkAAAAQAAAAAAAAAAEAIAAAAAgBAABkcnMvc2hhcGV4bWwueG1sUEsFBgAAAAAGAAYAWwEAALID&#10;AAAAAA==&#10;" adj="10800">
                  <v:fill on="f" focussize="0,0"/>
                  <v:stroke weight="1pt" color="#F2F2F2" miterlimit="8" joinstyle="miter"/>
                  <v:imagedata o:title=""/>
                  <o:lock v:ext="edit" aspectratio="f"/>
                </v:shape>
                <v:shape id="_x0000_s1026" o:spid="_x0000_s1026" o:spt="5" type="#_x0000_t5" style="position:absolute;left:-36000;top:770713;height:144000;width:216000;rotation:-5898240f;v-text-anchor:middle;" filled="f" stroked="t" coordsize="21600,21600" o:gfxdata="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nnbvvQAA&#10;ANsAAAAPAAAAAAAAAAEAIAAAACIAAABkcnMvZG93bnJldi54bWxQSwECFAAUAAAACACHTuJAMy8F&#10;njsAAAA5AAAAEAAAAAAAAAABACAAAAAMAQAAZHJzL3NoYXBleG1sLnhtbFBLBQYAAAAABgAGAFsB&#10;AAC2AwAAAAA=&#10;" adj="10800">
                  <v:fill on="f" focussize="0,0"/>
                  <v:stroke weight="1pt" color="#F2F2F2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bookmarkEnd w:id="0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B731767"/>
    <w:rsid w:val="00464BAE"/>
    <w:rsid w:val="004C03FF"/>
    <w:rsid w:val="004F2B6F"/>
    <w:rsid w:val="00503263"/>
    <w:rsid w:val="00743EFB"/>
    <w:rsid w:val="00BD4673"/>
    <w:rsid w:val="00DB74A7"/>
    <w:rsid w:val="00E46FB3"/>
    <w:rsid w:val="4B731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6"/>
    <w:link w:val="3"/>
    <w:uiPriority w:val="99"/>
    <w:rPr>
      <w:sz w:val="18"/>
      <w:szCs w:val="18"/>
    </w:rPr>
  </w:style>
  <w:style w:type="character" w:customStyle="1" w:styleId="8">
    <w:name w:val="页脚 Char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63623736-6162-6533-2d33-3035372d3433\&#31616;&#21382;&#23553;&#38754;F041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简历封面F041.docx</Template>
  <Pages>1</Pages>
  <Words>0</Words>
  <Characters>0</Characters>
  <Lines>1</Lines>
  <Paragraphs>1</Paragraphs>
  <TotalTime>32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2020-05-22T14:30:00Z</dcterms:created>
  <dc:creator>双子晨</dc:creator>
  <cp:lastModifiedBy>双子晨</cp:lastModifiedBy>
  <dcterms:modified xsi:type="dcterms:W3CDTF">2020-05-22T14:32:28Z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