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.svg" ContentType="image/svg+xml"/>
  <Override PartName="/word/media/image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4511"/>
        </w:tabs>
        <w:bidi w:val="0"/>
        <w:jc w:val="left"/>
        <w:rPr>
          <w:lang w:val="en-US" w:eastAsia="zh-CN"/>
        </w:rPr>
        <w:sectPr>
          <w:headerReference r:id="rId3" w:type="first"/>
          <w:pgSz w:w="11906" w:h="16838"/>
          <w:pgMar w:top="0" w:right="0" w:bottom="0" w:left="0" w:header="851" w:footer="992" w:gutter="0"/>
          <w:cols w:space="0" w:num="1"/>
          <w:titlePg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479202304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2037080</wp:posOffset>
                </wp:positionV>
                <wp:extent cx="3982720" cy="1828800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  <w:u w:val="none"/>
                                <w:lang w:eastAsia="zh-CN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30"/>
                                <w:szCs w:val="30"/>
                                <w:u w:val="none"/>
                                <w:lang w:eastAsia="zh-CN"/>
                              </w:rPr>
                              <w:t>墨若枫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  <w:u w:val="none"/>
                                <w:lang w:eastAsia="zh-CN"/>
                              </w:rPr>
                              <w:t>年龄：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  <w:t xml:space="preserve">11岁           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0"/>
                                <w:szCs w:val="30"/>
                                <w:u w:val="none"/>
                                <w:lang w:eastAsia="zh-CN"/>
                              </w:rPr>
                              <w:t>小学：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30"/>
                                <w:szCs w:val="30"/>
                                <w:u w:val="none"/>
                                <w:lang w:eastAsia="zh-CN"/>
                              </w:rPr>
                              <w:t>武汉市第二实验小学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1pt;margin-top:160.4pt;height:144pt;width:313.6pt;z-index:-1815764992;mso-width-relative:page;mso-height-relative:page;" filled="f" stroked="f" coordsize="21600,21600" o:gfxdata="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Nm0o61gAA&#10;AAsBAAAPAAAAAAAAAAEAIAAAACIAAABkcnMvZG93bnJldi54bWxQSwECFAAUAAAACACHTuJAC9CC&#10;uyACAAAdBAAADgAAAAAAAAABACAAAAAl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0"/>
                          <w:szCs w:val="30"/>
                          <w:u w:val="none"/>
                          <w:lang w:eastAsia="zh-CN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30"/>
                          <w:szCs w:val="30"/>
                          <w:u w:val="none"/>
                          <w:lang w:eastAsia="zh-CN"/>
                        </w:rPr>
                        <w:t>墨若枫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30"/>
                          <w:szCs w:val="30"/>
                          <w:u w:val="none"/>
                          <w:lang w:val="en-US" w:eastAsia="zh-CN"/>
                        </w:rPr>
                        <w:t xml:space="preserve">                 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0"/>
                          <w:szCs w:val="30"/>
                          <w:u w:val="none"/>
                          <w:lang w:eastAsia="zh-CN"/>
                        </w:rPr>
                        <w:t>年龄：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30"/>
                          <w:szCs w:val="30"/>
                          <w:u w:val="none"/>
                          <w:lang w:val="en-US" w:eastAsia="zh-CN"/>
                        </w:rPr>
                        <w:t xml:space="preserve">11岁                  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0"/>
                          <w:szCs w:val="30"/>
                          <w:u w:val="none"/>
                          <w:lang w:eastAsia="zh-CN"/>
                        </w:rPr>
                        <w:t>小学：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30"/>
                          <w:szCs w:val="30"/>
                          <w:u w:val="none"/>
                          <w:lang w:eastAsia="zh-CN"/>
                        </w:rPr>
                        <w:t>武汉市第二实验小学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30"/>
                          <w:szCs w:val="30"/>
                          <w:u w:val="none"/>
                          <w:lang w:val="en-US" w:eastAsia="zh-CN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215265</wp:posOffset>
                </wp:positionV>
                <wp:extent cx="398272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20"/>
                                <w:szCs w:val="1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20"/>
                                <w:szCs w:val="120"/>
                                <w:lang w:eastAsia="zh-CN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16.95pt;height:144pt;width:313.6pt;z-index:251658240;mso-width-relative:page;mso-height-relative:page;" filled="f" stroked="f" coordsize="21600,21600" o:gfxdata="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+mWbR1gAA&#10;AAoBAAAPAAAAAAAAAAEAIAAAACIAAABkcnMvZG93bnJldi54bWxQSwECFAAUAAAACACHTuJA9wyY&#10;MiACAAAZBAAADgAAAAAAAAABACAAAAAl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20"/>
                          <w:szCs w:val="12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20"/>
                          <w:szCs w:val="120"/>
                          <w:lang w:eastAsia="zh-CN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ab/>
      </w:r>
    </w:p>
    <w:p>
      <w:p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739580928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336550</wp:posOffset>
            </wp:positionV>
            <wp:extent cx="1579245" cy="1818005"/>
            <wp:effectExtent l="9525" t="9525" r="11430" b="20320"/>
            <wp:wrapNone/>
            <wp:docPr id="54" name="图片 54" descr="54_0946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4_094620_1"/>
                    <pic:cNvPicPr>
                      <a:picLocks noChangeAspect="1"/>
                    </pic:cNvPicPr>
                  </pic:nvPicPr>
                  <pic:blipFill>
                    <a:blip r:embed="rId5"/>
                    <a:srcRect l="3583" t="2801" r="9315" b="23561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818005"/>
                    </a:xfrm>
                    <a:prstGeom prst="rect">
                      <a:avLst/>
                    </a:prstGeom>
                    <a:ln>
                      <a:solidFill>
                        <a:srgbClr val="D5646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952859136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9272270</wp:posOffset>
                </wp:positionV>
                <wp:extent cx="6647815" cy="179070"/>
                <wp:effectExtent l="0" t="0" r="635" b="1143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179070"/>
                          <a:chOff x="15565" y="4311"/>
                          <a:chExt cx="10469" cy="282"/>
                        </a:xfrm>
                      </wpg:grpSpPr>
                      <wps:wsp>
                        <wps:cNvPr id="13" name="矩形 4"/>
                        <wps:cNvSpPr/>
                        <wps:spPr>
                          <a:xfrm>
                            <a:off x="17178" y="4311"/>
                            <a:ext cx="8856" cy="283"/>
                          </a:xfrm>
                          <a:prstGeom prst="rect">
                            <a:avLst/>
                          </a:prstGeom>
                          <a:blipFill rotWithShape="1">
                            <a:blip r:embed="rId6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3"/>
                        <wps:cNvSpPr/>
                        <wps:spPr>
                          <a:xfrm>
                            <a:off x="15565" y="4311"/>
                            <a:ext cx="227" cy="283"/>
                          </a:xfrm>
                          <a:prstGeom prst="rect">
                            <a:avLst/>
                          </a:prstGeom>
                          <a:solidFill>
                            <a:srgbClr val="D564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05pt;margin-top:730.1pt;height:14.1pt;width:523.45pt;z-index:1952859136;mso-width-relative:page;mso-height-relative:page;" coordorigin="15565,4311" coordsize="10469,282" o:gfxdata="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">
                <o:lock v:ext="edit" aspectratio="f"/>
                <v:rect id="矩形 4" o:spid="_x0000_s1026" o:spt="1" style="position:absolute;left:17178;top:4311;height:283;width:8856;v-text-anchor:middle;" filled="t" stroked="f" coordsize="21600,21600" o:gfxdata="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VpPa8AAAA&#10;2wAAAA8AAAAAAAAAAQAgAAAAIgAAAGRycy9kb3ducmV2LnhtbFBLAQIUABQAAAAIAIdO4kAzLwWe&#10;OwAAADkAAAAQAAAAAAAAAAEAIAAAAAsBAABkcnMvc2hhcGV4bWwueG1sUEsFBgAAAAAGAAYAWwEA&#10;ALUDAAAAAA==&#10;">
                  <v:fill type="tile" on="t" focussize="0,0" recolor="t" rotate="t" r:id="rId6"/>
                  <v:stroke on="f" weight="1pt" miterlimit="8" joinstyle="miter"/>
                  <v:imagedata o:title=""/>
                  <o:lock v:ext="edit" aspectratio="f"/>
                </v:rect>
                <v:rect id="矩形 3" o:spid="_x0000_s1026" o:spt="1" style="position:absolute;left:15565;top:4311;height:283;width:227;v-text-anchor:middle;" fillcolor="#D56466" filled="t" stroked="f" coordsize="21600,21600" o:gfxdata="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JBZ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102258176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6391275</wp:posOffset>
                </wp:positionV>
                <wp:extent cx="6647815" cy="179070"/>
                <wp:effectExtent l="0" t="0" r="635" b="1143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179070"/>
                          <a:chOff x="15565" y="4311"/>
                          <a:chExt cx="10469" cy="282"/>
                        </a:xfrm>
                      </wpg:grpSpPr>
                      <wps:wsp>
                        <wps:cNvPr id="10" name="矩形 4"/>
                        <wps:cNvSpPr/>
                        <wps:spPr>
                          <a:xfrm>
                            <a:off x="17178" y="4311"/>
                            <a:ext cx="8856" cy="283"/>
                          </a:xfrm>
                          <a:prstGeom prst="rect">
                            <a:avLst/>
                          </a:prstGeom>
                          <a:blipFill rotWithShape="1">
                            <a:blip r:embed="rId6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矩形 3"/>
                        <wps:cNvSpPr/>
                        <wps:spPr>
                          <a:xfrm>
                            <a:off x="15565" y="4311"/>
                            <a:ext cx="227" cy="283"/>
                          </a:xfrm>
                          <a:prstGeom prst="rect">
                            <a:avLst/>
                          </a:prstGeom>
                          <a:solidFill>
                            <a:srgbClr val="D564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95pt;margin-top:503.25pt;height:14.1pt;width:523.45pt;z-index:1102258176;mso-width-relative:page;mso-height-relative:page;" coordorigin="15565,4311" coordsize="10469,282" o:gfxdata="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">
                <o:lock v:ext="edit" aspectratio="f"/>
                <v:rect id="矩形 4" o:spid="_x0000_s1026" o:spt="1" style="position:absolute;left:17178;top:4311;height:283;width:8856;v-text-anchor:middle;" filled="t" stroked="f" coordsize="21600,21600" o:gfxdata="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c6gb4A&#10;AADbAAAADwAAAAAAAAABACAAAAAiAAAAZHJzL2Rvd25yZXYueG1sUEsBAhQAFAAAAAgAh07iQDMv&#10;BZ47AAAAOQAAABAAAAAAAAAAAQAgAAAADQEAAGRycy9zaGFwZXhtbC54bWxQSwUGAAAAAAYABgBb&#10;AQAAtwMAAAAA&#10;">
                  <v:fill type="tile" on="t" focussize="0,0" recolor="t" rotate="t" r:id="rId6"/>
                  <v:stroke on="f" weight="1pt" miterlimit="8" joinstyle="miter"/>
                  <v:imagedata o:title=""/>
                  <o:lock v:ext="edit" aspectratio="f"/>
                </v:rect>
                <v:rect id="矩形 3" o:spid="_x0000_s1026" o:spt="1" style="position:absolute;left:15565;top:4311;height:283;width:227;v-text-anchor:middle;" fillcolor="#D56466" filled="t" stroked="f" coordsize="21600,21600" o:gfxdata="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VeL8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250380288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4594860</wp:posOffset>
                </wp:positionV>
                <wp:extent cx="6647815" cy="179070"/>
                <wp:effectExtent l="0" t="0" r="635" b="1143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179070"/>
                          <a:chOff x="15565" y="4311"/>
                          <a:chExt cx="10469" cy="282"/>
                        </a:xfrm>
                      </wpg:grpSpPr>
                      <wps:wsp>
                        <wps:cNvPr id="7" name="矩形 4"/>
                        <wps:cNvSpPr/>
                        <wps:spPr>
                          <a:xfrm>
                            <a:off x="17178" y="4311"/>
                            <a:ext cx="8856" cy="283"/>
                          </a:xfrm>
                          <a:prstGeom prst="rect">
                            <a:avLst/>
                          </a:prstGeom>
                          <a:blipFill rotWithShape="1">
                            <a:blip r:embed="rId6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3"/>
                        <wps:cNvSpPr/>
                        <wps:spPr>
                          <a:xfrm>
                            <a:off x="15565" y="4311"/>
                            <a:ext cx="227" cy="283"/>
                          </a:xfrm>
                          <a:prstGeom prst="rect">
                            <a:avLst/>
                          </a:prstGeom>
                          <a:solidFill>
                            <a:srgbClr val="D564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pt;margin-top:361.8pt;height:14.1pt;width:523.45pt;z-index:-2044587008;mso-width-relative:page;mso-height-relative:page;" coordorigin="15565,4311" coordsize="10469,282" o:gfxdata="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">
                <o:lock v:ext="edit" aspectratio="f"/>
                <v:rect id="矩形 4" o:spid="_x0000_s1026" o:spt="1" style="position:absolute;left:17178;top:4311;height:283;width:8856;v-text-anchor:middle;" filled="t" stroked="f" coordsize="21600,21600" o:gfxdata="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vAWL4A&#10;AADaAAAADwAAAAAAAAABACAAAAAiAAAAZHJzL2Rvd25yZXYueG1sUEsBAhQAFAAAAAgAh07iQDMv&#10;BZ47AAAAOQAAABAAAAAAAAAAAQAgAAAADQEAAGRycy9zaGFwZXhtbC54bWxQSwUGAAAAAAYABgBb&#10;AQAAtwMAAAAA&#10;">
                  <v:fill type="tile" on="t" focussize="0,0" recolor="t" rotate="t" r:id="rId6"/>
                  <v:stroke on="f" weight="1pt" miterlimit="8" joinstyle="miter"/>
                  <v:imagedata o:title=""/>
                  <o:lock v:ext="edit" aspectratio="f"/>
                </v:rect>
                <v:rect id="矩形 3" o:spid="_x0000_s1026" o:spt="1" style="position:absolute;left:15565;top:4311;height:283;width:227;v-text-anchor:middle;" fillcolor="#D56466" filled="t" stroked="f" coordsize="21600,21600" o:gfxdata="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hpY0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398502400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2557780</wp:posOffset>
                </wp:positionV>
                <wp:extent cx="6647815" cy="179070"/>
                <wp:effectExtent l="0" t="0" r="635" b="1143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179070"/>
                          <a:chOff x="15565" y="4311"/>
                          <a:chExt cx="10469" cy="282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17178" y="4311"/>
                            <a:ext cx="8856" cy="283"/>
                          </a:xfrm>
                          <a:prstGeom prst="rect">
                            <a:avLst/>
                          </a:prstGeom>
                          <a:blipFill rotWithShape="1">
                            <a:blip r:embed="rId6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15565" y="4311"/>
                            <a:ext cx="227" cy="283"/>
                          </a:xfrm>
                          <a:prstGeom prst="rect">
                            <a:avLst/>
                          </a:prstGeom>
                          <a:solidFill>
                            <a:srgbClr val="D564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9pt;margin-top:201.4pt;height:14.1pt;width:523.45pt;z-index:-896464896;mso-width-relative:page;mso-height-relative:page;" coordorigin="15565,4311" coordsize="10469,282" o:gfxdata="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">
                <o:lock v:ext="edit" aspectratio="f"/>
                <v:rect id="_x0000_s1026" o:spid="_x0000_s1026" o:spt="1" style="position:absolute;left:17178;top:4311;height:283;width:8856;v-text-anchor:middle;" filled="t" stroked="f" coordsize="21600,21600" o:gfxdata="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leL74A&#10;AADaAAAADwAAAAAAAAABACAAAAAiAAAAZHJzL2Rvd25yZXYueG1sUEsBAhQAFAAAAAgAh07iQDMv&#10;BZ47AAAAOQAAABAAAAAAAAAAAQAgAAAADQEAAGRycy9zaGFwZXhtbC54bWxQSwUGAAAAAAYABgBb&#10;AQAAtwMAAAAA&#10;">
                  <v:fill type="tile" on="t" focussize="0,0" recolor="t" rotate="t" r:id="rId6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5565;top:4311;height:283;width:227;v-text-anchor:middle;" fillcolor="#D56466" filled="t" stroked="f" coordsize="21600,21600" o:gfxdata="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IiBEW5AAAA2g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3398501376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417830</wp:posOffset>
                </wp:positionV>
                <wp:extent cx="4183380" cy="685800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3380" cy="685800"/>
                          <a:chOff x="8795" y="781"/>
                          <a:chExt cx="6588" cy="1080"/>
                        </a:xfrm>
                      </wpg:grpSpPr>
                      <wps:wsp>
                        <wps:cNvPr id="46" name="文本框 69"/>
                        <wps:cNvSpPr txBox="1"/>
                        <wps:spPr>
                          <a:xfrm>
                            <a:off x="8795" y="781"/>
                            <a:ext cx="2168" cy="1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sz w:val="50"/>
                                  <w:szCs w:val="5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sz w:val="50"/>
                                  <w:szCs w:val="5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墨若枫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7" name="文本框 69"/>
                        <wps:cNvSpPr txBox="1"/>
                        <wps:spPr>
                          <a:xfrm>
                            <a:off x="11060" y="1041"/>
                            <a:ext cx="4323" cy="7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武汉市第二实验小学602班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7pt;margin-top:32.9pt;height:54pt;width:329.4pt;z-index:-896465920;mso-width-relative:page;mso-height-relative:page;" coordorigin="8795,781" coordsize="6588,1080" o:gfxdata="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kKYO3aAAAACwEAAA8AAAAAAAAAAQAgAAAAIgAAAGRycy9kb3ducmV2LnhtbFBLAQIUABQA&#10;AAAIAIdO4kAdtM23JwIAAJgFAAAOAAAAAAAAAAEAIAAAACkBAABkcnMvZTJvRG9jLnhtbFBLBQYA&#10;AAAABgAGAFkBAADCBQAAAAA=&#10;">
                <o:lock v:ext="edit" aspectratio="f"/>
                <v:shape id="文本框 69" o:spid="_x0000_s1026" o:spt="202" type="#_x0000_t202" style="position:absolute;left:8795;top:781;height:1080;width:2168;" filled="f" stroked="f" coordsize="21600,21600" o:gfxdata="UEsDBAoAAAAAAIdO4kAAAAAAAAAAAAAAAAAEAAAAZHJzL1BLAwQUAAAACACHTuJAJqYmx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Ym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distribute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sz w:val="50"/>
                            <w:szCs w:val="50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sz w:val="50"/>
                            <w:szCs w:val="50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墨若枫</w:t>
                        </w:r>
                      </w:p>
                    </w:txbxContent>
                  </v:textbox>
                </v:shape>
                <v:shape id="文本框 69" o:spid="_x0000_s1026" o:spt="202" type="#_x0000_t202" style="position:absolute;left:11060;top:1041;height:768;width:4323;" filled="f" stroked="f" coordsize="21600,21600" o:gfxdata="UEsDBAoAAAAAAIdO4kAAAAAAAAAAAAAAAAAEAAAAZHJzL1BLAwQUAAAACACHTuJASeqDXr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g1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武汉市第二实验小学602班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11804160" behindDoc="1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2442845</wp:posOffset>
                </wp:positionV>
                <wp:extent cx="6814185" cy="7944485"/>
                <wp:effectExtent l="0" t="0" r="0" b="0"/>
                <wp:wrapNone/>
                <wp:docPr id="37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185" cy="794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afterLines="50" w:line="440" w:lineRule="exact"/>
                              <w:ind w:firstLine="280" w:firstLineChars="10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教育背景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2013年至今                            武汉市第二实验小学                     总成绩稳定班级前五名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/>
                                <w:i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/>
                                <w:i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课外培训经历：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left="420" w:leftChars="0" w:hanging="420" w:firstLineChars="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2014年2月-2016年3月：武汉卓越语文培训中心                                 语文培训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left="420" w:leftChars="0" w:hanging="420" w:firstLineChars="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2017年1月-2018年3月：武汉新世纪英语培训中心                               英语培训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default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2018年4月-2019年3月：武汉少儿美术培训中心                                 美术培训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40" w:lineRule="exact"/>
                              <w:textAlignment w:val="auto"/>
                              <w:rPr>
                                <w:rFonts w:hint="default" w:ascii="微软雅黑" w:hAnsi="微软雅黑" w:eastAsia="微软雅黑" w:cstheme="minorBid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Lines="50" w:afterAutospacing="0" w:line="440" w:lineRule="exact"/>
                              <w:ind w:firstLine="280" w:firstLineChars="100"/>
                              <w:textAlignment w:val="auto"/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所获荣誉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2014年11月获得班级三好学生称号；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2015年1月获得学校书法艺术大赛一等奖；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2015年4月获得学校绘画比赛一等奖；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2018年1月获得市级征文比赛一等奖。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40" w:lineRule="exact"/>
                              <w:textAlignment w:val="auto"/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Lines="50" w:afterAutospacing="0" w:line="440" w:lineRule="exact"/>
                              <w:ind w:firstLine="280" w:firstLineChars="100"/>
                              <w:textAlignment w:val="auto"/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自我介绍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="420" w:firstLineChars="20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我是一个活泼开朗的男孩，我喜欢运动，跑步，跳高，跳远，打球都是我的长项，而且我还参加了跆拳道培训，现在已经红带了，教练经常夸我打的好，我自己也很骄傲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="420" w:firstLineChars="20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也喜欢学习，不仅书本知识掌握的好，而且经常看一些课外书，童话故事，古典名著，社会科学，名人故事，历史故事。我特别喜欢兵器方面的书，飞机，坦克，冲锋枪我都非常喜欢。我准备好好学习，将来发明一架超级飞机，来保卫祖国。  　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="420" w:firstLineChars="20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我还是勤劳的孩子，在家里帮妈妈做家务，我最近还学会了煎鸡蛋。  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="420" w:firstLineChars="20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我还特别喜欢和同学们一起玩，大家在一起，我特别开心，谁有困难我都愿意帮助。大家都夸我是一个懂事的好孩子。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firstLine="420" w:firstLineChars="20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Lines="50" w:afterAutospacing="0" w:line="440" w:lineRule="exact"/>
                              <w:ind w:firstLine="280" w:firstLineChars="100"/>
                              <w:textAlignment w:val="auto"/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家庭成员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父亲：墨若枫A，大学本科文凭，现就职于WPS稻壳儿公司，担任设计师一职。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母亲：墨若枫B，大学本科文凭，现就职于WPS稻壳儿公司，担任设计师一职。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5" o:spid="_x0000_s1026" o:spt="202" type="#_x0000_t202" style="position:absolute;left:0pt;margin-left:28.55pt;margin-top:192.35pt;height:625.55pt;width:536.55pt;z-index:2108487680;mso-width-relative:page;mso-height-relative:page;" filled="f" stroked="f" coordsize="21600,21600" o:gfxdata="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NR3B62QAAAAwB&#10;AAAPAAAAAAAAAAEAIAAAACIAAABkcnMvZG93bnJldi54bWxQSwECFAAUAAAACACHTuJANDF6gagB&#10;AAAqAwAADgAAAAAAAAABACAAAAAo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afterLines="50" w:line="440" w:lineRule="exact"/>
                        <w:ind w:firstLine="280" w:firstLineChars="100"/>
                        <w:jc w:val="both"/>
                        <w:textAlignment w:val="auto"/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i w:val="0"/>
                          <w:i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i w:val="0"/>
                          <w:i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>教育背景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2013年至今                            武汉市第二实验小学                     总成绩稳定班级前五名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/>
                          <w:i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/>
                          <w:i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课外培训经历：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left="420" w:leftChars="0" w:hanging="420" w:firstLineChars="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2014年2月-2016年3月：武汉卓越语文培训中心                                 语文培训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left="420" w:leftChars="0" w:hanging="420" w:firstLineChars="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2017年1月-2018年3月：武汉新世纪英语培训中心                               英语培训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40" w:lineRule="exact"/>
                        <w:ind w:left="420" w:leftChars="0" w:hanging="420" w:firstLineChars="0"/>
                        <w:textAlignment w:val="auto"/>
                        <w:rPr>
                          <w:rFonts w:hint="default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2018年4月-2019年3月：武汉少儿美术培训中心                                 美术培训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40" w:lineRule="exact"/>
                        <w:textAlignment w:val="auto"/>
                        <w:rPr>
                          <w:rFonts w:hint="default" w:ascii="微软雅黑" w:hAnsi="微软雅黑" w:eastAsia="微软雅黑" w:cstheme="minorBid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Lines="50" w:afterAutospacing="0" w:line="440" w:lineRule="exact"/>
                        <w:ind w:firstLine="280" w:firstLineChars="100"/>
                        <w:textAlignment w:val="auto"/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i w:val="0"/>
                          <w:i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所获荣誉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2014年11月获得班级三好学生称号；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2015年1月获得学校书法艺术大赛一等奖；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2015年4月获得学校绘画比赛一等奖；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2018年1月获得市级征文比赛一等奖。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40" w:lineRule="exact"/>
                        <w:textAlignment w:val="auto"/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Lines="50" w:afterAutospacing="0" w:line="440" w:lineRule="exact"/>
                        <w:ind w:firstLine="280" w:firstLineChars="100"/>
                        <w:textAlignment w:val="auto"/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i w:val="0"/>
                          <w:i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>自我介绍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="420" w:firstLineChars="20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我是一个活泼开朗的男孩，我喜欢运动，跑步，跳高，跳远，打球都是我的长项，而且我还参加了跆拳道培训，现在已经红带了，教练经常夸我打的好，我自己也很骄傲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="420" w:firstLineChars="20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也喜欢学习，不仅书本知识掌握的好，而且经常看一些课外书，童话故事，古典名著，社会科学，名人故事，历史故事。我特别喜欢兵器方面的书，飞机，坦克，冲锋枪我都非常喜欢。我准备好好学习，将来发明一架超级飞机，来保卫祖国。  　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="420" w:firstLineChars="20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我还是勤劳的孩子，在家里帮妈妈做家务，我最近还学会了煎鸡蛋。  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="420" w:firstLineChars="20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我还特别喜欢和同学们一起玩，大家在一起，我特别开心，谁有困难我都愿意帮助。大家都夸我是一个懂事的好孩子。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ind w:firstLine="420" w:firstLineChars="20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Lines="50" w:afterAutospacing="0" w:line="440" w:lineRule="exact"/>
                        <w:ind w:firstLine="280" w:firstLineChars="100"/>
                        <w:textAlignment w:val="auto"/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i w:val="0"/>
                          <w:iCs w:val="0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i w:val="0"/>
                          <w:i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>家庭成员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父亲：墨若枫A，大学本科文凭，现就职于WPS稻壳儿公司，担任设计师一职。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母亲：墨若枫B，大学本科文凭，现就职于WPS稻壳儿公司，担任设计师一职。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40" w:lineRule="exact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1825093632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1746250</wp:posOffset>
            </wp:positionV>
            <wp:extent cx="144145" cy="144145"/>
            <wp:effectExtent l="0" t="0" r="8255" b="6985"/>
            <wp:wrapNone/>
            <wp:docPr id="35" name="图片 35" descr="4498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49837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825090560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1449070</wp:posOffset>
                </wp:positionV>
                <wp:extent cx="144145" cy="144145"/>
                <wp:effectExtent l="0" t="0" r="8255" b="8255"/>
                <wp:wrapNone/>
                <wp:docPr id="4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31.55pt;margin-top:114.1pt;height:11.35pt;width:11.35pt;z-index:1825090560;v-text-anchor:middle;mso-width-relative:page;mso-height-relative:page;" fillcolor="#404040 [2429]" filled="t" stroked="f" coordsize="1993900,1873250" o:gfxdata="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3486,113270;93731,44373;83405,87400;79313,61403;74616,54217;77994,53429;80741,52056;82910,50186;84476,47762;85657,44373;41118,95404;48670,60936;41118,61783;44056,53750;46995,52552;49357,50858;51114,48638;52350,45892;15518,20522;12420,22770;10939,26478;11433,121882;13791,124947;17464,126144;123351,125268;126010,122495;126805,27178;125654,23296;122775,20756;111424,24931;24154,20201;96509,15851;120253,8553;125435,9400;130013,11735;133715,15355;136347,19939;137635,25310;137526,121999;135990,127224;133166,131662;129300,135077;124612,137179;17464,137792;12283,136946;7676,134581;3975,130990;1370,126407;82,121065;191,24347;1699,19121;4523,14655;8417,11239;13105,9137;26293,8553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1825092608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1455420</wp:posOffset>
            </wp:positionV>
            <wp:extent cx="125095" cy="129540"/>
            <wp:effectExtent l="0" t="0" r="8255" b="3810"/>
            <wp:wrapNone/>
            <wp:docPr id="42" name="图片 42" descr="412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12334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825089536" behindDoc="0" locked="0" layoutInCell="1" allowOverlap="1">
                <wp:simplePos x="0" y="0"/>
                <wp:positionH relativeFrom="column">
                  <wp:posOffset>4952365</wp:posOffset>
                </wp:positionH>
                <wp:positionV relativeFrom="paragraph">
                  <wp:posOffset>1355090</wp:posOffset>
                </wp:positionV>
                <wp:extent cx="2100580" cy="640715"/>
                <wp:effectExtent l="0" t="0" r="0" b="0"/>
                <wp:wrapNone/>
                <wp:docPr id="43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640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312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13918402777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312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身份：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少先队员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389.95pt;margin-top:106.7pt;height:50.45pt;width:165.4pt;z-index:1825089536;mso-width-relative:page;mso-height-relative:page;" filled="f" stroked="f" coordsize="21600,21600" o:gfxdata="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aa+W+9kAAAAMAQAADwAAAAAAAAABACAAAAAiAAAA&#10;ZHJzL2Rvd25yZXYueG1sUEsBAhQAFAAAAAgAh07iQIJoWPiUAQAA+wIAAA4AAAAAAAAAAQAgAAAA&#10;KAEAAGRycy9lMm9Eb2MueG1sUEsFBgAAAAAGAAYAWQEAAC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31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13918402777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31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身份：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少先队员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825088512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1353820</wp:posOffset>
                </wp:positionV>
                <wp:extent cx="1423670" cy="640715"/>
                <wp:effectExtent l="0" t="0" r="0" b="0"/>
                <wp:wrapNone/>
                <wp:docPr id="44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640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31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2007.06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31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湖北·武汉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" o:spid="_x0000_s1026" o:spt="202" type="#_x0000_t202" style="position:absolute;left:0pt;margin-left:244.8pt;margin-top:106.6pt;height:50.45pt;width:112.1pt;z-index:1825088512;mso-width-relative:page;mso-height-relative:page;" filled="f" stroked="f" coordsize="21600,21600" o:gfxdata="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SXtA1NkAAAALAQAADwAAAAAAAAABACAAAAAiAAAA&#10;ZHJzL2Rvd25yZXYueG1sUEsBAhQAFAAAAAgAh07iQNlsCxSUAQAA+wIAAA4AAAAAAAAAAQAgAAAA&#10;KAEAAGRycy9lMm9Eb2MueG1sUEsFBgAAAAAGAAYAWQEAAC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31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2007.06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31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湖北·武汉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82509158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1747520</wp:posOffset>
                </wp:positionV>
                <wp:extent cx="90170" cy="144145"/>
                <wp:effectExtent l="18415" t="0" r="24765" b="8255"/>
                <wp:wrapNone/>
                <wp:docPr id="3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33.65pt;margin-top:137.6pt;height:11.35pt;width:7.1pt;z-index:1825091584;v-text-anchor:middle;mso-width-relative:page;mso-height-relative:page;" fillcolor="#404040 [2429]" filled="t" stroked="f" coordsize="559792,955625" o:gfxdata="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tD2/4NsAAAALAQAADwAAAAAAAAABACAAAAAiAAAA&#10;ZHJzL2Rvd25yZXYueG1sUEsBAhQAFAAAAAgAh07iQCf07chaAwAArwgAAA4AAAAAAAAAAQAgAAAA&#10;KgEAAGRycy9lMm9Eb2MueG1sUEsFBgAAAAAGAAYAWQEAAPY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13335</wp:posOffset>
            </wp:positionV>
            <wp:extent cx="7933690" cy="6348095"/>
            <wp:effectExtent l="0" t="0" r="10160" b="14605"/>
            <wp:wrapNone/>
            <wp:docPr id="59" name="图片 59" descr="5746edf57a072f1a082b6c37f0019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746edf57a072f1a082b6c37f0019db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952861184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254000</wp:posOffset>
                </wp:positionV>
                <wp:extent cx="2411095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阿里巴巴普惠体 B" w:hAnsi="阿里巴巴普惠体 B" w:eastAsia="阿里巴巴普惠体 B" w:cs="阿里巴巴普惠体 B"/>
                                <w:b/>
                                <w:bCs/>
                                <w:color w:val="D56466"/>
                                <w:sz w:val="70"/>
                                <w:szCs w:val="70"/>
                                <w:lang w:val="en-US" w:eastAsia="zh-CN"/>
                                <w14:reflection w14:blurRad="6350" w14:stA="50000" w14:stPos="0" w14:endA="300" w14:endPos="50000" w14:dist="50800" w14:dir="5400000" w14:fadeDir="5400000" w14:sx="100000" w14:sy="-100000" w14:kx="0" w14:algn="bl"/>
                              </w:rPr>
                            </w:pPr>
                            <w:r>
                              <w:rPr>
                                <w:rFonts w:hint="eastAsia" w:ascii="阿里巴巴普惠体 B" w:hAnsi="阿里巴巴普惠体 B" w:eastAsia="阿里巴巴普惠体 B" w:cs="阿里巴巴普惠体 B"/>
                                <w:b/>
                                <w:bCs/>
                                <w:color w:val="D56466"/>
                                <w:sz w:val="70"/>
                                <w:szCs w:val="70"/>
                                <w:lang w:val="en-US" w:eastAsia="zh-CN"/>
                                <w14:reflection w14:blurRad="6350" w14:stA="50000" w14:stPos="0" w14:endA="300" w14:endPos="50000" w14:dist="50800" w14:dir="5400000" w14:fadeDir="5400000" w14:sx="100000" w14:sy="-100000" w14:kx="0" w14:algn="bl"/>
                              </w:rPr>
                              <w:t>在校成绩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5pt;margin-top:20pt;height:144pt;width:189.85pt;z-index:1952861184;mso-width-relative:page;mso-height-relative:page;" filled="f" stroked="f" coordsize="21600,21600" o:gfxdata="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OBu&#10;kNcAAAAKAQAADwAAAAAAAAABACAAAAAiAAAAZHJzL2Rvd25yZXYueG1sUEsBAhQAFAAAAAgAh07i&#10;QEIw3/0jAgAAGwQAAA4AAAAAAAAAAQAgAAAAJ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hint="default" w:ascii="阿里巴巴普惠体 B" w:hAnsi="阿里巴巴普惠体 B" w:eastAsia="阿里巴巴普惠体 B" w:cs="阿里巴巴普惠体 B"/>
                          <w:b/>
                          <w:bCs/>
                          <w:color w:val="D56466"/>
                          <w:sz w:val="70"/>
                          <w:szCs w:val="70"/>
                          <w:lang w:val="en-US" w:eastAsia="zh-CN"/>
                          <w14:reflection w14:blurRad="6350" w14:stA="50000" w14:stPos="0" w14:endA="300" w14:endPos="50000" w14:dist="50800" w14:dir="5400000" w14:fadeDir="5400000" w14:sx="100000" w14:sy="-100000" w14:kx="0" w14:algn="bl"/>
                        </w:rPr>
                      </w:pPr>
                      <w:r>
                        <w:rPr>
                          <w:rFonts w:hint="eastAsia" w:ascii="阿里巴巴普惠体 B" w:hAnsi="阿里巴巴普惠体 B" w:eastAsia="阿里巴巴普惠体 B" w:cs="阿里巴巴普惠体 B"/>
                          <w:b/>
                          <w:bCs/>
                          <w:color w:val="D56466"/>
                          <w:sz w:val="70"/>
                          <w:szCs w:val="70"/>
                          <w:lang w:val="en-US" w:eastAsia="zh-CN"/>
                          <w14:reflection w14:blurRad="6350" w14:stA="50000" w14:stPos="0" w14:endA="300" w14:endPos="50000" w14:dist="50800" w14:dir="5400000" w14:fadeDir="5400000" w14:sx="100000" w14:sy="-100000" w14:kx="0" w14:algn="bl"/>
                        </w:rPr>
                        <w:t>在校成绩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739581952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355600</wp:posOffset>
            </wp:positionV>
            <wp:extent cx="781050" cy="988695"/>
            <wp:effectExtent l="0" t="0" r="0" b="1905"/>
            <wp:wrapNone/>
            <wp:docPr id="56" name="图片 56" descr="e20019805d0d938b38eddda5efdb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e20019805d0d938b38eddda5efdb7639"/>
                    <pic:cNvPicPr>
                      <a:picLocks noChangeAspect="1"/>
                    </pic:cNvPicPr>
                  </pic:nvPicPr>
                  <pic:blipFill>
                    <a:blip r:embed="rId12"/>
                    <a:srcRect l="12786" t="24689" r="48325" b="260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952865280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4538980</wp:posOffset>
                </wp:positionV>
                <wp:extent cx="6269355" cy="2288540"/>
                <wp:effectExtent l="0" t="0" r="17145" b="1714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45795" y="4538980"/>
                          <a:ext cx="6269355" cy="2288540"/>
                          <a:chOff x="4637" y="54459"/>
                          <a:chExt cx="8794" cy="3319"/>
                        </a:xfrm>
                      </wpg:grpSpPr>
                      <wps:wsp>
                        <wps:cNvPr id="19" name="文本框 107"/>
                        <wps:cNvSpPr txBox="1"/>
                        <wps:spPr>
                          <a:xfrm>
                            <a:off x="8135" y="54459"/>
                            <a:ext cx="1798" cy="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56466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56466"/>
                                  <w:sz w:val="30"/>
                                  <w:szCs w:val="30"/>
                                  <w:lang w:eastAsia="zh-CN"/>
                                </w:rPr>
                                <w:t>四年级成绩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0" name="组合 118"/>
                        <wpg:cNvGrpSpPr/>
                        <wpg:grpSpPr>
                          <a:xfrm>
                            <a:off x="4637" y="55450"/>
                            <a:ext cx="8794" cy="2328"/>
                            <a:chOff x="6280" y="55450"/>
                            <a:chExt cx="8794" cy="2328"/>
                          </a:xfrm>
                        </wpg:grpSpPr>
                        <wpg:grpSp>
                          <wpg:cNvPr id="21" name="组合 117"/>
                          <wpg:cNvGrpSpPr/>
                          <wpg:grpSpPr>
                            <a:xfrm>
                              <a:off x="6280" y="55450"/>
                              <a:ext cx="8794" cy="2327"/>
                              <a:chOff x="6280" y="55450"/>
                              <a:chExt cx="8794" cy="2327"/>
                            </a:xfrm>
                          </wpg:grpSpPr>
                          <wpg:grpSp>
                            <wpg:cNvPr id="22" name="组合 116"/>
                            <wpg:cNvGrpSpPr/>
                            <wpg:grpSpPr>
                              <a:xfrm>
                                <a:off x="6280" y="55450"/>
                                <a:ext cx="8794" cy="2327"/>
                                <a:chOff x="6280" y="55450"/>
                                <a:chExt cx="8794" cy="2327"/>
                              </a:xfrm>
                            </wpg:grpSpPr>
                            <wpg:grpSp>
                              <wpg:cNvPr id="23" name="组合 113"/>
                              <wpg:cNvGrpSpPr/>
                              <wpg:grpSpPr>
                                <a:xfrm>
                                  <a:off x="6280" y="55464"/>
                                  <a:ext cx="8794" cy="2313"/>
                                  <a:chOff x="4724" y="55464"/>
                                  <a:chExt cx="8794" cy="2313"/>
                                </a:xfrm>
                              </wpg:grpSpPr>
                              <wps:wsp>
                                <wps:cNvPr id="24" name="矩形 108"/>
                                <wps:cNvSpPr/>
                                <wps:spPr>
                                  <a:xfrm>
                                    <a:off x="4724" y="55464"/>
                                    <a:ext cx="8794" cy="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5646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5" name="矩形 110"/>
                                <wps:cNvSpPr/>
                                <wps:spPr>
                                  <a:xfrm>
                                    <a:off x="4724" y="56252"/>
                                    <a:ext cx="8794" cy="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9F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6" name="矩形 111"/>
                                <wps:cNvSpPr/>
                                <wps:spPr>
                                  <a:xfrm>
                                    <a:off x="4724" y="57040"/>
                                    <a:ext cx="8794" cy="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9F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7" name="文本框 109"/>
                              <wps:cNvSpPr txBox="1"/>
                              <wps:spPr>
                                <a:xfrm>
                                  <a:off x="6687" y="55450"/>
                                  <a:ext cx="8098" cy="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微软雅黑" w:hAnsi="微软雅黑" w:eastAsia="微软雅黑" w:cs="微软雅黑"/>
                                        <w:color w:val="FFFFFF" w:themeColor="background1"/>
                                        <w:sz w:val="30"/>
                                        <w:szCs w:val="30"/>
                                        <w:lang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color w:val="FFFFFF" w:themeColor="background1"/>
                                        <w:sz w:val="30"/>
                                        <w:szCs w:val="30"/>
                                        <w:lang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color w:val="FFFFFF" w:themeColor="background1"/>
                                        <w:sz w:val="30"/>
                                        <w:szCs w:val="30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        语文        数学        英语        其他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8" name="文本框 114"/>
                            <wps:cNvSpPr txBox="1"/>
                            <wps:spPr>
                              <a:xfrm>
                                <a:off x="6708" y="56167"/>
                                <a:ext cx="8036" cy="7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FFFF" w:themeColor="background1"/>
                                      <w:sz w:val="30"/>
                                      <w:szCs w:val="3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100        100         100         100        100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9" name="文本框 115"/>
                          <wps:cNvSpPr txBox="1"/>
                          <wps:spPr>
                            <a:xfrm>
                              <a:off x="6716" y="57000"/>
                              <a:ext cx="8036" cy="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" w:hAnsi="微软雅黑" w:eastAsia="微软雅黑" w:cs="微软雅黑"/>
                                    <w:color w:val="FFFFFF" w:themeColor="background1"/>
                                    <w:sz w:val="30"/>
                                    <w:szCs w:val="3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 w:themeColor="background1"/>
                                    <w:sz w:val="30"/>
                                    <w:szCs w:val="3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100        100         100         100        100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85pt;margin-top:357.4pt;height:180.2pt;width:493.65pt;z-index:1952865280;mso-width-relative:page;mso-height-relative:page;" coordorigin="4637,54459" coordsize="8794,3319" o:gfxdata="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">
                <o:lock v:ext="edit" aspectratio="f"/>
                <v:shape id="文本框 107" o:spid="_x0000_s1026" o:spt="202" type="#_x0000_t202" style="position:absolute;left:8135;top:54459;height:778;width:1798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56466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56466"/>
                            <w:sz w:val="30"/>
                            <w:szCs w:val="30"/>
                            <w:lang w:eastAsia="zh-CN"/>
                          </w:rPr>
                          <w:t>四年级成绩</w:t>
                        </w:r>
                      </w:p>
                    </w:txbxContent>
                  </v:textbox>
                </v:shape>
                <v:group id="组合 118" o:spid="_x0000_s1026" o:spt="203" style="position:absolute;left:4637;top:55450;height:2328;width:8794;" coordorigin="6280,55450" coordsize="8794,2328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组合 117" o:spid="_x0000_s1026" o:spt="203" style="position:absolute;left:6280;top:55450;height:2327;width:8794;" coordorigin="6280,55450" coordsize="8794,2327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16" o:spid="_x0000_s1026" o:spt="203" style="position:absolute;left:6280;top:55450;height:2327;width:8794;" coordorigin="6280,55450" coordsize="8794,2327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13" o:spid="_x0000_s1026" o:spt="203" style="position:absolute;left:6280;top:55464;height:2313;width:8794;" coordorigin="4724,55464" coordsize="8794,2313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矩形 108" o:spid="_x0000_s1026" o:spt="1" style="position:absolute;left:4724;top:55464;height:737;width:8794;v-text-anchor:middle;" fillcolor="#D56466" filled="t" stroked="f" coordsize="21600,21600" o:gfxdata="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6L2b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矩形 110" o:spid="_x0000_s1026" o:spt="1" style="position:absolute;left:4724;top:56252;height:737;width:8794;v-text-anchor:middle;" fillcolor="#969FC0" filled="t" stroked="f" coordsize="21600,21600" o:gfxdata="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jlTr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矩形 111" o:spid="_x0000_s1026" o:spt="1" style="position:absolute;left:4724;top:57040;height:737;width:8794;v-text-anchor:middle;" fillcolor="#969FC0" filled="t" stroked="f" coordsize="21600,21600" o:gfxdata="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9p7Ob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</v:group>
                      <v:shape id="文本框 109" o:spid="_x0000_s1026" o:spt="202" type="#_x0000_t202" style="position:absolute;left:6687;top:55450;height:778;width:8098;" filled="f" stroked="f" coordsize="21600,21600" o:gfxdata="UEsDBAoAAAAAAIdO4kAAAAAAAAAAAAAAAAAEAAAAZHJzL1BLAwQUAAAACACHTuJAiqEbSb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cTf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bS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0"/>
                                  <w:szCs w:val="30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0"/>
                                  <w:szCs w:val="30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0"/>
                                  <w:szCs w:val="3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语文        数学        英语        其他</w:t>
                              </w:r>
                            </w:p>
                          </w:txbxContent>
                        </v:textbox>
                      </v:shape>
                    </v:group>
                    <v:shape id="文本框 114" o:spid="_x0000_s1026" o:spt="202" type="#_x0000_t202" style="position:absolute;left:6708;top:56167;height:778;width:8036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100        100         100         100        100</w:t>
                            </w:r>
                          </w:p>
                        </w:txbxContent>
                      </v:textbox>
                    </v:shape>
                  </v:group>
                  <v:shape id="文本框 115" o:spid="_x0000_s1026" o:spt="202" type="#_x0000_t202" style="position:absolute;left:6716;top:57000;height:778;width:8036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30"/>
                              <w:szCs w:val="3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30"/>
                              <w:szCs w:val="3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100        100         100         100        100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952864256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7301230</wp:posOffset>
                </wp:positionV>
                <wp:extent cx="6269355" cy="2288540"/>
                <wp:effectExtent l="0" t="0" r="17145" b="1714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45795" y="7301230"/>
                          <a:ext cx="6269355" cy="2288540"/>
                          <a:chOff x="4637" y="54459"/>
                          <a:chExt cx="8794" cy="3319"/>
                        </a:xfrm>
                      </wpg:grpSpPr>
                      <wps:wsp>
                        <wps:cNvPr id="31" name="文本框 107"/>
                        <wps:cNvSpPr txBox="1"/>
                        <wps:spPr>
                          <a:xfrm>
                            <a:off x="8135" y="54459"/>
                            <a:ext cx="1798" cy="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56466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56466"/>
                                  <w:sz w:val="30"/>
                                  <w:szCs w:val="30"/>
                                  <w:lang w:eastAsia="zh-CN"/>
                                </w:rPr>
                                <w:t>五年级成绩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2" name="组合 118"/>
                        <wpg:cNvGrpSpPr/>
                        <wpg:grpSpPr>
                          <a:xfrm>
                            <a:off x="4637" y="55450"/>
                            <a:ext cx="8794" cy="2328"/>
                            <a:chOff x="6280" y="55450"/>
                            <a:chExt cx="8794" cy="2328"/>
                          </a:xfrm>
                        </wpg:grpSpPr>
                        <wpg:grpSp>
                          <wpg:cNvPr id="33" name="组合 117"/>
                          <wpg:cNvGrpSpPr/>
                          <wpg:grpSpPr>
                            <a:xfrm>
                              <a:off x="6280" y="55450"/>
                              <a:ext cx="8794" cy="2327"/>
                              <a:chOff x="6280" y="55450"/>
                              <a:chExt cx="8794" cy="2327"/>
                            </a:xfrm>
                          </wpg:grpSpPr>
                          <wpg:grpSp>
                            <wpg:cNvPr id="36" name="组合 116"/>
                            <wpg:cNvGrpSpPr/>
                            <wpg:grpSpPr>
                              <a:xfrm>
                                <a:off x="6280" y="55450"/>
                                <a:ext cx="8794" cy="2327"/>
                                <a:chOff x="6280" y="55450"/>
                                <a:chExt cx="8794" cy="2327"/>
                              </a:xfrm>
                            </wpg:grpSpPr>
                            <wpg:grpSp>
                              <wpg:cNvPr id="38" name="组合 113"/>
                              <wpg:cNvGrpSpPr/>
                              <wpg:grpSpPr>
                                <a:xfrm>
                                  <a:off x="6280" y="55464"/>
                                  <a:ext cx="8794" cy="2313"/>
                                  <a:chOff x="4724" y="55464"/>
                                  <a:chExt cx="8794" cy="2313"/>
                                </a:xfrm>
                              </wpg:grpSpPr>
                              <wps:wsp>
                                <wps:cNvPr id="40" name="矩形 108"/>
                                <wps:cNvSpPr/>
                                <wps:spPr>
                                  <a:xfrm>
                                    <a:off x="4724" y="55464"/>
                                    <a:ext cx="8794" cy="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5646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8" name="矩形 110"/>
                                <wps:cNvSpPr/>
                                <wps:spPr>
                                  <a:xfrm>
                                    <a:off x="4724" y="56252"/>
                                    <a:ext cx="8794" cy="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9F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9" name="矩形 111"/>
                                <wps:cNvSpPr/>
                                <wps:spPr>
                                  <a:xfrm>
                                    <a:off x="4724" y="57040"/>
                                    <a:ext cx="8794" cy="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9F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50" name="文本框 109"/>
                              <wps:cNvSpPr txBox="1"/>
                              <wps:spPr>
                                <a:xfrm>
                                  <a:off x="6687" y="55450"/>
                                  <a:ext cx="8098" cy="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微软雅黑" w:hAnsi="微软雅黑" w:eastAsia="微软雅黑" w:cs="微软雅黑"/>
                                        <w:color w:val="FFFFFF" w:themeColor="background1"/>
                                        <w:sz w:val="30"/>
                                        <w:szCs w:val="30"/>
                                        <w:lang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color w:val="FFFFFF" w:themeColor="background1"/>
                                        <w:sz w:val="30"/>
                                        <w:szCs w:val="30"/>
                                        <w:lang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color w:val="FFFFFF" w:themeColor="background1"/>
                                        <w:sz w:val="30"/>
                                        <w:szCs w:val="30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        语文        数学        英语        其他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51" name="文本框 114"/>
                            <wps:cNvSpPr txBox="1"/>
                            <wps:spPr>
                              <a:xfrm>
                                <a:off x="6708" y="56167"/>
                                <a:ext cx="8036" cy="7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FFFF" w:themeColor="background1"/>
                                      <w:sz w:val="30"/>
                                      <w:szCs w:val="3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100        100         100         100        100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2" name="文本框 115"/>
                          <wps:cNvSpPr txBox="1"/>
                          <wps:spPr>
                            <a:xfrm>
                              <a:off x="6716" y="57000"/>
                              <a:ext cx="8036" cy="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" w:hAnsi="微软雅黑" w:eastAsia="微软雅黑" w:cs="微软雅黑"/>
                                    <w:color w:val="FFFFFF" w:themeColor="background1"/>
                                    <w:sz w:val="30"/>
                                    <w:szCs w:val="3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 w:themeColor="background1"/>
                                    <w:sz w:val="30"/>
                                    <w:szCs w:val="3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100        100         100         100        100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85pt;margin-top:574.9pt;height:180.2pt;width:493.65pt;z-index:1952864256;mso-width-relative:page;mso-height-relative:page;" coordorigin="4637,54459" coordsize="8794,3319" o:gfxdata="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">
                <o:lock v:ext="edit" aspectratio="f"/>
                <v:shape id="文本框 107" o:spid="_x0000_s1026" o:spt="202" type="#_x0000_t202" style="position:absolute;left:8135;top:54459;height:778;width:1798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56466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56466"/>
                            <w:sz w:val="30"/>
                            <w:szCs w:val="30"/>
                            <w:lang w:eastAsia="zh-CN"/>
                          </w:rPr>
                          <w:t>五年级成绩</w:t>
                        </w:r>
                      </w:p>
                    </w:txbxContent>
                  </v:textbox>
                </v:shape>
                <v:group id="组合 118" o:spid="_x0000_s1026" o:spt="203" style="position:absolute;left:4637;top:55450;height:2328;width:8794;" coordorigin="6280,55450" coordsize="8794,2328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17" o:spid="_x0000_s1026" o:spt="203" style="position:absolute;left:6280;top:55450;height:2327;width:8794;" coordorigin="6280,55450" coordsize="8794,2327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16" o:spid="_x0000_s1026" o:spt="203" style="position:absolute;left:6280;top:55450;height:2327;width:8794;" coordorigin="6280,55450" coordsize="8794,2327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113" o:spid="_x0000_s1026" o:spt="203" style="position:absolute;left:6280;top:55464;height:2313;width:8794;" coordorigin="4724,55464" coordsize="8794,2313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rect id="矩形 108" o:spid="_x0000_s1026" o:spt="1" style="position:absolute;left:4724;top:55464;height:737;width:8794;v-text-anchor:middle;" fillcolor="#D56466" filled="t" stroked="f" coordsize="21600,21600" o:gfxdata="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qmh6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矩形 110" o:spid="_x0000_s1026" o:spt="1" style="position:absolute;left:4724;top:56252;height:737;width:8794;v-text-anchor:middle;" fillcolor="#969FC0" filled="t" stroked="f" coordsize="21600,21600" o:gfxdata="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NavcL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矩形 111" o:spid="_x0000_s1026" o:spt="1" style="position:absolute;left:4724;top:57040;height:737;width:8794;v-text-anchor:middle;" fillcolor="#969FC0" filled="t" stroked="f" coordsize="21600,21600" o:gfxdata="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oK67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</v:group>
                      <v:shape id="文本框 109" o:spid="_x0000_s1026" o:spt="202" type="#_x0000_t202" style="position:absolute;left:6687;top:55450;height:778;width:8098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0"/>
                                  <w:szCs w:val="30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0"/>
                                  <w:szCs w:val="30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0"/>
                                  <w:szCs w:val="3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语文        数学        英语        其他</w:t>
                              </w:r>
                            </w:p>
                          </w:txbxContent>
                        </v:textbox>
                      </v:shape>
                    </v:group>
                    <v:shape id="文本框 114" o:spid="_x0000_s1026" o:spt="202" type="#_x0000_t202" style="position:absolute;left:6708;top:56167;height:778;width:8036;" filled="f" stroked="f" coordsize="21600,21600" o:gfxdata="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lXb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100        100         100         100        100</w:t>
                            </w:r>
                          </w:p>
                        </w:txbxContent>
                      </v:textbox>
                    </v:shape>
                  </v:group>
                  <v:shape id="文本框 115" o:spid="_x0000_s1026" o:spt="202" type="#_x0000_t202" style="position:absolute;left:6716;top:57000;height:778;width:8036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30"/>
                              <w:szCs w:val="3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30"/>
                              <w:szCs w:val="3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100        100         100         100        100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952863232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1776730</wp:posOffset>
                </wp:positionV>
                <wp:extent cx="6269355" cy="2288540"/>
                <wp:effectExtent l="0" t="0" r="17145" b="17145"/>
                <wp:wrapNone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45795" y="1776730"/>
                          <a:ext cx="6269355" cy="2288540"/>
                          <a:chOff x="4637" y="54459"/>
                          <a:chExt cx="8794" cy="3319"/>
                        </a:xfrm>
                      </wpg:grpSpPr>
                      <wps:wsp>
                        <wps:cNvPr id="107" name="文本框 107"/>
                        <wps:cNvSpPr txBox="1"/>
                        <wps:spPr>
                          <a:xfrm>
                            <a:off x="8135" y="54459"/>
                            <a:ext cx="1798" cy="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56466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D56466"/>
                                  <w:sz w:val="30"/>
                                  <w:szCs w:val="30"/>
                                  <w:lang w:eastAsia="zh-CN"/>
                                </w:rPr>
                                <w:t>三年级成绩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18" name="组合 118"/>
                        <wpg:cNvGrpSpPr/>
                        <wpg:grpSpPr>
                          <a:xfrm>
                            <a:off x="4637" y="55450"/>
                            <a:ext cx="8794" cy="2328"/>
                            <a:chOff x="6280" y="55450"/>
                            <a:chExt cx="8794" cy="2328"/>
                          </a:xfrm>
                        </wpg:grpSpPr>
                        <wpg:grpSp>
                          <wpg:cNvPr id="117" name="组合 117"/>
                          <wpg:cNvGrpSpPr/>
                          <wpg:grpSpPr>
                            <a:xfrm>
                              <a:off x="6280" y="55450"/>
                              <a:ext cx="8794" cy="2327"/>
                              <a:chOff x="6280" y="55450"/>
                              <a:chExt cx="8794" cy="2327"/>
                            </a:xfrm>
                          </wpg:grpSpPr>
                          <wpg:grpSp>
                            <wpg:cNvPr id="116" name="组合 116"/>
                            <wpg:cNvGrpSpPr/>
                            <wpg:grpSpPr>
                              <a:xfrm>
                                <a:off x="6280" y="55450"/>
                                <a:ext cx="8794" cy="2327"/>
                                <a:chOff x="6280" y="55450"/>
                                <a:chExt cx="8794" cy="2327"/>
                              </a:xfrm>
                            </wpg:grpSpPr>
                            <wpg:grpSp>
                              <wpg:cNvPr id="113" name="组合 113"/>
                              <wpg:cNvGrpSpPr/>
                              <wpg:grpSpPr>
                                <a:xfrm>
                                  <a:off x="6280" y="55464"/>
                                  <a:ext cx="8794" cy="2313"/>
                                  <a:chOff x="4724" y="55464"/>
                                  <a:chExt cx="8794" cy="2313"/>
                                </a:xfrm>
                              </wpg:grpSpPr>
                              <wps:wsp>
                                <wps:cNvPr id="108" name="矩形 108"/>
                                <wps:cNvSpPr/>
                                <wps:spPr>
                                  <a:xfrm>
                                    <a:off x="4724" y="55464"/>
                                    <a:ext cx="8794" cy="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5646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10" name="矩形 110"/>
                                <wps:cNvSpPr/>
                                <wps:spPr>
                                  <a:xfrm>
                                    <a:off x="4724" y="56252"/>
                                    <a:ext cx="8794" cy="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9F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11" name="矩形 111"/>
                                <wps:cNvSpPr/>
                                <wps:spPr>
                                  <a:xfrm>
                                    <a:off x="4724" y="57040"/>
                                    <a:ext cx="8794" cy="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9F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09" name="文本框 109"/>
                              <wps:cNvSpPr txBox="1"/>
                              <wps:spPr>
                                <a:xfrm>
                                  <a:off x="6687" y="55450"/>
                                  <a:ext cx="8098" cy="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微软雅黑" w:hAnsi="微软雅黑" w:eastAsia="微软雅黑" w:cs="微软雅黑"/>
                                        <w:color w:val="FFFFFF" w:themeColor="background1"/>
                                        <w:sz w:val="30"/>
                                        <w:szCs w:val="30"/>
                                        <w:lang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color w:val="FFFFFF" w:themeColor="background1"/>
                                        <w:sz w:val="30"/>
                                        <w:szCs w:val="30"/>
                                        <w:lang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color w:val="FFFFFF" w:themeColor="background1"/>
                                        <w:sz w:val="30"/>
                                        <w:szCs w:val="30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        语文        数学        英语        其他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14" name="文本框 114"/>
                            <wps:cNvSpPr txBox="1"/>
                            <wps:spPr>
                              <a:xfrm>
                                <a:off x="6708" y="56167"/>
                                <a:ext cx="8036" cy="7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FFFF" w:themeColor="background1"/>
                                      <w:sz w:val="30"/>
                                      <w:szCs w:val="3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100        100         100         100        100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15" name="文本框 115"/>
                          <wps:cNvSpPr txBox="1"/>
                          <wps:spPr>
                            <a:xfrm>
                              <a:off x="6716" y="57000"/>
                              <a:ext cx="8036" cy="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" w:hAnsi="微软雅黑" w:eastAsia="微软雅黑" w:cs="微软雅黑"/>
                                    <w:color w:val="FFFFFF" w:themeColor="background1"/>
                                    <w:sz w:val="30"/>
                                    <w:szCs w:val="3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 w:themeColor="background1"/>
                                    <w:sz w:val="30"/>
                                    <w:szCs w:val="3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100        100         100         100        100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85pt;margin-top:139.9pt;height:180.2pt;width:493.65pt;z-index:1952863232;mso-width-relative:page;mso-height-relative:page;" coordorigin="4637,54459" coordsize="8794,3319" o:gfxdata="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">
                <o:lock v:ext="edit" aspectratio="f"/>
                <v:shape id="_x0000_s1026" o:spid="_x0000_s1026" o:spt="202" type="#_x0000_t202" style="position:absolute;left:8135;top:54459;height:778;width:1798;" filled="f" stroked="f" coordsize="21600,21600" o:gfxdata="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OV+r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56466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D56466"/>
                            <w:sz w:val="30"/>
                            <w:szCs w:val="30"/>
                            <w:lang w:eastAsia="zh-CN"/>
                          </w:rPr>
                          <w:t>三年级成绩</w:t>
                        </w:r>
                      </w:p>
                    </w:txbxContent>
                  </v:textbox>
                </v:shape>
                <v:group id="_x0000_s1026" o:spid="_x0000_s1026" o:spt="203" style="position:absolute;left:4637;top:55450;height:2328;width:8794;" coordorigin="6280,55450" coordsize="8794,2328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6280;top:55450;height:2327;width:8794;" coordorigin="6280,55450" coordsize="8794,2327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6280;top:55450;height:2327;width:8794;" coordorigin="6280,55450" coordsize="8794,2327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6280;top:55464;height:2313;width:8794;" coordorigin="4724,55464" coordsize="8794,2313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rect id="_x0000_s1026" o:spid="_x0000_s1026" o:spt="1" style="position:absolute;left:4724;top:55464;height:737;width:8794;v-text-anchor:middle;" fillcolor="#D56466" filled="t" stroked="f" coordsize="21600,21600" o:gfxdata="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hea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_x0000_s1026" o:spid="_x0000_s1026" o:spt="1" style="position:absolute;left:4724;top:56252;height:737;width:8794;v-text-anchor:middle;" fillcolor="#969FC0" filled="t" stroked="f" coordsize="21600,21600" o:gfxdata="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OoOO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rect id="_x0000_s1026" o:spid="_x0000_s1026" o:spt="1" style="position:absolute;left:4724;top:57040;height:737;width:8794;v-text-anchor:middle;" fillcolor="#969FC0" filled="t" stroked="f" coordsize="21600,21600" o:gfxdata="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IFe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</v:group>
                      <v:shape id="_x0000_s1026" o:spid="_x0000_s1026" o:spt="202" type="#_x0000_t202" style="position:absolute;left:6687;top:55450;height:778;width:8098;" filled="f" stroked="f" coordsize="21600,21600" o:gfxdata="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CkE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0"/>
                                  <w:szCs w:val="30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0"/>
                                  <w:szCs w:val="30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0"/>
                                  <w:szCs w:val="3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语文        数学        英语        其他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202" type="#_x0000_t202" style="position:absolute;left:6708;top:56167;height:778;width:8036;" filled="f" stroked="f" coordsize="21600,21600" o:gfxdata="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onV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100        100         100         100        100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6716;top:57000;height:778;width:8036;" filled="f" stroked="f" coordsize="21600,21600" o:gfxdata="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Q4y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30"/>
                              <w:szCs w:val="3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30"/>
                              <w:szCs w:val="3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100        100         100         100        100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95286220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1452245</wp:posOffset>
                </wp:positionV>
                <wp:extent cx="7071995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9070" y="1452245"/>
                          <a:ext cx="70719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564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2pt;margin-top:114.35pt;height:0pt;width:556.85pt;z-index:1952862208;mso-width-relative:page;mso-height-relative:page;" filled="f" stroked="t" coordsize="21600,21600" o:gfxdata="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gDW89NcAAAALAQAADwAAAAAA&#10;AAABACAAAAAiAAAAZHJzL2Rvd25yZXYueG1sUEsBAhQAFAAAAAgAh07iQJjRbUrbAQAAcAMAAA4A&#10;AAAAAAAAAQAgAAAAJgEAAGRycy9lMm9Eb2MueG1sUEsFBgAAAAAGAAYAWQEAAHMFAAAAAA==&#10;">
                <v:fill on="f" focussize="0,0"/>
                <v:stroke weight="0.5pt" color="#D56466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194611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9199880</wp:posOffset>
                </wp:positionV>
                <wp:extent cx="6405880" cy="685800"/>
                <wp:effectExtent l="0" t="0" r="0" b="0"/>
                <wp:wrapNone/>
                <wp:docPr id="7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588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奖项相关介绍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奖项相关介绍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奖项相关介绍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51.5pt;margin-top:724.4pt;height:54pt;width:504.4pt;z-index:41946112;mso-width-relative:page;mso-height-relative:page;" filled="f" stroked="f" coordsize="21600,21600" o:gfxdata="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T5WwF9YAAAAOAQAADwAAAAAAAAABACAAAAAiAAAAZHJz&#10;L2Rvd25yZXYueG1sUEsBAhQAFAAAAAgAh07iQPQpzLyUAQAA+wIAAA4AAAAAAAAAAQAgAAAAJQEA&#10;AGRycy9lMm9Eb2MueG1sUEsFBgAAAAAGAAYAWQEAAC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奖项相关介绍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奖项相关介绍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奖项相关介绍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29428531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6456680</wp:posOffset>
                </wp:positionV>
                <wp:extent cx="6405880" cy="685800"/>
                <wp:effectExtent l="0" t="0" r="0" b="0"/>
                <wp:wrapNone/>
                <wp:docPr id="78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588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奖项相关介绍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奖项相关介绍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奖项相关介绍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60.5pt;margin-top:508.4pt;height:54pt;width:504.4pt;z-index:-2000681984;mso-width-relative:page;mso-height-relative:page;" filled="f" stroked="f" coordsize="21600,21600" o:gfxdata="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B4irWfXAAAADgEAAA8AAAAAAAAAAQAgAAAAIgAAAGRy&#10;cy9kb3ducmV2LnhtbFBLAQIUABQAAAAIAIdO4kDY9tPUlAEAAPsCAAAOAAAAAAAAAAEAIAAAACYB&#10;AABkcnMvZTJvRG9jLnhtbFBLBQYAAAAABgAGAFkBAAAs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奖项相关介绍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奖项相关介绍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奖项相关介绍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98909696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3694430</wp:posOffset>
                </wp:positionV>
                <wp:extent cx="6405880" cy="685800"/>
                <wp:effectExtent l="0" t="0" r="0" b="0"/>
                <wp:wrapNone/>
                <wp:docPr id="74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7850" y="3694430"/>
                          <a:ext cx="640588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奖项相关介绍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奖项相关介绍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奖项相关介绍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63.5pt;margin-top:290.9pt;height:54pt;width:504.4pt;z-index:698909696;mso-width-relative:page;mso-height-relative:page;" filled="f" stroked="f" coordsize="21600,21600" o:gfxdata="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JNEeFzYAAAADAEAAA8AAAAAAAAA&#10;AQAgAAAAIgAAAGRycy9kb3ducmV2LnhtbFBLAQIUABQAAAAIAIdO4kBfACpPnwEAAAY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奖项相关介绍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奖项相关介绍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奖项相关介绍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8470277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1992630</wp:posOffset>
                </wp:positionV>
                <wp:extent cx="6836410" cy="1440180"/>
                <wp:effectExtent l="25400" t="25400" r="91440" b="9652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10" cy="1440180"/>
                          <a:chOff x="12177" y="20362"/>
                          <a:chExt cx="10766" cy="2268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50" name="图片 146" descr="63e58PIC75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177" y="20362"/>
                            <a:ext cx="3291" cy="22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5646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图片 147" descr="63e58PIC75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653" y="20362"/>
                            <a:ext cx="3291" cy="22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5646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图片 145" descr="63e58PIC75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915" y="20362"/>
                            <a:ext cx="3291" cy="22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56466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pt;margin-top:156.9pt;height:113.4pt;width:538.3pt;z-index:1847027712;mso-width-relative:page;mso-height-relative:page;" coordorigin="12177,20362" coordsize="10766,2268" o:gfxdata="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">
                <o:lock v:ext="edit" aspectratio="f"/>
                <v:shape id="图片 146" o:spid="_x0000_s1026" o:spt="75" alt="63e58PIC75I" type="#_x0000_t75" style="position:absolute;left:12177;top:20362;height:2268;width:3291;" filled="f" o:preferrelative="t" stroked="t" coordsize="21600,21600" o:gfxdata="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pLj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D56466" joinstyle="round"/>
                  <v:imagedata r:id="rId13" o:title=""/>
                  <o:lock v:ext="edit" aspectratio="t"/>
                </v:shape>
                <v:shape id="图片 147" o:spid="_x0000_s1026" o:spt="75" alt="63e58PIC75I" type="#_x0000_t75" style="position:absolute;left:19653;top:20362;height:2268;width:3291;" filled="f" o:preferrelative="t" stroked="t" coordsize="21600,21600" o:gfxdata="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li6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D56466" joinstyle="round"/>
                  <v:imagedata r:id="rId13" o:title=""/>
                  <o:lock v:ext="edit" aspectratio="t"/>
                </v:shape>
                <v:shape id="图片 145" o:spid="_x0000_s1026" o:spt="75" alt="63e58PIC75I" type="#_x0000_t75" style="position:absolute;left:15915;top:20362;height:2268;width:3291;" filled="f" o:preferrelative="t" stroked="t" coordsize="21600,21600" o:gfxdata="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9xXSvQAA&#10;ANwAAAAPAAAAAAAAAAEAIAAAACIAAABkcnMvZG93bnJldi54bWxQSwECFAAUAAAACACHTuJAMy8F&#10;njsAAAA5AAAAEAAAAAAAAAABACAAAAAMAQAAZHJzL3NoYXBleG1sLnhtbFBLBQYAAAAABgAGAFsB&#10;AAC2AwAAAAA=&#10;">
                  <v:fill on="f" focussize="0,0"/>
                  <v:stroke color="#D56466" joinstyle="round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8470266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4806315</wp:posOffset>
                </wp:positionV>
                <wp:extent cx="6836410" cy="1440180"/>
                <wp:effectExtent l="25400" t="25400" r="91440" b="9652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10" cy="1440180"/>
                          <a:chOff x="12177" y="25138"/>
                          <a:chExt cx="10766" cy="2268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46" name="图片 146" descr="63e58PIC75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177" y="25138"/>
                            <a:ext cx="3291" cy="22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5646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图片 147" descr="63e58PIC75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653" y="25138"/>
                            <a:ext cx="3291" cy="22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5646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图片 145" descr="63e58PIC75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915" y="25138"/>
                            <a:ext cx="3291" cy="22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56466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pt;margin-top:378.45pt;height:113.4pt;width:538.3pt;z-index:1847026688;mso-width-relative:page;mso-height-relative:page;" coordorigin="12177,25138" coordsize="10766,2268" o:gfxdata="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">
                <o:lock v:ext="edit" aspectratio="f"/>
                <v:shape id="_x0000_s1026" o:spid="_x0000_s1026" o:spt="75" alt="63e58PIC75I" type="#_x0000_t75" style="position:absolute;left:12177;top:25138;height:2268;width:3291;" filled="f" o:preferrelative="t" stroked="t" coordsize="21600,21600" o:gfxdata="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VhQ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D56466" joinstyle="round"/>
                  <v:imagedata r:id="rId13" o:title=""/>
                  <o:lock v:ext="edit" aspectratio="t"/>
                </v:shape>
                <v:shape id="_x0000_s1026" o:spid="_x0000_s1026" o:spt="75" alt="63e58PIC75I" type="#_x0000_t75" style="position:absolute;left:19653;top:25138;height:2268;width:3291;" filled="f" o:preferrelative="t" stroked="t" coordsize="21600,21600" o:gfxdata="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ZIJ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D56466" joinstyle="round"/>
                  <v:imagedata r:id="rId13" o:title=""/>
                  <o:lock v:ext="edit" aspectratio="t"/>
                </v:shape>
                <v:shape id="_x0000_s1026" o:spid="_x0000_s1026" o:spt="75" alt="63e58PIC75I" type="#_x0000_t75" style="position:absolute;left:15915;top:25138;height:2268;width:3291;" filled="f" o:preferrelative="t" stroked="t" coordsize="21600,21600" o:gfxdata="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xt7vQAA&#10;ANwAAAAPAAAAAAAAAAEAIAAAACIAAABkcnMvZG93bnJldi54bWxQSwECFAAUAAAACACHTuJAMy8F&#10;njsAAAA5AAAAEAAAAAAAAAABACAAAAAMAQAAZHJzL3NoYXBleG1sLnhtbFBLBQYAAAAABgAGAFsB&#10;AAC2AwAAAAA=&#10;">
                  <v:fill on="f" focussize="0,0"/>
                  <v:stroke color="#D56466" joinstyle="round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184703283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7620000</wp:posOffset>
                </wp:positionV>
                <wp:extent cx="6836410" cy="1440180"/>
                <wp:effectExtent l="25400" t="25400" r="91440" b="9652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10" cy="1440180"/>
                          <a:chOff x="12177" y="29914"/>
                          <a:chExt cx="10766" cy="2268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58" name="图片 146" descr="63e58PIC75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177" y="29914"/>
                            <a:ext cx="3291" cy="22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5646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图片 147" descr="63e58PIC75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653" y="29914"/>
                            <a:ext cx="3291" cy="22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5646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图片 145" descr="63e58PIC75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915" y="29914"/>
                            <a:ext cx="3291" cy="22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56466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pt;margin-top:600pt;height:113.4pt;width:538.3pt;z-index:1847032832;mso-width-relative:page;mso-height-relative:page;" coordorigin="12177,29914" coordsize="10766,2268" o:gfxdata="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">
                <o:lock v:ext="edit" aspectratio="f"/>
                <v:shape id="图片 146" o:spid="_x0000_s1026" o:spt="75" alt="63e58PIC75I" type="#_x0000_t75" style="position:absolute;left:12177;top:29914;height:2268;width:3291;" filled="f" o:preferrelative="t" stroked="t" coordsize="21600,21600" o:gfxdata="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fIj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D56466" joinstyle="round"/>
                  <v:imagedata r:id="rId13" o:title=""/>
                  <o:lock v:ext="edit" aspectratio="t"/>
                </v:shape>
                <v:shape id="图片 147" o:spid="_x0000_s1026" o:spt="75" alt="63e58PIC75I" type="#_x0000_t75" style="position:absolute;left:19653;top:29914;height:2268;width:3291;" filled="f" o:preferrelative="t" stroked="t" coordsize="21600,21600" o:gfxdata="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Th6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D56466" joinstyle="round"/>
                  <v:imagedata r:id="rId13" o:title=""/>
                  <o:lock v:ext="edit" aspectratio="t"/>
                </v:shape>
                <v:shape id="图片 145" o:spid="_x0000_s1026" o:spt="75" alt="63e58PIC75I" type="#_x0000_t75" style="position:absolute;left:15915;top:29914;height:2268;width:3291;" filled="f" o:preferrelative="t" stroked="t" coordsize="21600,21600" o:gfxdata="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Xkg74A&#10;AADcAAAADwAAAAAAAAABACAAAAAiAAAAZHJzL2Rvd25yZXYueG1sUEsBAhQAFAAAAAgAh07iQDMv&#10;BZ47AAAAOQAAABAAAAAAAAAAAQAgAAAADQEAAGRycy9zaGFwZXhtbC54bWxQSwUGAAAAAAYABgBb&#10;AQAAtwMAAAAA&#10;">
                  <v:fill on="f" focussize="0,0"/>
                  <v:stroke color="#D56466" joinstyle="round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5818624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254000</wp:posOffset>
                </wp:positionV>
                <wp:extent cx="2411095" cy="182880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阿里巴巴普惠体 B" w:hAnsi="阿里巴巴普惠体 B" w:eastAsia="阿里巴巴普惠体 B" w:cs="阿里巴巴普惠体 B"/>
                                <w:b/>
                                <w:bCs/>
                                <w:color w:val="D56466"/>
                                <w:sz w:val="70"/>
                                <w:szCs w:val="70"/>
                                <w:lang w:val="en-US" w:eastAsia="zh-CN"/>
                                <w14:reflection w14:blurRad="6350" w14:stA="50000" w14:stPos="0" w14:endA="300" w14:endPos="50000" w14:dist="50800" w14:dir="5400000" w14:fadeDir="5400000" w14:sx="100000" w14:sy="-100000" w14:kx="0" w14:algn="bl"/>
                              </w:rPr>
                            </w:pPr>
                            <w:r>
                              <w:rPr>
                                <w:rFonts w:hint="eastAsia" w:ascii="阿里巴巴普惠体 B" w:hAnsi="阿里巴巴普惠体 B" w:eastAsia="阿里巴巴普惠体 B" w:cs="阿里巴巴普惠体 B"/>
                                <w:b/>
                                <w:bCs/>
                                <w:color w:val="D56466"/>
                                <w:sz w:val="70"/>
                                <w:szCs w:val="70"/>
                                <w:lang w:val="en-US" w:eastAsia="zh-CN"/>
                                <w14:reflection w14:blurRad="6350" w14:stA="50000" w14:stPos="0" w14:endA="300" w14:endPos="50000" w14:dist="50800" w14:dir="5400000" w14:fadeDir="5400000" w14:sx="100000" w14:sy="-100000" w14:kx="0" w14:algn="bl"/>
                              </w:rPr>
                              <w:t>奖状荣誉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5pt;margin-top:20pt;height:144pt;width:189.85pt;z-index:145818624;mso-width-relative:page;mso-height-relative:page;" filled="f" stroked="f" coordsize="21600,21600" o:gfxdata="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Y4G6Q&#10;1wAAAAoBAAAPAAAAAAAAAAEAIAAAACIAAABkcnMvZG93bnJldi54bWxQSwECFAAUAAAACACHTuJA&#10;AVcvDSICAAAbBAAADgAAAAAAAAABACAAAAAm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hint="default" w:ascii="阿里巴巴普惠体 B" w:hAnsi="阿里巴巴普惠体 B" w:eastAsia="阿里巴巴普惠体 B" w:cs="阿里巴巴普惠体 B"/>
                          <w:b/>
                          <w:bCs/>
                          <w:color w:val="D56466"/>
                          <w:sz w:val="70"/>
                          <w:szCs w:val="70"/>
                          <w:lang w:val="en-US" w:eastAsia="zh-CN"/>
                          <w14:reflection w14:blurRad="6350" w14:stA="50000" w14:stPos="0" w14:endA="300" w14:endPos="50000" w14:dist="50800" w14:dir="5400000" w14:fadeDir="5400000" w14:sx="100000" w14:sy="-100000" w14:kx="0" w14:algn="bl"/>
                        </w:rPr>
                      </w:pPr>
                      <w:r>
                        <w:rPr>
                          <w:rFonts w:hint="eastAsia" w:ascii="阿里巴巴普惠体 B" w:hAnsi="阿里巴巴普惠体 B" w:eastAsia="阿里巴巴普惠体 B" w:cs="阿里巴巴普惠体 B"/>
                          <w:b/>
                          <w:bCs/>
                          <w:color w:val="D56466"/>
                          <w:sz w:val="70"/>
                          <w:szCs w:val="70"/>
                          <w:lang w:val="en-US" w:eastAsia="zh-CN"/>
                          <w14:reflection w14:blurRad="6350" w14:stA="50000" w14:stPos="0" w14:endA="300" w14:endPos="50000" w14:dist="50800" w14:dir="5400000" w14:fadeDir="5400000" w14:sx="100000" w14:sy="-100000" w14:kx="0" w14:algn="bl"/>
                        </w:rPr>
                        <w:t>奖状荣誉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932539392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355600</wp:posOffset>
            </wp:positionV>
            <wp:extent cx="781050" cy="988695"/>
            <wp:effectExtent l="0" t="0" r="0" b="1905"/>
            <wp:wrapNone/>
            <wp:docPr id="64" name="图片 64" descr="e20019805d0d938b38eddda5efdb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e20019805d0d938b38eddda5efdb7639"/>
                    <pic:cNvPicPr>
                      <a:picLocks noChangeAspect="1"/>
                    </pic:cNvPicPr>
                  </pic:nvPicPr>
                  <pic:blipFill>
                    <a:blip r:embed="rId12"/>
                    <a:srcRect l="12786" t="24689" r="48325" b="260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581964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1452245</wp:posOffset>
                </wp:positionV>
                <wp:extent cx="7071995" cy="0"/>
                <wp:effectExtent l="0" t="0" r="0" b="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19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564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2pt;margin-top:114.35pt;height:0pt;width:556.85pt;z-index:145819648;mso-width-relative:page;mso-height-relative:page;" filled="f" stroked="t" coordsize="21600,21600" o:gfxdata="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ANbz01wAAAAsBAAAPAAAAAAAAAAEAIAAAACIAAABk&#10;cnMvZG93bnJldi54bWxQSwECFAAUAAAACACHTuJAVd5Vhs4BAABlAwAADgAAAAAAAAABACAAAAAm&#10;AQAAZHJzL2Uyb0RvYy54bWxQSwUGAAAAAAYABgBZAQAAZgUAAAAA&#10;">
                <v:fill on="f" focussize="0,0"/>
                <v:stroke weight="0.5pt" color="#D56466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739581952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13335</wp:posOffset>
            </wp:positionV>
            <wp:extent cx="7933690" cy="6348095"/>
            <wp:effectExtent l="0" t="0" r="10160" b="14605"/>
            <wp:wrapNone/>
            <wp:docPr id="61" name="图片 61" descr="5746edf57a072f1a082b6c37f0019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746edf57a072f1a082b6c37f0019db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424037376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336550</wp:posOffset>
            </wp:positionV>
            <wp:extent cx="781050" cy="988695"/>
            <wp:effectExtent l="0" t="0" r="0" b="1905"/>
            <wp:wrapNone/>
            <wp:docPr id="94" name="图片 94" descr="e20019805d0d938b38eddda5efdb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e20019805d0d938b38eddda5efdb7639"/>
                    <pic:cNvPicPr>
                      <a:picLocks noChangeAspect="1"/>
                    </pic:cNvPicPr>
                  </pic:nvPicPr>
                  <pic:blipFill>
                    <a:blip r:embed="rId12"/>
                    <a:srcRect l="12786" t="24689" r="48325" b="260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127209472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5784215</wp:posOffset>
                </wp:positionV>
                <wp:extent cx="4171950" cy="4133850"/>
                <wp:effectExtent l="0" t="0" r="19050" b="1905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4133850"/>
                          <a:chOff x="28472" y="26513"/>
                          <a:chExt cx="6570" cy="6510"/>
                        </a:xfrm>
                        <a:blipFill rotWithShape="1">
                          <a:blip r:embed="rId14"/>
                          <a:tile tx="0" ty="0" sx="30000" sy="30000" flip="none" algn="tl"/>
                        </a:blipFill>
                      </wpg:grpSpPr>
                      <wps:wsp>
                        <wps:cNvPr id="96" name="直角三角形 90"/>
                        <wps:cNvSpPr/>
                        <wps:spPr>
                          <a:xfrm rot="16200000" flipV="1">
                            <a:off x="28472" y="29963"/>
                            <a:ext cx="3061" cy="3061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直角三角形 88"/>
                        <wps:cNvSpPr/>
                        <wps:spPr>
                          <a:xfrm flipV="1">
                            <a:off x="28502" y="26513"/>
                            <a:ext cx="3061" cy="3061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8" name="直角三角形 89"/>
                        <wps:cNvSpPr/>
                        <wps:spPr>
                          <a:xfrm flipH="1">
                            <a:off x="31952" y="29933"/>
                            <a:ext cx="3061" cy="3061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9" name="直角三角形 87"/>
                        <wps:cNvSpPr/>
                        <wps:spPr>
                          <a:xfrm flipH="1" flipV="1">
                            <a:off x="31982" y="26513"/>
                            <a:ext cx="3061" cy="3061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0" name="菱形 86"/>
                        <wps:cNvSpPr/>
                        <wps:spPr>
                          <a:xfrm>
                            <a:off x="28651" y="26635"/>
                            <a:ext cx="6239" cy="6239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5.3pt;margin-top:455.45pt;height:325.5pt;width:328.5pt;z-index:-167757824;mso-width-relative:page;mso-height-relative:page;" coordorigin="28472,26513" coordsize="6570,6510" o:gfxdata="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">
                <o:lock v:ext="edit" aspectratio="f"/>
                <v:shape id="直角三角形 90" o:spid="_x0000_s1026" o:spt="6" type="#_x0000_t6" style="position:absolute;left:28472;top:29963;flip:y;height:3061;width:3061;rotation:5898240f;v-text-anchor:middle;" filled="t" stroked="f" coordsize="21600,21600" o:gfxdata="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EF737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直角三角形 88" o:spid="_x0000_s1026" o:spt="6" type="#_x0000_t6" style="position:absolute;left:28502;top:26513;flip:y;height:3061;width:3061;v-text-anchor:middle;" filled="t" stroked="f" coordsize="21600,21600" o:gfxdata="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3X0L9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直角三角形 89" o:spid="_x0000_s1026" o:spt="6" type="#_x0000_t6" style="position:absolute;left:31952;top:29933;flip:x;height:3061;width:3061;v-text-anchor:middle;" filled="t" stroked="f" coordsize="21600,21600" o:gfxdata="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bA1o+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直角三角形 87" o:spid="_x0000_s1026" o:spt="6" type="#_x0000_t6" style="position:absolute;left:31982;top:26513;flip:x y;height:3061;width:3061;v-text-anchor:middle;" filled="t" stroked="f" coordsize="21600,21600" o:gfxdata="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/TsG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菱形 86" o:spid="_x0000_s1026" o:spt="4" type="#_x0000_t4" style="position:absolute;left:28651;top:26635;height:6239;width:6239;v-text-anchor:middle;" filled="t" stroked="f" coordsize="21600,21600" o:gfxdata="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8NxG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9807923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8090535</wp:posOffset>
                </wp:positionV>
                <wp:extent cx="2152650" cy="1828800"/>
                <wp:effectExtent l="0" t="0" r="0" b="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828800"/>
                        </a:xfrm>
                        <a:prstGeom prst="rect">
                          <a:avLst/>
                        </a:prstGeom>
                        <a:blipFill rotWithShape="1">
                          <a:blip r:embed="rId1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25pt;margin-top:637.05pt;height:144pt;width:169.5pt;z-index:-796888064;v-text-anchor:middle;mso-width-relative:page;mso-height-relative:page;" filled="t" stroked="f" coordsize="21600,21600" o:gfxdata="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">
                <v:fill type="frame" on="t" focussize="0,0" recolor="t" rotate="t" r:id="rId1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12721049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5709285</wp:posOffset>
                </wp:positionV>
                <wp:extent cx="2171065" cy="2228850"/>
                <wp:effectExtent l="0" t="0" r="635" b="0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2228850"/>
                          <a:chOff x="24511" y="26395"/>
                          <a:chExt cx="3419" cy="3510"/>
                        </a:xfrm>
                        <a:blipFill rotWithShape="1">
                          <a:blip r:embed="rId16"/>
                          <a:tile tx="0" ty="0" sx="11000" sy="11000" flip="none" algn="tl"/>
                        </a:blipFill>
                      </wpg:grpSpPr>
                      <wps:wsp>
                        <wps:cNvPr id="103" name="直角三角形 85"/>
                        <wps:cNvSpPr/>
                        <wps:spPr>
                          <a:xfrm flipH="1" flipV="1">
                            <a:off x="24542" y="26395"/>
                            <a:ext cx="3389" cy="333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4" name="直角三角形 84"/>
                        <wps:cNvSpPr/>
                        <wps:spPr>
                          <a:xfrm>
                            <a:off x="24511" y="26575"/>
                            <a:ext cx="3330" cy="333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25pt;margin-top:449.55pt;height:175.5pt;width:170.95pt;z-index:-167756800;mso-width-relative:page;mso-height-relative:page;" coordorigin="24511,26395" coordsize="3419,3510" o:gfxdata="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">
                <o:lock v:ext="edit" aspectratio="f"/>
                <v:shape id="直角三角形 85" o:spid="_x0000_s1026" o:spt="6" type="#_x0000_t6" style="position:absolute;left:24542;top:26395;flip:x y;height:3330;width:3389;v-text-anchor:middle;" filled="t" stroked="f" coordsize="21600,21600" o:gfxdata="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pyU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直角三角形 84" o:spid="_x0000_s1026" o:spt="6" type="#_x0000_t6" style="position:absolute;left:24511;top:26575;height:3330;width:3330;v-text-anchor:middle;" filled="t" stroked="f" coordsize="21600,21600" o:gfxdata="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2drk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98077184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3861435</wp:posOffset>
                </wp:positionV>
                <wp:extent cx="1905000" cy="1581150"/>
                <wp:effectExtent l="0" t="0" r="0" b="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81150"/>
                        </a:xfrm>
                        <a:prstGeom prst="rect">
                          <a:avLst/>
                        </a:prstGeom>
                        <a:blipFill rotWithShape="1">
                          <a:blip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8.25pt;margin-top:304.05pt;height:124.5pt;width:150pt;z-index:-796890112;v-text-anchor:middle;mso-width-relative:page;mso-height-relative:page;" filled="t" stroked="f" coordsize="21600,21600" o:gfxdata="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">
                <v:fill type="frame" on="t" focussize="0,0" recolor="t" rotate="t" r:id="rId17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707787264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3861435</wp:posOffset>
                </wp:positionV>
                <wp:extent cx="1943735" cy="1581150"/>
                <wp:effectExtent l="0" t="0" r="18415" b="0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735" cy="1581150"/>
                        </a:xfrm>
                        <a:prstGeom prst="rect">
                          <a:avLst/>
                        </a:prstGeom>
                        <a:blipFill rotWithShape="1"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75pt;margin-top:304.05pt;height:124.5pt;width:153.05pt;z-index:-587180032;v-text-anchor:middle;mso-width-relative:page;mso-height-relative:page;" filled="t" stroked="f" coordsize="21600,21600" o:gfxdata="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">
                <v:fill type="frame" on="t" focussize="0,0" recolor="t" rotate="t" r:id="rId1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17497344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2127885</wp:posOffset>
                </wp:positionV>
                <wp:extent cx="4266565" cy="1581150"/>
                <wp:effectExtent l="0" t="0" r="635" b="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6565" cy="1581150"/>
                        </a:xfrm>
                        <a:prstGeom prst="rect">
                          <a:avLst/>
                        </a:prstGeom>
                        <a:blipFill rotWithShape="1">
                          <a:blip r:embed="rId18"/>
                          <a:tile tx="0" ty="-444500" sx="17000" sy="17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75pt;margin-top:167.55pt;height:124.5pt;width:335.95pt;z-index:-377469952;v-text-anchor:middle;mso-width-relative:page;mso-height-relative:page;" filled="t" stroked="f" coordsize="21600,21600" o:gfxdata="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">
                <v:fill type="tile" on="t" focussize="0,0" recolor="t" rotate="t" r:id="rId18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127207424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2108835</wp:posOffset>
                </wp:positionV>
                <wp:extent cx="2209800" cy="3352165"/>
                <wp:effectExtent l="0" t="0" r="0" b="635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352165"/>
                        </a:xfrm>
                        <a:prstGeom prst="rect">
                          <a:avLst/>
                        </a:prstGeom>
                        <a:blipFill rotWithShape="1">
                          <a:blip r:embed="rId17"/>
                          <a:tile sx="16000" sy="16000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75pt;margin-top:166.05pt;height:263.95pt;width:174pt;z-index:-167759872;v-text-anchor:middle;mso-width-relative:page;mso-height-relative:page;" filled="t" stroked="f" coordsize="21600,21600" o:gfxdata="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">
                <v:fill type="tile" on="t" focussize="0,0" recolor="t" rotate="t" r:id="rId17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63731660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254000</wp:posOffset>
                </wp:positionV>
                <wp:extent cx="2411095" cy="182880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阿里巴巴普惠体 B" w:hAnsi="阿里巴巴普惠体 B" w:eastAsia="阿里巴巴普惠体 B" w:cs="阿里巴巴普惠体 B"/>
                                <w:b/>
                                <w:bCs/>
                                <w:color w:val="D56466"/>
                                <w:sz w:val="70"/>
                                <w:szCs w:val="70"/>
                                <w:lang w:val="en-US" w:eastAsia="zh-CN"/>
                                <w14:reflection w14:blurRad="6350" w14:stA="50000" w14:stPos="0" w14:endA="300" w14:endPos="50000" w14:dist="50800" w14:dir="5400000" w14:fadeDir="5400000" w14:sx="100000" w14:sy="-100000" w14:kx="0" w14:algn="bl"/>
                              </w:rPr>
                            </w:pPr>
                            <w:r>
                              <w:rPr>
                                <w:rFonts w:hint="eastAsia" w:ascii="阿里巴巴普惠体 B" w:hAnsi="阿里巴巴普惠体 B" w:eastAsia="阿里巴巴普惠体 B" w:cs="阿里巴巴普惠体 B"/>
                                <w:b/>
                                <w:bCs/>
                                <w:color w:val="D56466"/>
                                <w:sz w:val="70"/>
                                <w:szCs w:val="70"/>
                                <w:lang w:val="en-US" w:eastAsia="zh-CN"/>
                                <w14:reflection w14:blurRad="6350" w14:stA="50000" w14:stPos="0" w14:endA="300" w14:endPos="50000" w14:dist="50800" w14:dir="5400000" w14:fadeDir="5400000" w14:sx="100000" w14:sy="-100000" w14:kx="0" w14:algn="bl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5pt;margin-top:20pt;height:144pt;width:189.85pt;z-index:1637316608;mso-width-relative:page;mso-height-relative:page;" filled="f" stroked="f" coordsize="21600,21600" o:gfxdata="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OBu&#10;kNcAAAAKAQAADwAAAAAAAAABACAAAAAiAAAAZHJzL2Rvd25yZXYueG1sUEsBAhQAFAAAAAgAh07i&#10;QN/T6n0jAgAAHQQAAA4AAAAAAAAAAQAgAAAAJ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hint="default" w:ascii="阿里巴巴普惠体 B" w:hAnsi="阿里巴巴普惠体 B" w:eastAsia="阿里巴巴普惠体 B" w:cs="阿里巴巴普惠体 B"/>
                          <w:b/>
                          <w:bCs/>
                          <w:color w:val="D56466"/>
                          <w:sz w:val="70"/>
                          <w:szCs w:val="70"/>
                          <w:lang w:val="en-US" w:eastAsia="zh-CN"/>
                          <w14:reflection w14:blurRad="6350" w14:stA="50000" w14:stPos="0" w14:endA="300" w14:endPos="50000" w14:dist="50800" w14:dir="5400000" w14:fadeDir="5400000" w14:sx="100000" w14:sy="-100000" w14:kx="0" w14:algn="bl"/>
                        </w:rPr>
                      </w:pPr>
                      <w:r>
                        <w:rPr>
                          <w:rFonts w:hint="eastAsia" w:ascii="阿里巴巴普惠体 B" w:hAnsi="阿里巴巴普惠体 B" w:eastAsia="阿里巴巴普惠体 B" w:cs="阿里巴巴普惠体 B"/>
                          <w:b/>
                          <w:bCs/>
                          <w:color w:val="D56466"/>
                          <w:sz w:val="70"/>
                          <w:szCs w:val="70"/>
                          <w:lang w:val="en-US" w:eastAsia="zh-CN"/>
                          <w14:reflection w14:blurRad="6350" w14:stA="50000" w14:stPos="0" w14:endA="300" w14:endPos="50000" w14:dist="50800" w14:dir="5400000" w14:fadeDir="5400000" w14:sx="100000" w14:sy="-100000" w14:kx="0" w14:algn="bl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63731865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1452245</wp:posOffset>
                </wp:positionV>
                <wp:extent cx="7071995" cy="0"/>
                <wp:effectExtent l="0" t="0" r="0" b="0"/>
                <wp:wrapNone/>
                <wp:docPr id="122" name="直接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19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564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2pt;margin-top:114.35pt;height:0pt;width:556.85pt;z-index:1637318656;mso-width-relative:page;mso-height-relative:page;" filled="f" stroked="t" coordsize="21600,21600" o:gfxdata="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gDW89NcAAAALAQAADwAAAAAAAAABACAAAAAiAAAA&#10;ZHJzL2Rvd25yZXYueG1sUEsBAhQAFAAAAAgAh07iQBFQpHvPAQAAZwMAAA4AAAAAAAAAAQAgAAAA&#10;JgEAAGRycy9lMm9Eb2MueG1sUEsFBgAAAAAGAAYAWQEAAGcFAAAAAA==&#10;">
                <v:fill on="f" focussize="0,0"/>
                <v:stroke weight="0.5pt" color="#D56466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29874944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13335</wp:posOffset>
            </wp:positionV>
            <wp:extent cx="7933690" cy="6348095"/>
            <wp:effectExtent l="0" t="0" r="10160" b="14605"/>
            <wp:wrapNone/>
            <wp:docPr id="123" name="图片 123" descr="5746edf57a072f1a082b6c37f0019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5746edf57a072f1a082b6c37f0019db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67395225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1781175</wp:posOffset>
                </wp:positionV>
                <wp:extent cx="7157720" cy="8127365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812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 w:right="0" w:rightChars="0" w:firstLine="5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尊敬的校领导：您好！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 w:right="0" w:rightChars="0" w:firstLine="5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我是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  <w:lang w:eastAsia="zh-CN"/>
                              </w:rPr>
                              <w:t>实验小学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级的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同学，带着一颗热情而赤诚的心渴望走进实验中学，也渴望得到您的了解与赏识。以下是我的个人自我介绍：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 w:right="0" w:rightChars="0" w:firstLine="5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“走进实验、走近实验”，这样的字眼频频出现在写字台的一角，在我抬头低头间，总可以看到，然后微微一笑，心中对踏入实验又平添了一份执著。在我的心目中，实验不仅是一个光辉的称号，一个颇具盛名的学校，更是一种符号，一种气质，代表创新、执著、向上，代表前进，代表未来。怀揣着这样一种期盼，我渴望来到实验，开拓视野，提升自己，超越自我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 w:right="0" w:rightChars="0" w:firstLine="5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三年的匆匆时光，如同一幅五彩斑斓的拼图，我一路奔跑，一路欢笑，一路汗水，正是在一块一块地拼接属于我自己的拼图，它时而完整，时而破碎，这或许便是生活，多彩的生活。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 w:right="0" w:rightChars="0" w:firstLine="5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在这三年当中，我担任了团支书、英语课代表等职务，在班级中起到了模范带头作用，以一名中学生乐观向上、积极进取、勇于拼搏、认真踏实的作风赢得了老师和同学的好评。我以拼搏进取的态度对待学习，成绩名列前茅，多次在班级和低年级中交流学习经验和体会，曾多次获得校长奖学金、三好学生和优秀团干部等荣誉，并多次获得数学、英语、化学和作文等竞赛的奖项。还发挥自身在美术、二胡等方面的特长，积极参加学校的文艺比赛和演出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 w:right="0" w:rightChars="0" w:firstLine="5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大体上说，我是一个全方位发展、综合素质强的学生，热爱文学，热爱生活；喜欢写意的那种悠然自得、自如潇洒，喜欢工笔的气定神闲，喜欢素描神奇的黑白明暗，喜欢速写的立体概括；喜欢二胡声将我引领到自然的曼妙中，喜欢徜徉在音乐的海洋中。在我眼中，生活从不缺乏美好。在生活中，我与同学和谐相处。在远足的漫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  <w:lang w:val="en-US" w:eastAsia="zh-CN"/>
                              </w:rPr>
                              <w:t>60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里路上，我与同学互相支持、互相依靠；在艺术节上，我与同学一起涂鸦，一起创造；在课间，我们时而共同探讨难题，时而争得面红耳赤。这，或许就是生活，多姿多彩的三年时光。“长风破浪会有时，直挂云帆济沧海”，我也要向着我的理想，我的目标而努力、前进。再次感谢您阅读我的自荐材料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 w:right="0" w:rightChars="0" w:firstLine="9360" w:firstLineChars="3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  <w:t>此致敬礼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140.25pt;height:639.95pt;width:563.6pt;z-index:1673952256;mso-width-relative:page;mso-height-relative:page;" filled="f" stroked="f" coordsize="21600,21600" o:gfxdata="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12DZDcAAAADAEAAA8AAAAAAAAAAQAgAAAAIgAAAGRycy9kb3ducmV2LnhtbFBLAQIUABQAAAAI&#10;AIdO4kAAIVvmIgIAAB0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 w:right="0" w:rightChars="0" w:firstLine="52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尊敬的校领导：您好！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 w:right="0" w:rightChars="0" w:firstLine="52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我是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  <w:lang w:eastAsia="zh-CN"/>
                        </w:rPr>
                        <w:t>实验小学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级的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同学，带着一颗热情而赤诚的心渴望走进实验中学，也渴望得到您的了解与赏识。以下是我的个人自我介绍：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 w:right="0" w:rightChars="0" w:firstLine="52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“走进实验、走近实验”，这样的字眼频频出现在写字台的一角，在我抬头低头间，总可以看到，然后微微一笑，心中对踏入实验又平添了一份执著。在我的心目中，实验不仅是一个光辉的称号，一个颇具盛名的学校，更是一种符号，一种气质，代表创新、执著、向上，代表前进，代表未来。怀揣着这样一种期盼，我渴望来到实验，开拓视野，提升自己，超越自我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 w:right="0" w:rightChars="0" w:firstLine="52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三年的匆匆时光，如同一幅五彩斑斓的拼图，我一路奔跑，一路欢笑，一路汗水，正是在一块一块地拼接属于我自己的拼图，它时而完整，时而破碎，这或许便是生活，多彩的生活。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 w:right="0" w:rightChars="0" w:firstLine="52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在这三年当中，我担任了团支书、英语课代表等职务，在班级中起到了模范带头作用，以一名中学生乐观向上、积极进取、勇于拼搏、认真踏实的作风赢得了老师和同学的好评。我以拼搏进取的态度对待学习，成绩名列前茅，多次在班级和低年级中交流学习经验和体会，曾多次获得校长奖学金、三好学生和优秀团干部等荣誉，并多次获得数学、英语、化学和作文等竞赛的奖项。还发挥自身在美术、二胡等方面的特长，积极参加学校的文艺比赛和演出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 w:right="0" w:rightChars="0" w:firstLine="52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大体上说，我是一个全方位发展、综合素质强的学生，热爱文学，热爱生活；喜欢写意的那种悠然自得、自如潇洒，喜欢工笔的气定神闲，喜欢素描神奇的黑白明暗，喜欢速写的立体概括；喜欢二胡声将我引领到自然的曼妙中，喜欢徜徉在音乐的海洋中。在我眼中，生活从不缺乏美好。在生活中，我与同学和谐相处。在远足的漫漫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  <w:lang w:val="en-US" w:eastAsia="zh-CN"/>
                        </w:rPr>
                        <w:t>60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里路上，我与同学互相支持、互相依靠；在艺术节上，我与同学一起涂鸦，一起创造；在课间，我们时而共同探讨难题，时而争得面红耳赤。这，或许就是生活，多姿多彩的三年时光。“长风破浪会有时，直挂云帆济沧海”，我也要向着我的理想，我的目标而努力、前进。再次感谢您阅读我的自荐材料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 w:right="0" w:rightChars="0" w:firstLine="9360" w:firstLineChars="36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  <w:t>此致敬礼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373362688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336550</wp:posOffset>
            </wp:positionV>
            <wp:extent cx="781050" cy="988695"/>
            <wp:effectExtent l="0" t="0" r="0" b="1905"/>
            <wp:wrapNone/>
            <wp:docPr id="129" name="图片 129" descr="e20019805d0d938b38eddda5efdb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e20019805d0d938b38eddda5efdb7639"/>
                    <pic:cNvPicPr>
                      <a:picLocks noChangeAspect="1"/>
                    </pic:cNvPicPr>
                  </pic:nvPicPr>
                  <pic:blipFill>
                    <a:blip r:embed="rId12"/>
                    <a:srcRect l="12786" t="24689" r="48325" b="260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5866419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254000</wp:posOffset>
                </wp:positionV>
                <wp:extent cx="2411095" cy="182880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阿里巴巴普惠体 B" w:hAnsi="阿里巴巴普惠体 B" w:eastAsia="阿里巴巴普惠体 B" w:cs="阿里巴巴普惠体 B"/>
                                <w:b/>
                                <w:bCs/>
                                <w:color w:val="D56466"/>
                                <w:sz w:val="70"/>
                                <w:szCs w:val="70"/>
                                <w:lang w:val="en-US" w:eastAsia="zh-CN"/>
                                <w14:reflection w14:blurRad="6350" w14:stA="50000" w14:stPos="0" w14:endA="300" w14:endPos="50000" w14:dist="50800" w14:dir="5400000" w14:fadeDir="5400000" w14:sx="100000" w14:sy="-100000" w14:kx="0" w14:algn="bl"/>
                              </w:rPr>
                            </w:pPr>
                            <w:r>
                              <w:rPr>
                                <w:rFonts w:hint="eastAsia" w:ascii="阿里巴巴普惠体 B" w:hAnsi="阿里巴巴普惠体 B" w:eastAsia="阿里巴巴普惠体 B" w:cs="阿里巴巴普惠体 B"/>
                                <w:b/>
                                <w:bCs/>
                                <w:color w:val="D56466"/>
                                <w:sz w:val="70"/>
                                <w:szCs w:val="70"/>
                                <w:lang w:val="en-US" w:eastAsia="zh-CN"/>
                                <w14:reflection w14:blurRad="6350" w14:stA="50000" w14:stPos="0" w14:endA="300" w14:endPos="50000" w14:dist="50800" w14:dir="5400000" w14:fadeDir="5400000" w14:sx="100000" w14:sy="-100000" w14:kx="0" w14:algn="bl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5pt;margin-top:20pt;height:144pt;width:189.85pt;z-index:1586641920;mso-width-relative:page;mso-height-relative:page;" filled="f" stroked="f" coordsize="21600,21600" o:gfxdata="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jg&#10;bpDXAAAACgEAAA8AAAAAAAAAAQAgAAAAIgAAAGRycy9kb3ducmV2LnhtbFBLAQIUABQAAAAIAIdO&#10;4kAsEmEeJAIAAB0EAAAOAAAAAAAAAAEAIAAAACY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hint="default" w:ascii="阿里巴巴普惠体 B" w:hAnsi="阿里巴巴普惠体 B" w:eastAsia="阿里巴巴普惠体 B" w:cs="阿里巴巴普惠体 B"/>
                          <w:b/>
                          <w:bCs/>
                          <w:color w:val="D56466"/>
                          <w:sz w:val="70"/>
                          <w:szCs w:val="70"/>
                          <w:lang w:val="en-US" w:eastAsia="zh-CN"/>
                          <w14:reflection w14:blurRad="6350" w14:stA="50000" w14:stPos="0" w14:endA="300" w14:endPos="50000" w14:dist="50800" w14:dir="5400000" w14:fadeDir="5400000" w14:sx="100000" w14:sy="-100000" w14:kx="0" w14:algn="bl"/>
                        </w:rPr>
                      </w:pPr>
                      <w:r>
                        <w:rPr>
                          <w:rFonts w:hint="eastAsia" w:ascii="阿里巴巴普惠体 B" w:hAnsi="阿里巴巴普惠体 B" w:eastAsia="阿里巴巴普惠体 B" w:cs="阿里巴巴普惠体 B"/>
                          <w:b/>
                          <w:bCs/>
                          <w:color w:val="D56466"/>
                          <w:sz w:val="70"/>
                          <w:szCs w:val="70"/>
                          <w:lang w:val="en-US" w:eastAsia="zh-CN"/>
                          <w14:reflection w14:blurRad="6350" w14:stA="50000" w14:stPos="0" w14:endA="300" w14:endPos="50000" w14:dist="50800" w14:dir="5400000" w14:fadeDir="5400000" w14:sx="100000" w14:sy="-100000" w14:kx="0" w14:algn="bl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58664396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1452245</wp:posOffset>
                </wp:positionV>
                <wp:extent cx="7071995" cy="0"/>
                <wp:effectExtent l="0" t="0" r="0" b="0"/>
                <wp:wrapNone/>
                <wp:docPr id="131" name="直接连接符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19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564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2pt;margin-top:114.35pt;height:0pt;width:556.85pt;z-index:1586643968;mso-width-relative:page;mso-height-relative:page;" filled="f" stroked="t" coordsize="21600,21600" o:gfxdata="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A1vPTXAAAACwEAAA8AAAAAAAAAAQAgAAAAIgAA&#10;AGRycy9kb3ducmV2LnhtbFBLAQIUABQAAAAIAIdO4kA749y00AEAAGcDAAAOAAAAAAAAAAEAIAAA&#10;ACYBAABkcnMvZTJvRG9jLnhtbFBLBQYAAAAABgAGAFkBAABoBQAAAAA=&#10;">
                <v:fill on="f" focussize="0,0"/>
                <v:stroke weight="0.5pt" color="#D56466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479200256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13335</wp:posOffset>
            </wp:positionV>
            <wp:extent cx="7933690" cy="6348095"/>
            <wp:effectExtent l="0" t="0" r="10160" b="14605"/>
            <wp:wrapNone/>
            <wp:docPr id="132" name="图片 132" descr="5746edf57a072f1a082b6c37f0019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5746edf57a072f1a082b6c37f0019dbc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47920332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3034665</wp:posOffset>
                </wp:positionV>
                <wp:extent cx="3982720" cy="1828800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阿里巴巴普惠体 B" w:hAnsi="阿里巴巴普惠体 B" w:eastAsia="阿里巴巴普惠体 B" w:cs="阿里巴巴普惠体 B"/>
                                <w:b/>
                                <w:bCs/>
                                <w:sz w:val="120"/>
                                <w:szCs w:val="1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阿里巴巴普惠体 B" w:hAnsi="阿里巴巴普惠体 B" w:eastAsia="阿里巴巴普惠体 B" w:cs="阿里巴巴普惠体 B"/>
                                <w:b/>
                                <w:bCs/>
                                <w:sz w:val="120"/>
                                <w:szCs w:val="120"/>
                                <w:lang w:eastAsia="zh-CN"/>
                              </w:rPr>
                              <w:t>谢谢审阅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5pt;margin-top:238.95pt;height:144pt;width:313.6pt;z-index:-1815763968;mso-width-relative:page;mso-height-relative:page;" filled="f" stroked="f" coordsize="21600,21600" o:gfxdata="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swWq/Y&#10;AAAACwEAAA8AAAAAAAAAAQAgAAAAIgAAAGRycy9kb3ducmV2LnhtbFBLAQIUABQAAAAIAIdO4kCE&#10;HRClIAIAAB0EAAAOAAAAAAAAAAEAIAAAACc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hint="eastAsia" w:ascii="阿里巴巴普惠体 B" w:hAnsi="阿里巴巴普惠体 B" w:eastAsia="阿里巴巴普惠体 B" w:cs="阿里巴巴普惠体 B"/>
                          <w:b/>
                          <w:bCs/>
                          <w:sz w:val="120"/>
                          <w:szCs w:val="120"/>
                          <w:lang w:eastAsia="zh-CN"/>
                        </w:rPr>
                      </w:pPr>
                      <w:r>
                        <w:rPr>
                          <w:rFonts w:hint="eastAsia" w:ascii="阿里巴巴普惠体 B" w:hAnsi="阿里巴巴普惠体 B" w:eastAsia="阿里巴巴普惠体 B" w:cs="阿里巴巴普惠体 B"/>
                          <w:b/>
                          <w:bCs/>
                          <w:sz w:val="120"/>
                          <w:szCs w:val="120"/>
                          <w:lang w:eastAsia="zh-CN"/>
                        </w:rPr>
                        <w:t>谢谢审阅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7920128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-280670</wp:posOffset>
            </wp:positionV>
            <wp:extent cx="7755890" cy="11628755"/>
            <wp:effectExtent l="0" t="0" r="16510" b="10795"/>
            <wp:wrapNone/>
            <wp:docPr id="133" name="图片 133" descr="ad402755178eecd5e05c56fc19af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ad402755178eecd5e05c56fc19af69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1162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阿里巴巴普惠体 B">
    <w:altName w:val="宋体"/>
    <w:panose1 w:val="00020600040101010101"/>
    <w:charset w:val="86"/>
    <w:family w:val="auto"/>
    <w:pitch w:val="default"/>
    <w:sig w:usb0="00000000" w:usb1="00000000" w:usb2="0000001E" w:usb3="00000000" w:csb0="0004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-95885</wp:posOffset>
          </wp:positionH>
          <wp:positionV relativeFrom="paragraph">
            <wp:posOffset>-833755</wp:posOffset>
          </wp:positionV>
          <wp:extent cx="7755890" cy="11628755"/>
          <wp:effectExtent l="0" t="0" r="16510" b="10795"/>
          <wp:wrapNone/>
          <wp:docPr id="1" name="图片 1" descr="ad402755178eecd5e05c56fc19af69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d402755178eecd5e05c56fc19af69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5890" cy="11628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DA2B40"/>
    <w:multiLevelType w:val="singleLevel"/>
    <w:tmpl w:val="CFDA2B40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72EAFFD"/>
    <w:multiLevelType w:val="singleLevel"/>
    <w:tmpl w:val="372EAFF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7B412E"/>
    <w:rsid w:val="0BFA69B2"/>
    <w:rsid w:val="127B412E"/>
    <w:rsid w:val="1BFB705F"/>
    <w:rsid w:val="438A5AE7"/>
    <w:rsid w:val="63AD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1.sv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2.sv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5e16f184-7ea4-97b1-7d3b-8456d5ea9dba\&#23567;&#21319;&#21021;&#31616;&#21382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小升初简历模板.docx</Template>
  <Pages>7</Pages>
  <Words>0</Words>
  <Characters>0</Characters>
  <Lines>0</Lines>
  <Paragraphs>0</Paragraphs>
  <TotalTime>2</TotalTime>
  <ScaleCrop>false</ScaleCrop>
  <LinksUpToDate>false</LinksUpToDate>
  <CharactersWithSpaces>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2020-05-22T14:23:00Z</dcterms:created>
  <dc:creator>双子晨</dc:creator>
  <cp:lastModifiedBy>双子晨</cp:lastModifiedBy>
  <dcterms:modified xsi:type="dcterms:W3CDTF">2020-05-22T14:24:27Z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