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1" w:name="_GoBack"/>
      <w:bookmarkEnd w:id="1"/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7240270" cy="10692130"/>
                <wp:effectExtent l="0" t="0" r="17780" b="13970"/>
                <wp:wrapNone/>
                <wp:docPr id="46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569" cy="10691813"/>
                          <a:chOff x="0" y="0"/>
                          <a:chExt cx="7240569" cy="10691813"/>
                        </a:xfrm>
                      </wpg:grpSpPr>
                      <wps:wsp>
                        <wps:cNvPr id="461" name="直接连接符 461"/>
                        <wps:cNvCnPr/>
                        <wps:spPr>
                          <a:xfrm>
                            <a:off x="161428" y="712743"/>
                            <a:ext cx="0" cy="997907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FF">
                                <a:lumMod val="8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62" name="椭圆 462"/>
                        <wps:cNvSpPr/>
                        <wps:spPr>
                          <a:xfrm>
                            <a:off x="2660" y="395209"/>
                            <a:ext cx="317536" cy="31753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63" name="椭圆 463"/>
                        <wps:cNvSpPr/>
                        <wps:spPr>
                          <a:xfrm>
                            <a:off x="1655" y="8844471"/>
                            <a:ext cx="317536" cy="31753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64" name="椭圆 464"/>
                        <wps:cNvSpPr/>
                        <wps:spPr>
                          <a:xfrm>
                            <a:off x="1655" y="7131271"/>
                            <a:ext cx="317536" cy="31753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65" name="椭圆 465"/>
                        <wps:cNvSpPr/>
                        <wps:spPr>
                          <a:xfrm>
                            <a:off x="0" y="2080241"/>
                            <a:ext cx="317536" cy="31753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66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66735" y="487838"/>
                            <a:ext cx="189110" cy="132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>
                        <wps:cNvPr id="467" name="KSO_Shape"/>
                        <wps:cNvSpPr/>
                        <wps:spPr bwMode="auto">
                          <a:xfrm>
                            <a:off x="81276" y="8897102"/>
                            <a:ext cx="158448" cy="200568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68" name="椭圆 468"/>
                        <wps:cNvSpPr/>
                        <wps:spPr>
                          <a:xfrm flipV="1">
                            <a:off x="118067" y="956293"/>
                            <a:ext cx="86722" cy="86722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69" name="椭圆 469"/>
                        <wps:cNvSpPr/>
                        <wps:spPr>
                          <a:xfrm flipV="1">
                            <a:off x="118067" y="2675451"/>
                            <a:ext cx="86722" cy="86722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70" name="椭圆 470"/>
                        <wps:cNvSpPr/>
                        <wps:spPr>
                          <a:xfrm flipV="1">
                            <a:off x="118067" y="4138865"/>
                            <a:ext cx="86722" cy="86722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71" name="椭圆 471"/>
                        <wps:cNvSpPr/>
                        <wps:spPr>
                          <a:xfrm flipV="1">
                            <a:off x="118067" y="5581135"/>
                            <a:ext cx="86722" cy="86722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472" name="组合 472"/>
                        <wpg:cNvGrpSpPr/>
                        <wpg:grpSpPr>
                          <a:xfrm>
                            <a:off x="5084875" y="0"/>
                            <a:ext cx="2155694" cy="10691813"/>
                            <a:chOff x="5084875" y="0"/>
                            <a:chExt cx="2155694" cy="10691813"/>
                          </a:xfrm>
                        </wpg:grpSpPr>
                        <wps:wsp>
                          <wps:cNvPr id="473" name="圆角矩形 3"/>
                          <wps:cNvSpPr/>
                          <wps:spPr>
                            <a:xfrm>
                              <a:off x="5104358" y="0"/>
                              <a:ext cx="2115581" cy="1069181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3195C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74" name="文本框 216"/>
                          <wps:cNvSpPr txBox="1"/>
                          <wps:spPr>
                            <a:xfrm>
                              <a:off x="5344028" y="8386971"/>
                              <a:ext cx="612140" cy="16789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5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学习能力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5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团队合作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5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软件操作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5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专业能力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5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项目管理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475" name="组合 475"/>
                          <wpg:cNvGrpSpPr/>
                          <wpg:grpSpPr>
                            <a:xfrm>
                              <a:off x="5403377" y="8742219"/>
                              <a:ext cx="1356132" cy="1365734"/>
                              <a:chOff x="5403382" y="8742226"/>
                              <a:chExt cx="1050325" cy="1389435"/>
                            </a:xfrm>
                            <a:solidFill>
                              <a:srgbClr val="FFFFFF"/>
                            </a:solidFill>
                          </wpg:grpSpPr>
                          <wps:wsp>
                            <wps:cNvPr id="476" name="矩形 476"/>
                            <wps:cNvSpPr/>
                            <wps:spPr>
                              <a:xfrm>
                                <a:off x="5403383" y="8742226"/>
                                <a:ext cx="985838" cy="94555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77" name="矩形 477"/>
                            <wps:cNvSpPr/>
                            <wps:spPr>
                              <a:xfrm>
                                <a:off x="5403382" y="9065946"/>
                                <a:ext cx="733425" cy="94555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78" name="矩形 478"/>
                            <wps:cNvSpPr/>
                            <wps:spPr>
                              <a:xfrm>
                                <a:off x="5403382" y="9389666"/>
                                <a:ext cx="1050325" cy="94555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79" name="矩形 479"/>
                            <wps:cNvSpPr/>
                            <wps:spPr>
                              <a:xfrm>
                                <a:off x="5403383" y="9713386"/>
                                <a:ext cx="883444" cy="94555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80" name="矩形 480"/>
                            <wps:cNvSpPr/>
                            <wps:spPr>
                              <a:xfrm>
                                <a:off x="5403383" y="10037106"/>
                                <a:ext cx="940594" cy="94555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481" name="组合 481"/>
                          <wpg:cNvGrpSpPr/>
                          <wpg:grpSpPr>
                            <a:xfrm>
                              <a:off x="5366141" y="6530231"/>
                              <a:ext cx="184639" cy="1059105"/>
                              <a:chOff x="5366141" y="6530231"/>
                              <a:chExt cx="184639" cy="1059105"/>
                            </a:xfrm>
                            <a:solidFill>
                              <a:srgbClr val="009DD9"/>
                            </a:solidFill>
                          </wpg:grpSpPr>
                          <wps:wsp>
                            <wps:cNvPr id="482" name="圆角矩形 52"/>
                            <wps:cNvSpPr/>
                            <wps:spPr>
                              <a:xfrm>
                                <a:off x="5366141" y="6530231"/>
                                <a:ext cx="184639" cy="184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195C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83" name="圆角矩形 50"/>
                            <wps:cNvSpPr/>
                            <wps:spPr>
                              <a:xfrm>
                                <a:off x="5366141" y="6967463"/>
                                <a:ext cx="184639" cy="184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195C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84" name="圆角矩形 48"/>
                            <wps:cNvSpPr/>
                            <wps:spPr>
                              <a:xfrm>
                                <a:off x="5366141" y="7404696"/>
                                <a:ext cx="184639" cy="184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195C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485" name="组合 485"/>
                          <wpg:cNvGrpSpPr/>
                          <wpg:grpSpPr>
                            <a:xfrm>
                              <a:off x="5397029" y="6558511"/>
                              <a:ext cx="119699" cy="992010"/>
                              <a:chOff x="5397029" y="6558511"/>
                              <a:chExt cx="119699" cy="992010"/>
                            </a:xfrm>
                            <a:solidFill>
                              <a:srgbClr val="FFFFFF"/>
                            </a:solidFill>
                          </wpg:grpSpPr>
                          <wps:wsp>
                            <wps:cNvPr id="486" name="KSO_Shape"/>
                            <wps:cNvSpPr/>
                            <wps:spPr>
                              <a:xfrm>
                                <a:off x="5421320" y="6558511"/>
                                <a:ext cx="74926" cy="128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9792" h="955625">
                                    <a:moveTo>
                                      <a:pt x="279896" y="194422"/>
                                    </a:moveTo>
                                    <a:cubicBezTo>
                                      <a:pt x="168660" y="194422"/>
                                      <a:pt x="78485" y="284596"/>
                                      <a:pt x="78485" y="395833"/>
                                    </a:cubicBezTo>
                                    <a:cubicBezTo>
                                      <a:pt x="78485" y="507069"/>
                                      <a:pt x="168660" y="597244"/>
                                      <a:pt x="279896" y="597244"/>
                                    </a:cubicBezTo>
                                    <a:cubicBezTo>
                                      <a:pt x="391133" y="597244"/>
                                      <a:pt x="481307" y="507069"/>
                                      <a:pt x="481307" y="395833"/>
                                    </a:cubicBezTo>
                                    <a:cubicBezTo>
                                      <a:pt x="481307" y="284596"/>
                                      <a:pt x="391133" y="194422"/>
                                      <a:pt x="279896" y="194422"/>
                                    </a:cubicBezTo>
                                    <a:close/>
                                    <a:moveTo>
                                      <a:pt x="279896" y="0"/>
                                    </a:moveTo>
                                    <a:cubicBezTo>
                                      <a:pt x="381198" y="-1"/>
                                      <a:pt x="482501" y="38646"/>
                                      <a:pt x="559792" y="115937"/>
                                    </a:cubicBezTo>
                                    <a:cubicBezTo>
                                      <a:pt x="714375" y="270519"/>
                                      <a:pt x="714375" y="521146"/>
                                      <a:pt x="559792" y="675729"/>
                                    </a:cubicBezTo>
                                    <a:lnTo>
                                      <a:pt x="279896" y="955625"/>
                                    </a:lnTo>
                                    <a:lnTo>
                                      <a:pt x="0" y="675729"/>
                                    </a:lnTo>
                                    <a:cubicBezTo>
                                      <a:pt x="-154583" y="521146"/>
                                      <a:pt x="-154583" y="270519"/>
                                      <a:pt x="0" y="115937"/>
                                    </a:cubicBezTo>
                                    <a:cubicBezTo>
                                      <a:pt x="77291" y="38646"/>
                                      <a:pt x="178594" y="-1"/>
                                      <a:pt x="27989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lIns="91440" tIns="45720" rIns="91440" bIns="293927" anchor="ctr"/>
                          </wps:wsp>
                          <wps:wsp>
                            <wps:cNvPr id="487" name="KSO_Shape"/>
                            <wps:cNvSpPr/>
                            <wps:spPr bwMode="auto">
                              <a:xfrm>
                                <a:off x="5397029" y="7003754"/>
                                <a:ext cx="118198" cy="118199"/>
                              </a:xfrm>
                              <a:custGeom>
                                <a:avLst/>
                                <a:gdLst>
                                  <a:gd name="T0" fmla="*/ 2147483646 w 5581"/>
                                  <a:gd name="T1" fmla="*/ 2147483646 h 5581"/>
                                  <a:gd name="T2" fmla="*/ 2147483646 w 5581"/>
                                  <a:gd name="T3" fmla="*/ 2147483646 h 5581"/>
                                  <a:gd name="T4" fmla="*/ 2147483646 w 5581"/>
                                  <a:gd name="T5" fmla="*/ 2147483646 h 5581"/>
                                  <a:gd name="T6" fmla="*/ 2147483646 w 5581"/>
                                  <a:gd name="T7" fmla="*/ 2147483646 h 5581"/>
                                  <a:gd name="T8" fmla="*/ 2147483646 w 5581"/>
                                  <a:gd name="T9" fmla="*/ 2147483646 h 5581"/>
                                  <a:gd name="T10" fmla="*/ 2147483646 w 5581"/>
                                  <a:gd name="T11" fmla="*/ 2147483646 h 5581"/>
                                  <a:gd name="T12" fmla="*/ 2147483646 w 5581"/>
                                  <a:gd name="T13" fmla="*/ 2147483646 h 5581"/>
                                  <a:gd name="T14" fmla="*/ 2147483646 w 5581"/>
                                  <a:gd name="T15" fmla="*/ 2147483646 h 5581"/>
                                  <a:gd name="T16" fmla="*/ 2147483646 w 5581"/>
                                  <a:gd name="T17" fmla="*/ 2147483646 h 5581"/>
                                  <a:gd name="T18" fmla="*/ 2147483646 w 5581"/>
                                  <a:gd name="T19" fmla="*/ 2147483646 h 5581"/>
                                  <a:gd name="T20" fmla="*/ 2147483646 w 5581"/>
                                  <a:gd name="T21" fmla="*/ 2147483646 h 5581"/>
                                  <a:gd name="T22" fmla="*/ 2147483646 w 5581"/>
                                  <a:gd name="T23" fmla="*/ 2147483646 h 5581"/>
                                  <a:gd name="T24" fmla="*/ 2147483646 w 5581"/>
                                  <a:gd name="T25" fmla="*/ 2147483646 h 5581"/>
                                  <a:gd name="T26" fmla="*/ 2147483646 w 5581"/>
                                  <a:gd name="T27" fmla="*/ 2147483646 h 5581"/>
                                  <a:gd name="T28" fmla="*/ 2147483646 w 5581"/>
                                  <a:gd name="T29" fmla="*/ 2147483646 h 5581"/>
                                  <a:gd name="T30" fmla="*/ 2147483646 w 5581"/>
                                  <a:gd name="T31" fmla="*/ 2147483646 h 5581"/>
                                  <a:gd name="T32" fmla="*/ 2147483646 w 5581"/>
                                  <a:gd name="T33" fmla="*/ 2147483646 h 5581"/>
                                  <a:gd name="T34" fmla="*/ 2147483646 w 5581"/>
                                  <a:gd name="T35" fmla="*/ 2147483646 h 5581"/>
                                  <a:gd name="T36" fmla="*/ 2147483646 w 5581"/>
                                  <a:gd name="T37" fmla="*/ 2147483646 h 5581"/>
                                  <a:gd name="T38" fmla="*/ 2147483646 w 5581"/>
                                  <a:gd name="T39" fmla="*/ 1352106945 h 5581"/>
                                  <a:gd name="T40" fmla="*/ 2147483646 w 5581"/>
                                  <a:gd name="T41" fmla="*/ 39730224 h 5581"/>
                                  <a:gd name="T42" fmla="*/ 2147483646 w 5581"/>
                                  <a:gd name="T43" fmla="*/ 2147483646 h 5581"/>
                                  <a:gd name="T44" fmla="*/ 2147483646 w 5581"/>
                                  <a:gd name="T45" fmla="*/ 2147483646 h 5581"/>
                                  <a:gd name="T46" fmla="*/ 2147483646 w 5581"/>
                                  <a:gd name="T47" fmla="*/ 2147483646 h 5581"/>
                                  <a:gd name="T48" fmla="*/ 596534997 w 5581"/>
                                  <a:gd name="T49" fmla="*/ 2147483646 h 5581"/>
                                  <a:gd name="T50" fmla="*/ 39730224 w 5581"/>
                                  <a:gd name="T51" fmla="*/ 2147483646 h 5581"/>
                                  <a:gd name="T52" fmla="*/ 2147483646 w 5581"/>
                                  <a:gd name="T53" fmla="*/ 2147483646 h 5581"/>
                                  <a:gd name="T54" fmla="*/ 2147483646 w 5581"/>
                                  <a:gd name="T55" fmla="*/ 2147483646 h 5581"/>
                                  <a:gd name="T56" fmla="*/ 2147483646 w 5581"/>
                                  <a:gd name="T57" fmla="*/ 2147483646 h 5581"/>
                                  <a:gd name="T58" fmla="*/ 2147483646 w 5581"/>
                                  <a:gd name="T59" fmla="*/ 2147483646 h 5581"/>
                                  <a:gd name="T60" fmla="*/ 2147483646 w 5581"/>
                                  <a:gd name="T61" fmla="*/ 2147483646 h 5581"/>
                                  <a:gd name="T62" fmla="*/ 2147483646 w 5581"/>
                                  <a:gd name="T63" fmla="*/ 2147483646 h 5581"/>
                                  <a:gd name="T64" fmla="*/ 2147483646 w 5581"/>
                                  <a:gd name="T65" fmla="*/ 2147483646 h 5581"/>
                                  <a:gd name="T66" fmla="*/ 2147483646 w 5581"/>
                                  <a:gd name="T67" fmla="*/ 2147483646 h 5581"/>
                                  <a:gd name="T68" fmla="*/ 2147483646 w 5581"/>
                                  <a:gd name="T69" fmla="*/ 2147483646 h 5581"/>
                                  <a:gd name="T70" fmla="*/ 2147483646 w 5581"/>
                                  <a:gd name="T71" fmla="*/ 2147483646 h 5581"/>
                                  <a:gd name="T72" fmla="*/ 2147483646 w 5581"/>
                                  <a:gd name="T73" fmla="*/ 2147483646 h 5581"/>
                                  <a:gd name="T74" fmla="*/ 2147483646 w 5581"/>
                                  <a:gd name="T75" fmla="*/ 2147483646 h 5581"/>
                                  <a:gd name="T76" fmla="*/ 2147483646 w 5581"/>
                                  <a:gd name="T77" fmla="*/ 2147483646 h 5581"/>
                                  <a:gd name="T78" fmla="*/ 2147483646 w 5581"/>
                                  <a:gd name="T79" fmla="*/ 2147483646 h 5581"/>
                                  <a:gd name="T80" fmla="*/ 2147483646 w 5581"/>
                                  <a:gd name="T81" fmla="*/ 2147483646 h 5581"/>
                                  <a:gd name="T82" fmla="*/ 2147483646 w 5581"/>
                                  <a:gd name="T83" fmla="*/ 2147483646 h 5581"/>
                                  <a:gd name="T84" fmla="*/ 2147483646 w 5581"/>
                                  <a:gd name="T85" fmla="*/ 2147483646 h 5581"/>
                                  <a:gd name="T86" fmla="*/ 2147483646 w 5581"/>
                                  <a:gd name="T87" fmla="*/ 2147483646 h 5581"/>
                                  <a:gd name="T88" fmla="*/ 2147483646 w 5581"/>
                                  <a:gd name="T89" fmla="*/ 2147483646 h 5581"/>
                                  <a:gd name="T90" fmla="*/ 2147483646 w 5581"/>
                                  <a:gd name="T91" fmla="*/ 2147483646 h 5581"/>
                                  <a:gd name="T92" fmla="*/ 2147483646 w 5581"/>
                                  <a:gd name="T93" fmla="*/ 2147483646 h 5581"/>
                                  <a:gd name="T94" fmla="*/ 2147483646 w 5581"/>
                                  <a:gd name="T95" fmla="*/ 2147483646 h 5581"/>
                                  <a:gd name="T96" fmla="*/ 2147483646 w 5581"/>
                                  <a:gd name="T97" fmla="*/ 2147483646 h 5581"/>
                                  <a:gd name="T98" fmla="*/ 2147483646 w 5581"/>
                                  <a:gd name="T99" fmla="*/ 2147483646 h 5581"/>
                                  <a:gd name="T100" fmla="*/ 2147483646 w 5581"/>
                                  <a:gd name="T101" fmla="*/ 2147483646 h 5581"/>
                                  <a:gd name="T102" fmla="*/ 2147483646 w 5581"/>
                                  <a:gd name="T103" fmla="*/ 2147483646 h 5581"/>
                                  <a:gd name="T104" fmla="*/ 2147483646 w 5581"/>
                                  <a:gd name="T105" fmla="*/ 2147483646 h 5581"/>
                                  <a:gd name="T106" fmla="*/ 2147483646 w 5581"/>
                                  <a:gd name="T107" fmla="*/ 2147483646 h 5581"/>
                                  <a:gd name="T108" fmla="*/ 2147483646 w 5581"/>
                                  <a:gd name="T109" fmla="*/ 2147483646 h 5581"/>
                                  <a:gd name="T110" fmla="*/ 2147483646 w 5581"/>
                                  <a:gd name="T111" fmla="*/ 2147483646 h 5581"/>
                                  <a:gd name="T112" fmla="*/ 2147483646 w 5581"/>
                                  <a:gd name="T113" fmla="*/ 2147483646 h 5581"/>
                                  <a:gd name="T114" fmla="*/ 2147483646 w 5581"/>
                                  <a:gd name="T115" fmla="*/ 2147483646 h 5581"/>
                                  <a:gd name="T116" fmla="*/ 2147483646 w 5581"/>
                                  <a:gd name="T117" fmla="*/ 2147483646 h 5581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581" h="5581">
                                    <a:moveTo>
                                      <a:pt x="5522" y="4281"/>
                                    </a:moveTo>
                                    <a:lnTo>
                                      <a:pt x="5522" y="4281"/>
                                    </a:lnTo>
                                    <a:lnTo>
                                      <a:pt x="5508" y="4269"/>
                                    </a:lnTo>
                                    <a:lnTo>
                                      <a:pt x="5494" y="4258"/>
                                    </a:lnTo>
                                    <a:lnTo>
                                      <a:pt x="5494" y="4257"/>
                                    </a:lnTo>
                                    <a:lnTo>
                                      <a:pt x="4294" y="3400"/>
                                    </a:lnTo>
                                    <a:lnTo>
                                      <a:pt x="4293" y="3401"/>
                                    </a:lnTo>
                                    <a:lnTo>
                                      <a:pt x="4278" y="3390"/>
                                    </a:lnTo>
                                    <a:lnTo>
                                      <a:pt x="4262" y="3382"/>
                                    </a:lnTo>
                                    <a:lnTo>
                                      <a:pt x="4245" y="3375"/>
                                    </a:lnTo>
                                    <a:lnTo>
                                      <a:pt x="4229" y="3369"/>
                                    </a:lnTo>
                                    <a:lnTo>
                                      <a:pt x="4211" y="3364"/>
                                    </a:lnTo>
                                    <a:lnTo>
                                      <a:pt x="4194" y="3361"/>
                                    </a:lnTo>
                                    <a:lnTo>
                                      <a:pt x="4176" y="3360"/>
                                    </a:lnTo>
                                    <a:lnTo>
                                      <a:pt x="4158" y="3361"/>
                                    </a:lnTo>
                                    <a:lnTo>
                                      <a:pt x="4140" y="3363"/>
                                    </a:lnTo>
                                    <a:lnTo>
                                      <a:pt x="4123" y="3366"/>
                                    </a:lnTo>
                                    <a:lnTo>
                                      <a:pt x="4105" y="3371"/>
                                    </a:lnTo>
                                    <a:lnTo>
                                      <a:pt x="4089" y="3378"/>
                                    </a:lnTo>
                                    <a:lnTo>
                                      <a:pt x="4072" y="3387"/>
                                    </a:lnTo>
                                    <a:lnTo>
                                      <a:pt x="4056" y="3396"/>
                                    </a:lnTo>
                                    <a:lnTo>
                                      <a:pt x="4042" y="3407"/>
                                    </a:lnTo>
                                    <a:lnTo>
                                      <a:pt x="4027" y="3420"/>
                                    </a:lnTo>
                                    <a:lnTo>
                                      <a:pt x="4018" y="3432"/>
                                    </a:lnTo>
                                    <a:lnTo>
                                      <a:pt x="4008" y="3444"/>
                                    </a:lnTo>
                                    <a:lnTo>
                                      <a:pt x="4004" y="3451"/>
                                    </a:lnTo>
                                    <a:lnTo>
                                      <a:pt x="3999" y="3458"/>
                                    </a:lnTo>
                                    <a:lnTo>
                                      <a:pt x="3971" y="3498"/>
                                    </a:lnTo>
                                    <a:lnTo>
                                      <a:pt x="3951" y="3529"/>
                                    </a:lnTo>
                                    <a:lnTo>
                                      <a:pt x="3920" y="3579"/>
                                    </a:lnTo>
                                    <a:lnTo>
                                      <a:pt x="3892" y="3627"/>
                                    </a:lnTo>
                                    <a:lnTo>
                                      <a:pt x="3875" y="3655"/>
                                    </a:lnTo>
                                    <a:lnTo>
                                      <a:pt x="3854" y="3688"/>
                                    </a:lnTo>
                                    <a:lnTo>
                                      <a:pt x="3818" y="3747"/>
                                    </a:lnTo>
                                    <a:lnTo>
                                      <a:pt x="3782" y="3812"/>
                                    </a:lnTo>
                                    <a:lnTo>
                                      <a:pt x="3745" y="3882"/>
                                    </a:lnTo>
                                    <a:lnTo>
                                      <a:pt x="3707" y="3959"/>
                                    </a:lnTo>
                                    <a:lnTo>
                                      <a:pt x="3667" y="4040"/>
                                    </a:lnTo>
                                    <a:lnTo>
                                      <a:pt x="3629" y="4127"/>
                                    </a:lnTo>
                                    <a:lnTo>
                                      <a:pt x="3589" y="4218"/>
                                    </a:lnTo>
                                    <a:lnTo>
                                      <a:pt x="3550" y="4311"/>
                                    </a:lnTo>
                                    <a:lnTo>
                                      <a:pt x="3517" y="4305"/>
                                    </a:lnTo>
                                    <a:lnTo>
                                      <a:pt x="3484" y="4298"/>
                                    </a:lnTo>
                                    <a:lnTo>
                                      <a:pt x="3450" y="4289"/>
                                    </a:lnTo>
                                    <a:lnTo>
                                      <a:pt x="3416" y="4280"/>
                                    </a:lnTo>
                                    <a:lnTo>
                                      <a:pt x="3380" y="4269"/>
                                    </a:lnTo>
                                    <a:lnTo>
                                      <a:pt x="3343" y="4256"/>
                                    </a:lnTo>
                                    <a:lnTo>
                                      <a:pt x="3306" y="4241"/>
                                    </a:lnTo>
                                    <a:lnTo>
                                      <a:pt x="3267" y="4227"/>
                                    </a:lnTo>
                                    <a:lnTo>
                                      <a:pt x="3229" y="4209"/>
                                    </a:lnTo>
                                    <a:lnTo>
                                      <a:pt x="3189" y="4191"/>
                                    </a:lnTo>
                                    <a:lnTo>
                                      <a:pt x="3149" y="4171"/>
                                    </a:lnTo>
                                    <a:lnTo>
                                      <a:pt x="3107" y="4150"/>
                                    </a:lnTo>
                                    <a:lnTo>
                                      <a:pt x="3065" y="4128"/>
                                    </a:lnTo>
                                    <a:lnTo>
                                      <a:pt x="3023" y="4104"/>
                                    </a:lnTo>
                                    <a:lnTo>
                                      <a:pt x="2980" y="4077"/>
                                    </a:lnTo>
                                    <a:lnTo>
                                      <a:pt x="2936" y="4051"/>
                                    </a:lnTo>
                                    <a:lnTo>
                                      <a:pt x="2891" y="4022"/>
                                    </a:lnTo>
                                    <a:lnTo>
                                      <a:pt x="2846" y="3992"/>
                                    </a:lnTo>
                                    <a:lnTo>
                                      <a:pt x="2800" y="3960"/>
                                    </a:lnTo>
                                    <a:lnTo>
                                      <a:pt x="2754" y="3928"/>
                                    </a:lnTo>
                                    <a:lnTo>
                                      <a:pt x="2707" y="3893"/>
                                    </a:lnTo>
                                    <a:lnTo>
                                      <a:pt x="2659" y="3857"/>
                                    </a:lnTo>
                                    <a:lnTo>
                                      <a:pt x="2612" y="3820"/>
                                    </a:lnTo>
                                    <a:lnTo>
                                      <a:pt x="2563" y="3782"/>
                                    </a:lnTo>
                                    <a:lnTo>
                                      <a:pt x="2515" y="3741"/>
                                    </a:lnTo>
                                    <a:lnTo>
                                      <a:pt x="2465" y="3699"/>
                                    </a:lnTo>
                                    <a:lnTo>
                                      <a:pt x="2416" y="3656"/>
                                    </a:lnTo>
                                    <a:lnTo>
                                      <a:pt x="2366" y="3612"/>
                                    </a:lnTo>
                                    <a:lnTo>
                                      <a:pt x="2315" y="3565"/>
                                    </a:lnTo>
                                    <a:lnTo>
                                      <a:pt x="2265" y="3517"/>
                                    </a:lnTo>
                                    <a:lnTo>
                                      <a:pt x="2214" y="3468"/>
                                    </a:lnTo>
                                    <a:lnTo>
                                      <a:pt x="2163" y="3418"/>
                                    </a:lnTo>
                                    <a:lnTo>
                                      <a:pt x="2112" y="3366"/>
                                    </a:lnTo>
                                    <a:lnTo>
                                      <a:pt x="2063" y="3316"/>
                                    </a:lnTo>
                                    <a:lnTo>
                                      <a:pt x="2015" y="3265"/>
                                    </a:lnTo>
                                    <a:lnTo>
                                      <a:pt x="1970" y="3214"/>
                                    </a:lnTo>
                                    <a:lnTo>
                                      <a:pt x="1925" y="3165"/>
                                    </a:lnTo>
                                    <a:lnTo>
                                      <a:pt x="1881" y="3115"/>
                                    </a:lnTo>
                                    <a:lnTo>
                                      <a:pt x="1840" y="3066"/>
                                    </a:lnTo>
                                    <a:lnTo>
                                      <a:pt x="1800" y="3018"/>
                                    </a:lnTo>
                                    <a:lnTo>
                                      <a:pt x="1761" y="2969"/>
                                    </a:lnTo>
                                    <a:lnTo>
                                      <a:pt x="1723" y="2921"/>
                                    </a:lnTo>
                                    <a:lnTo>
                                      <a:pt x="1688" y="2874"/>
                                    </a:lnTo>
                                    <a:lnTo>
                                      <a:pt x="1653" y="2828"/>
                                    </a:lnTo>
                                    <a:lnTo>
                                      <a:pt x="1620" y="2781"/>
                                    </a:lnTo>
                                    <a:lnTo>
                                      <a:pt x="1589" y="2735"/>
                                    </a:lnTo>
                                    <a:lnTo>
                                      <a:pt x="1559" y="2690"/>
                                    </a:lnTo>
                                    <a:lnTo>
                                      <a:pt x="1530" y="2646"/>
                                    </a:lnTo>
                                    <a:lnTo>
                                      <a:pt x="1504" y="2601"/>
                                    </a:lnTo>
                                    <a:lnTo>
                                      <a:pt x="1477" y="2558"/>
                                    </a:lnTo>
                                    <a:lnTo>
                                      <a:pt x="1454" y="2515"/>
                                    </a:lnTo>
                                    <a:lnTo>
                                      <a:pt x="1431" y="2473"/>
                                    </a:lnTo>
                                    <a:lnTo>
                                      <a:pt x="1410" y="2432"/>
                                    </a:lnTo>
                                    <a:lnTo>
                                      <a:pt x="1390" y="2392"/>
                                    </a:lnTo>
                                    <a:lnTo>
                                      <a:pt x="1372" y="2352"/>
                                    </a:lnTo>
                                    <a:lnTo>
                                      <a:pt x="1355" y="2313"/>
                                    </a:lnTo>
                                    <a:lnTo>
                                      <a:pt x="1340" y="2276"/>
                                    </a:lnTo>
                                    <a:lnTo>
                                      <a:pt x="1325" y="2237"/>
                                    </a:lnTo>
                                    <a:lnTo>
                                      <a:pt x="1312" y="2201"/>
                                    </a:lnTo>
                                    <a:lnTo>
                                      <a:pt x="1301" y="2165"/>
                                    </a:lnTo>
                                    <a:lnTo>
                                      <a:pt x="1292" y="2131"/>
                                    </a:lnTo>
                                    <a:lnTo>
                                      <a:pt x="1284" y="2097"/>
                                    </a:lnTo>
                                    <a:lnTo>
                                      <a:pt x="1276" y="2064"/>
                                    </a:lnTo>
                                    <a:lnTo>
                                      <a:pt x="1272" y="2031"/>
                                    </a:lnTo>
                                    <a:lnTo>
                                      <a:pt x="1365" y="1992"/>
                                    </a:lnTo>
                                    <a:lnTo>
                                      <a:pt x="1455" y="1952"/>
                                    </a:lnTo>
                                    <a:lnTo>
                                      <a:pt x="1541" y="1913"/>
                                    </a:lnTo>
                                    <a:lnTo>
                                      <a:pt x="1622" y="1875"/>
                                    </a:lnTo>
                                    <a:lnTo>
                                      <a:pt x="1699" y="1836"/>
                                    </a:lnTo>
                                    <a:lnTo>
                                      <a:pt x="1770" y="1799"/>
                                    </a:lnTo>
                                    <a:lnTo>
                                      <a:pt x="1835" y="1763"/>
                                    </a:lnTo>
                                    <a:lnTo>
                                      <a:pt x="1893" y="1727"/>
                                    </a:lnTo>
                                    <a:lnTo>
                                      <a:pt x="1926" y="1706"/>
                                    </a:lnTo>
                                    <a:lnTo>
                                      <a:pt x="1954" y="1689"/>
                                    </a:lnTo>
                                    <a:lnTo>
                                      <a:pt x="2002" y="1661"/>
                                    </a:lnTo>
                                    <a:lnTo>
                                      <a:pt x="2052" y="1630"/>
                                    </a:lnTo>
                                    <a:lnTo>
                                      <a:pt x="2083" y="1610"/>
                                    </a:lnTo>
                                    <a:lnTo>
                                      <a:pt x="2123" y="1584"/>
                                    </a:lnTo>
                                    <a:lnTo>
                                      <a:pt x="2137" y="1573"/>
                                    </a:lnTo>
                                    <a:lnTo>
                                      <a:pt x="2138" y="1572"/>
                                    </a:lnTo>
                                    <a:lnTo>
                                      <a:pt x="2149" y="1563"/>
                                    </a:lnTo>
                                    <a:lnTo>
                                      <a:pt x="2161" y="1554"/>
                                    </a:lnTo>
                                    <a:lnTo>
                                      <a:pt x="2174" y="1539"/>
                                    </a:lnTo>
                                    <a:lnTo>
                                      <a:pt x="2185" y="1524"/>
                                    </a:lnTo>
                                    <a:lnTo>
                                      <a:pt x="2195" y="1508"/>
                                    </a:lnTo>
                                    <a:lnTo>
                                      <a:pt x="2203" y="1493"/>
                                    </a:lnTo>
                                    <a:lnTo>
                                      <a:pt x="2210" y="1476"/>
                                    </a:lnTo>
                                    <a:lnTo>
                                      <a:pt x="2215" y="1458"/>
                                    </a:lnTo>
                                    <a:lnTo>
                                      <a:pt x="2219" y="1441"/>
                                    </a:lnTo>
                                    <a:lnTo>
                                      <a:pt x="2220" y="1423"/>
                                    </a:lnTo>
                                    <a:lnTo>
                                      <a:pt x="2221" y="1405"/>
                                    </a:lnTo>
                                    <a:lnTo>
                                      <a:pt x="2220" y="1387"/>
                                    </a:lnTo>
                                    <a:lnTo>
                                      <a:pt x="2217" y="1370"/>
                                    </a:lnTo>
                                    <a:lnTo>
                                      <a:pt x="2213" y="1353"/>
                                    </a:lnTo>
                                    <a:lnTo>
                                      <a:pt x="2208" y="1336"/>
                                    </a:lnTo>
                                    <a:lnTo>
                                      <a:pt x="2201" y="1319"/>
                                    </a:lnTo>
                                    <a:lnTo>
                                      <a:pt x="2191" y="1302"/>
                                    </a:lnTo>
                                    <a:lnTo>
                                      <a:pt x="2181" y="1287"/>
                                    </a:lnTo>
                                    <a:lnTo>
                                      <a:pt x="2181" y="1285"/>
                                    </a:lnTo>
                                    <a:lnTo>
                                      <a:pt x="1325" y="87"/>
                                    </a:lnTo>
                                    <a:lnTo>
                                      <a:pt x="1323" y="87"/>
                                    </a:lnTo>
                                    <a:lnTo>
                                      <a:pt x="1312" y="73"/>
                                    </a:lnTo>
                                    <a:lnTo>
                                      <a:pt x="1300" y="58"/>
                                    </a:lnTo>
                                    <a:lnTo>
                                      <a:pt x="1286" y="46"/>
                                    </a:lnTo>
                                    <a:lnTo>
                                      <a:pt x="1270" y="34"/>
                                    </a:lnTo>
                                    <a:lnTo>
                                      <a:pt x="1255" y="25"/>
                                    </a:lnTo>
                                    <a:lnTo>
                                      <a:pt x="1238" y="16"/>
                                    </a:lnTo>
                                    <a:lnTo>
                                      <a:pt x="1221" y="10"/>
                                    </a:lnTo>
                                    <a:lnTo>
                                      <a:pt x="1203" y="6"/>
                                    </a:lnTo>
                                    <a:lnTo>
                                      <a:pt x="118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49" y="0"/>
                                    </a:lnTo>
                                    <a:lnTo>
                                      <a:pt x="1131" y="1"/>
                                    </a:lnTo>
                                    <a:lnTo>
                                      <a:pt x="1114" y="3"/>
                                    </a:lnTo>
                                    <a:lnTo>
                                      <a:pt x="1097" y="8"/>
                                    </a:lnTo>
                                    <a:lnTo>
                                      <a:pt x="1079" y="14"/>
                                    </a:lnTo>
                                    <a:lnTo>
                                      <a:pt x="1062" y="22"/>
                                    </a:lnTo>
                                    <a:lnTo>
                                      <a:pt x="1046" y="31"/>
                                    </a:lnTo>
                                    <a:lnTo>
                                      <a:pt x="1031" y="42"/>
                                    </a:lnTo>
                                    <a:lnTo>
                                      <a:pt x="924" y="116"/>
                                    </a:lnTo>
                                    <a:lnTo>
                                      <a:pt x="819" y="191"/>
                                    </a:lnTo>
                                    <a:lnTo>
                                      <a:pt x="717" y="268"/>
                                    </a:lnTo>
                                    <a:lnTo>
                                      <a:pt x="668" y="306"/>
                                    </a:lnTo>
                                    <a:lnTo>
                                      <a:pt x="619" y="344"/>
                                    </a:lnTo>
                                    <a:lnTo>
                                      <a:pt x="571" y="384"/>
                                    </a:lnTo>
                                    <a:lnTo>
                                      <a:pt x="525" y="423"/>
                                    </a:lnTo>
                                    <a:lnTo>
                                      <a:pt x="480" y="463"/>
                                    </a:lnTo>
                                    <a:lnTo>
                                      <a:pt x="436" y="504"/>
                                    </a:lnTo>
                                    <a:lnTo>
                                      <a:pt x="394" y="543"/>
                                    </a:lnTo>
                                    <a:lnTo>
                                      <a:pt x="353" y="584"/>
                                    </a:lnTo>
                                    <a:lnTo>
                                      <a:pt x="315" y="625"/>
                                    </a:lnTo>
                                    <a:lnTo>
                                      <a:pt x="278" y="667"/>
                                    </a:lnTo>
                                    <a:lnTo>
                                      <a:pt x="242" y="708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177" y="792"/>
                                    </a:lnTo>
                                    <a:lnTo>
                                      <a:pt x="149" y="835"/>
                                    </a:lnTo>
                                    <a:lnTo>
                                      <a:pt x="122" y="878"/>
                                    </a:lnTo>
                                    <a:lnTo>
                                      <a:pt x="97" y="922"/>
                                    </a:lnTo>
                                    <a:lnTo>
                                      <a:pt x="76" y="966"/>
                                    </a:lnTo>
                                    <a:lnTo>
                                      <a:pt x="56" y="1010"/>
                                    </a:lnTo>
                                    <a:lnTo>
                                      <a:pt x="40" y="1054"/>
                                    </a:lnTo>
                                    <a:lnTo>
                                      <a:pt x="25" y="1100"/>
                                    </a:lnTo>
                                    <a:lnTo>
                                      <a:pt x="20" y="1123"/>
                                    </a:lnTo>
                                    <a:lnTo>
                                      <a:pt x="15" y="1145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6" y="1191"/>
                                    </a:lnTo>
                                    <a:lnTo>
                                      <a:pt x="4" y="1215"/>
                                    </a:lnTo>
                                    <a:lnTo>
                                      <a:pt x="1" y="1238"/>
                                    </a:lnTo>
                                    <a:lnTo>
                                      <a:pt x="0" y="1262"/>
                                    </a:lnTo>
                                    <a:lnTo>
                                      <a:pt x="0" y="1284"/>
                                    </a:lnTo>
                                    <a:lnTo>
                                      <a:pt x="0" y="1308"/>
                                    </a:lnTo>
                                    <a:lnTo>
                                      <a:pt x="1" y="1332"/>
                                    </a:lnTo>
                                    <a:lnTo>
                                      <a:pt x="3" y="1356"/>
                                    </a:lnTo>
                                    <a:lnTo>
                                      <a:pt x="6" y="1380"/>
                                    </a:lnTo>
                                    <a:lnTo>
                                      <a:pt x="15" y="1433"/>
                                    </a:lnTo>
                                    <a:lnTo>
                                      <a:pt x="26" y="1490"/>
                                    </a:lnTo>
                                    <a:lnTo>
                                      <a:pt x="41" y="1550"/>
                                    </a:lnTo>
                                    <a:lnTo>
                                      <a:pt x="60" y="1615"/>
                                    </a:lnTo>
                                    <a:lnTo>
                                      <a:pt x="82" y="1682"/>
                                    </a:lnTo>
                                    <a:lnTo>
                                      <a:pt x="105" y="1751"/>
                                    </a:lnTo>
                                    <a:lnTo>
                                      <a:pt x="133" y="1824"/>
                                    </a:lnTo>
                                    <a:lnTo>
                                      <a:pt x="163" y="1900"/>
                                    </a:lnTo>
                                    <a:lnTo>
                                      <a:pt x="196" y="1976"/>
                                    </a:lnTo>
                                    <a:lnTo>
                                      <a:pt x="232" y="2057"/>
                                    </a:lnTo>
                                    <a:lnTo>
                                      <a:pt x="272" y="2138"/>
                                    </a:lnTo>
                                    <a:lnTo>
                                      <a:pt x="313" y="2222"/>
                                    </a:lnTo>
                                    <a:lnTo>
                                      <a:pt x="357" y="2308"/>
                                    </a:lnTo>
                                    <a:lnTo>
                                      <a:pt x="404" y="2394"/>
                                    </a:lnTo>
                                    <a:lnTo>
                                      <a:pt x="453" y="2483"/>
                                    </a:lnTo>
                                    <a:lnTo>
                                      <a:pt x="503" y="2571"/>
                                    </a:lnTo>
                                    <a:lnTo>
                                      <a:pt x="557" y="2661"/>
                                    </a:lnTo>
                                    <a:lnTo>
                                      <a:pt x="613" y="2752"/>
                                    </a:lnTo>
                                    <a:lnTo>
                                      <a:pt x="671" y="2843"/>
                                    </a:lnTo>
                                    <a:lnTo>
                                      <a:pt x="730" y="2935"/>
                                    </a:lnTo>
                                    <a:lnTo>
                                      <a:pt x="793" y="3026"/>
                                    </a:lnTo>
                                    <a:lnTo>
                                      <a:pt x="856" y="3118"/>
                                    </a:lnTo>
                                    <a:lnTo>
                                      <a:pt x="922" y="3209"/>
                                    </a:lnTo>
                                    <a:lnTo>
                                      <a:pt x="990" y="3300"/>
                                    </a:lnTo>
                                    <a:lnTo>
                                      <a:pt x="1060" y="3391"/>
                                    </a:lnTo>
                                    <a:lnTo>
                                      <a:pt x="1130" y="3481"/>
                                    </a:lnTo>
                                    <a:lnTo>
                                      <a:pt x="1203" y="3570"/>
                                    </a:lnTo>
                                    <a:lnTo>
                                      <a:pt x="1278" y="3657"/>
                                    </a:lnTo>
                                    <a:lnTo>
                                      <a:pt x="1353" y="3743"/>
                                    </a:lnTo>
                                    <a:lnTo>
                                      <a:pt x="1430" y="3828"/>
                                    </a:lnTo>
                                    <a:lnTo>
                                      <a:pt x="1509" y="3912"/>
                                    </a:lnTo>
                                    <a:lnTo>
                                      <a:pt x="1588" y="3994"/>
                                    </a:lnTo>
                                    <a:lnTo>
                                      <a:pt x="1669" y="4073"/>
                                    </a:lnTo>
                                    <a:lnTo>
                                      <a:pt x="1753" y="4150"/>
                                    </a:lnTo>
                                    <a:lnTo>
                                      <a:pt x="1837" y="4228"/>
                                    </a:lnTo>
                                    <a:lnTo>
                                      <a:pt x="1924" y="4304"/>
                                    </a:lnTo>
                                    <a:lnTo>
                                      <a:pt x="2011" y="4378"/>
                                    </a:lnTo>
                                    <a:lnTo>
                                      <a:pt x="2100" y="4451"/>
                                    </a:lnTo>
                                    <a:lnTo>
                                      <a:pt x="2190" y="4522"/>
                                    </a:lnTo>
                                    <a:lnTo>
                                      <a:pt x="2281" y="4591"/>
                                    </a:lnTo>
                                    <a:lnTo>
                                      <a:pt x="2372" y="4658"/>
                                    </a:lnTo>
                                    <a:lnTo>
                                      <a:pt x="2463" y="4724"/>
                                    </a:lnTo>
                                    <a:lnTo>
                                      <a:pt x="2555" y="4789"/>
                                    </a:lnTo>
                                    <a:lnTo>
                                      <a:pt x="2646" y="4851"/>
                                    </a:lnTo>
                                    <a:lnTo>
                                      <a:pt x="2738" y="4911"/>
                                    </a:lnTo>
                                    <a:lnTo>
                                      <a:pt x="2829" y="4968"/>
                                    </a:lnTo>
                                    <a:lnTo>
                                      <a:pt x="2920" y="5024"/>
                                    </a:lnTo>
                                    <a:lnTo>
                                      <a:pt x="3010" y="5078"/>
                                    </a:lnTo>
                                    <a:lnTo>
                                      <a:pt x="3100" y="5129"/>
                                    </a:lnTo>
                                    <a:lnTo>
                                      <a:pt x="3187" y="5178"/>
                                    </a:lnTo>
                                    <a:lnTo>
                                      <a:pt x="3274" y="5224"/>
                                    </a:lnTo>
                                    <a:lnTo>
                                      <a:pt x="3359" y="5269"/>
                                    </a:lnTo>
                                    <a:lnTo>
                                      <a:pt x="3443" y="5309"/>
                                    </a:lnTo>
                                    <a:lnTo>
                                      <a:pt x="3525" y="5349"/>
                                    </a:lnTo>
                                    <a:lnTo>
                                      <a:pt x="3605" y="5385"/>
                                    </a:lnTo>
                                    <a:lnTo>
                                      <a:pt x="3683" y="5417"/>
                                    </a:lnTo>
                                    <a:lnTo>
                                      <a:pt x="3757" y="5448"/>
                                    </a:lnTo>
                                    <a:lnTo>
                                      <a:pt x="3830" y="5476"/>
                                    </a:lnTo>
                                    <a:lnTo>
                                      <a:pt x="3901" y="5500"/>
                                    </a:lnTo>
                                    <a:lnTo>
                                      <a:pt x="3966" y="5521"/>
                                    </a:lnTo>
                                    <a:lnTo>
                                      <a:pt x="4031" y="5539"/>
                                    </a:lnTo>
                                    <a:lnTo>
                                      <a:pt x="4091" y="5555"/>
                                    </a:lnTo>
                                    <a:lnTo>
                                      <a:pt x="4148" y="5567"/>
                                    </a:lnTo>
                                    <a:lnTo>
                                      <a:pt x="4201" y="5575"/>
                                    </a:lnTo>
                                    <a:lnTo>
                                      <a:pt x="4225" y="5578"/>
                                    </a:lnTo>
                                    <a:lnTo>
                                      <a:pt x="4249" y="5580"/>
                                    </a:lnTo>
                                    <a:lnTo>
                                      <a:pt x="4273" y="5581"/>
                                    </a:lnTo>
                                    <a:lnTo>
                                      <a:pt x="4297" y="5581"/>
                                    </a:lnTo>
                                    <a:lnTo>
                                      <a:pt x="4320" y="5581"/>
                                    </a:lnTo>
                                    <a:lnTo>
                                      <a:pt x="4344" y="5579"/>
                                    </a:lnTo>
                                    <a:lnTo>
                                      <a:pt x="4366" y="5578"/>
                                    </a:lnTo>
                                    <a:lnTo>
                                      <a:pt x="4390" y="5574"/>
                                    </a:lnTo>
                                    <a:lnTo>
                                      <a:pt x="4413" y="5570"/>
                                    </a:lnTo>
                                    <a:lnTo>
                                      <a:pt x="4436" y="5567"/>
                                    </a:lnTo>
                                    <a:lnTo>
                                      <a:pt x="4458" y="5561"/>
                                    </a:lnTo>
                                    <a:lnTo>
                                      <a:pt x="4481" y="5555"/>
                                    </a:lnTo>
                                    <a:lnTo>
                                      <a:pt x="4527" y="5542"/>
                                    </a:lnTo>
                                    <a:lnTo>
                                      <a:pt x="4571" y="5525"/>
                                    </a:lnTo>
                                    <a:lnTo>
                                      <a:pt x="4615" y="5506"/>
                                    </a:lnTo>
                                    <a:lnTo>
                                      <a:pt x="4660" y="5483"/>
                                    </a:lnTo>
                                    <a:lnTo>
                                      <a:pt x="4703" y="5459"/>
                                    </a:lnTo>
                                    <a:lnTo>
                                      <a:pt x="4746" y="5433"/>
                                    </a:lnTo>
                                    <a:lnTo>
                                      <a:pt x="4789" y="5404"/>
                                    </a:lnTo>
                                    <a:lnTo>
                                      <a:pt x="4831" y="5373"/>
                                    </a:lnTo>
                                    <a:lnTo>
                                      <a:pt x="4873" y="5339"/>
                                    </a:lnTo>
                                    <a:lnTo>
                                      <a:pt x="4915" y="5303"/>
                                    </a:lnTo>
                                    <a:lnTo>
                                      <a:pt x="4956" y="5266"/>
                                    </a:lnTo>
                                    <a:lnTo>
                                      <a:pt x="4997" y="5228"/>
                                    </a:lnTo>
                                    <a:lnTo>
                                      <a:pt x="5038" y="5187"/>
                                    </a:lnTo>
                                    <a:lnTo>
                                      <a:pt x="5077" y="5145"/>
                                    </a:lnTo>
                                    <a:lnTo>
                                      <a:pt x="5118" y="5101"/>
                                    </a:lnTo>
                                    <a:lnTo>
                                      <a:pt x="5158" y="5057"/>
                                    </a:lnTo>
                                    <a:lnTo>
                                      <a:pt x="5197" y="5010"/>
                                    </a:lnTo>
                                    <a:lnTo>
                                      <a:pt x="5237" y="4962"/>
                                    </a:lnTo>
                                    <a:lnTo>
                                      <a:pt x="5275" y="4914"/>
                                    </a:lnTo>
                                    <a:lnTo>
                                      <a:pt x="5313" y="4864"/>
                                    </a:lnTo>
                                    <a:lnTo>
                                      <a:pt x="5352" y="4814"/>
                                    </a:lnTo>
                                    <a:lnTo>
                                      <a:pt x="5390" y="4762"/>
                                    </a:lnTo>
                                    <a:lnTo>
                                      <a:pt x="5465" y="4657"/>
                                    </a:lnTo>
                                    <a:lnTo>
                                      <a:pt x="5540" y="4550"/>
                                    </a:lnTo>
                                    <a:lnTo>
                                      <a:pt x="5550" y="4535"/>
                                    </a:lnTo>
                                    <a:lnTo>
                                      <a:pt x="5559" y="4518"/>
                                    </a:lnTo>
                                    <a:lnTo>
                                      <a:pt x="5567" y="4501"/>
                                    </a:lnTo>
                                    <a:lnTo>
                                      <a:pt x="5573" y="4484"/>
                                    </a:lnTo>
                                    <a:lnTo>
                                      <a:pt x="5578" y="4467"/>
                                    </a:lnTo>
                                    <a:lnTo>
                                      <a:pt x="5580" y="4449"/>
                                    </a:lnTo>
                                    <a:lnTo>
                                      <a:pt x="5581" y="4431"/>
                                    </a:lnTo>
                                    <a:lnTo>
                                      <a:pt x="5581" y="4413"/>
                                    </a:lnTo>
                                    <a:lnTo>
                                      <a:pt x="5579" y="4395"/>
                                    </a:lnTo>
                                    <a:lnTo>
                                      <a:pt x="5575" y="4377"/>
                                    </a:lnTo>
                                    <a:lnTo>
                                      <a:pt x="5571" y="4360"/>
                                    </a:lnTo>
                                    <a:lnTo>
                                      <a:pt x="5565" y="4343"/>
                                    </a:lnTo>
                                    <a:lnTo>
                                      <a:pt x="5556" y="4326"/>
                                    </a:lnTo>
                                    <a:lnTo>
                                      <a:pt x="5547" y="4310"/>
                                    </a:lnTo>
                                    <a:lnTo>
                                      <a:pt x="5535" y="4295"/>
                                    </a:lnTo>
                                    <a:lnTo>
                                      <a:pt x="5522" y="4281"/>
                                    </a:lnTo>
                                    <a:close/>
                                    <a:moveTo>
                                      <a:pt x="5006" y="2620"/>
                                    </a:moveTo>
                                    <a:lnTo>
                                      <a:pt x="5286" y="2547"/>
                                    </a:lnTo>
                                    <a:lnTo>
                                      <a:pt x="5247" y="2453"/>
                                    </a:lnTo>
                                    <a:lnTo>
                                      <a:pt x="5206" y="2361"/>
                                    </a:lnTo>
                                    <a:lnTo>
                                      <a:pt x="5161" y="2268"/>
                                    </a:lnTo>
                                    <a:lnTo>
                                      <a:pt x="5115" y="2177"/>
                                    </a:lnTo>
                                    <a:lnTo>
                                      <a:pt x="5067" y="2088"/>
                                    </a:lnTo>
                                    <a:lnTo>
                                      <a:pt x="5015" y="1999"/>
                                    </a:lnTo>
                                    <a:lnTo>
                                      <a:pt x="4962" y="1912"/>
                                    </a:lnTo>
                                    <a:lnTo>
                                      <a:pt x="4906" y="1825"/>
                                    </a:lnTo>
                                    <a:lnTo>
                                      <a:pt x="4849" y="1740"/>
                                    </a:lnTo>
                                    <a:lnTo>
                                      <a:pt x="4789" y="1658"/>
                                    </a:lnTo>
                                    <a:lnTo>
                                      <a:pt x="4728" y="1575"/>
                                    </a:lnTo>
                                    <a:lnTo>
                                      <a:pt x="4663" y="1495"/>
                                    </a:lnTo>
                                    <a:lnTo>
                                      <a:pt x="4597" y="1417"/>
                                    </a:lnTo>
                                    <a:lnTo>
                                      <a:pt x="4530" y="1341"/>
                                    </a:lnTo>
                                    <a:lnTo>
                                      <a:pt x="4461" y="1265"/>
                                    </a:lnTo>
                                    <a:lnTo>
                                      <a:pt x="4389" y="1192"/>
                                    </a:lnTo>
                                    <a:lnTo>
                                      <a:pt x="4316" y="1120"/>
                                    </a:lnTo>
                                    <a:lnTo>
                                      <a:pt x="4241" y="1051"/>
                                    </a:lnTo>
                                    <a:lnTo>
                                      <a:pt x="4164" y="983"/>
                                    </a:lnTo>
                                    <a:lnTo>
                                      <a:pt x="4085" y="917"/>
                                    </a:lnTo>
                                    <a:lnTo>
                                      <a:pt x="4005" y="853"/>
                                    </a:lnTo>
                                    <a:lnTo>
                                      <a:pt x="3923" y="791"/>
                                    </a:lnTo>
                                    <a:lnTo>
                                      <a:pt x="3840" y="732"/>
                                    </a:lnTo>
                                    <a:lnTo>
                                      <a:pt x="3756" y="674"/>
                                    </a:lnTo>
                                    <a:lnTo>
                                      <a:pt x="3670" y="619"/>
                                    </a:lnTo>
                                    <a:lnTo>
                                      <a:pt x="3582" y="566"/>
                                    </a:lnTo>
                                    <a:lnTo>
                                      <a:pt x="3494" y="514"/>
                                    </a:lnTo>
                                    <a:lnTo>
                                      <a:pt x="3404" y="465"/>
                                    </a:lnTo>
                                    <a:lnTo>
                                      <a:pt x="3313" y="420"/>
                                    </a:lnTo>
                                    <a:lnTo>
                                      <a:pt x="3221" y="376"/>
                                    </a:lnTo>
                                    <a:lnTo>
                                      <a:pt x="3128" y="334"/>
                                    </a:lnTo>
                                    <a:lnTo>
                                      <a:pt x="3034" y="295"/>
                                    </a:lnTo>
                                    <a:lnTo>
                                      <a:pt x="2961" y="576"/>
                                    </a:lnTo>
                                    <a:lnTo>
                                      <a:pt x="3047" y="610"/>
                                    </a:lnTo>
                                    <a:lnTo>
                                      <a:pt x="3131" y="647"/>
                                    </a:lnTo>
                                    <a:lnTo>
                                      <a:pt x="3215" y="687"/>
                                    </a:lnTo>
                                    <a:lnTo>
                                      <a:pt x="3297" y="729"/>
                                    </a:lnTo>
                                    <a:lnTo>
                                      <a:pt x="3380" y="772"/>
                                    </a:lnTo>
                                    <a:lnTo>
                                      <a:pt x="3460" y="819"/>
                                    </a:lnTo>
                                    <a:lnTo>
                                      <a:pt x="3540" y="866"/>
                                    </a:lnTo>
                                    <a:lnTo>
                                      <a:pt x="3618" y="917"/>
                                    </a:lnTo>
                                    <a:lnTo>
                                      <a:pt x="3696" y="968"/>
                                    </a:lnTo>
                                    <a:lnTo>
                                      <a:pt x="3771" y="1022"/>
                                    </a:lnTo>
                                    <a:lnTo>
                                      <a:pt x="3846" y="1078"/>
                                    </a:lnTo>
                                    <a:lnTo>
                                      <a:pt x="3919" y="1136"/>
                                    </a:lnTo>
                                    <a:lnTo>
                                      <a:pt x="3990" y="1196"/>
                                    </a:lnTo>
                                    <a:lnTo>
                                      <a:pt x="4061" y="1257"/>
                                    </a:lnTo>
                                    <a:lnTo>
                                      <a:pt x="4129" y="1320"/>
                                    </a:lnTo>
                                    <a:lnTo>
                                      <a:pt x="4195" y="1386"/>
                                    </a:lnTo>
                                    <a:lnTo>
                                      <a:pt x="4261" y="1452"/>
                                    </a:lnTo>
                                    <a:lnTo>
                                      <a:pt x="4324" y="1520"/>
                                    </a:lnTo>
                                    <a:lnTo>
                                      <a:pt x="4385" y="1591"/>
                                    </a:lnTo>
                                    <a:lnTo>
                                      <a:pt x="4445" y="1663"/>
                                    </a:lnTo>
                                    <a:lnTo>
                                      <a:pt x="4503" y="1736"/>
                                    </a:lnTo>
                                    <a:lnTo>
                                      <a:pt x="4559" y="1810"/>
                                    </a:lnTo>
                                    <a:lnTo>
                                      <a:pt x="4613" y="1885"/>
                                    </a:lnTo>
                                    <a:lnTo>
                                      <a:pt x="4664" y="1963"/>
                                    </a:lnTo>
                                    <a:lnTo>
                                      <a:pt x="4715" y="2041"/>
                                    </a:lnTo>
                                    <a:lnTo>
                                      <a:pt x="4763" y="2121"/>
                                    </a:lnTo>
                                    <a:lnTo>
                                      <a:pt x="4809" y="2201"/>
                                    </a:lnTo>
                                    <a:lnTo>
                                      <a:pt x="4852" y="2284"/>
                                    </a:lnTo>
                                    <a:lnTo>
                                      <a:pt x="4894" y="2367"/>
                                    </a:lnTo>
                                    <a:lnTo>
                                      <a:pt x="4934" y="2450"/>
                                    </a:lnTo>
                                    <a:lnTo>
                                      <a:pt x="4971" y="2534"/>
                                    </a:lnTo>
                                    <a:lnTo>
                                      <a:pt x="5006" y="2620"/>
                                    </a:lnTo>
                                    <a:close/>
                                    <a:moveTo>
                                      <a:pt x="3200" y="1125"/>
                                    </a:moveTo>
                                    <a:lnTo>
                                      <a:pt x="3104" y="1404"/>
                                    </a:lnTo>
                                    <a:lnTo>
                                      <a:pt x="3150" y="1424"/>
                                    </a:lnTo>
                                    <a:lnTo>
                                      <a:pt x="3194" y="1445"/>
                                    </a:lnTo>
                                    <a:lnTo>
                                      <a:pt x="3240" y="1466"/>
                                    </a:lnTo>
                                    <a:lnTo>
                                      <a:pt x="3285" y="1489"/>
                                    </a:lnTo>
                                    <a:lnTo>
                                      <a:pt x="3330" y="1512"/>
                                    </a:lnTo>
                                    <a:lnTo>
                                      <a:pt x="3374" y="1536"/>
                                    </a:lnTo>
                                    <a:lnTo>
                                      <a:pt x="3418" y="1561"/>
                                    </a:lnTo>
                                    <a:lnTo>
                                      <a:pt x="3461" y="1586"/>
                                    </a:lnTo>
                                    <a:lnTo>
                                      <a:pt x="3503" y="1614"/>
                                    </a:lnTo>
                                    <a:lnTo>
                                      <a:pt x="3545" y="1641"/>
                                    </a:lnTo>
                                    <a:lnTo>
                                      <a:pt x="3586" y="1670"/>
                                    </a:lnTo>
                                    <a:lnTo>
                                      <a:pt x="3626" y="1700"/>
                                    </a:lnTo>
                                    <a:lnTo>
                                      <a:pt x="3666" y="1731"/>
                                    </a:lnTo>
                                    <a:lnTo>
                                      <a:pt x="3703" y="1763"/>
                                    </a:lnTo>
                                    <a:lnTo>
                                      <a:pt x="3740" y="1797"/>
                                    </a:lnTo>
                                    <a:lnTo>
                                      <a:pt x="3776" y="1831"/>
                                    </a:lnTo>
                                    <a:lnTo>
                                      <a:pt x="3811" y="1867"/>
                                    </a:lnTo>
                                    <a:lnTo>
                                      <a:pt x="3844" y="1904"/>
                                    </a:lnTo>
                                    <a:lnTo>
                                      <a:pt x="3877" y="1943"/>
                                    </a:lnTo>
                                    <a:lnTo>
                                      <a:pt x="3908" y="1982"/>
                                    </a:lnTo>
                                    <a:lnTo>
                                      <a:pt x="3939" y="2023"/>
                                    </a:lnTo>
                                    <a:lnTo>
                                      <a:pt x="3968" y="2064"/>
                                    </a:lnTo>
                                    <a:lnTo>
                                      <a:pt x="3995" y="2106"/>
                                    </a:lnTo>
                                    <a:lnTo>
                                      <a:pt x="4023" y="2149"/>
                                    </a:lnTo>
                                    <a:lnTo>
                                      <a:pt x="4049" y="2192"/>
                                    </a:lnTo>
                                    <a:lnTo>
                                      <a:pt x="4074" y="2236"/>
                                    </a:lnTo>
                                    <a:lnTo>
                                      <a:pt x="4098" y="2280"/>
                                    </a:lnTo>
                                    <a:lnTo>
                                      <a:pt x="4121" y="2326"/>
                                    </a:lnTo>
                                    <a:lnTo>
                                      <a:pt x="4144" y="2370"/>
                                    </a:lnTo>
                                    <a:lnTo>
                                      <a:pt x="4165" y="2416"/>
                                    </a:lnTo>
                                    <a:lnTo>
                                      <a:pt x="4186" y="2461"/>
                                    </a:lnTo>
                                    <a:lnTo>
                                      <a:pt x="4206" y="2507"/>
                                    </a:lnTo>
                                    <a:lnTo>
                                      <a:pt x="4446" y="2391"/>
                                    </a:lnTo>
                                    <a:lnTo>
                                      <a:pt x="4424" y="2337"/>
                                    </a:lnTo>
                                    <a:lnTo>
                                      <a:pt x="4400" y="2284"/>
                                    </a:lnTo>
                                    <a:lnTo>
                                      <a:pt x="4376" y="2231"/>
                                    </a:lnTo>
                                    <a:lnTo>
                                      <a:pt x="4351" y="2180"/>
                                    </a:lnTo>
                                    <a:lnTo>
                                      <a:pt x="4326" y="2130"/>
                                    </a:lnTo>
                                    <a:lnTo>
                                      <a:pt x="4298" y="2080"/>
                                    </a:lnTo>
                                    <a:lnTo>
                                      <a:pt x="4271" y="2031"/>
                                    </a:lnTo>
                                    <a:lnTo>
                                      <a:pt x="4242" y="1983"/>
                                    </a:lnTo>
                                    <a:lnTo>
                                      <a:pt x="4212" y="1937"/>
                                    </a:lnTo>
                                    <a:lnTo>
                                      <a:pt x="4180" y="1890"/>
                                    </a:lnTo>
                                    <a:lnTo>
                                      <a:pt x="4147" y="1845"/>
                                    </a:lnTo>
                                    <a:lnTo>
                                      <a:pt x="4114" y="1799"/>
                                    </a:lnTo>
                                    <a:lnTo>
                                      <a:pt x="4078" y="1755"/>
                                    </a:lnTo>
                                    <a:lnTo>
                                      <a:pt x="4041" y="1712"/>
                                    </a:lnTo>
                                    <a:lnTo>
                                      <a:pt x="4002" y="1670"/>
                                    </a:lnTo>
                                    <a:lnTo>
                                      <a:pt x="3962" y="1628"/>
                                    </a:lnTo>
                                    <a:lnTo>
                                      <a:pt x="3921" y="1588"/>
                                    </a:lnTo>
                                    <a:lnTo>
                                      <a:pt x="3879" y="1549"/>
                                    </a:lnTo>
                                    <a:lnTo>
                                      <a:pt x="3836" y="1512"/>
                                    </a:lnTo>
                                    <a:lnTo>
                                      <a:pt x="3792" y="1476"/>
                                    </a:lnTo>
                                    <a:lnTo>
                                      <a:pt x="3747" y="1440"/>
                                    </a:lnTo>
                                    <a:lnTo>
                                      <a:pt x="3701" y="1406"/>
                                    </a:lnTo>
                                    <a:lnTo>
                                      <a:pt x="3654" y="1373"/>
                                    </a:lnTo>
                                    <a:lnTo>
                                      <a:pt x="3607" y="1342"/>
                                    </a:lnTo>
                                    <a:lnTo>
                                      <a:pt x="3558" y="1311"/>
                                    </a:lnTo>
                                    <a:lnTo>
                                      <a:pt x="3509" y="1281"/>
                                    </a:lnTo>
                                    <a:lnTo>
                                      <a:pt x="3459" y="1252"/>
                                    </a:lnTo>
                                    <a:lnTo>
                                      <a:pt x="3409" y="1226"/>
                                    </a:lnTo>
                                    <a:lnTo>
                                      <a:pt x="3357" y="1198"/>
                                    </a:lnTo>
                                    <a:lnTo>
                                      <a:pt x="3306" y="1173"/>
                                    </a:lnTo>
                                    <a:lnTo>
                                      <a:pt x="3253" y="1149"/>
                                    </a:lnTo>
                                    <a:lnTo>
                                      <a:pt x="3200" y="112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  <wps:wsp>
                            <wps:cNvPr id="488" name="KSO_Shape"/>
                            <wps:cNvSpPr/>
                            <wps:spPr bwMode="auto">
                              <a:xfrm>
                                <a:off x="5400759" y="7430553"/>
                                <a:ext cx="115969" cy="119968"/>
                              </a:xfrm>
                              <a:custGeom>
                                <a:avLst/>
                                <a:gdLst>
                                  <a:gd name="T0" fmla="*/ 2147483646 w 90"/>
                                  <a:gd name="T1" fmla="*/ 2147483646 h 93"/>
                                  <a:gd name="T2" fmla="*/ 2147483646 w 90"/>
                                  <a:gd name="T3" fmla="*/ 2147483646 h 93"/>
                                  <a:gd name="T4" fmla="*/ 2147483646 w 90"/>
                                  <a:gd name="T5" fmla="*/ 2147483646 h 93"/>
                                  <a:gd name="T6" fmla="*/ 2147483646 w 90"/>
                                  <a:gd name="T7" fmla="*/ 2147483646 h 93"/>
                                  <a:gd name="T8" fmla="*/ 2147483646 w 90"/>
                                  <a:gd name="T9" fmla="*/ 2147483646 h 93"/>
                                  <a:gd name="T10" fmla="*/ 0 w 90"/>
                                  <a:gd name="T11" fmla="*/ 2147483646 h 93"/>
                                  <a:gd name="T12" fmla="*/ 0 w 90"/>
                                  <a:gd name="T13" fmla="*/ 2147483646 h 93"/>
                                  <a:gd name="T14" fmla="*/ 2147483646 w 90"/>
                                  <a:gd name="T15" fmla="*/ 2147483646 h 93"/>
                                  <a:gd name="T16" fmla="*/ 2147483646 w 90"/>
                                  <a:gd name="T17" fmla="*/ 2147483646 h 93"/>
                                  <a:gd name="T18" fmla="*/ 2147483646 w 90"/>
                                  <a:gd name="T19" fmla="*/ 2147483646 h 93"/>
                                  <a:gd name="T20" fmla="*/ 2147483646 w 90"/>
                                  <a:gd name="T21" fmla="*/ 2147483646 h 93"/>
                                  <a:gd name="T22" fmla="*/ 2147483646 w 90"/>
                                  <a:gd name="T23" fmla="*/ 2147483646 h 93"/>
                                  <a:gd name="T24" fmla="*/ 2147483646 w 90"/>
                                  <a:gd name="T25" fmla="*/ 2147483646 h 93"/>
                                  <a:gd name="T26" fmla="*/ 2147483646 w 90"/>
                                  <a:gd name="T27" fmla="*/ 2147483646 h 93"/>
                                  <a:gd name="T28" fmla="*/ 2147483646 w 90"/>
                                  <a:gd name="T29" fmla="*/ 2147483646 h 93"/>
                                  <a:gd name="T30" fmla="*/ 2147483646 w 90"/>
                                  <a:gd name="T31" fmla="*/ 2147483646 h 93"/>
                                  <a:gd name="T32" fmla="*/ 2147483646 w 90"/>
                                  <a:gd name="T33" fmla="*/ 2147483646 h 93"/>
                                  <a:gd name="T34" fmla="*/ 2147483646 w 90"/>
                                  <a:gd name="T35" fmla="*/ 2147483646 h 93"/>
                                  <a:gd name="T36" fmla="*/ 2147483646 w 90"/>
                                  <a:gd name="T37" fmla="*/ 2147483646 h 93"/>
                                  <a:gd name="T38" fmla="*/ 2147483646 w 90"/>
                                  <a:gd name="T39" fmla="*/ 2147483646 h 93"/>
                                  <a:gd name="T40" fmla="*/ 2147483646 w 90"/>
                                  <a:gd name="T41" fmla="*/ 2147483646 h 93"/>
                                  <a:gd name="T42" fmla="*/ 2147483646 w 90"/>
                                  <a:gd name="T43" fmla="*/ 2147483646 h 93"/>
                                  <a:gd name="T44" fmla="*/ 2147483646 w 90"/>
                                  <a:gd name="T45" fmla="*/ 2147483646 h 93"/>
                                  <a:gd name="T46" fmla="*/ 2147483646 w 90"/>
                                  <a:gd name="T47" fmla="*/ 2147483646 h 93"/>
                                  <a:gd name="T48" fmla="*/ 2147483646 w 90"/>
                                  <a:gd name="T49" fmla="*/ 2147483646 h 93"/>
                                  <a:gd name="T50" fmla="*/ 2147483646 w 90"/>
                                  <a:gd name="T51" fmla="*/ 2147483646 h 93"/>
                                  <a:gd name="T52" fmla="*/ 2147483646 w 90"/>
                                  <a:gd name="T53" fmla="*/ 2147483646 h 93"/>
                                  <a:gd name="T54" fmla="*/ 2147483646 w 90"/>
                                  <a:gd name="T55" fmla="*/ 2147483646 h 93"/>
                                  <a:gd name="T56" fmla="*/ 2147483646 w 90"/>
                                  <a:gd name="T57" fmla="*/ 2147483646 h 93"/>
                                  <a:gd name="T58" fmla="*/ 2147483646 w 90"/>
                                  <a:gd name="T59" fmla="*/ 2147483646 h 93"/>
                                  <a:gd name="T60" fmla="*/ 2147483646 w 90"/>
                                  <a:gd name="T61" fmla="*/ 2147483646 h 93"/>
                                  <a:gd name="T62" fmla="*/ 2147483646 w 90"/>
                                  <a:gd name="T63" fmla="*/ 2147483646 h 93"/>
                                  <a:gd name="T64" fmla="*/ 2147483646 w 90"/>
                                  <a:gd name="T65" fmla="*/ 2147483646 h 93"/>
                                  <a:gd name="T66" fmla="*/ 2147483646 w 90"/>
                                  <a:gd name="T67" fmla="*/ 2147483646 h 93"/>
                                  <a:gd name="T68" fmla="*/ 2147483646 w 90"/>
                                  <a:gd name="T69" fmla="*/ 2147483646 h 93"/>
                                  <a:gd name="T70" fmla="*/ 2147483646 w 90"/>
                                  <a:gd name="T71" fmla="*/ 2147483646 h 93"/>
                                  <a:gd name="T72" fmla="*/ 2147483646 w 90"/>
                                  <a:gd name="T73" fmla="*/ 2147483646 h 93"/>
                                  <a:gd name="T74" fmla="*/ 2147483646 w 90"/>
                                  <a:gd name="T75" fmla="*/ 2147483646 h 93"/>
                                  <a:gd name="T76" fmla="*/ 2147483646 w 90"/>
                                  <a:gd name="T77" fmla="*/ 2147483646 h 93"/>
                                  <a:gd name="T78" fmla="*/ 2147483646 w 90"/>
                                  <a:gd name="T79" fmla="*/ 2147483646 h 93"/>
                                  <a:gd name="T80" fmla="*/ 2147483646 w 90"/>
                                  <a:gd name="T81" fmla="*/ 2147483646 h 93"/>
                                  <a:gd name="T82" fmla="*/ 2147483646 w 90"/>
                                  <a:gd name="T83" fmla="*/ 2147483646 h 93"/>
                                  <a:gd name="T84" fmla="*/ 2147483646 w 90"/>
                                  <a:gd name="T85" fmla="*/ 2147483646 h 93"/>
                                  <a:gd name="T86" fmla="*/ 2147483646 w 90"/>
                                  <a:gd name="T87" fmla="*/ 2147483646 h 93"/>
                                  <a:gd name="T88" fmla="*/ 2147483646 w 90"/>
                                  <a:gd name="T89" fmla="*/ 2147483646 h 93"/>
                                  <a:gd name="T90" fmla="*/ 2147483646 w 90"/>
                                  <a:gd name="T91" fmla="*/ 2147483646 h 93"/>
                                  <a:gd name="T92" fmla="*/ 2147483646 w 90"/>
                                  <a:gd name="T93" fmla="*/ 2147483646 h 93"/>
                                  <a:gd name="T94" fmla="*/ 2147483646 w 90"/>
                                  <a:gd name="T95" fmla="*/ 2147483646 h 93"/>
                                  <a:gd name="T96" fmla="*/ 2147483646 w 90"/>
                                  <a:gd name="T97" fmla="*/ 2147483646 h 93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</a:gdLst>
                                <a:ahLst/>
                                <a:cxnLst>
                                  <a:cxn ang="T98">
                                    <a:pos x="T0" y="T1"/>
                                  </a:cxn>
                                  <a:cxn ang="T99">
                                    <a:pos x="T2" y="T3"/>
                                  </a:cxn>
                                  <a:cxn ang="T100">
                                    <a:pos x="T4" y="T5"/>
                                  </a:cxn>
                                  <a:cxn ang="T101">
                                    <a:pos x="T6" y="T7"/>
                                  </a:cxn>
                                  <a:cxn ang="T102">
                                    <a:pos x="T8" y="T9"/>
                                  </a:cxn>
                                  <a:cxn ang="T103">
                                    <a:pos x="T10" y="T11"/>
                                  </a:cxn>
                                  <a:cxn ang="T104">
                                    <a:pos x="T12" y="T13"/>
                                  </a:cxn>
                                  <a:cxn ang="T105">
                                    <a:pos x="T14" y="T15"/>
                                  </a:cxn>
                                  <a:cxn ang="T106">
                                    <a:pos x="T16" y="T17"/>
                                  </a:cxn>
                                  <a:cxn ang="T107">
                                    <a:pos x="T18" y="T19"/>
                                  </a:cxn>
                                  <a:cxn ang="T108">
                                    <a:pos x="T20" y="T21"/>
                                  </a:cxn>
                                  <a:cxn ang="T109">
                                    <a:pos x="T22" y="T23"/>
                                  </a:cxn>
                                  <a:cxn ang="T110">
                                    <a:pos x="T24" y="T25"/>
                                  </a:cxn>
                                  <a:cxn ang="T111">
                                    <a:pos x="T26" y="T27"/>
                                  </a:cxn>
                                  <a:cxn ang="T112">
                                    <a:pos x="T28" y="T29"/>
                                  </a:cxn>
                                  <a:cxn ang="T113">
                                    <a:pos x="T30" y="T31"/>
                                  </a:cxn>
                                  <a:cxn ang="T114">
                                    <a:pos x="T32" y="T33"/>
                                  </a:cxn>
                                  <a:cxn ang="T115">
                                    <a:pos x="T34" y="T35"/>
                                  </a:cxn>
                                  <a:cxn ang="T116">
                                    <a:pos x="T36" y="T37"/>
                                  </a:cxn>
                                  <a:cxn ang="T117">
                                    <a:pos x="T38" y="T39"/>
                                  </a:cxn>
                                  <a:cxn ang="T118">
                                    <a:pos x="T40" y="T41"/>
                                  </a:cxn>
                                  <a:cxn ang="T119">
                                    <a:pos x="T42" y="T43"/>
                                  </a:cxn>
                                  <a:cxn ang="T120">
                                    <a:pos x="T44" y="T45"/>
                                  </a:cxn>
                                  <a:cxn ang="T121">
                                    <a:pos x="T46" y="T47"/>
                                  </a:cxn>
                                  <a:cxn ang="T122">
                                    <a:pos x="T48" y="T49"/>
                                  </a:cxn>
                                  <a:cxn ang="T123">
                                    <a:pos x="T50" y="T51"/>
                                  </a:cxn>
                                  <a:cxn ang="T124">
                                    <a:pos x="T52" y="T53"/>
                                  </a:cxn>
                                  <a:cxn ang="T125">
                                    <a:pos x="T54" y="T55"/>
                                  </a:cxn>
                                  <a:cxn ang="T126">
                                    <a:pos x="T56" y="T57"/>
                                  </a:cxn>
                                  <a:cxn ang="T127">
                                    <a:pos x="T58" y="T59"/>
                                  </a:cxn>
                                  <a:cxn ang="T128">
                                    <a:pos x="T60" y="T61"/>
                                  </a:cxn>
                                  <a:cxn ang="T129">
                                    <a:pos x="T62" y="T63"/>
                                  </a:cxn>
                                  <a:cxn ang="T130">
                                    <a:pos x="T64" y="T65"/>
                                  </a:cxn>
                                  <a:cxn ang="T131">
                                    <a:pos x="T66" y="T67"/>
                                  </a:cxn>
                                  <a:cxn ang="T132">
                                    <a:pos x="T68" y="T69"/>
                                  </a:cxn>
                                  <a:cxn ang="T133">
                                    <a:pos x="T70" y="T71"/>
                                  </a:cxn>
                                  <a:cxn ang="T134">
                                    <a:pos x="T72" y="T73"/>
                                  </a:cxn>
                                  <a:cxn ang="T135">
                                    <a:pos x="T74" y="T75"/>
                                  </a:cxn>
                                  <a:cxn ang="T136">
                                    <a:pos x="T76" y="T77"/>
                                  </a:cxn>
                                  <a:cxn ang="T137">
                                    <a:pos x="T78" y="T79"/>
                                  </a:cxn>
                                  <a:cxn ang="T138">
                                    <a:pos x="T80" y="T81"/>
                                  </a:cxn>
                                  <a:cxn ang="T139">
                                    <a:pos x="T82" y="T83"/>
                                  </a:cxn>
                                  <a:cxn ang="T140">
                                    <a:pos x="T84" y="T85"/>
                                  </a:cxn>
                                  <a:cxn ang="T141">
                                    <a:pos x="T86" y="T87"/>
                                  </a:cxn>
                                  <a:cxn ang="T142">
                                    <a:pos x="T88" y="T89"/>
                                  </a:cxn>
                                  <a:cxn ang="T143">
                                    <a:pos x="T90" y="T91"/>
                                  </a:cxn>
                                  <a:cxn ang="T144">
                                    <a:pos x="T92" y="T93"/>
                                  </a:cxn>
                                  <a:cxn ang="T145">
                                    <a:pos x="T94" y="T95"/>
                                  </a:cxn>
                                  <a:cxn ang="T146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0" h="93">
                                    <a:moveTo>
                                      <a:pt x="86" y="38"/>
                                    </a:moveTo>
                                    <a:cubicBezTo>
                                      <a:pt x="88" y="40"/>
                                      <a:pt x="90" y="43"/>
                                      <a:pt x="90" y="46"/>
                                    </a:cubicBezTo>
                                    <a:cubicBezTo>
                                      <a:pt x="90" y="83"/>
                                      <a:pt x="90" y="83"/>
                                      <a:pt x="90" y="83"/>
                                    </a:cubicBezTo>
                                    <a:cubicBezTo>
                                      <a:pt x="90" y="88"/>
                                      <a:pt x="86" y="93"/>
                                      <a:pt x="81" y="93"/>
                                    </a:cubicBezTo>
                                    <a:cubicBezTo>
                                      <a:pt x="9" y="93"/>
                                      <a:pt x="9" y="93"/>
                                      <a:pt x="9" y="93"/>
                                    </a:cubicBezTo>
                                    <a:cubicBezTo>
                                      <a:pt x="4" y="93"/>
                                      <a:pt x="0" y="88"/>
                                      <a:pt x="0" y="83"/>
                                    </a:cubicBez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  <a:cubicBezTo>
                                      <a:pt x="0" y="44"/>
                                      <a:pt x="1" y="41"/>
                                      <a:pt x="2" y="40"/>
                                    </a:cubicBezTo>
                                    <a:cubicBezTo>
                                      <a:pt x="2" y="40"/>
                                      <a:pt x="2" y="40"/>
                                      <a:pt x="2" y="40"/>
                                    </a:cubicBezTo>
                                    <a:cubicBezTo>
                                      <a:pt x="2" y="40"/>
                                      <a:pt x="2" y="40"/>
                                      <a:pt x="2" y="40"/>
                                    </a:cubicBezTo>
                                    <a:cubicBezTo>
                                      <a:pt x="2" y="39"/>
                                      <a:pt x="2" y="39"/>
                                      <a:pt x="3" y="39"/>
                                    </a:cubicBezTo>
                                    <a:cubicBezTo>
                                      <a:pt x="39" y="3"/>
                                      <a:pt x="39" y="3"/>
                                      <a:pt x="39" y="3"/>
                                    </a:cubicBezTo>
                                    <a:cubicBezTo>
                                      <a:pt x="43" y="0"/>
                                      <a:pt x="46" y="0"/>
                                      <a:pt x="50" y="3"/>
                                    </a:cubicBezTo>
                                    <a:cubicBezTo>
                                      <a:pt x="86" y="38"/>
                                      <a:pt x="86" y="38"/>
                                      <a:pt x="86" y="38"/>
                                    </a:cubicBezTo>
                                    <a:close/>
                                    <a:moveTo>
                                      <a:pt x="15" y="30"/>
                                    </a:moveTo>
                                    <a:cubicBezTo>
                                      <a:pt x="15" y="52"/>
                                      <a:pt x="15" y="52"/>
                                      <a:pt x="15" y="52"/>
                                    </a:cubicBezTo>
                                    <a:cubicBezTo>
                                      <a:pt x="45" y="75"/>
                                      <a:pt x="45" y="75"/>
                                      <a:pt x="45" y="75"/>
                                    </a:cubicBezTo>
                                    <a:cubicBezTo>
                                      <a:pt x="72" y="54"/>
                                      <a:pt x="72" y="54"/>
                                      <a:pt x="72" y="54"/>
                                    </a:cubicBezTo>
                                    <a:cubicBezTo>
                                      <a:pt x="72" y="30"/>
                                      <a:pt x="72" y="30"/>
                                      <a:pt x="72" y="30"/>
                                    </a:cubicBezTo>
                                    <a:cubicBezTo>
                                      <a:pt x="15" y="30"/>
                                      <a:pt x="15" y="30"/>
                                      <a:pt x="15" y="30"/>
                                    </a:cubicBezTo>
                                    <a:close/>
                                    <a:moveTo>
                                      <a:pt x="25" y="35"/>
                                    </a:moveTo>
                                    <a:cubicBezTo>
                                      <a:pt x="25" y="39"/>
                                      <a:pt x="25" y="39"/>
                                      <a:pt x="25" y="39"/>
                                    </a:cubicBezTo>
                                    <a:cubicBezTo>
                                      <a:pt x="63" y="39"/>
                                      <a:pt x="63" y="39"/>
                                      <a:pt x="63" y="39"/>
                                    </a:cubicBezTo>
                                    <a:cubicBezTo>
                                      <a:pt x="63" y="35"/>
                                      <a:pt x="63" y="35"/>
                                      <a:pt x="63" y="35"/>
                                    </a:cubicBezTo>
                                    <a:cubicBezTo>
                                      <a:pt x="25" y="35"/>
                                      <a:pt x="25" y="35"/>
                                      <a:pt x="25" y="35"/>
                                    </a:cubicBezTo>
                                    <a:close/>
                                    <a:moveTo>
                                      <a:pt x="25" y="51"/>
                                    </a:moveTo>
                                    <a:cubicBezTo>
                                      <a:pt x="25" y="55"/>
                                      <a:pt x="25" y="55"/>
                                      <a:pt x="25" y="55"/>
                                    </a:cubicBezTo>
                                    <a:cubicBezTo>
                                      <a:pt x="63" y="55"/>
                                      <a:pt x="63" y="55"/>
                                      <a:pt x="63" y="55"/>
                                    </a:cubicBezTo>
                                    <a:cubicBezTo>
                                      <a:pt x="63" y="51"/>
                                      <a:pt x="63" y="51"/>
                                      <a:pt x="63" y="51"/>
                                    </a:cubicBezTo>
                                    <a:cubicBezTo>
                                      <a:pt x="25" y="51"/>
                                      <a:pt x="25" y="51"/>
                                      <a:pt x="25" y="51"/>
                                    </a:cubicBezTo>
                                    <a:close/>
                                    <a:moveTo>
                                      <a:pt x="25" y="43"/>
                                    </a:moveTo>
                                    <a:cubicBezTo>
                                      <a:pt x="25" y="47"/>
                                      <a:pt x="25" y="47"/>
                                      <a:pt x="25" y="47"/>
                                    </a:cubicBezTo>
                                    <a:cubicBezTo>
                                      <a:pt x="63" y="47"/>
                                      <a:pt x="63" y="47"/>
                                      <a:pt x="63" y="47"/>
                                    </a:cubicBezTo>
                                    <a:cubicBezTo>
                                      <a:pt x="63" y="43"/>
                                      <a:pt x="63" y="43"/>
                                      <a:pt x="63" y="43"/>
                                    </a:cubicBezTo>
                                    <a:cubicBezTo>
                                      <a:pt x="25" y="43"/>
                                      <a:pt x="25" y="43"/>
                                      <a:pt x="25" y="43"/>
                                    </a:cubicBezTo>
                                    <a:close/>
                                    <a:moveTo>
                                      <a:pt x="10" y="87"/>
                                    </a:moveTo>
                                    <a:cubicBezTo>
                                      <a:pt x="28" y="69"/>
                                      <a:pt x="28" y="69"/>
                                      <a:pt x="28" y="69"/>
                                    </a:cubicBezTo>
                                    <a:cubicBezTo>
                                      <a:pt x="28" y="69"/>
                                      <a:pt x="28" y="68"/>
                                      <a:pt x="28" y="67"/>
                                    </a:cubicBezTo>
                                    <a:cubicBezTo>
                                      <a:pt x="27" y="66"/>
                                      <a:pt x="26" y="66"/>
                                      <a:pt x="25" y="67"/>
                                    </a:cubicBezTo>
                                    <a:cubicBezTo>
                                      <a:pt x="7" y="84"/>
                                      <a:pt x="7" y="84"/>
                                      <a:pt x="7" y="84"/>
                                    </a:cubicBezTo>
                                    <a:cubicBezTo>
                                      <a:pt x="6" y="85"/>
                                      <a:pt x="6" y="86"/>
                                      <a:pt x="7" y="87"/>
                                    </a:cubicBezTo>
                                    <a:cubicBezTo>
                                      <a:pt x="8" y="87"/>
                                      <a:pt x="9" y="87"/>
                                      <a:pt x="10" y="87"/>
                                    </a:cubicBezTo>
                                    <a:close/>
                                    <a:moveTo>
                                      <a:pt x="84" y="84"/>
                                    </a:moveTo>
                                    <a:cubicBezTo>
                                      <a:pt x="66" y="67"/>
                                      <a:pt x="66" y="67"/>
                                      <a:pt x="66" y="67"/>
                                    </a:cubicBezTo>
                                    <a:cubicBezTo>
                                      <a:pt x="65" y="66"/>
                                      <a:pt x="64" y="66"/>
                                      <a:pt x="63" y="67"/>
                                    </a:cubicBezTo>
                                    <a:cubicBezTo>
                                      <a:pt x="62" y="68"/>
                                      <a:pt x="62" y="69"/>
                                      <a:pt x="63" y="69"/>
                                    </a:cubicBezTo>
                                    <a:cubicBezTo>
                                      <a:pt x="81" y="87"/>
                                      <a:pt x="81" y="87"/>
                                      <a:pt x="81" y="87"/>
                                    </a:cubicBezTo>
                                    <a:cubicBezTo>
                                      <a:pt x="82" y="87"/>
                                      <a:pt x="83" y="87"/>
                                      <a:pt x="84" y="87"/>
                                    </a:cubicBezTo>
                                    <a:cubicBezTo>
                                      <a:pt x="85" y="86"/>
                                      <a:pt x="85" y="85"/>
                                      <a:pt x="84" y="8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</wpg:grpSp>
                        <wps:wsp>
                          <wps:cNvPr id="489" name="文本框 226"/>
                          <wps:cNvSpPr txBox="1"/>
                          <wps:spPr>
                            <a:xfrm>
                              <a:off x="5564103" y="6291759"/>
                              <a:ext cx="1527810" cy="14249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7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 xml:space="preserve">现居：湖北·武汉    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7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 xml:space="preserve">+86 152 0000 0000  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7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12125612@qq.com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490" name="组合 490"/>
                          <wpg:cNvGrpSpPr/>
                          <wpg:grpSpPr>
                            <a:xfrm>
                              <a:off x="5366141" y="4048052"/>
                              <a:ext cx="184639" cy="1496338"/>
                              <a:chOff x="5366141" y="4048052"/>
                              <a:chExt cx="184639" cy="1496338"/>
                            </a:xfrm>
                            <a:solidFill>
                              <a:srgbClr val="009DD9"/>
                            </a:solidFill>
                          </wpg:grpSpPr>
                          <wps:wsp>
                            <wps:cNvPr id="491" name="圆角矩形 52"/>
                            <wps:cNvSpPr/>
                            <wps:spPr>
                              <a:xfrm>
                                <a:off x="5366141" y="4485285"/>
                                <a:ext cx="184639" cy="184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195C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92" name="圆角矩形 50"/>
                            <wps:cNvSpPr/>
                            <wps:spPr>
                              <a:xfrm>
                                <a:off x="5366141" y="4922517"/>
                                <a:ext cx="184639" cy="184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195C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93" name="圆角矩形 48"/>
                            <wps:cNvSpPr/>
                            <wps:spPr>
                              <a:xfrm>
                                <a:off x="5366141" y="5359750"/>
                                <a:ext cx="184639" cy="184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195C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94" name="圆角矩形 46"/>
                            <wps:cNvSpPr/>
                            <wps:spPr>
                              <a:xfrm>
                                <a:off x="5366141" y="4048052"/>
                                <a:ext cx="184639" cy="184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195C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495" name="文本框 235"/>
                          <wps:cNvSpPr txBox="1"/>
                          <wps:spPr>
                            <a:xfrm>
                              <a:off x="5564103" y="3805228"/>
                              <a:ext cx="1676466" cy="18693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7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生日：1991.07.07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7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工作经验：</w:t>
                                </w:r>
                                <w:r>
                                  <w:rPr>
                                    <w:rFonts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0</w:t>
                                </w: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 xml:space="preserve"> 年经验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700" w:lineRule="exact"/>
                                  <w:rPr>
                                    <w:rFonts w:hint="eastAsia" w:eastAsia="微软雅黑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专业/行业：</w:t>
                                </w: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财务管理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7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 xml:space="preserve">政治面貌 ： 共青团员 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496" name="组合 496"/>
                          <wpg:cNvGrpSpPr/>
                          <wpg:grpSpPr>
                            <a:xfrm>
                              <a:off x="5394487" y="4079934"/>
                              <a:ext cx="128841" cy="1449100"/>
                              <a:chOff x="5394487" y="4079934"/>
                              <a:chExt cx="128841" cy="1449100"/>
                            </a:xfrm>
                            <a:solidFill>
                              <a:srgbClr val="FFFFFF"/>
                            </a:solidFill>
                          </wpg:grpSpPr>
                          <wps:wsp>
                            <wps:cNvPr id="497" name="KSO_Shape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94487" y="4079934"/>
                                <a:ext cx="128591" cy="120876"/>
                              </a:xfrm>
                              <a:custGeom>
                                <a:avLst/>
                                <a:gdLst>
                                  <a:gd name="T0" fmla="*/ 186557 w 1993900"/>
                                  <a:gd name="T1" fmla="*/ 1472016 h 1873250"/>
                                  <a:gd name="T2" fmla="*/ 1296550 w 1993900"/>
                                  <a:gd name="T3" fmla="*/ 576666 h 1873250"/>
                                  <a:gd name="T4" fmla="*/ 1153710 w 1993900"/>
                                  <a:gd name="T5" fmla="*/ 1135821 h 1873250"/>
                                  <a:gd name="T6" fmla="*/ 1097106 w 1993900"/>
                                  <a:gd name="T7" fmla="*/ 797974 h 1873250"/>
                                  <a:gd name="T8" fmla="*/ 1032144 w 1993900"/>
                                  <a:gd name="T9" fmla="*/ 704592 h 1873250"/>
                                  <a:gd name="T10" fmla="*/ 1078871 w 1993900"/>
                                  <a:gd name="T11" fmla="*/ 694343 h 1873250"/>
                                  <a:gd name="T12" fmla="*/ 1116861 w 1993900"/>
                                  <a:gd name="T13" fmla="*/ 676502 h 1873250"/>
                                  <a:gd name="T14" fmla="*/ 1146872 w 1993900"/>
                                  <a:gd name="T15" fmla="*/ 652207 h 1873250"/>
                                  <a:gd name="T16" fmla="*/ 1168526 w 1993900"/>
                                  <a:gd name="T17" fmla="*/ 620700 h 1873250"/>
                                  <a:gd name="T18" fmla="*/ 1184861 w 1993900"/>
                                  <a:gd name="T19" fmla="*/ 576666 h 1873250"/>
                                  <a:gd name="T20" fmla="*/ 568770 w 1993900"/>
                                  <a:gd name="T21" fmla="*/ 1239833 h 1873250"/>
                                  <a:gd name="T22" fmla="*/ 673241 w 1993900"/>
                                  <a:gd name="T23" fmla="*/ 791901 h 1873250"/>
                                  <a:gd name="T24" fmla="*/ 568770 w 1993900"/>
                                  <a:gd name="T25" fmla="*/ 802909 h 1873250"/>
                                  <a:gd name="T26" fmla="*/ 609419 w 1993900"/>
                                  <a:gd name="T27" fmla="*/ 698519 h 1873250"/>
                                  <a:gd name="T28" fmla="*/ 650068 w 1993900"/>
                                  <a:gd name="T29" fmla="*/ 682954 h 1873250"/>
                                  <a:gd name="T30" fmla="*/ 682739 w 1993900"/>
                                  <a:gd name="T31" fmla="*/ 660938 h 1873250"/>
                                  <a:gd name="T32" fmla="*/ 707052 w 1993900"/>
                                  <a:gd name="T33" fmla="*/ 632088 h 1873250"/>
                                  <a:gd name="T34" fmla="*/ 724147 w 1993900"/>
                                  <a:gd name="T35" fmla="*/ 596405 h 1873250"/>
                                  <a:gd name="T36" fmla="*/ 214659 w 1993900"/>
                                  <a:gd name="T37" fmla="*/ 266708 h 1873250"/>
                                  <a:gd name="T38" fmla="*/ 171803 w 1993900"/>
                                  <a:gd name="T39" fmla="*/ 295920 h 1873250"/>
                                  <a:gd name="T40" fmla="*/ 151323 w 1993900"/>
                                  <a:gd name="T41" fmla="*/ 344102 h 1873250"/>
                                  <a:gd name="T42" fmla="*/ 158150 w 1993900"/>
                                  <a:gd name="T43" fmla="*/ 1583935 h 1873250"/>
                                  <a:gd name="T44" fmla="*/ 190766 w 1993900"/>
                                  <a:gd name="T45" fmla="*/ 1623770 h 1873250"/>
                                  <a:gd name="T46" fmla="*/ 241586 w 1993900"/>
                                  <a:gd name="T47" fmla="*/ 1639325 h 1873250"/>
                                  <a:gd name="T48" fmla="*/ 1706270 w 1993900"/>
                                  <a:gd name="T49" fmla="*/ 1627944 h 1873250"/>
                                  <a:gd name="T50" fmla="*/ 1743058 w 1993900"/>
                                  <a:gd name="T51" fmla="*/ 1591902 h 1873250"/>
                                  <a:gd name="T52" fmla="*/ 1754056 w 1993900"/>
                                  <a:gd name="T53" fmla="*/ 353207 h 1873250"/>
                                  <a:gd name="T54" fmla="*/ 1738127 w 1993900"/>
                                  <a:gd name="T55" fmla="*/ 302749 h 1873250"/>
                                  <a:gd name="T56" fmla="*/ 1698306 w 1993900"/>
                                  <a:gd name="T57" fmla="*/ 269743 h 1873250"/>
                                  <a:gd name="T58" fmla="*/ 1541294 w 1993900"/>
                                  <a:gd name="T59" fmla="*/ 323995 h 1873250"/>
                                  <a:gd name="T60" fmla="*/ 334125 w 1993900"/>
                                  <a:gd name="T61" fmla="*/ 262534 h 1873250"/>
                                  <a:gd name="T62" fmla="*/ 1334979 w 1993900"/>
                                  <a:gd name="T63" fmla="*/ 206006 h 1873250"/>
                                  <a:gd name="T64" fmla="*/ 1663414 w 1993900"/>
                                  <a:gd name="T65" fmla="*/ 111160 h 1873250"/>
                                  <a:gd name="T66" fmla="*/ 1735094 w 1993900"/>
                                  <a:gd name="T67" fmla="*/ 122162 h 1873250"/>
                                  <a:gd name="T68" fmla="*/ 1798429 w 1993900"/>
                                  <a:gd name="T69" fmla="*/ 152513 h 1873250"/>
                                  <a:gd name="T70" fmla="*/ 1849629 w 1993900"/>
                                  <a:gd name="T71" fmla="*/ 199557 h 1873250"/>
                                  <a:gd name="T72" fmla="*/ 1886037 w 1993900"/>
                                  <a:gd name="T73" fmla="*/ 259120 h 1873250"/>
                                  <a:gd name="T74" fmla="*/ 1903862 w 1993900"/>
                                  <a:gd name="T75" fmla="*/ 328927 h 1873250"/>
                                  <a:gd name="T76" fmla="*/ 1902346 w 1993900"/>
                                  <a:gd name="T77" fmla="*/ 1585453 h 1873250"/>
                                  <a:gd name="T78" fmla="*/ 1881107 w 1993900"/>
                                  <a:gd name="T79" fmla="*/ 1653362 h 1873250"/>
                                  <a:gd name="T80" fmla="*/ 1842044 w 1993900"/>
                                  <a:gd name="T81" fmla="*/ 1711029 h 1873250"/>
                                  <a:gd name="T82" fmla="*/ 1788568 w 1993900"/>
                                  <a:gd name="T83" fmla="*/ 1755417 h 1873250"/>
                                  <a:gd name="T84" fmla="*/ 1723716 w 1993900"/>
                                  <a:gd name="T85" fmla="*/ 1782733 h 1873250"/>
                                  <a:gd name="T86" fmla="*/ 241586 w 1993900"/>
                                  <a:gd name="T87" fmla="*/ 1790700 h 1873250"/>
                                  <a:gd name="T88" fmla="*/ 169906 w 1993900"/>
                                  <a:gd name="T89" fmla="*/ 1779698 h 1873250"/>
                                  <a:gd name="T90" fmla="*/ 106191 w 1993900"/>
                                  <a:gd name="T91" fmla="*/ 1748968 h 1873250"/>
                                  <a:gd name="T92" fmla="*/ 54992 w 1993900"/>
                                  <a:gd name="T93" fmla="*/ 1702303 h 1873250"/>
                                  <a:gd name="T94" fmla="*/ 18963 w 1993900"/>
                                  <a:gd name="T95" fmla="*/ 1642740 h 1873250"/>
                                  <a:gd name="T96" fmla="*/ 1138 w 1993900"/>
                                  <a:gd name="T97" fmla="*/ 1573312 h 1873250"/>
                                  <a:gd name="T98" fmla="*/ 2655 w 1993900"/>
                                  <a:gd name="T99" fmla="*/ 316408 h 1873250"/>
                                  <a:gd name="T100" fmla="*/ 23514 w 1993900"/>
                                  <a:gd name="T101" fmla="*/ 248497 h 1873250"/>
                                  <a:gd name="T102" fmla="*/ 62577 w 1993900"/>
                                  <a:gd name="T103" fmla="*/ 190451 h 1873250"/>
                                  <a:gd name="T104" fmla="*/ 116432 w 1993900"/>
                                  <a:gd name="T105" fmla="*/ 146064 h 1873250"/>
                                  <a:gd name="T106" fmla="*/ 181284 w 1993900"/>
                                  <a:gd name="T107" fmla="*/ 118748 h 1873250"/>
                                  <a:gd name="T108" fmla="*/ 363706 w 1993900"/>
                                  <a:gd name="T109" fmla="*/ 111160 h 1873250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93900" h="1873250">
                                    <a:moveTo>
                                      <a:pt x="195263" y="1631950"/>
                                    </a:moveTo>
                                    <a:lnTo>
                                      <a:pt x="1766888" y="1631950"/>
                                    </a:lnTo>
                                    <a:lnTo>
                                      <a:pt x="1766888" y="1663700"/>
                                    </a:lnTo>
                                    <a:lnTo>
                                      <a:pt x="195263" y="1663700"/>
                                    </a:lnTo>
                                    <a:lnTo>
                                      <a:pt x="195263" y="1631950"/>
                                    </a:lnTo>
                                    <a:close/>
                                    <a:moveTo>
                                      <a:pt x="195263" y="1539875"/>
                                    </a:moveTo>
                                    <a:lnTo>
                                      <a:pt x="1766888" y="1539875"/>
                                    </a:lnTo>
                                    <a:lnTo>
                                      <a:pt x="1766888" y="1570038"/>
                                    </a:lnTo>
                                    <a:lnTo>
                                      <a:pt x="195263" y="1570038"/>
                                    </a:lnTo>
                                    <a:lnTo>
                                      <a:pt x="195263" y="1539875"/>
                                    </a:lnTo>
                                    <a:close/>
                                    <a:moveTo>
                                      <a:pt x="1240155" y="603250"/>
                                    </a:moveTo>
                                    <a:lnTo>
                                      <a:pt x="1357056" y="603250"/>
                                    </a:lnTo>
                                    <a:lnTo>
                                      <a:pt x="1357056" y="1188182"/>
                                    </a:lnTo>
                                    <a:lnTo>
                                      <a:pt x="1493838" y="1188182"/>
                                    </a:lnTo>
                                    <a:lnTo>
                                      <a:pt x="1493838" y="1296988"/>
                                    </a:lnTo>
                                    <a:lnTo>
                                      <a:pt x="1071563" y="1296988"/>
                                    </a:lnTo>
                                    <a:lnTo>
                                      <a:pt x="1071563" y="1188182"/>
                                    </a:lnTo>
                                    <a:lnTo>
                                      <a:pt x="1207550" y="1188182"/>
                                    </a:lnTo>
                                    <a:lnTo>
                                      <a:pt x="1207550" y="820068"/>
                                    </a:lnTo>
                                    <a:lnTo>
                                      <a:pt x="1201586" y="822053"/>
                                    </a:lnTo>
                                    <a:lnTo>
                                      <a:pt x="1194826" y="824833"/>
                                    </a:lnTo>
                                    <a:lnTo>
                                      <a:pt x="1180909" y="828407"/>
                                    </a:lnTo>
                                    <a:lnTo>
                                      <a:pt x="1165402" y="831981"/>
                                    </a:lnTo>
                                    <a:lnTo>
                                      <a:pt x="1148304" y="834760"/>
                                    </a:lnTo>
                                    <a:lnTo>
                                      <a:pt x="1130809" y="837143"/>
                                    </a:lnTo>
                                    <a:lnTo>
                                      <a:pt x="1111723" y="838732"/>
                                    </a:lnTo>
                                    <a:lnTo>
                                      <a:pt x="1091842" y="839526"/>
                                    </a:lnTo>
                                    <a:lnTo>
                                      <a:pt x="1071563" y="839923"/>
                                    </a:lnTo>
                                    <a:lnTo>
                                      <a:pt x="1071563" y="738265"/>
                                    </a:lnTo>
                                    <a:lnTo>
                                      <a:pt x="1080311" y="737073"/>
                                    </a:lnTo>
                                    <a:lnTo>
                                      <a:pt x="1089456" y="735882"/>
                                    </a:lnTo>
                                    <a:lnTo>
                                      <a:pt x="1097806" y="734294"/>
                                    </a:lnTo>
                                    <a:lnTo>
                                      <a:pt x="1106156" y="732705"/>
                                    </a:lnTo>
                                    <a:lnTo>
                                      <a:pt x="1114109" y="730720"/>
                                    </a:lnTo>
                                    <a:lnTo>
                                      <a:pt x="1121664" y="728734"/>
                                    </a:lnTo>
                                    <a:lnTo>
                                      <a:pt x="1129218" y="726352"/>
                                    </a:lnTo>
                                    <a:lnTo>
                                      <a:pt x="1136376" y="723969"/>
                                    </a:lnTo>
                                    <a:lnTo>
                                      <a:pt x="1143931" y="720792"/>
                                    </a:lnTo>
                                    <a:lnTo>
                                      <a:pt x="1150690" y="718012"/>
                                    </a:lnTo>
                                    <a:lnTo>
                                      <a:pt x="1156654" y="714438"/>
                                    </a:lnTo>
                                    <a:lnTo>
                                      <a:pt x="1163016" y="711262"/>
                                    </a:lnTo>
                                    <a:lnTo>
                                      <a:pt x="1168981" y="707688"/>
                                    </a:lnTo>
                                    <a:lnTo>
                                      <a:pt x="1174945" y="704114"/>
                                    </a:lnTo>
                                    <a:lnTo>
                                      <a:pt x="1180512" y="699746"/>
                                    </a:lnTo>
                                    <a:lnTo>
                                      <a:pt x="1186079" y="695775"/>
                                    </a:lnTo>
                                    <a:lnTo>
                                      <a:pt x="1191248" y="691407"/>
                                    </a:lnTo>
                                    <a:lnTo>
                                      <a:pt x="1195621" y="686641"/>
                                    </a:lnTo>
                                    <a:lnTo>
                                      <a:pt x="1200393" y="682273"/>
                                    </a:lnTo>
                                    <a:lnTo>
                                      <a:pt x="1204767" y="677111"/>
                                    </a:lnTo>
                                    <a:lnTo>
                                      <a:pt x="1208743" y="671551"/>
                                    </a:lnTo>
                                    <a:lnTo>
                                      <a:pt x="1213117" y="666389"/>
                                    </a:lnTo>
                                    <a:lnTo>
                                      <a:pt x="1216298" y="661227"/>
                                    </a:lnTo>
                                    <a:lnTo>
                                      <a:pt x="1220274" y="655270"/>
                                    </a:lnTo>
                                    <a:lnTo>
                                      <a:pt x="1223057" y="649314"/>
                                    </a:lnTo>
                                    <a:lnTo>
                                      <a:pt x="1226636" y="643357"/>
                                    </a:lnTo>
                                    <a:lnTo>
                                      <a:pt x="1229022" y="637003"/>
                                    </a:lnTo>
                                    <a:lnTo>
                                      <a:pt x="1231407" y="630650"/>
                                    </a:lnTo>
                                    <a:lnTo>
                                      <a:pt x="1234191" y="623899"/>
                                    </a:lnTo>
                                    <a:lnTo>
                                      <a:pt x="1236179" y="617148"/>
                                    </a:lnTo>
                                    <a:lnTo>
                                      <a:pt x="1240155" y="603250"/>
                                    </a:lnTo>
                                    <a:close/>
                                    <a:moveTo>
                                      <a:pt x="763507" y="603250"/>
                                    </a:moveTo>
                                    <a:lnTo>
                                      <a:pt x="880806" y="603250"/>
                                    </a:lnTo>
                                    <a:lnTo>
                                      <a:pt x="880806" y="1188182"/>
                                    </a:lnTo>
                                    <a:lnTo>
                                      <a:pt x="1017588" y="1188182"/>
                                    </a:lnTo>
                                    <a:lnTo>
                                      <a:pt x="1017588" y="1296988"/>
                                    </a:lnTo>
                                    <a:lnTo>
                                      <a:pt x="595313" y="1296988"/>
                                    </a:lnTo>
                                    <a:lnTo>
                                      <a:pt x="595313" y="1188182"/>
                                    </a:lnTo>
                                    <a:lnTo>
                                      <a:pt x="731300" y="1188182"/>
                                    </a:lnTo>
                                    <a:lnTo>
                                      <a:pt x="731300" y="820068"/>
                                    </a:lnTo>
                                    <a:lnTo>
                                      <a:pt x="725336" y="822053"/>
                                    </a:lnTo>
                                    <a:lnTo>
                                      <a:pt x="718576" y="824833"/>
                                    </a:lnTo>
                                    <a:lnTo>
                                      <a:pt x="704659" y="828407"/>
                                    </a:lnTo>
                                    <a:lnTo>
                                      <a:pt x="688754" y="831981"/>
                                    </a:lnTo>
                                    <a:lnTo>
                                      <a:pt x="672054" y="834760"/>
                                    </a:lnTo>
                                    <a:lnTo>
                                      <a:pt x="654161" y="837143"/>
                                    </a:lnTo>
                                    <a:lnTo>
                                      <a:pt x="635473" y="838732"/>
                                    </a:lnTo>
                                    <a:lnTo>
                                      <a:pt x="615592" y="839526"/>
                                    </a:lnTo>
                                    <a:lnTo>
                                      <a:pt x="595313" y="839923"/>
                                    </a:lnTo>
                                    <a:lnTo>
                                      <a:pt x="595313" y="738265"/>
                                    </a:lnTo>
                                    <a:lnTo>
                                      <a:pt x="604061" y="737073"/>
                                    </a:lnTo>
                                    <a:lnTo>
                                      <a:pt x="612809" y="735882"/>
                                    </a:lnTo>
                                    <a:lnTo>
                                      <a:pt x="621159" y="734294"/>
                                    </a:lnTo>
                                    <a:lnTo>
                                      <a:pt x="629906" y="732705"/>
                                    </a:lnTo>
                                    <a:lnTo>
                                      <a:pt x="637859" y="730720"/>
                                    </a:lnTo>
                                    <a:lnTo>
                                      <a:pt x="645414" y="728734"/>
                                    </a:lnTo>
                                    <a:lnTo>
                                      <a:pt x="652968" y="726352"/>
                                    </a:lnTo>
                                    <a:lnTo>
                                      <a:pt x="660126" y="723969"/>
                                    </a:lnTo>
                                    <a:lnTo>
                                      <a:pt x="667283" y="720792"/>
                                    </a:lnTo>
                                    <a:lnTo>
                                      <a:pt x="674042" y="718012"/>
                                    </a:lnTo>
                                    <a:lnTo>
                                      <a:pt x="680404" y="714438"/>
                                    </a:lnTo>
                                    <a:lnTo>
                                      <a:pt x="686766" y="711262"/>
                                    </a:lnTo>
                                    <a:lnTo>
                                      <a:pt x="692731" y="707688"/>
                                    </a:lnTo>
                                    <a:lnTo>
                                      <a:pt x="698695" y="704114"/>
                                    </a:lnTo>
                                    <a:lnTo>
                                      <a:pt x="704262" y="699746"/>
                                    </a:lnTo>
                                    <a:lnTo>
                                      <a:pt x="709431" y="695775"/>
                                    </a:lnTo>
                                    <a:lnTo>
                                      <a:pt x="714600" y="691407"/>
                                    </a:lnTo>
                                    <a:lnTo>
                                      <a:pt x="719371" y="686641"/>
                                    </a:lnTo>
                                    <a:lnTo>
                                      <a:pt x="724143" y="682273"/>
                                    </a:lnTo>
                                    <a:lnTo>
                                      <a:pt x="728119" y="677111"/>
                                    </a:lnTo>
                                    <a:lnTo>
                                      <a:pt x="732493" y="671551"/>
                                    </a:lnTo>
                                    <a:lnTo>
                                      <a:pt x="736469" y="666389"/>
                                    </a:lnTo>
                                    <a:lnTo>
                                      <a:pt x="740048" y="661227"/>
                                    </a:lnTo>
                                    <a:lnTo>
                                      <a:pt x="744024" y="655270"/>
                                    </a:lnTo>
                                    <a:lnTo>
                                      <a:pt x="746807" y="649314"/>
                                    </a:lnTo>
                                    <a:lnTo>
                                      <a:pt x="749988" y="643357"/>
                                    </a:lnTo>
                                    <a:lnTo>
                                      <a:pt x="752772" y="637003"/>
                                    </a:lnTo>
                                    <a:lnTo>
                                      <a:pt x="755157" y="630650"/>
                                    </a:lnTo>
                                    <a:lnTo>
                                      <a:pt x="757941" y="623899"/>
                                    </a:lnTo>
                                    <a:lnTo>
                                      <a:pt x="759929" y="617148"/>
                                    </a:lnTo>
                                    <a:lnTo>
                                      <a:pt x="763507" y="603250"/>
                                    </a:lnTo>
                                    <a:close/>
                                    <a:moveTo>
                                      <a:pt x="252860" y="274637"/>
                                    </a:moveTo>
                                    <a:lnTo>
                                      <a:pt x="243333" y="275431"/>
                                    </a:lnTo>
                                    <a:lnTo>
                                      <a:pt x="233806" y="276622"/>
                                    </a:lnTo>
                                    <a:lnTo>
                                      <a:pt x="224676" y="279003"/>
                                    </a:lnTo>
                                    <a:lnTo>
                                      <a:pt x="216340" y="282178"/>
                                    </a:lnTo>
                                    <a:lnTo>
                                      <a:pt x="207607" y="286147"/>
                                    </a:lnTo>
                                    <a:lnTo>
                                      <a:pt x="199668" y="290909"/>
                                    </a:lnTo>
                                    <a:lnTo>
                                      <a:pt x="192523" y="296465"/>
                                    </a:lnTo>
                                    <a:lnTo>
                                      <a:pt x="185774" y="302815"/>
                                    </a:lnTo>
                                    <a:lnTo>
                                      <a:pt x="179820" y="309562"/>
                                    </a:lnTo>
                                    <a:lnTo>
                                      <a:pt x="174263" y="316706"/>
                                    </a:lnTo>
                                    <a:lnTo>
                                      <a:pt x="169499" y="324644"/>
                                    </a:lnTo>
                                    <a:lnTo>
                                      <a:pt x="165530" y="332581"/>
                                    </a:lnTo>
                                    <a:lnTo>
                                      <a:pt x="162354" y="341312"/>
                                    </a:lnTo>
                                    <a:lnTo>
                                      <a:pt x="159972" y="350837"/>
                                    </a:lnTo>
                                    <a:lnTo>
                                      <a:pt x="158385" y="359965"/>
                                    </a:lnTo>
                                    <a:lnTo>
                                      <a:pt x="157988" y="369490"/>
                                    </a:lnTo>
                                    <a:lnTo>
                                      <a:pt x="157988" y="1619647"/>
                                    </a:lnTo>
                                    <a:lnTo>
                                      <a:pt x="158385" y="1629569"/>
                                    </a:lnTo>
                                    <a:lnTo>
                                      <a:pt x="159972" y="1639094"/>
                                    </a:lnTo>
                                    <a:lnTo>
                                      <a:pt x="162354" y="1647825"/>
                                    </a:lnTo>
                                    <a:lnTo>
                                      <a:pt x="165530" y="1656953"/>
                                    </a:lnTo>
                                    <a:lnTo>
                                      <a:pt x="169499" y="1665288"/>
                                    </a:lnTo>
                                    <a:lnTo>
                                      <a:pt x="174263" y="1672828"/>
                                    </a:lnTo>
                                    <a:lnTo>
                                      <a:pt x="179820" y="1679972"/>
                                    </a:lnTo>
                                    <a:lnTo>
                                      <a:pt x="185774" y="1686719"/>
                                    </a:lnTo>
                                    <a:lnTo>
                                      <a:pt x="192523" y="1693069"/>
                                    </a:lnTo>
                                    <a:lnTo>
                                      <a:pt x="199668" y="1698625"/>
                                    </a:lnTo>
                                    <a:lnTo>
                                      <a:pt x="207607" y="1702991"/>
                                    </a:lnTo>
                                    <a:lnTo>
                                      <a:pt x="216340" y="1707356"/>
                                    </a:lnTo>
                                    <a:lnTo>
                                      <a:pt x="224676" y="1710531"/>
                                    </a:lnTo>
                                    <a:lnTo>
                                      <a:pt x="233806" y="1712913"/>
                                    </a:lnTo>
                                    <a:lnTo>
                                      <a:pt x="243333" y="1714103"/>
                                    </a:lnTo>
                                    <a:lnTo>
                                      <a:pt x="252860" y="1714897"/>
                                    </a:lnTo>
                                    <a:lnTo>
                                      <a:pt x="1741040" y="1714897"/>
                                    </a:lnTo>
                                    <a:lnTo>
                                      <a:pt x="1750567" y="1714103"/>
                                    </a:lnTo>
                                    <a:lnTo>
                                      <a:pt x="1759697" y="1712913"/>
                                    </a:lnTo>
                                    <a:lnTo>
                                      <a:pt x="1769224" y="1710531"/>
                                    </a:lnTo>
                                    <a:lnTo>
                                      <a:pt x="1777560" y="1707356"/>
                                    </a:lnTo>
                                    <a:lnTo>
                                      <a:pt x="1785896" y="1702991"/>
                                    </a:lnTo>
                                    <a:lnTo>
                                      <a:pt x="1794232" y="1698625"/>
                                    </a:lnTo>
                                    <a:lnTo>
                                      <a:pt x="1801377" y="1693069"/>
                                    </a:lnTo>
                                    <a:lnTo>
                                      <a:pt x="1808126" y="1686719"/>
                                    </a:lnTo>
                                    <a:lnTo>
                                      <a:pt x="1813683" y="1679972"/>
                                    </a:lnTo>
                                    <a:lnTo>
                                      <a:pt x="1819240" y="1672828"/>
                                    </a:lnTo>
                                    <a:lnTo>
                                      <a:pt x="1824401" y="1665288"/>
                                    </a:lnTo>
                                    <a:lnTo>
                                      <a:pt x="1828370" y="1656953"/>
                                    </a:lnTo>
                                    <a:lnTo>
                                      <a:pt x="1831546" y="1647825"/>
                                    </a:lnTo>
                                    <a:lnTo>
                                      <a:pt x="1833531" y="1639094"/>
                                    </a:lnTo>
                                    <a:lnTo>
                                      <a:pt x="1835516" y="1629569"/>
                                    </a:lnTo>
                                    <a:lnTo>
                                      <a:pt x="1835912" y="1619647"/>
                                    </a:lnTo>
                                    <a:lnTo>
                                      <a:pt x="1835912" y="369490"/>
                                    </a:lnTo>
                                    <a:lnTo>
                                      <a:pt x="1835516" y="359965"/>
                                    </a:lnTo>
                                    <a:lnTo>
                                      <a:pt x="1833531" y="350837"/>
                                    </a:lnTo>
                                    <a:lnTo>
                                      <a:pt x="1831546" y="341312"/>
                                    </a:lnTo>
                                    <a:lnTo>
                                      <a:pt x="1828370" y="332581"/>
                                    </a:lnTo>
                                    <a:lnTo>
                                      <a:pt x="1824401" y="324644"/>
                                    </a:lnTo>
                                    <a:lnTo>
                                      <a:pt x="1819240" y="316706"/>
                                    </a:lnTo>
                                    <a:lnTo>
                                      <a:pt x="1813683" y="309562"/>
                                    </a:lnTo>
                                    <a:lnTo>
                                      <a:pt x="1808126" y="302815"/>
                                    </a:lnTo>
                                    <a:lnTo>
                                      <a:pt x="1801377" y="296465"/>
                                    </a:lnTo>
                                    <a:lnTo>
                                      <a:pt x="1794232" y="290909"/>
                                    </a:lnTo>
                                    <a:lnTo>
                                      <a:pt x="1785896" y="286147"/>
                                    </a:lnTo>
                                    <a:lnTo>
                                      <a:pt x="1777560" y="282178"/>
                                    </a:lnTo>
                                    <a:lnTo>
                                      <a:pt x="1769224" y="279003"/>
                                    </a:lnTo>
                                    <a:lnTo>
                                      <a:pt x="1759697" y="276622"/>
                                    </a:lnTo>
                                    <a:lnTo>
                                      <a:pt x="1750567" y="275431"/>
                                    </a:lnTo>
                                    <a:lnTo>
                                      <a:pt x="1741040" y="274637"/>
                                    </a:lnTo>
                                    <a:lnTo>
                                      <a:pt x="1613221" y="274637"/>
                                    </a:lnTo>
                                    <a:lnTo>
                                      <a:pt x="1613221" y="338931"/>
                                    </a:lnTo>
                                    <a:lnTo>
                                      <a:pt x="1366316" y="338931"/>
                                    </a:lnTo>
                                    <a:lnTo>
                                      <a:pt x="1366316" y="274637"/>
                                    </a:lnTo>
                                    <a:lnTo>
                                      <a:pt x="596622" y="274637"/>
                                    </a:lnTo>
                                    <a:lnTo>
                                      <a:pt x="596622" y="338931"/>
                                    </a:lnTo>
                                    <a:lnTo>
                                      <a:pt x="349717" y="338931"/>
                                    </a:lnTo>
                                    <a:lnTo>
                                      <a:pt x="349717" y="274637"/>
                                    </a:lnTo>
                                    <a:lnTo>
                                      <a:pt x="252860" y="274637"/>
                                    </a:lnTo>
                                    <a:close/>
                                    <a:moveTo>
                                      <a:pt x="442207" y="0"/>
                                    </a:moveTo>
                                    <a:lnTo>
                                      <a:pt x="565660" y="0"/>
                                    </a:lnTo>
                                    <a:lnTo>
                                      <a:pt x="565660" y="116284"/>
                                    </a:lnTo>
                                    <a:lnTo>
                                      <a:pt x="1397278" y="116284"/>
                                    </a:lnTo>
                                    <a:lnTo>
                                      <a:pt x="1397278" y="215503"/>
                                    </a:lnTo>
                                    <a:lnTo>
                                      <a:pt x="1397278" y="307975"/>
                                    </a:lnTo>
                                    <a:lnTo>
                                      <a:pt x="1461188" y="307975"/>
                                    </a:lnTo>
                                    <a:lnTo>
                                      <a:pt x="1461188" y="0"/>
                                    </a:lnTo>
                                    <a:lnTo>
                                      <a:pt x="1551296" y="0"/>
                                    </a:lnTo>
                                    <a:lnTo>
                                      <a:pt x="1551296" y="116284"/>
                                    </a:lnTo>
                                    <a:lnTo>
                                      <a:pt x="1741040" y="116284"/>
                                    </a:lnTo>
                                    <a:lnTo>
                                      <a:pt x="1754140" y="116681"/>
                                    </a:lnTo>
                                    <a:lnTo>
                                      <a:pt x="1766446" y="117475"/>
                                    </a:lnTo>
                                    <a:lnTo>
                                      <a:pt x="1779148" y="119062"/>
                                    </a:lnTo>
                                    <a:lnTo>
                                      <a:pt x="1791851" y="121840"/>
                                    </a:lnTo>
                                    <a:lnTo>
                                      <a:pt x="1804156" y="124222"/>
                                    </a:lnTo>
                                    <a:lnTo>
                                      <a:pt x="1816065" y="127794"/>
                                    </a:lnTo>
                                    <a:lnTo>
                                      <a:pt x="1827973" y="131762"/>
                                    </a:lnTo>
                                    <a:lnTo>
                                      <a:pt x="1839088" y="136525"/>
                                    </a:lnTo>
                                    <a:lnTo>
                                      <a:pt x="1850600" y="141684"/>
                                    </a:lnTo>
                                    <a:lnTo>
                                      <a:pt x="1861318" y="147240"/>
                                    </a:lnTo>
                                    <a:lnTo>
                                      <a:pt x="1872035" y="152797"/>
                                    </a:lnTo>
                                    <a:lnTo>
                                      <a:pt x="1882356" y="159544"/>
                                    </a:lnTo>
                                    <a:lnTo>
                                      <a:pt x="1892280" y="167084"/>
                                    </a:lnTo>
                                    <a:lnTo>
                                      <a:pt x="1901807" y="174228"/>
                                    </a:lnTo>
                                    <a:lnTo>
                                      <a:pt x="1911334" y="182165"/>
                                    </a:lnTo>
                                    <a:lnTo>
                                      <a:pt x="1919670" y="190500"/>
                                    </a:lnTo>
                                    <a:lnTo>
                                      <a:pt x="1928006" y="199231"/>
                                    </a:lnTo>
                                    <a:lnTo>
                                      <a:pt x="1935945" y="208756"/>
                                    </a:lnTo>
                                    <a:lnTo>
                                      <a:pt x="1943884" y="218281"/>
                                    </a:lnTo>
                                    <a:lnTo>
                                      <a:pt x="1951029" y="228203"/>
                                    </a:lnTo>
                                    <a:lnTo>
                                      <a:pt x="1957380" y="238125"/>
                                    </a:lnTo>
                                    <a:lnTo>
                                      <a:pt x="1963732" y="249237"/>
                                    </a:lnTo>
                                    <a:lnTo>
                                      <a:pt x="1968892" y="259953"/>
                                    </a:lnTo>
                                    <a:lnTo>
                                      <a:pt x="1974052" y="271065"/>
                                    </a:lnTo>
                                    <a:lnTo>
                                      <a:pt x="1978816" y="282575"/>
                                    </a:lnTo>
                                    <a:lnTo>
                                      <a:pt x="1982389" y="294084"/>
                                    </a:lnTo>
                                    <a:lnTo>
                                      <a:pt x="1985961" y="306387"/>
                                    </a:lnTo>
                                    <a:lnTo>
                                      <a:pt x="1988740" y="318690"/>
                                    </a:lnTo>
                                    <a:lnTo>
                                      <a:pt x="1991122" y="330994"/>
                                    </a:lnTo>
                                    <a:lnTo>
                                      <a:pt x="1992709" y="344090"/>
                                    </a:lnTo>
                                    <a:lnTo>
                                      <a:pt x="1993503" y="356790"/>
                                    </a:lnTo>
                                    <a:lnTo>
                                      <a:pt x="1993900" y="369490"/>
                                    </a:lnTo>
                                    <a:lnTo>
                                      <a:pt x="1993900" y="1619647"/>
                                    </a:lnTo>
                                    <a:lnTo>
                                      <a:pt x="1993503" y="1632744"/>
                                    </a:lnTo>
                                    <a:lnTo>
                                      <a:pt x="1992709" y="1645841"/>
                                    </a:lnTo>
                                    <a:lnTo>
                                      <a:pt x="1991122" y="1658541"/>
                                    </a:lnTo>
                                    <a:lnTo>
                                      <a:pt x="1988740" y="1670844"/>
                                    </a:lnTo>
                                    <a:lnTo>
                                      <a:pt x="1985961" y="1682750"/>
                                    </a:lnTo>
                                    <a:lnTo>
                                      <a:pt x="1982389" y="1695053"/>
                                    </a:lnTo>
                                    <a:lnTo>
                                      <a:pt x="1978816" y="1706960"/>
                                    </a:lnTo>
                                    <a:lnTo>
                                      <a:pt x="1974052" y="1718469"/>
                                    </a:lnTo>
                                    <a:lnTo>
                                      <a:pt x="1968892" y="1729581"/>
                                    </a:lnTo>
                                    <a:lnTo>
                                      <a:pt x="1963732" y="1740694"/>
                                    </a:lnTo>
                                    <a:lnTo>
                                      <a:pt x="1957380" y="1751410"/>
                                    </a:lnTo>
                                    <a:lnTo>
                                      <a:pt x="1951029" y="1761331"/>
                                    </a:lnTo>
                                    <a:lnTo>
                                      <a:pt x="1943884" y="1771650"/>
                                    </a:lnTo>
                                    <a:lnTo>
                                      <a:pt x="1935945" y="1780778"/>
                                    </a:lnTo>
                                    <a:lnTo>
                                      <a:pt x="1928006" y="1789906"/>
                                    </a:lnTo>
                                    <a:lnTo>
                                      <a:pt x="1919670" y="1799035"/>
                                    </a:lnTo>
                                    <a:lnTo>
                                      <a:pt x="1911334" y="1807369"/>
                                    </a:lnTo>
                                    <a:lnTo>
                                      <a:pt x="1901807" y="1815306"/>
                                    </a:lnTo>
                                    <a:lnTo>
                                      <a:pt x="1892280" y="1822847"/>
                                    </a:lnTo>
                                    <a:lnTo>
                                      <a:pt x="1882356" y="1829594"/>
                                    </a:lnTo>
                                    <a:lnTo>
                                      <a:pt x="1872035" y="1836341"/>
                                    </a:lnTo>
                                    <a:lnTo>
                                      <a:pt x="1861318" y="1842294"/>
                                    </a:lnTo>
                                    <a:lnTo>
                                      <a:pt x="1850600" y="1848247"/>
                                    </a:lnTo>
                                    <a:lnTo>
                                      <a:pt x="1839088" y="1853406"/>
                                    </a:lnTo>
                                    <a:lnTo>
                                      <a:pt x="1827973" y="1857375"/>
                                    </a:lnTo>
                                    <a:lnTo>
                                      <a:pt x="1816065" y="1861741"/>
                                    </a:lnTo>
                                    <a:lnTo>
                                      <a:pt x="1804156" y="1864916"/>
                                    </a:lnTo>
                                    <a:lnTo>
                                      <a:pt x="1791851" y="1868091"/>
                                    </a:lnTo>
                                    <a:lnTo>
                                      <a:pt x="1779148" y="1870075"/>
                                    </a:lnTo>
                                    <a:lnTo>
                                      <a:pt x="1766446" y="1871663"/>
                                    </a:lnTo>
                                    <a:lnTo>
                                      <a:pt x="1754140" y="1872456"/>
                                    </a:lnTo>
                                    <a:lnTo>
                                      <a:pt x="1741040" y="1873250"/>
                                    </a:lnTo>
                                    <a:lnTo>
                                      <a:pt x="252860" y="1873250"/>
                                    </a:lnTo>
                                    <a:lnTo>
                                      <a:pt x="239760" y="1872456"/>
                                    </a:lnTo>
                                    <a:lnTo>
                                      <a:pt x="227058" y="1871663"/>
                                    </a:lnTo>
                                    <a:lnTo>
                                      <a:pt x="214355" y="1870075"/>
                                    </a:lnTo>
                                    <a:lnTo>
                                      <a:pt x="201653" y="1868091"/>
                                    </a:lnTo>
                                    <a:lnTo>
                                      <a:pt x="189744" y="1864916"/>
                                    </a:lnTo>
                                    <a:lnTo>
                                      <a:pt x="177835" y="1861741"/>
                                    </a:lnTo>
                                    <a:lnTo>
                                      <a:pt x="165927" y="1857375"/>
                                    </a:lnTo>
                                    <a:lnTo>
                                      <a:pt x="154018" y="1853406"/>
                                    </a:lnTo>
                                    <a:lnTo>
                                      <a:pt x="143300" y="1848247"/>
                                    </a:lnTo>
                                    <a:lnTo>
                                      <a:pt x="132186" y="1842294"/>
                                    </a:lnTo>
                                    <a:lnTo>
                                      <a:pt x="121865" y="1836341"/>
                                    </a:lnTo>
                                    <a:lnTo>
                                      <a:pt x="111147" y="1829594"/>
                                    </a:lnTo>
                                    <a:lnTo>
                                      <a:pt x="101620" y="1822847"/>
                                    </a:lnTo>
                                    <a:lnTo>
                                      <a:pt x="91696" y="1815306"/>
                                    </a:lnTo>
                                    <a:lnTo>
                                      <a:pt x="82566" y="1807369"/>
                                    </a:lnTo>
                                    <a:lnTo>
                                      <a:pt x="74230" y="1799035"/>
                                    </a:lnTo>
                                    <a:lnTo>
                                      <a:pt x="65497" y="1789906"/>
                                    </a:lnTo>
                                    <a:lnTo>
                                      <a:pt x="57558" y="1780778"/>
                                    </a:lnTo>
                                    <a:lnTo>
                                      <a:pt x="50016" y="1771650"/>
                                    </a:lnTo>
                                    <a:lnTo>
                                      <a:pt x="42871" y="1761331"/>
                                    </a:lnTo>
                                    <a:lnTo>
                                      <a:pt x="36520" y="1751410"/>
                                    </a:lnTo>
                                    <a:lnTo>
                                      <a:pt x="30168" y="1740694"/>
                                    </a:lnTo>
                                    <a:lnTo>
                                      <a:pt x="24611" y="1729581"/>
                                    </a:lnTo>
                                    <a:lnTo>
                                      <a:pt x="19848" y="1718469"/>
                                    </a:lnTo>
                                    <a:lnTo>
                                      <a:pt x="15084" y="1706960"/>
                                    </a:lnTo>
                                    <a:lnTo>
                                      <a:pt x="11115" y="1695053"/>
                                    </a:lnTo>
                                    <a:lnTo>
                                      <a:pt x="7939" y="1682750"/>
                                    </a:lnTo>
                                    <a:lnTo>
                                      <a:pt x="4763" y="1670844"/>
                                    </a:lnTo>
                                    <a:lnTo>
                                      <a:pt x="2779" y="1658541"/>
                                    </a:lnTo>
                                    <a:lnTo>
                                      <a:pt x="1191" y="1645841"/>
                                    </a:lnTo>
                                    <a:lnTo>
                                      <a:pt x="0" y="1632744"/>
                                    </a:lnTo>
                                    <a:lnTo>
                                      <a:pt x="0" y="1619647"/>
                                    </a:lnTo>
                                    <a:lnTo>
                                      <a:pt x="0" y="369490"/>
                                    </a:lnTo>
                                    <a:lnTo>
                                      <a:pt x="0" y="356790"/>
                                    </a:lnTo>
                                    <a:lnTo>
                                      <a:pt x="1191" y="344090"/>
                                    </a:lnTo>
                                    <a:lnTo>
                                      <a:pt x="2779" y="330994"/>
                                    </a:lnTo>
                                    <a:lnTo>
                                      <a:pt x="4763" y="318690"/>
                                    </a:lnTo>
                                    <a:lnTo>
                                      <a:pt x="7939" y="306387"/>
                                    </a:lnTo>
                                    <a:lnTo>
                                      <a:pt x="11115" y="294084"/>
                                    </a:lnTo>
                                    <a:lnTo>
                                      <a:pt x="15084" y="282575"/>
                                    </a:lnTo>
                                    <a:lnTo>
                                      <a:pt x="19848" y="271065"/>
                                    </a:lnTo>
                                    <a:lnTo>
                                      <a:pt x="24611" y="259953"/>
                                    </a:lnTo>
                                    <a:lnTo>
                                      <a:pt x="30168" y="249237"/>
                                    </a:lnTo>
                                    <a:lnTo>
                                      <a:pt x="36520" y="238125"/>
                                    </a:lnTo>
                                    <a:lnTo>
                                      <a:pt x="42871" y="228203"/>
                                    </a:lnTo>
                                    <a:lnTo>
                                      <a:pt x="50016" y="218281"/>
                                    </a:lnTo>
                                    <a:lnTo>
                                      <a:pt x="57558" y="208756"/>
                                    </a:lnTo>
                                    <a:lnTo>
                                      <a:pt x="65497" y="199231"/>
                                    </a:lnTo>
                                    <a:lnTo>
                                      <a:pt x="74230" y="190500"/>
                                    </a:lnTo>
                                    <a:lnTo>
                                      <a:pt x="82566" y="182165"/>
                                    </a:lnTo>
                                    <a:lnTo>
                                      <a:pt x="91696" y="174228"/>
                                    </a:lnTo>
                                    <a:lnTo>
                                      <a:pt x="101620" y="167084"/>
                                    </a:lnTo>
                                    <a:lnTo>
                                      <a:pt x="111147" y="159544"/>
                                    </a:lnTo>
                                    <a:lnTo>
                                      <a:pt x="121865" y="152797"/>
                                    </a:lnTo>
                                    <a:lnTo>
                                      <a:pt x="132186" y="147240"/>
                                    </a:lnTo>
                                    <a:lnTo>
                                      <a:pt x="143300" y="141684"/>
                                    </a:lnTo>
                                    <a:lnTo>
                                      <a:pt x="154018" y="136525"/>
                                    </a:lnTo>
                                    <a:lnTo>
                                      <a:pt x="165927" y="131762"/>
                                    </a:lnTo>
                                    <a:lnTo>
                                      <a:pt x="177835" y="127794"/>
                                    </a:lnTo>
                                    <a:lnTo>
                                      <a:pt x="189744" y="124222"/>
                                    </a:lnTo>
                                    <a:lnTo>
                                      <a:pt x="201653" y="121840"/>
                                    </a:lnTo>
                                    <a:lnTo>
                                      <a:pt x="214355" y="119062"/>
                                    </a:lnTo>
                                    <a:lnTo>
                                      <a:pt x="227058" y="117475"/>
                                    </a:lnTo>
                                    <a:lnTo>
                                      <a:pt x="239760" y="116681"/>
                                    </a:lnTo>
                                    <a:lnTo>
                                      <a:pt x="252860" y="116284"/>
                                    </a:lnTo>
                                    <a:lnTo>
                                      <a:pt x="380679" y="116284"/>
                                    </a:lnTo>
                                    <a:lnTo>
                                      <a:pt x="380679" y="215503"/>
                                    </a:lnTo>
                                    <a:lnTo>
                                      <a:pt x="380679" y="307975"/>
                                    </a:lnTo>
                                    <a:lnTo>
                                      <a:pt x="442207" y="307975"/>
                                    </a:lnTo>
                                    <a:lnTo>
                                      <a:pt x="44220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  <wps:wsp>
                            <wps:cNvPr id="498" name="quarter-of-an-hour_661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399829" y="4500082"/>
                                <a:ext cx="123249" cy="154147"/>
                              </a:xfrm>
                              <a:custGeom>
                                <a:avLst/>
                                <a:gdLst>
                                  <a:gd name="connsiteX0" fmla="*/ 242859 w 485843"/>
                                  <a:gd name="connsiteY0" fmla="*/ 213037 h 607639"/>
                                  <a:gd name="connsiteX1" fmla="*/ 395096 w 485843"/>
                                  <a:gd name="connsiteY1" fmla="*/ 363835 h 607639"/>
                                  <a:gd name="connsiteX2" fmla="*/ 241616 w 485843"/>
                                  <a:gd name="connsiteY2" fmla="*/ 363835 h 607639"/>
                                  <a:gd name="connsiteX3" fmla="*/ 241616 w 485843"/>
                                  <a:gd name="connsiteY3" fmla="*/ 213132 h 607639"/>
                                  <a:gd name="connsiteX4" fmla="*/ 242859 w 485843"/>
                                  <a:gd name="connsiteY4" fmla="*/ 213037 h 607639"/>
                                  <a:gd name="connsiteX5" fmla="*/ 242922 w 485843"/>
                                  <a:gd name="connsiteY5" fmla="*/ 180688 h 607639"/>
                                  <a:gd name="connsiteX6" fmla="*/ 58316 w 485843"/>
                                  <a:gd name="connsiteY6" fmla="*/ 365099 h 607639"/>
                                  <a:gd name="connsiteX7" fmla="*/ 242922 w 485843"/>
                                  <a:gd name="connsiteY7" fmla="*/ 549414 h 607639"/>
                                  <a:gd name="connsiteX8" fmla="*/ 427527 w 485843"/>
                                  <a:gd name="connsiteY8" fmla="*/ 365099 h 607639"/>
                                  <a:gd name="connsiteX9" fmla="*/ 242922 w 485843"/>
                                  <a:gd name="connsiteY9" fmla="*/ 180688 h 607639"/>
                                  <a:gd name="connsiteX10" fmla="*/ 176288 w 485843"/>
                                  <a:gd name="connsiteY10" fmla="*/ 0 h 607639"/>
                                  <a:gd name="connsiteX11" fmla="*/ 309555 w 485843"/>
                                  <a:gd name="connsiteY11" fmla="*/ 0 h 607639"/>
                                  <a:gd name="connsiteX12" fmla="*/ 327719 w 485843"/>
                                  <a:gd name="connsiteY12" fmla="*/ 18231 h 607639"/>
                                  <a:gd name="connsiteX13" fmla="*/ 327719 w 485843"/>
                                  <a:gd name="connsiteY13" fmla="*/ 73497 h 607639"/>
                                  <a:gd name="connsiteX14" fmla="*/ 309555 w 485843"/>
                                  <a:gd name="connsiteY14" fmla="*/ 91728 h 607639"/>
                                  <a:gd name="connsiteX15" fmla="*/ 299422 w 485843"/>
                                  <a:gd name="connsiteY15" fmla="*/ 91728 h 607639"/>
                                  <a:gd name="connsiteX16" fmla="*/ 281257 w 485843"/>
                                  <a:gd name="connsiteY16" fmla="*/ 109959 h 607639"/>
                                  <a:gd name="connsiteX17" fmla="*/ 281257 w 485843"/>
                                  <a:gd name="connsiteY17" fmla="*/ 125518 h 607639"/>
                                  <a:gd name="connsiteX18" fmla="*/ 345597 w 485843"/>
                                  <a:gd name="connsiteY18" fmla="*/ 145276 h 607639"/>
                                  <a:gd name="connsiteX19" fmla="*/ 372843 w 485843"/>
                                  <a:gd name="connsiteY19" fmla="*/ 106809 h 607639"/>
                                  <a:gd name="connsiteX20" fmla="*/ 393971 w 485843"/>
                                  <a:gd name="connsiteY20" fmla="*/ 103278 h 607639"/>
                                  <a:gd name="connsiteX21" fmla="*/ 434027 w 485843"/>
                                  <a:gd name="connsiteY21" fmla="*/ 131626 h 607639"/>
                                  <a:gd name="connsiteX22" fmla="*/ 437660 w 485843"/>
                                  <a:gd name="connsiteY22" fmla="*/ 152626 h 607639"/>
                                  <a:gd name="connsiteX23" fmla="*/ 411083 w 485843"/>
                                  <a:gd name="connsiteY23" fmla="*/ 190138 h 607639"/>
                                  <a:gd name="connsiteX24" fmla="*/ 485843 w 485843"/>
                                  <a:gd name="connsiteY24" fmla="*/ 365099 h 607639"/>
                                  <a:gd name="connsiteX25" fmla="*/ 242922 w 485843"/>
                                  <a:gd name="connsiteY25" fmla="*/ 607639 h 607639"/>
                                  <a:gd name="connsiteX26" fmla="*/ 0 w 485843"/>
                                  <a:gd name="connsiteY26" fmla="*/ 365099 h 607639"/>
                                  <a:gd name="connsiteX27" fmla="*/ 71414 w 485843"/>
                                  <a:gd name="connsiteY27" fmla="*/ 193479 h 607639"/>
                                  <a:gd name="connsiteX28" fmla="*/ 44167 w 485843"/>
                                  <a:gd name="connsiteY28" fmla="*/ 155107 h 607639"/>
                                  <a:gd name="connsiteX29" fmla="*/ 47705 w 485843"/>
                                  <a:gd name="connsiteY29" fmla="*/ 134013 h 607639"/>
                                  <a:gd name="connsiteX30" fmla="*/ 87857 w 485843"/>
                                  <a:gd name="connsiteY30" fmla="*/ 105664 h 607639"/>
                                  <a:gd name="connsiteX31" fmla="*/ 108889 w 485843"/>
                                  <a:gd name="connsiteY31" fmla="*/ 109291 h 607639"/>
                                  <a:gd name="connsiteX32" fmla="*/ 135944 w 485843"/>
                                  <a:gd name="connsiteY32" fmla="*/ 147376 h 607639"/>
                                  <a:gd name="connsiteX33" fmla="*/ 204586 w 485843"/>
                                  <a:gd name="connsiteY33" fmla="*/ 125518 h 607639"/>
                                  <a:gd name="connsiteX34" fmla="*/ 204586 w 485843"/>
                                  <a:gd name="connsiteY34" fmla="*/ 109864 h 607639"/>
                                  <a:gd name="connsiteX35" fmla="*/ 186326 w 485843"/>
                                  <a:gd name="connsiteY35" fmla="*/ 91728 h 607639"/>
                                  <a:gd name="connsiteX36" fmla="*/ 176288 w 485843"/>
                                  <a:gd name="connsiteY36" fmla="*/ 91728 h 607639"/>
                                  <a:gd name="connsiteX37" fmla="*/ 158124 w 485843"/>
                                  <a:gd name="connsiteY37" fmla="*/ 73497 h 607639"/>
                                  <a:gd name="connsiteX38" fmla="*/ 158124 w 485843"/>
                                  <a:gd name="connsiteY38" fmla="*/ 18231 h 607639"/>
                                  <a:gd name="connsiteX39" fmla="*/ 176288 w 485843"/>
                                  <a:gd name="connsiteY39" fmla="*/ 0 h 607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485843" h="607639">
                                    <a:moveTo>
                                      <a:pt x="242859" y="213037"/>
                                    </a:moveTo>
                                    <a:cubicBezTo>
                                      <a:pt x="326436" y="213037"/>
                                      <a:pt x="394427" y="280610"/>
                                      <a:pt x="395096" y="363835"/>
                                    </a:cubicBezTo>
                                    <a:lnTo>
                                      <a:pt x="241616" y="363835"/>
                                    </a:lnTo>
                                    <a:lnTo>
                                      <a:pt x="241616" y="213132"/>
                                    </a:lnTo>
                                    <a:cubicBezTo>
                                      <a:pt x="241999" y="213132"/>
                                      <a:pt x="242477" y="213037"/>
                                      <a:pt x="242859" y="213037"/>
                                    </a:cubicBezTo>
                                    <a:close/>
                                    <a:moveTo>
                                      <a:pt x="242922" y="180688"/>
                                    </a:moveTo>
                                    <a:cubicBezTo>
                                      <a:pt x="141107" y="180688"/>
                                      <a:pt x="58316" y="263444"/>
                                      <a:pt x="58316" y="365099"/>
                                    </a:cubicBezTo>
                                    <a:cubicBezTo>
                                      <a:pt x="58316" y="466754"/>
                                      <a:pt x="141107" y="549414"/>
                                      <a:pt x="242922" y="549414"/>
                                    </a:cubicBezTo>
                                    <a:cubicBezTo>
                                      <a:pt x="344736" y="549414"/>
                                      <a:pt x="427527" y="466754"/>
                                      <a:pt x="427527" y="365099"/>
                                    </a:cubicBezTo>
                                    <a:cubicBezTo>
                                      <a:pt x="427527" y="263444"/>
                                      <a:pt x="344736" y="180688"/>
                                      <a:pt x="242922" y="180688"/>
                                    </a:cubicBezTo>
                                    <a:close/>
                                    <a:moveTo>
                                      <a:pt x="176288" y="0"/>
                                    </a:moveTo>
                                    <a:lnTo>
                                      <a:pt x="309555" y="0"/>
                                    </a:lnTo>
                                    <a:cubicBezTo>
                                      <a:pt x="319498" y="0"/>
                                      <a:pt x="327719" y="8209"/>
                                      <a:pt x="327719" y="18231"/>
                                    </a:cubicBezTo>
                                    <a:lnTo>
                                      <a:pt x="327719" y="73497"/>
                                    </a:lnTo>
                                    <a:cubicBezTo>
                                      <a:pt x="327719" y="83519"/>
                                      <a:pt x="319498" y="91728"/>
                                      <a:pt x="309555" y="91728"/>
                                    </a:cubicBezTo>
                                    <a:lnTo>
                                      <a:pt x="299422" y="91728"/>
                                    </a:lnTo>
                                    <a:cubicBezTo>
                                      <a:pt x="289479" y="91728"/>
                                      <a:pt x="281257" y="99937"/>
                                      <a:pt x="281257" y="109959"/>
                                    </a:cubicBezTo>
                                    <a:lnTo>
                                      <a:pt x="281257" y="125518"/>
                                    </a:lnTo>
                                    <a:cubicBezTo>
                                      <a:pt x="303915" y="129145"/>
                                      <a:pt x="325425" y="135826"/>
                                      <a:pt x="345597" y="145276"/>
                                    </a:cubicBezTo>
                                    <a:lnTo>
                                      <a:pt x="372843" y="106809"/>
                                    </a:lnTo>
                                    <a:cubicBezTo>
                                      <a:pt x="377719" y="100032"/>
                                      <a:pt x="387088" y="98410"/>
                                      <a:pt x="393971" y="103278"/>
                                    </a:cubicBezTo>
                                    <a:lnTo>
                                      <a:pt x="434027" y="131626"/>
                                    </a:lnTo>
                                    <a:cubicBezTo>
                                      <a:pt x="440815" y="136399"/>
                                      <a:pt x="442440" y="145849"/>
                                      <a:pt x="437660" y="152626"/>
                                    </a:cubicBezTo>
                                    <a:lnTo>
                                      <a:pt x="411083" y="190138"/>
                                    </a:lnTo>
                                    <a:cubicBezTo>
                                      <a:pt x="457163" y="234331"/>
                                      <a:pt x="485843" y="296374"/>
                                      <a:pt x="485843" y="365099"/>
                                    </a:cubicBezTo>
                                    <a:cubicBezTo>
                                      <a:pt x="485843" y="498825"/>
                                      <a:pt x="376858" y="607639"/>
                                      <a:pt x="242922" y="607639"/>
                                    </a:cubicBezTo>
                                    <a:cubicBezTo>
                                      <a:pt x="108985" y="607639"/>
                                      <a:pt x="0" y="498825"/>
                                      <a:pt x="0" y="365099"/>
                                    </a:cubicBezTo>
                                    <a:cubicBezTo>
                                      <a:pt x="0" y="298092"/>
                                      <a:pt x="27246" y="237386"/>
                                      <a:pt x="71414" y="193479"/>
                                    </a:cubicBezTo>
                                    <a:lnTo>
                                      <a:pt x="44167" y="155107"/>
                                    </a:lnTo>
                                    <a:cubicBezTo>
                                      <a:pt x="39292" y="148235"/>
                                      <a:pt x="40917" y="138881"/>
                                      <a:pt x="47705" y="134013"/>
                                    </a:cubicBezTo>
                                    <a:lnTo>
                                      <a:pt x="87857" y="105664"/>
                                    </a:lnTo>
                                    <a:cubicBezTo>
                                      <a:pt x="94645" y="100891"/>
                                      <a:pt x="104109" y="102419"/>
                                      <a:pt x="108889" y="109291"/>
                                    </a:cubicBezTo>
                                    <a:lnTo>
                                      <a:pt x="135944" y="147376"/>
                                    </a:lnTo>
                                    <a:cubicBezTo>
                                      <a:pt x="157263" y="136876"/>
                                      <a:pt x="180303" y="129431"/>
                                      <a:pt x="204586" y="125518"/>
                                    </a:cubicBezTo>
                                    <a:lnTo>
                                      <a:pt x="204586" y="109864"/>
                                    </a:lnTo>
                                    <a:cubicBezTo>
                                      <a:pt x="204586" y="99937"/>
                                      <a:pt x="196364" y="91728"/>
                                      <a:pt x="186326" y="91728"/>
                                    </a:cubicBezTo>
                                    <a:lnTo>
                                      <a:pt x="176288" y="91728"/>
                                    </a:lnTo>
                                    <a:cubicBezTo>
                                      <a:pt x="166250" y="91728"/>
                                      <a:pt x="158124" y="83519"/>
                                      <a:pt x="158124" y="73497"/>
                                    </a:cubicBezTo>
                                    <a:lnTo>
                                      <a:pt x="158124" y="18231"/>
                                    </a:lnTo>
                                    <a:cubicBezTo>
                                      <a:pt x="158124" y="8209"/>
                                      <a:pt x="166250" y="0"/>
                                      <a:pt x="17628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499" name="medal_1072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404460" y="5385767"/>
                                <a:ext cx="118618" cy="143267"/>
                              </a:xfrm>
                              <a:custGeom>
                                <a:avLst/>
                                <a:gdLst>
                                  <a:gd name="connsiteX0" fmla="*/ 239886 w 503270"/>
                                  <a:gd name="connsiteY0" fmla="*/ 280921 h 607851"/>
                                  <a:gd name="connsiteX1" fmla="*/ 403598 w 503270"/>
                                  <a:gd name="connsiteY1" fmla="*/ 444386 h 607851"/>
                                  <a:gd name="connsiteX2" fmla="*/ 239886 w 503270"/>
                                  <a:gd name="connsiteY2" fmla="*/ 607851 h 607851"/>
                                  <a:gd name="connsiteX3" fmla="*/ 76174 w 503270"/>
                                  <a:gd name="connsiteY3" fmla="*/ 444386 h 607851"/>
                                  <a:gd name="connsiteX4" fmla="*/ 239886 w 503270"/>
                                  <a:gd name="connsiteY4" fmla="*/ 280921 h 607851"/>
                                  <a:gd name="connsiteX5" fmla="*/ 348115 w 503270"/>
                                  <a:gd name="connsiteY5" fmla="*/ 0 h 607851"/>
                                  <a:gd name="connsiteX6" fmla="*/ 482241 w 503270"/>
                                  <a:gd name="connsiteY6" fmla="*/ 0 h 607851"/>
                                  <a:gd name="connsiteX7" fmla="*/ 499602 w 503270"/>
                                  <a:gd name="connsiteY7" fmla="*/ 9052 h 607851"/>
                                  <a:gd name="connsiteX8" fmla="*/ 501907 w 503270"/>
                                  <a:gd name="connsiteY8" fmla="*/ 28382 h 607851"/>
                                  <a:gd name="connsiteX9" fmla="*/ 397740 w 503270"/>
                                  <a:gd name="connsiteY9" fmla="*/ 298704 h 607851"/>
                                  <a:gd name="connsiteX10" fmla="*/ 245178 w 503270"/>
                                  <a:gd name="connsiteY10" fmla="*/ 229820 h 607851"/>
                                  <a:gd name="connsiteX11" fmla="*/ 328450 w 503270"/>
                                  <a:gd name="connsiteY11" fmla="*/ 13347 h 607851"/>
                                  <a:gd name="connsiteX12" fmla="*/ 348115 w 503270"/>
                                  <a:gd name="connsiteY12" fmla="*/ 0 h 607851"/>
                                  <a:gd name="connsiteX13" fmla="*/ 21030 w 503270"/>
                                  <a:gd name="connsiteY13" fmla="*/ 0 h 607851"/>
                                  <a:gd name="connsiteX14" fmla="*/ 155163 w 503270"/>
                                  <a:gd name="connsiteY14" fmla="*/ 0 h 607851"/>
                                  <a:gd name="connsiteX15" fmla="*/ 174830 w 503270"/>
                                  <a:gd name="connsiteY15" fmla="*/ 13346 h 607851"/>
                                  <a:gd name="connsiteX16" fmla="*/ 224150 w 503270"/>
                                  <a:gd name="connsiteY16" fmla="*/ 141745 h 607851"/>
                                  <a:gd name="connsiteX17" fmla="*/ 187890 w 503270"/>
                                  <a:gd name="connsiteY17" fmla="*/ 236088 h 607851"/>
                                  <a:gd name="connsiteX18" fmla="*/ 99236 w 503270"/>
                                  <a:gd name="connsiteY18" fmla="*/ 282262 h 607851"/>
                                  <a:gd name="connsiteX19" fmla="*/ 1363 w 503270"/>
                                  <a:gd name="connsiteY19" fmla="*/ 28380 h 607851"/>
                                  <a:gd name="connsiteX20" fmla="*/ 3668 w 503270"/>
                                  <a:gd name="connsiteY20" fmla="*/ 9051 h 607851"/>
                                  <a:gd name="connsiteX21" fmla="*/ 21030 w 503270"/>
                                  <a:gd name="connsiteY21" fmla="*/ 0 h 6078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503270" h="607851">
                                    <a:moveTo>
                                      <a:pt x="239886" y="280921"/>
                                    </a:moveTo>
                                    <a:cubicBezTo>
                                      <a:pt x="330302" y="280921"/>
                                      <a:pt x="403598" y="354107"/>
                                      <a:pt x="403598" y="444386"/>
                                    </a:cubicBezTo>
                                    <a:cubicBezTo>
                                      <a:pt x="403598" y="534665"/>
                                      <a:pt x="330302" y="607851"/>
                                      <a:pt x="239886" y="607851"/>
                                    </a:cubicBezTo>
                                    <a:cubicBezTo>
                                      <a:pt x="149470" y="607851"/>
                                      <a:pt x="76174" y="534665"/>
                                      <a:pt x="76174" y="444386"/>
                                    </a:cubicBezTo>
                                    <a:cubicBezTo>
                                      <a:pt x="76174" y="354107"/>
                                      <a:pt x="149470" y="280921"/>
                                      <a:pt x="239886" y="280921"/>
                                    </a:cubicBezTo>
                                    <a:close/>
                                    <a:moveTo>
                                      <a:pt x="348115" y="0"/>
                                    </a:moveTo>
                                    <a:lnTo>
                                      <a:pt x="482241" y="0"/>
                                    </a:lnTo>
                                    <a:cubicBezTo>
                                      <a:pt x="489155" y="0"/>
                                      <a:pt x="495608" y="3375"/>
                                      <a:pt x="499602" y="9052"/>
                                    </a:cubicBezTo>
                                    <a:cubicBezTo>
                                      <a:pt x="503443" y="14728"/>
                                      <a:pt x="504365" y="22092"/>
                                      <a:pt x="501907" y="28382"/>
                                    </a:cubicBezTo>
                                    <a:lnTo>
                                      <a:pt x="397740" y="298704"/>
                                    </a:lnTo>
                                    <a:cubicBezTo>
                                      <a:pt x="359485" y="257588"/>
                                      <a:pt x="305404" y="231200"/>
                                      <a:pt x="245178" y="229820"/>
                                    </a:cubicBezTo>
                                    <a:lnTo>
                                      <a:pt x="328450" y="13347"/>
                                    </a:lnTo>
                                    <a:cubicBezTo>
                                      <a:pt x="331676" y="5370"/>
                                      <a:pt x="339358" y="0"/>
                                      <a:pt x="348115" y="0"/>
                                    </a:cubicBezTo>
                                    <a:close/>
                                    <a:moveTo>
                                      <a:pt x="21030" y="0"/>
                                    </a:moveTo>
                                    <a:lnTo>
                                      <a:pt x="155163" y="0"/>
                                    </a:lnTo>
                                    <a:cubicBezTo>
                                      <a:pt x="163921" y="0"/>
                                      <a:pt x="171603" y="5369"/>
                                      <a:pt x="174830" y="13346"/>
                                    </a:cubicBezTo>
                                    <a:lnTo>
                                      <a:pt x="224150" y="141745"/>
                                    </a:lnTo>
                                    <a:lnTo>
                                      <a:pt x="187890" y="236088"/>
                                    </a:lnTo>
                                    <a:cubicBezTo>
                                      <a:pt x="154548" y="244371"/>
                                      <a:pt x="124280" y="260479"/>
                                      <a:pt x="99236" y="282262"/>
                                    </a:cubicBezTo>
                                    <a:lnTo>
                                      <a:pt x="1363" y="28380"/>
                                    </a:lnTo>
                                    <a:cubicBezTo>
                                      <a:pt x="-1095" y="22090"/>
                                      <a:pt x="-173" y="14727"/>
                                      <a:pt x="3668" y="9051"/>
                                    </a:cubicBezTo>
                                    <a:cubicBezTo>
                                      <a:pt x="7663" y="3375"/>
                                      <a:pt x="14116" y="0"/>
                                      <a:pt x="2103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00" name="chrome-logo_137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400065" y="4950070"/>
                                <a:ext cx="123263" cy="123091"/>
                              </a:xfrm>
                              <a:custGeom>
                                <a:avLst/>
                                <a:gdLst>
                                  <a:gd name="connsiteX0" fmla="*/ 303467 w 607004"/>
                                  <a:gd name="connsiteY0" fmla="*/ 205063 h 606157"/>
                                  <a:gd name="connsiteX1" fmla="*/ 401659 w 607004"/>
                                  <a:gd name="connsiteY1" fmla="*/ 303043 h 606157"/>
                                  <a:gd name="connsiteX2" fmla="*/ 303467 w 607004"/>
                                  <a:gd name="connsiteY2" fmla="*/ 401023 h 606157"/>
                                  <a:gd name="connsiteX3" fmla="*/ 205275 w 607004"/>
                                  <a:gd name="connsiteY3" fmla="*/ 303043 h 606157"/>
                                  <a:gd name="connsiteX4" fmla="*/ 303467 w 607004"/>
                                  <a:gd name="connsiteY4" fmla="*/ 205063 h 606157"/>
                                  <a:gd name="connsiteX5" fmla="*/ 391382 w 607004"/>
                                  <a:gd name="connsiteY5" fmla="*/ 188057 h 606157"/>
                                  <a:gd name="connsiteX6" fmla="*/ 584215 w 607004"/>
                                  <a:gd name="connsiteY6" fmla="*/ 188057 h 606157"/>
                                  <a:gd name="connsiteX7" fmla="*/ 607004 w 607004"/>
                                  <a:gd name="connsiteY7" fmla="*/ 303048 h 606157"/>
                                  <a:gd name="connsiteX8" fmla="*/ 303522 w 607004"/>
                                  <a:gd name="connsiteY8" fmla="*/ 606157 h 606157"/>
                                  <a:gd name="connsiteX9" fmla="*/ 294187 w 607004"/>
                                  <a:gd name="connsiteY9" fmla="*/ 605700 h 606157"/>
                                  <a:gd name="connsiteX10" fmla="*/ 411150 w 607004"/>
                                  <a:gd name="connsiteY10" fmla="*/ 399849 h 606157"/>
                                  <a:gd name="connsiteX11" fmla="*/ 448857 w 607004"/>
                                  <a:gd name="connsiteY11" fmla="*/ 303048 h 606157"/>
                                  <a:gd name="connsiteX12" fmla="*/ 391382 w 607004"/>
                                  <a:gd name="connsiteY12" fmla="*/ 188057 h 606157"/>
                                  <a:gd name="connsiteX13" fmla="*/ 47141 w 607004"/>
                                  <a:gd name="connsiteY13" fmla="*/ 141272 h 606157"/>
                                  <a:gd name="connsiteX14" fmla="*/ 166869 w 607004"/>
                                  <a:gd name="connsiteY14" fmla="*/ 350926 h 606157"/>
                                  <a:gd name="connsiteX15" fmla="*/ 303532 w 607004"/>
                                  <a:gd name="connsiteY15" fmla="*/ 448167 h 606157"/>
                                  <a:gd name="connsiteX16" fmla="*/ 352686 w 607004"/>
                                  <a:gd name="connsiteY16" fmla="*/ 439028 h 606157"/>
                                  <a:gd name="connsiteX17" fmla="*/ 258405 w 607004"/>
                                  <a:gd name="connsiteY17" fmla="*/ 602346 h 606157"/>
                                  <a:gd name="connsiteX18" fmla="*/ 0 w 607004"/>
                                  <a:gd name="connsiteY18" fmla="*/ 303037 h 606157"/>
                                  <a:gd name="connsiteX19" fmla="*/ 47141 w 607004"/>
                                  <a:gd name="connsiteY19" fmla="*/ 141272 h 606157"/>
                                  <a:gd name="connsiteX20" fmla="*/ 303504 w 607004"/>
                                  <a:gd name="connsiteY20" fmla="*/ 0 h 606157"/>
                                  <a:gd name="connsiteX21" fmla="*/ 568476 w 607004"/>
                                  <a:gd name="connsiteY21" fmla="*/ 155478 h 606157"/>
                                  <a:gd name="connsiteX22" fmla="*/ 302864 w 607004"/>
                                  <a:gd name="connsiteY22" fmla="*/ 157945 h 606157"/>
                                  <a:gd name="connsiteX23" fmla="*/ 160813 w 607004"/>
                                  <a:gd name="connsiteY23" fmla="*/ 276405 h 606157"/>
                                  <a:gd name="connsiteX24" fmla="*/ 68096 w 607004"/>
                                  <a:gd name="connsiteY24" fmla="*/ 111969 h 606157"/>
                                  <a:gd name="connsiteX25" fmla="*/ 303504 w 607004"/>
                                  <a:gd name="connsiteY25" fmla="*/ 0 h 6061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607004" h="606157">
                                    <a:moveTo>
                                      <a:pt x="303467" y="205063"/>
                                    </a:moveTo>
                                    <a:cubicBezTo>
                                      <a:pt x="357697" y="205063"/>
                                      <a:pt x="401659" y="248930"/>
                                      <a:pt x="401659" y="303043"/>
                                    </a:cubicBezTo>
                                    <a:cubicBezTo>
                                      <a:pt x="401659" y="357156"/>
                                      <a:pt x="357697" y="401023"/>
                                      <a:pt x="303467" y="401023"/>
                                    </a:cubicBezTo>
                                    <a:cubicBezTo>
                                      <a:pt x="249237" y="401023"/>
                                      <a:pt x="205275" y="357156"/>
                                      <a:pt x="205275" y="303043"/>
                                    </a:cubicBezTo>
                                    <a:cubicBezTo>
                                      <a:pt x="205275" y="248930"/>
                                      <a:pt x="249237" y="205063"/>
                                      <a:pt x="303467" y="205063"/>
                                    </a:cubicBezTo>
                                    <a:close/>
                                    <a:moveTo>
                                      <a:pt x="391382" y="188057"/>
                                    </a:moveTo>
                                    <a:lnTo>
                                      <a:pt x="584215" y="188057"/>
                                    </a:lnTo>
                                    <a:cubicBezTo>
                                      <a:pt x="598859" y="223524"/>
                                      <a:pt x="607004" y="262372"/>
                                      <a:pt x="607004" y="303048"/>
                                    </a:cubicBezTo>
                                    <a:cubicBezTo>
                                      <a:pt x="607004" y="470416"/>
                                      <a:pt x="471096" y="606157"/>
                                      <a:pt x="303522" y="606157"/>
                                    </a:cubicBezTo>
                                    <a:cubicBezTo>
                                      <a:pt x="300319" y="606157"/>
                                      <a:pt x="297390" y="605700"/>
                                      <a:pt x="294187" y="605700"/>
                                    </a:cubicBezTo>
                                    <a:cubicBezTo>
                                      <a:pt x="294187" y="605700"/>
                                      <a:pt x="376555" y="447930"/>
                                      <a:pt x="411150" y="399849"/>
                                    </a:cubicBezTo>
                                    <a:cubicBezTo>
                                      <a:pt x="431376" y="371787"/>
                                      <a:pt x="448857" y="340343"/>
                                      <a:pt x="448857" y="303048"/>
                                    </a:cubicBezTo>
                                    <a:cubicBezTo>
                                      <a:pt x="448857" y="255973"/>
                                      <a:pt x="425977" y="214657"/>
                                      <a:pt x="391382" y="188057"/>
                                    </a:cubicBezTo>
                                    <a:close/>
                                    <a:moveTo>
                                      <a:pt x="47141" y="141272"/>
                                    </a:moveTo>
                                    <a:cubicBezTo>
                                      <a:pt x="47141" y="141272"/>
                                      <a:pt x="141788" y="295999"/>
                                      <a:pt x="166869" y="350926"/>
                                    </a:cubicBezTo>
                                    <a:cubicBezTo>
                                      <a:pt x="191767" y="405396"/>
                                      <a:pt x="240097" y="448167"/>
                                      <a:pt x="303532" y="448167"/>
                                    </a:cubicBezTo>
                                    <a:cubicBezTo>
                                      <a:pt x="320832" y="448167"/>
                                      <a:pt x="337308" y="444695"/>
                                      <a:pt x="352686" y="439028"/>
                                    </a:cubicBezTo>
                                    <a:lnTo>
                                      <a:pt x="258405" y="602346"/>
                                    </a:lnTo>
                                    <a:cubicBezTo>
                                      <a:pt x="112222" y="580503"/>
                                      <a:pt x="0" y="455022"/>
                                      <a:pt x="0" y="303037"/>
                                    </a:cubicBezTo>
                                    <a:cubicBezTo>
                                      <a:pt x="0" y="243449"/>
                                      <a:pt x="17483" y="188156"/>
                                      <a:pt x="47141" y="141272"/>
                                    </a:cubicBezTo>
                                    <a:close/>
                                    <a:moveTo>
                                      <a:pt x="303504" y="0"/>
                                    </a:moveTo>
                                    <a:cubicBezTo>
                                      <a:pt x="417456" y="0"/>
                                      <a:pt x="516489" y="62794"/>
                                      <a:pt x="568476" y="155478"/>
                                    </a:cubicBezTo>
                                    <a:cubicBezTo>
                                      <a:pt x="568476" y="155478"/>
                                      <a:pt x="369221" y="157488"/>
                                      <a:pt x="302864" y="157945"/>
                                    </a:cubicBezTo>
                                    <a:cubicBezTo>
                                      <a:pt x="232022" y="158494"/>
                                      <a:pt x="173352" y="209223"/>
                                      <a:pt x="160813" y="276405"/>
                                    </a:cubicBezTo>
                                    <a:lnTo>
                                      <a:pt x="68096" y="111969"/>
                                    </a:lnTo>
                                    <a:cubicBezTo>
                                      <a:pt x="123653" y="43691"/>
                                      <a:pt x="208499" y="0"/>
                                      <a:pt x="30350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501" name="组合 501"/>
                          <wpg:cNvGrpSpPr/>
                          <wpg:grpSpPr>
                            <a:xfrm>
                              <a:off x="5084875" y="3485252"/>
                              <a:ext cx="1887560" cy="4819286"/>
                              <a:chOff x="5084875" y="3485252"/>
                              <a:chExt cx="2078753" cy="4819286"/>
                            </a:xfrm>
                            <a:solidFill>
                              <a:srgbClr val="FFFFFF"/>
                            </a:solidFill>
                          </wpg:grpSpPr>
                          <wps:wsp>
                            <wps:cNvPr id="502" name="六边形 502"/>
                            <wps:cNvSpPr/>
                            <wps:spPr>
                              <a:xfrm rot="10800000" flipH="1">
                                <a:off x="5084875" y="5985727"/>
                                <a:ext cx="2078752" cy="305015"/>
                              </a:xfrm>
                              <a:prstGeom prst="hexagon">
                                <a:avLst>
                                  <a:gd name="adj" fmla="val 0"/>
                                  <a:gd name="vf" fmla="val 115470"/>
                                </a:avLst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03" name="六边形 503"/>
                            <wps:cNvSpPr/>
                            <wps:spPr>
                              <a:xfrm rot="10800000" flipH="1">
                                <a:off x="5084876" y="3485252"/>
                                <a:ext cx="2078752" cy="305015"/>
                              </a:xfrm>
                              <a:prstGeom prst="hexagon">
                                <a:avLst>
                                  <a:gd name="adj" fmla="val 0"/>
                                  <a:gd name="vf" fmla="val 115470"/>
                                </a:avLst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04" name="六边形 504"/>
                            <wps:cNvSpPr/>
                            <wps:spPr>
                              <a:xfrm rot="10800000" flipH="1">
                                <a:off x="5084876" y="7999523"/>
                                <a:ext cx="2078752" cy="305015"/>
                              </a:xfrm>
                              <a:prstGeom prst="hexagon">
                                <a:avLst>
                                  <a:gd name="adj" fmla="val 0"/>
                                  <a:gd name="vf" fmla="val 115470"/>
                                </a:avLst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505" name="文本框 249"/>
                          <wps:cNvSpPr txBox="1"/>
                          <wps:spPr>
                            <a:xfrm>
                              <a:off x="5468376" y="3446605"/>
                              <a:ext cx="1252855" cy="358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3195C7"/>
                                    <w:spacing w:val="60"/>
                                    <w:kern w:val="24"/>
                                    <w:sz w:val="26"/>
                                    <w:szCs w:val="26"/>
                                  </w:rPr>
                                  <w:t>基础信息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06" name="文本框 250"/>
                          <wps:cNvSpPr txBox="1"/>
                          <wps:spPr>
                            <a:xfrm>
                              <a:off x="5468376" y="5945758"/>
                              <a:ext cx="1252855" cy="358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3195C7"/>
                                    <w:spacing w:val="60"/>
                                    <w:kern w:val="24"/>
                                    <w:sz w:val="26"/>
                                    <w:szCs w:val="26"/>
                                  </w:rPr>
                                  <w:t>联系方式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07" name="文本框 251"/>
                          <wps:cNvSpPr txBox="1"/>
                          <wps:spPr>
                            <a:xfrm>
                              <a:off x="5468376" y="7964768"/>
                              <a:ext cx="1252855" cy="358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3195C7"/>
                                    <w:spacing w:val="60"/>
                                    <w:kern w:val="24"/>
                                    <w:sz w:val="26"/>
                                    <w:szCs w:val="26"/>
                                  </w:rPr>
                                  <w:t>技能评价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08" name="文本框 252"/>
                          <wps:cNvSpPr txBox="1"/>
                          <wps:spPr>
                            <a:xfrm>
                              <a:off x="5134038" y="2555865"/>
                              <a:ext cx="2085975" cy="751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620" w:lineRule="exact"/>
                                  <w:jc w:val="center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40"/>
                                    <w:szCs w:val="40"/>
                                    <w:lang w:val="en-US" w:eastAsia="zh-CN"/>
                                  </w:rPr>
                                  <w:t>速写</w:t>
                                </w: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求职意向：人事实习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09" name="矩形 509"/>
                          <wps:cNvSpPr/>
                          <wps:spPr>
                            <a:xfrm>
                              <a:off x="5479780" y="473515"/>
                              <a:ext cx="1377084" cy="1836113"/>
                            </a:xfrm>
                            <a:prstGeom prst="rect">
                              <a:avLst/>
                            </a:prstGeom>
                            <a:blipFill>
                              <a:blip r:embed="rId4"/>
                              <a:srcRect/>
                              <a:stretch>
                                <a:fillRect l="-28036" t="-2895" r="-31168" b="-63875"/>
                              </a:stretch>
                            </a:blipFill>
                            <a:ln w="28575" cap="flat" cmpd="sng" algn="ctr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10" name="矩形 510"/>
                        <wps:cNvSpPr/>
                        <wps:spPr>
                          <a:xfrm>
                            <a:off x="393050" y="376102"/>
                            <a:ext cx="4333240" cy="9984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 xml:space="preserve">教育背景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bookmarkStart w:id="0" w:name="_Hlk33384944"/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湖北工业大学 / 财务管理 / 本科 </w:t>
                              </w:r>
                              <w:bookmarkEnd w:id="0"/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          2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015.09-2019.07 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                          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主修课程：管理学，微观经济学，宏观经济学，统计学，信息系统，会计学，财务管理，公司理财，经济法等相关专业课程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学校实践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>湖北工业大学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/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学生会 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                  2015.09-2019.07                           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>国际部干事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协助摄影师进行跟踪拍摄，解决摄影师和观众的初步沟通问题，积极主动访问国内、国外采购商，引导交流，了解其采购需求和对展会的想法，日均采访人数超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30人；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熟悉参展商的参展商品和展位布置，做好法兰克福主办方关于展会的宣传片拍摄工作。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>湖北工业大学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/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财管班 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 xml:space="preserve">                   2015.09-2019.07                           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2"/>
                                  <w:szCs w:val="22"/>
                                </w:rPr>
                                <w:t>专业课实践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六人一组，结合实际能力，我们发放了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100份调查问卷，主次侧重，使调查范围尽量分布云南师范大学的各个角落。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希望这100个人的观念，能够大致反映出师大人的看法。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通过此次调查，我们了解到当今大学生勤工俭学的现象越来越普遍，随之而来的问题不容忽视。最终我们小组的调查报告获得了社会学专业课老师的高度称赞。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我的职责：数据分析与统计，制作汇报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PPT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   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 xml:space="preserve">荣誉证书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荣誉类：获得三等奖学金、年度优秀团员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语言类：大学英语六级证书，普通话二甲资格证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软件类：熟练掌握PS、PR等视音频编辑软件以及Office办公软件 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 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 xml:space="preserve">自我评价 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38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四级证书及大学英语六级证书，英语听说读写能力好；同时积极参与到社会实践中，与人沟通协作的能力得到了很多的锻炼；乐于并且善于学习，一直保持学习的动力，能够为实现目标而不断努力坚持不懈；多次获得优秀奖学金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511" name="组合 511"/>
                        <wpg:cNvGrpSpPr/>
                        <wpg:grpSpPr>
                          <a:xfrm>
                            <a:off x="63250" y="2162966"/>
                            <a:ext cx="194500" cy="5223491"/>
                            <a:chOff x="63250" y="2162966"/>
                            <a:chExt cx="194500" cy="5223491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512" name="KSO_Shape"/>
                          <wps:cNvSpPr/>
                          <wps:spPr bwMode="auto">
                            <a:xfrm>
                              <a:off x="63250" y="7192251"/>
                              <a:ext cx="194500" cy="194206"/>
                            </a:xfrm>
                            <a:custGeom>
                              <a:avLst/>
                              <a:gdLst>
                                <a:gd name="T0" fmla="*/ 6894 w 7804"/>
                                <a:gd name="T1" fmla="*/ 3038 h 7804"/>
                                <a:gd name="T2" fmla="*/ 6614 w 7804"/>
                                <a:gd name="T3" fmla="*/ 2704 h 7804"/>
                                <a:gd name="T4" fmla="*/ 6826 w 7804"/>
                                <a:gd name="T5" fmla="*/ 2200 h 7804"/>
                                <a:gd name="T6" fmla="*/ 6496 w 7804"/>
                                <a:gd name="T7" fmla="*/ 978 h 7804"/>
                                <a:gd name="T8" fmla="*/ 5604 w 7804"/>
                                <a:gd name="T9" fmla="*/ 978 h 7804"/>
                                <a:gd name="T10" fmla="*/ 5254 w 7804"/>
                                <a:gd name="T11" fmla="*/ 1222 h 7804"/>
                                <a:gd name="T12" fmla="*/ 4973 w 7804"/>
                                <a:gd name="T13" fmla="*/ 1137 h 7804"/>
                                <a:gd name="T14" fmla="*/ 4766 w 7804"/>
                                <a:gd name="T15" fmla="*/ 631 h 7804"/>
                                <a:gd name="T16" fmla="*/ 3668 w 7804"/>
                                <a:gd name="T17" fmla="*/ 0 h 7804"/>
                                <a:gd name="T18" fmla="*/ 3038 w 7804"/>
                                <a:gd name="T19" fmla="*/ 910 h 7804"/>
                                <a:gd name="T20" fmla="*/ 2704 w 7804"/>
                                <a:gd name="T21" fmla="*/ 1190 h 7804"/>
                                <a:gd name="T22" fmla="*/ 2398 w 7804"/>
                                <a:gd name="T23" fmla="*/ 1175 h 7804"/>
                                <a:gd name="T24" fmla="*/ 1754 w 7804"/>
                                <a:gd name="T25" fmla="*/ 793 h 7804"/>
                                <a:gd name="T26" fmla="*/ 978 w 7804"/>
                                <a:gd name="T27" fmla="*/ 1308 h 7804"/>
                                <a:gd name="T28" fmla="*/ 1175 w 7804"/>
                                <a:gd name="T29" fmla="*/ 2398 h 7804"/>
                                <a:gd name="T30" fmla="*/ 1137 w 7804"/>
                                <a:gd name="T31" fmla="*/ 2831 h 7804"/>
                                <a:gd name="T32" fmla="*/ 631 w 7804"/>
                                <a:gd name="T33" fmla="*/ 3038 h 7804"/>
                                <a:gd name="T34" fmla="*/ 0 w 7804"/>
                                <a:gd name="T35" fmla="*/ 4136 h 7804"/>
                                <a:gd name="T36" fmla="*/ 910 w 7804"/>
                                <a:gd name="T37" fmla="*/ 4766 h 7804"/>
                                <a:gd name="T38" fmla="*/ 1190 w 7804"/>
                                <a:gd name="T39" fmla="*/ 5100 h 7804"/>
                                <a:gd name="T40" fmla="*/ 978 w 7804"/>
                                <a:gd name="T41" fmla="*/ 5604 h 7804"/>
                                <a:gd name="T42" fmla="*/ 1308 w 7804"/>
                                <a:gd name="T43" fmla="*/ 6826 h 7804"/>
                                <a:gd name="T44" fmla="*/ 2200 w 7804"/>
                                <a:gd name="T45" fmla="*/ 6826 h 7804"/>
                                <a:gd name="T46" fmla="*/ 2550 w 7804"/>
                                <a:gd name="T47" fmla="*/ 6582 h 7804"/>
                                <a:gd name="T48" fmla="*/ 2831 w 7804"/>
                                <a:gd name="T49" fmla="*/ 6667 h 7804"/>
                                <a:gd name="T50" fmla="*/ 3038 w 7804"/>
                                <a:gd name="T51" fmla="*/ 7173 h 7804"/>
                                <a:gd name="T52" fmla="*/ 4136 w 7804"/>
                                <a:gd name="T53" fmla="*/ 7804 h 7804"/>
                                <a:gd name="T54" fmla="*/ 4766 w 7804"/>
                                <a:gd name="T55" fmla="*/ 6894 h 7804"/>
                                <a:gd name="T56" fmla="*/ 5100 w 7804"/>
                                <a:gd name="T57" fmla="*/ 6614 h 7804"/>
                                <a:gd name="T58" fmla="*/ 5406 w 7804"/>
                                <a:gd name="T59" fmla="*/ 6629 h 7804"/>
                                <a:gd name="T60" fmla="*/ 6050 w 7804"/>
                                <a:gd name="T61" fmla="*/ 7011 h 7804"/>
                                <a:gd name="T62" fmla="*/ 6647 w 7804"/>
                                <a:gd name="T63" fmla="*/ 6675 h 7804"/>
                                <a:gd name="T64" fmla="*/ 6826 w 7804"/>
                                <a:gd name="T65" fmla="*/ 6496 h 7804"/>
                                <a:gd name="T66" fmla="*/ 6629 w 7804"/>
                                <a:gd name="T67" fmla="*/ 5406 h 7804"/>
                                <a:gd name="T68" fmla="*/ 6667 w 7804"/>
                                <a:gd name="T69" fmla="*/ 4972 h 7804"/>
                                <a:gd name="T70" fmla="*/ 7173 w 7804"/>
                                <a:gd name="T71" fmla="*/ 4766 h 7804"/>
                                <a:gd name="T72" fmla="*/ 7804 w 7804"/>
                                <a:gd name="T73" fmla="*/ 3668 h 7804"/>
                                <a:gd name="T74" fmla="*/ 5608 w 7804"/>
                                <a:gd name="T75" fmla="*/ 3902 h 7804"/>
                                <a:gd name="T76" fmla="*/ 2196 w 7804"/>
                                <a:gd name="T77" fmla="*/ 3902 h 7804"/>
                                <a:gd name="T78" fmla="*/ 5608 w 7804"/>
                                <a:gd name="T79" fmla="*/ 3902 h 7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804" h="7804">
                                  <a:moveTo>
                                    <a:pt x="7173" y="3038"/>
                                  </a:moveTo>
                                  <a:lnTo>
                                    <a:pt x="6894" y="3038"/>
                                  </a:lnTo>
                                  <a:cubicBezTo>
                                    <a:pt x="6824" y="3038"/>
                                    <a:pt x="6714" y="2953"/>
                                    <a:pt x="6667" y="2831"/>
                                  </a:cubicBezTo>
                                  <a:cubicBezTo>
                                    <a:pt x="6650" y="2789"/>
                                    <a:pt x="6632" y="2746"/>
                                    <a:pt x="6614" y="2704"/>
                                  </a:cubicBezTo>
                                  <a:cubicBezTo>
                                    <a:pt x="6561" y="2585"/>
                                    <a:pt x="6579" y="2447"/>
                                    <a:pt x="6629" y="2398"/>
                                  </a:cubicBezTo>
                                  <a:lnTo>
                                    <a:pt x="6826" y="2200"/>
                                  </a:lnTo>
                                  <a:cubicBezTo>
                                    <a:pt x="7072" y="1954"/>
                                    <a:pt x="7072" y="1554"/>
                                    <a:pt x="6826" y="1308"/>
                                  </a:cubicBezTo>
                                  <a:lnTo>
                                    <a:pt x="6496" y="978"/>
                                  </a:lnTo>
                                  <a:cubicBezTo>
                                    <a:pt x="6377" y="859"/>
                                    <a:pt x="6218" y="793"/>
                                    <a:pt x="6050" y="793"/>
                                  </a:cubicBezTo>
                                  <a:cubicBezTo>
                                    <a:pt x="5882" y="793"/>
                                    <a:pt x="5723" y="859"/>
                                    <a:pt x="5604" y="978"/>
                                  </a:cubicBezTo>
                                  <a:lnTo>
                                    <a:pt x="5406" y="1176"/>
                                  </a:lnTo>
                                  <a:cubicBezTo>
                                    <a:pt x="5378" y="1204"/>
                                    <a:pt x="5319" y="1222"/>
                                    <a:pt x="5254" y="1222"/>
                                  </a:cubicBezTo>
                                  <a:cubicBezTo>
                                    <a:pt x="5201" y="1222"/>
                                    <a:pt x="5147" y="1211"/>
                                    <a:pt x="5100" y="1190"/>
                                  </a:cubicBezTo>
                                  <a:cubicBezTo>
                                    <a:pt x="5058" y="1172"/>
                                    <a:pt x="5015" y="1154"/>
                                    <a:pt x="4973" y="1137"/>
                                  </a:cubicBezTo>
                                  <a:cubicBezTo>
                                    <a:pt x="4851" y="1090"/>
                                    <a:pt x="4766" y="980"/>
                                    <a:pt x="4766" y="910"/>
                                  </a:cubicBezTo>
                                  <a:lnTo>
                                    <a:pt x="4766" y="631"/>
                                  </a:lnTo>
                                  <a:cubicBezTo>
                                    <a:pt x="4766" y="283"/>
                                    <a:pt x="4483" y="0"/>
                                    <a:pt x="4136" y="0"/>
                                  </a:cubicBezTo>
                                  <a:lnTo>
                                    <a:pt x="3668" y="0"/>
                                  </a:lnTo>
                                  <a:cubicBezTo>
                                    <a:pt x="3321" y="0"/>
                                    <a:pt x="3038" y="283"/>
                                    <a:pt x="3038" y="631"/>
                                  </a:cubicBezTo>
                                  <a:lnTo>
                                    <a:pt x="3038" y="910"/>
                                  </a:lnTo>
                                  <a:cubicBezTo>
                                    <a:pt x="3038" y="980"/>
                                    <a:pt x="2953" y="1090"/>
                                    <a:pt x="2831" y="1137"/>
                                  </a:cubicBezTo>
                                  <a:cubicBezTo>
                                    <a:pt x="2789" y="1154"/>
                                    <a:pt x="2746" y="1172"/>
                                    <a:pt x="2704" y="1190"/>
                                  </a:cubicBezTo>
                                  <a:cubicBezTo>
                                    <a:pt x="2657" y="1211"/>
                                    <a:pt x="2603" y="1222"/>
                                    <a:pt x="2550" y="1222"/>
                                  </a:cubicBezTo>
                                  <a:cubicBezTo>
                                    <a:pt x="2485" y="1222"/>
                                    <a:pt x="2426" y="1204"/>
                                    <a:pt x="2398" y="1175"/>
                                  </a:cubicBezTo>
                                  <a:lnTo>
                                    <a:pt x="2200" y="978"/>
                                  </a:lnTo>
                                  <a:cubicBezTo>
                                    <a:pt x="2081" y="859"/>
                                    <a:pt x="1922" y="793"/>
                                    <a:pt x="1754" y="793"/>
                                  </a:cubicBezTo>
                                  <a:cubicBezTo>
                                    <a:pt x="1585" y="793"/>
                                    <a:pt x="1427" y="859"/>
                                    <a:pt x="1308" y="978"/>
                                  </a:cubicBezTo>
                                  <a:lnTo>
                                    <a:pt x="978" y="1308"/>
                                  </a:lnTo>
                                  <a:cubicBezTo>
                                    <a:pt x="732" y="1554"/>
                                    <a:pt x="732" y="1954"/>
                                    <a:pt x="978" y="2200"/>
                                  </a:cubicBezTo>
                                  <a:lnTo>
                                    <a:pt x="1175" y="2398"/>
                                  </a:lnTo>
                                  <a:cubicBezTo>
                                    <a:pt x="1225" y="2447"/>
                                    <a:pt x="1243" y="2585"/>
                                    <a:pt x="1190" y="2704"/>
                                  </a:cubicBezTo>
                                  <a:cubicBezTo>
                                    <a:pt x="1172" y="2746"/>
                                    <a:pt x="1154" y="2789"/>
                                    <a:pt x="1137" y="2831"/>
                                  </a:cubicBezTo>
                                  <a:cubicBezTo>
                                    <a:pt x="1090" y="2953"/>
                                    <a:pt x="980" y="3038"/>
                                    <a:pt x="910" y="3038"/>
                                  </a:cubicBezTo>
                                  <a:lnTo>
                                    <a:pt x="631" y="3038"/>
                                  </a:lnTo>
                                  <a:cubicBezTo>
                                    <a:pt x="283" y="3038"/>
                                    <a:pt x="0" y="3321"/>
                                    <a:pt x="0" y="3668"/>
                                  </a:cubicBezTo>
                                  <a:lnTo>
                                    <a:pt x="0" y="4136"/>
                                  </a:lnTo>
                                  <a:cubicBezTo>
                                    <a:pt x="0" y="4483"/>
                                    <a:pt x="283" y="4766"/>
                                    <a:pt x="631" y="4766"/>
                                  </a:cubicBezTo>
                                  <a:lnTo>
                                    <a:pt x="910" y="4766"/>
                                  </a:lnTo>
                                  <a:cubicBezTo>
                                    <a:pt x="980" y="4766"/>
                                    <a:pt x="1090" y="4851"/>
                                    <a:pt x="1137" y="4972"/>
                                  </a:cubicBezTo>
                                  <a:cubicBezTo>
                                    <a:pt x="1154" y="5015"/>
                                    <a:pt x="1172" y="5058"/>
                                    <a:pt x="1190" y="5100"/>
                                  </a:cubicBezTo>
                                  <a:cubicBezTo>
                                    <a:pt x="1243" y="5219"/>
                                    <a:pt x="1225" y="5357"/>
                                    <a:pt x="1175" y="5406"/>
                                  </a:cubicBezTo>
                                  <a:lnTo>
                                    <a:pt x="978" y="5604"/>
                                  </a:lnTo>
                                  <a:cubicBezTo>
                                    <a:pt x="732" y="5850"/>
                                    <a:pt x="732" y="6250"/>
                                    <a:pt x="978" y="6496"/>
                                  </a:cubicBezTo>
                                  <a:lnTo>
                                    <a:pt x="1308" y="6826"/>
                                  </a:lnTo>
                                  <a:cubicBezTo>
                                    <a:pt x="1427" y="6945"/>
                                    <a:pt x="1586" y="7011"/>
                                    <a:pt x="1754" y="7011"/>
                                  </a:cubicBezTo>
                                  <a:cubicBezTo>
                                    <a:pt x="1922" y="7011"/>
                                    <a:pt x="2081" y="6945"/>
                                    <a:pt x="2200" y="6826"/>
                                  </a:cubicBezTo>
                                  <a:lnTo>
                                    <a:pt x="2398" y="6628"/>
                                  </a:lnTo>
                                  <a:cubicBezTo>
                                    <a:pt x="2427" y="6599"/>
                                    <a:pt x="2484" y="6582"/>
                                    <a:pt x="2550" y="6582"/>
                                  </a:cubicBezTo>
                                  <a:cubicBezTo>
                                    <a:pt x="2602" y="6582"/>
                                    <a:pt x="2657" y="6593"/>
                                    <a:pt x="2704" y="6614"/>
                                  </a:cubicBezTo>
                                  <a:cubicBezTo>
                                    <a:pt x="2745" y="6632"/>
                                    <a:pt x="2788" y="6650"/>
                                    <a:pt x="2831" y="6667"/>
                                  </a:cubicBezTo>
                                  <a:cubicBezTo>
                                    <a:pt x="2953" y="6714"/>
                                    <a:pt x="3038" y="6824"/>
                                    <a:pt x="3038" y="6894"/>
                                  </a:cubicBezTo>
                                  <a:lnTo>
                                    <a:pt x="3038" y="7173"/>
                                  </a:lnTo>
                                  <a:cubicBezTo>
                                    <a:pt x="3038" y="7521"/>
                                    <a:pt x="3321" y="7804"/>
                                    <a:pt x="3668" y="7804"/>
                                  </a:cubicBezTo>
                                  <a:lnTo>
                                    <a:pt x="4136" y="7804"/>
                                  </a:lnTo>
                                  <a:cubicBezTo>
                                    <a:pt x="4483" y="7804"/>
                                    <a:pt x="4766" y="7521"/>
                                    <a:pt x="4766" y="7173"/>
                                  </a:cubicBezTo>
                                  <a:lnTo>
                                    <a:pt x="4766" y="6894"/>
                                  </a:lnTo>
                                  <a:cubicBezTo>
                                    <a:pt x="4766" y="6824"/>
                                    <a:pt x="4851" y="6714"/>
                                    <a:pt x="4972" y="6667"/>
                                  </a:cubicBezTo>
                                  <a:cubicBezTo>
                                    <a:pt x="5015" y="6650"/>
                                    <a:pt x="5058" y="6632"/>
                                    <a:pt x="5100" y="6614"/>
                                  </a:cubicBezTo>
                                  <a:cubicBezTo>
                                    <a:pt x="5146" y="6593"/>
                                    <a:pt x="5201" y="6582"/>
                                    <a:pt x="5254" y="6582"/>
                                  </a:cubicBezTo>
                                  <a:cubicBezTo>
                                    <a:pt x="5319" y="6582"/>
                                    <a:pt x="5377" y="6600"/>
                                    <a:pt x="5406" y="6629"/>
                                  </a:cubicBezTo>
                                  <a:lnTo>
                                    <a:pt x="5604" y="6826"/>
                                  </a:lnTo>
                                  <a:cubicBezTo>
                                    <a:pt x="5723" y="6945"/>
                                    <a:pt x="5882" y="7011"/>
                                    <a:pt x="6050" y="7011"/>
                                  </a:cubicBezTo>
                                  <a:cubicBezTo>
                                    <a:pt x="6068" y="7011"/>
                                    <a:pt x="6087" y="7010"/>
                                    <a:pt x="6105" y="7009"/>
                                  </a:cubicBezTo>
                                  <a:cubicBezTo>
                                    <a:pt x="6335" y="6989"/>
                                    <a:pt x="6538" y="6785"/>
                                    <a:pt x="6647" y="6675"/>
                                  </a:cubicBezTo>
                                  <a:lnTo>
                                    <a:pt x="6661" y="6661"/>
                                  </a:lnTo>
                                  <a:lnTo>
                                    <a:pt x="6826" y="6496"/>
                                  </a:lnTo>
                                  <a:cubicBezTo>
                                    <a:pt x="7072" y="6250"/>
                                    <a:pt x="7072" y="5850"/>
                                    <a:pt x="6826" y="5604"/>
                                  </a:cubicBezTo>
                                  <a:lnTo>
                                    <a:pt x="6629" y="5406"/>
                                  </a:lnTo>
                                  <a:cubicBezTo>
                                    <a:pt x="6579" y="5357"/>
                                    <a:pt x="6561" y="5219"/>
                                    <a:pt x="6614" y="5100"/>
                                  </a:cubicBezTo>
                                  <a:cubicBezTo>
                                    <a:pt x="6632" y="5058"/>
                                    <a:pt x="6650" y="5015"/>
                                    <a:pt x="6667" y="4972"/>
                                  </a:cubicBezTo>
                                  <a:cubicBezTo>
                                    <a:pt x="6714" y="4851"/>
                                    <a:pt x="6824" y="4766"/>
                                    <a:pt x="6894" y="4766"/>
                                  </a:cubicBezTo>
                                  <a:lnTo>
                                    <a:pt x="7173" y="4766"/>
                                  </a:lnTo>
                                  <a:cubicBezTo>
                                    <a:pt x="7521" y="4766"/>
                                    <a:pt x="7804" y="4483"/>
                                    <a:pt x="7804" y="4135"/>
                                  </a:cubicBezTo>
                                  <a:lnTo>
                                    <a:pt x="7804" y="3668"/>
                                  </a:lnTo>
                                  <a:cubicBezTo>
                                    <a:pt x="7804" y="3321"/>
                                    <a:pt x="7521" y="3038"/>
                                    <a:pt x="7173" y="3038"/>
                                  </a:cubicBezTo>
                                  <a:close/>
                                  <a:moveTo>
                                    <a:pt x="5608" y="3902"/>
                                  </a:moveTo>
                                  <a:cubicBezTo>
                                    <a:pt x="5608" y="4843"/>
                                    <a:pt x="4843" y="5608"/>
                                    <a:pt x="3902" y="5608"/>
                                  </a:cubicBezTo>
                                  <a:cubicBezTo>
                                    <a:pt x="2961" y="5608"/>
                                    <a:pt x="2196" y="4843"/>
                                    <a:pt x="2196" y="3902"/>
                                  </a:cubicBezTo>
                                  <a:cubicBezTo>
                                    <a:pt x="2196" y="2961"/>
                                    <a:pt x="2961" y="2196"/>
                                    <a:pt x="3902" y="2196"/>
                                  </a:cubicBezTo>
                                  <a:cubicBezTo>
                                    <a:pt x="4843" y="2196"/>
                                    <a:pt x="5608" y="2961"/>
                                    <a:pt x="5608" y="39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513" name="portfolio-filled-tool_58910"/>
                          <wps:cNvSpPr>
                            <a:spLocks noChangeAspect="1"/>
                          </wps:cNvSpPr>
                          <wps:spPr bwMode="auto">
                            <a:xfrm>
                              <a:off x="81821" y="2162966"/>
                              <a:ext cx="153548" cy="144040"/>
                            </a:xfrm>
                            <a:custGeom>
                              <a:avLst/>
                              <a:gdLst>
                                <a:gd name="connsiteX0" fmla="*/ 248517 w 594286"/>
                                <a:gd name="connsiteY0" fmla="*/ 276228 h 557490"/>
                                <a:gd name="connsiteX1" fmla="*/ 345769 w 594286"/>
                                <a:gd name="connsiteY1" fmla="*/ 276228 h 557490"/>
                                <a:gd name="connsiteX2" fmla="*/ 351300 w 594286"/>
                                <a:gd name="connsiteY2" fmla="*/ 281748 h 557490"/>
                                <a:gd name="connsiteX3" fmla="*/ 351300 w 594286"/>
                                <a:gd name="connsiteY3" fmla="*/ 333268 h 557490"/>
                                <a:gd name="connsiteX4" fmla="*/ 345769 w 594286"/>
                                <a:gd name="connsiteY4" fmla="*/ 338788 h 557490"/>
                                <a:gd name="connsiteX5" fmla="*/ 248517 w 594286"/>
                                <a:gd name="connsiteY5" fmla="*/ 338788 h 557490"/>
                                <a:gd name="connsiteX6" fmla="*/ 242986 w 594286"/>
                                <a:gd name="connsiteY6" fmla="*/ 333268 h 557490"/>
                                <a:gd name="connsiteX7" fmla="*/ 242986 w 594286"/>
                                <a:gd name="connsiteY7" fmla="*/ 281748 h 557490"/>
                                <a:gd name="connsiteX8" fmla="*/ 248517 w 594286"/>
                                <a:gd name="connsiteY8" fmla="*/ 276228 h 557490"/>
                                <a:gd name="connsiteX9" fmla="*/ 6916 w 594286"/>
                                <a:gd name="connsiteY9" fmla="*/ 269268 h 557490"/>
                                <a:gd name="connsiteX10" fmla="*/ 198249 w 594286"/>
                                <a:gd name="connsiteY10" fmla="*/ 269268 h 557490"/>
                                <a:gd name="connsiteX11" fmla="*/ 204704 w 594286"/>
                                <a:gd name="connsiteY11" fmla="*/ 275714 h 557490"/>
                                <a:gd name="connsiteX12" fmla="*/ 204704 w 594286"/>
                                <a:gd name="connsiteY12" fmla="*/ 358589 h 557490"/>
                                <a:gd name="connsiteX13" fmla="*/ 218074 w 594286"/>
                                <a:gd name="connsiteY13" fmla="*/ 371941 h 557490"/>
                                <a:gd name="connsiteX14" fmla="*/ 376212 w 594286"/>
                                <a:gd name="connsiteY14" fmla="*/ 371941 h 557490"/>
                                <a:gd name="connsiteX15" fmla="*/ 389582 w 594286"/>
                                <a:gd name="connsiteY15" fmla="*/ 358589 h 557490"/>
                                <a:gd name="connsiteX16" fmla="*/ 389582 w 594286"/>
                                <a:gd name="connsiteY16" fmla="*/ 275714 h 557490"/>
                                <a:gd name="connsiteX17" fmla="*/ 396498 w 594286"/>
                                <a:gd name="connsiteY17" fmla="*/ 269268 h 557490"/>
                                <a:gd name="connsiteX18" fmla="*/ 587831 w 594286"/>
                                <a:gd name="connsiteY18" fmla="*/ 269268 h 557490"/>
                                <a:gd name="connsiteX19" fmla="*/ 594286 w 594286"/>
                                <a:gd name="connsiteY19" fmla="*/ 275714 h 557490"/>
                                <a:gd name="connsiteX20" fmla="*/ 594286 w 594286"/>
                                <a:gd name="connsiteY20" fmla="*/ 550584 h 557490"/>
                                <a:gd name="connsiteX21" fmla="*/ 587831 w 594286"/>
                                <a:gd name="connsiteY21" fmla="*/ 557490 h 557490"/>
                                <a:gd name="connsiteX22" fmla="*/ 6916 w 594286"/>
                                <a:gd name="connsiteY22" fmla="*/ 557490 h 557490"/>
                                <a:gd name="connsiteX23" fmla="*/ 0 w 594286"/>
                                <a:gd name="connsiteY23" fmla="*/ 550584 h 557490"/>
                                <a:gd name="connsiteX24" fmla="*/ 0 w 594286"/>
                                <a:gd name="connsiteY24" fmla="*/ 275714 h 557490"/>
                                <a:gd name="connsiteX25" fmla="*/ 6916 w 594286"/>
                                <a:gd name="connsiteY25" fmla="*/ 269268 h 557490"/>
                                <a:gd name="connsiteX26" fmla="*/ 232366 w 594286"/>
                                <a:gd name="connsiteY26" fmla="*/ 40505 h 557490"/>
                                <a:gd name="connsiteX27" fmla="*/ 232366 w 594286"/>
                                <a:gd name="connsiteY27" fmla="*/ 69963 h 557490"/>
                                <a:gd name="connsiteX28" fmla="*/ 361920 w 594286"/>
                                <a:gd name="connsiteY28" fmla="*/ 69963 h 557490"/>
                                <a:gd name="connsiteX29" fmla="*/ 361920 w 594286"/>
                                <a:gd name="connsiteY29" fmla="*/ 40505 h 557490"/>
                                <a:gd name="connsiteX30" fmla="*/ 212541 w 594286"/>
                                <a:gd name="connsiteY30" fmla="*/ 0 h 557490"/>
                                <a:gd name="connsiteX31" fmla="*/ 382206 w 594286"/>
                                <a:gd name="connsiteY31" fmla="*/ 0 h 557490"/>
                                <a:gd name="connsiteX32" fmla="*/ 402031 w 594286"/>
                                <a:gd name="connsiteY32" fmla="*/ 20253 h 557490"/>
                                <a:gd name="connsiteX33" fmla="*/ 402031 w 594286"/>
                                <a:gd name="connsiteY33" fmla="*/ 69963 h 557490"/>
                                <a:gd name="connsiteX34" fmla="*/ 587831 w 594286"/>
                                <a:gd name="connsiteY34" fmla="*/ 69963 h 557490"/>
                                <a:gd name="connsiteX35" fmla="*/ 594286 w 594286"/>
                                <a:gd name="connsiteY35" fmla="*/ 76407 h 557490"/>
                                <a:gd name="connsiteX36" fmla="*/ 594286 w 594286"/>
                                <a:gd name="connsiteY36" fmla="*/ 230603 h 557490"/>
                                <a:gd name="connsiteX37" fmla="*/ 587831 w 594286"/>
                                <a:gd name="connsiteY37" fmla="*/ 237507 h 557490"/>
                                <a:gd name="connsiteX38" fmla="*/ 6916 w 594286"/>
                                <a:gd name="connsiteY38" fmla="*/ 237507 h 557490"/>
                                <a:gd name="connsiteX39" fmla="*/ 0 w 594286"/>
                                <a:gd name="connsiteY39" fmla="*/ 230603 h 557490"/>
                                <a:gd name="connsiteX40" fmla="*/ 0 w 594286"/>
                                <a:gd name="connsiteY40" fmla="*/ 76407 h 557490"/>
                                <a:gd name="connsiteX41" fmla="*/ 6916 w 594286"/>
                                <a:gd name="connsiteY41" fmla="*/ 69963 h 557490"/>
                                <a:gd name="connsiteX42" fmla="*/ 192255 w 594286"/>
                                <a:gd name="connsiteY42" fmla="*/ 69963 h 557490"/>
                                <a:gd name="connsiteX43" fmla="*/ 192255 w 594286"/>
                                <a:gd name="connsiteY43" fmla="*/ 20253 h 557490"/>
                                <a:gd name="connsiteX44" fmla="*/ 212541 w 594286"/>
                                <a:gd name="connsiteY44" fmla="*/ 0 h 5574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594286" h="557490">
                                  <a:moveTo>
                                    <a:pt x="248517" y="276228"/>
                                  </a:moveTo>
                                  <a:lnTo>
                                    <a:pt x="345769" y="276228"/>
                                  </a:lnTo>
                                  <a:cubicBezTo>
                                    <a:pt x="348995" y="276228"/>
                                    <a:pt x="351300" y="278528"/>
                                    <a:pt x="351300" y="281748"/>
                                  </a:cubicBezTo>
                                  <a:lnTo>
                                    <a:pt x="351300" y="333268"/>
                                  </a:lnTo>
                                  <a:cubicBezTo>
                                    <a:pt x="351300" y="336028"/>
                                    <a:pt x="348995" y="338788"/>
                                    <a:pt x="345769" y="338788"/>
                                  </a:cubicBezTo>
                                  <a:lnTo>
                                    <a:pt x="248517" y="338788"/>
                                  </a:lnTo>
                                  <a:cubicBezTo>
                                    <a:pt x="245291" y="338788"/>
                                    <a:pt x="242986" y="336028"/>
                                    <a:pt x="242986" y="333268"/>
                                  </a:cubicBezTo>
                                  <a:lnTo>
                                    <a:pt x="242986" y="281748"/>
                                  </a:lnTo>
                                  <a:cubicBezTo>
                                    <a:pt x="242986" y="278528"/>
                                    <a:pt x="245291" y="276228"/>
                                    <a:pt x="248517" y="276228"/>
                                  </a:cubicBezTo>
                                  <a:close/>
                                  <a:moveTo>
                                    <a:pt x="6916" y="269268"/>
                                  </a:moveTo>
                                  <a:lnTo>
                                    <a:pt x="198249" y="269268"/>
                                  </a:lnTo>
                                  <a:cubicBezTo>
                                    <a:pt x="201937" y="269268"/>
                                    <a:pt x="204704" y="272031"/>
                                    <a:pt x="204704" y="275714"/>
                                  </a:cubicBezTo>
                                  <a:lnTo>
                                    <a:pt x="204704" y="358589"/>
                                  </a:lnTo>
                                  <a:cubicBezTo>
                                    <a:pt x="204704" y="365956"/>
                                    <a:pt x="210697" y="371941"/>
                                    <a:pt x="218074" y="371941"/>
                                  </a:cubicBezTo>
                                  <a:lnTo>
                                    <a:pt x="376212" y="371941"/>
                                  </a:lnTo>
                                  <a:cubicBezTo>
                                    <a:pt x="383589" y="371941"/>
                                    <a:pt x="389582" y="365956"/>
                                    <a:pt x="389582" y="358589"/>
                                  </a:cubicBezTo>
                                  <a:lnTo>
                                    <a:pt x="389582" y="275714"/>
                                  </a:lnTo>
                                  <a:cubicBezTo>
                                    <a:pt x="389582" y="272031"/>
                                    <a:pt x="392810" y="269268"/>
                                    <a:pt x="396498" y="269268"/>
                                  </a:cubicBezTo>
                                  <a:lnTo>
                                    <a:pt x="587831" y="269268"/>
                                  </a:lnTo>
                                  <a:cubicBezTo>
                                    <a:pt x="591520" y="269268"/>
                                    <a:pt x="594286" y="272031"/>
                                    <a:pt x="594286" y="275714"/>
                                  </a:cubicBezTo>
                                  <a:lnTo>
                                    <a:pt x="594286" y="550584"/>
                                  </a:lnTo>
                                  <a:cubicBezTo>
                                    <a:pt x="594286" y="554267"/>
                                    <a:pt x="591520" y="557490"/>
                                    <a:pt x="587831" y="557490"/>
                                  </a:cubicBezTo>
                                  <a:lnTo>
                                    <a:pt x="6916" y="557490"/>
                                  </a:lnTo>
                                  <a:cubicBezTo>
                                    <a:pt x="3227" y="557490"/>
                                    <a:pt x="0" y="554267"/>
                                    <a:pt x="0" y="550584"/>
                                  </a:cubicBezTo>
                                  <a:lnTo>
                                    <a:pt x="0" y="275714"/>
                                  </a:lnTo>
                                  <a:cubicBezTo>
                                    <a:pt x="0" y="272031"/>
                                    <a:pt x="3227" y="269268"/>
                                    <a:pt x="6916" y="269268"/>
                                  </a:cubicBezTo>
                                  <a:close/>
                                  <a:moveTo>
                                    <a:pt x="232366" y="40505"/>
                                  </a:moveTo>
                                  <a:lnTo>
                                    <a:pt x="232366" y="69963"/>
                                  </a:lnTo>
                                  <a:lnTo>
                                    <a:pt x="361920" y="69963"/>
                                  </a:lnTo>
                                  <a:lnTo>
                                    <a:pt x="361920" y="40505"/>
                                  </a:lnTo>
                                  <a:close/>
                                  <a:moveTo>
                                    <a:pt x="212541" y="0"/>
                                  </a:moveTo>
                                  <a:lnTo>
                                    <a:pt x="382206" y="0"/>
                                  </a:lnTo>
                                  <a:cubicBezTo>
                                    <a:pt x="393271" y="0"/>
                                    <a:pt x="402031" y="9206"/>
                                    <a:pt x="402031" y="20253"/>
                                  </a:cubicBezTo>
                                  <a:lnTo>
                                    <a:pt x="402031" y="69963"/>
                                  </a:lnTo>
                                  <a:lnTo>
                                    <a:pt x="587831" y="69963"/>
                                  </a:lnTo>
                                  <a:cubicBezTo>
                                    <a:pt x="591520" y="69963"/>
                                    <a:pt x="594286" y="72725"/>
                                    <a:pt x="594286" y="76407"/>
                                  </a:cubicBezTo>
                                  <a:lnTo>
                                    <a:pt x="594286" y="230603"/>
                                  </a:lnTo>
                                  <a:cubicBezTo>
                                    <a:pt x="594286" y="234285"/>
                                    <a:pt x="591520" y="237507"/>
                                    <a:pt x="587831" y="237507"/>
                                  </a:cubicBezTo>
                                  <a:lnTo>
                                    <a:pt x="6916" y="237507"/>
                                  </a:lnTo>
                                  <a:cubicBezTo>
                                    <a:pt x="3227" y="237507"/>
                                    <a:pt x="0" y="234285"/>
                                    <a:pt x="0" y="230603"/>
                                  </a:cubicBezTo>
                                  <a:lnTo>
                                    <a:pt x="0" y="76407"/>
                                  </a:lnTo>
                                  <a:cubicBezTo>
                                    <a:pt x="0" y="72725"/>
                                    <a:pt x="3227" y="69963"/>
                                    <a:pt x="6916" y="69963"/>
                                  </a:cubicBezTo>
                                  <a:lnTo>
                                    <a:pt x="192255" y="69963"/>
                                  </a:lnTo>
                                  <a:lnTo>
                                    <a:pt x="192255" y="20253"/>
                                  </a:lnTo>
                                  <a:cubicBezTo>
                                    <a:pt x="192255" y="9206"/>
                                    <a:pt x="201015" y="0"/>
                                    <a:pt x="2125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514" name="组合 514"/>
                        <wpg:cNvGrpSpPr/>
                        <wpg:grpSpPr>
                          <a:xfrm>
                            <a:off x="1374460" y="526323"/>
                            <a:ext cx="3254234" cy="8459108"/>
                            <a:chOff x="1374460" y="526323"/>
                            <a:chExt cx="4452717" cy="8459108"/>
                          </a:xfrm>
                        </wpg:grpSpPr>
                        <wps:wsp>
                          <wps:cNvPr id="515" name="直接连接符 515"/>
                          <wps:cNvCnPr/>
                          <wps:spPr>
                            <a:xfrm>
                              <a:off x="1374460" y="526323"/>
                              <a:ext cx="445271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9C9C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6" name="直接连接符 516"/>
                          <wps:cNvCnPr/>
                          <wps:spPr>
                            <a:xfrm>
                              <a:off x="1374460" y="2223215"/>
                              <a:ext cx="445271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9C9C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7" name="直接连接符 517"/>
                          <wps:cNvCnPr/>
                          <wps:spPr>
                            <a:xfrm>
                              <a:off x="1374460" y="7300409"/>
                              <a:ext cx="445271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9C9C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8" name="直接连接符 518"/>
                          <wps:cNvCnPr/>
                          <wps:spPr>
                            <a:xfrm>
                              <a:off x="1374460" y="8985431"/>
                              <a:ext cx="445271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9C9C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5pt;margin-top:0pt;height:841.9pt;width:570.1pt;z-index:251663360;mso-width-relative:page;mso-height-relative:page;" coordsize="7240569,10691813" o:gfxdata="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">
                <o:lock v:ext="edit" aspectratio="f"/>
                <v:line id="_x0000_s1026" o:spid="_x0000_s1026" o:spt="20" style="position:absolute;left:161428;top:712743;height:9979070;width:0;" filled="f" stroked="t" coordsize="21600,21600" o:gfxdata="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1P6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D9D9D9" miterlimit="8" joinstyle="miter"/>
                  <v:imagedata o:title=""/>
                  <o:lock v:ext="edit" aspectratio="f"/>
                </v:line>
                <v:shape id="_x0000_s1026" o:spid="_x0000_s1026" o:spt="3" type="#_x0000_t3" style="position:absolute;left:2660;top:395209;height:317534;width:317536;v-text-anchor:middle;" fillcolor="#3195C7" filled="t" stroked="f" coordsize="21600,21600" o:gfxdata="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Xre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655;top:8844471;height:317534;width:317536;v-text-anchor:middle;" fillcolor="#3195C7" filled="t" stroked="f" coordsize="21600,21600" o:gfxdata="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llO4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655;top:7131271;height:317534;width:317536;v-text-anchor:middle;" fillcolor="#3195C7" filled="t" stroked="f" coordsize="21600,21600" o:gfxdata="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NaV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0;top:2080241;height:317534;width:317536;v-text-anchor:middle;" fillcolor="#3195C7" filled="t" stroked="f" coordsize="21600,21600" o:gfxdata="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xzD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42" o:spid="_x0000_s1026" o:spt="100" style="position:absolute;left:66735;top:487838;height:132136;width:189110;" fillcolor="#FFFFFF" filled="t" stroked="f" coordsize="263,184" o:gfxdata="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QrMr4A&#10;AADcAAAADwAAAAAAAAABACAAAAAiAAAAZHJzL2Rvd25yZXYueG1sUEsBAhQAFAAAAAgAh07iQDMv&#10;BZ47AAAAOQAAABAAAAAAAAAAAQAgAAAADQEAAGRycy9zaGFwZXhtbC54bWxQSwUGAAAAAAYABgBb&#10;AQAAtw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KSO_Shape" o:spid="_x0000_s1026" o:spt="100" style="position:absolute;left:81276;top:8897102;height:200568;width:158448;v-text-anchor:middle;" fillcolor="#FFFFFF" filled="t" stroked="f" coordsize="1679575,2125662" o:gfxdata="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OP7b4A&#10;AADcAAAADwAAAAAAAAABACAAAAAiAAAAZHJzL2Rvd25yZXYueG1sUEsBAhQAFAAAAAgAh07iQDMv&#10;BZ47AAAAOQAAABAAAAAAAAAAAQAgAAAADQEAAGRycy9zaGFwZXhtbC54bWxQSwUGAAAAAAYABgBb&#10;AQAAtwM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47968,88084;60880,94765;60182,98683;59377,103379;60934,108370;87133,158495;83590,107323;84583,102225;83509,98039;86515,94336;98917,87494;110272,88111;118620,96349;125814,105579;131827,115830;136498,127287;139826,139980;141678,154014;135827,164398;117224,172368;97709,177493;77577,179693;56263,178727;35191,174353;15032,166706;0,158173;1449,143280;4455,129890;8911,117869;14710,107162;21769,97690;29983,89291;40345,81188;78475,483;87465,2928;95597,7226;102548,13110;108050,20310;111942,28638;113955,37852;113713,48491;110600,59130;104991,68425;97234,75920;86338,81831;78984,83765;71040,84302;62157,83147;53998,80219;46671,75759;40042,69500;34621,61440;31186,52225;29924,42151;30998,32614;34111,23909;38942,16145;45276,9617;52898,4620;61566,1316;70960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3" type="#_x0000_t3" style="position:absolute;left:118067;top:956293;flip:y;height:86722;width:86722;v-text-anchor:middle;" fillcolor="#3195C7" filled="t" stroked="t" coordsize="21600,21600" o:gfxdata="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HPY7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FFFFFF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8067;top:2675451;flip:y;height:86722;width:86722;v-text-anchor:middle;" fillcolor="#3195C7" filled="t" stroked="t" coordsize="21600,21600" o:gfxdata="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p9&#10;avjCAAAA3AAAAA8AAAAAAAAAAQAgAAAAIgAAAGRycy9kb3ducmV2LnhtbFBLAQIUABQAAAAIAIdO&#10;4kAzLwWeOwAAADkAAAAQAAAAAAAAAAEAIAAAABEBAABkcnMvc2hhcGV4bWwueG1sUEsFBgAAAAAG&#10;AAYAWwEAALsDAAAAAA==&#10;">
                  <v:fill on="t" focussize="0,0"/>
                  <v:stroke weight="2.25pt" color="#FFFFFF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8067;top:4138865;flip:y;height:86722;width:86722;v-text-anchor:middle;" fillcolor="#3195C7" filled="t" stroked="t" coordsize="21600,21600" o:gfxdata="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5Vu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FFFFFF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8067;top:5581135;flip:y;height:86722;width:86722;v-text-anchor:middle;" fillcolor="#3195C7" filled="t" stroked="t" coordsize="21600,21600" o:gfxdata="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dLw&#10;I8EAAADcAAAADwAAAAAAAAABACAAAAAiAAAAZHJzL2Rvd25yZXYueG1sUEsBAhQAFAAAAAgAh07i&#10;QDMvBZ47AAAAOQAAABAAAAAAAAAAAQAgAAAAEAEAAGRycy9zaGFwZXhtbC54bWxQSwUGAAAAAAYA&#10;BgBbAQAAugMAAAAA&#10;">
                  <v:fill on="t" focussize="0,0"/>
                  <v:stroke weight="2.25pt" color="#FFFFFF" miterlimit="8" joinstyle="miter"/>
                  <v:imagedata o:title=""/>
                  <o:lock v:ext="edit" aspectratio="f"/>
                </v:shape>
                <v:group id="_x0000_s1026" o:spid="_x0000_s1026" o:spt="203" style="position:absolute;left:5084875;top:0;height:10691813;width:2155694;" coordorigin="5084875,0" coordsize="2155694,10691813" o:gfxdata="UEsDBAoAAAAAAIdO4kAAAAAAAAAAAAAAAAAEAAAAZHJzL1BLAwQUAAAACACHTuJAJ2x2xL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Z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HbE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圆角矩形 3" o:spid="_x0000_s1026" o:spt="2" style="position:absolute;left:5104358;top:0;height:10691813;width:2115581;v-text-anchor:middle;" fillcolor="#3195C7" filled="t" stroked="f" coordsize="21600,21600" arcsize="0" o:gfxdata="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HMH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文本框 216" o:spid="_x0000_s1026" o:spt="202" type="#_x0000_t202" style="position:absolute;left:5344028;top:8386971;height:1678940;width:612140;" filled="f" stroked="f" coordsize="21600,21600" o:gfxdata="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ZY4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5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学习能力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5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团队合作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5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软件操作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5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专业能力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5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项目管理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5403377;top:8742219;height:1365734;width:1356132;" coordorigin="5403382,8742226" coordsize="1050325,1389435" o:gfxdata="UEsDBAoAAAAAAIdO4kAAAAAAAAAAAAAAAAAEAAAAZHJzL1BLAwQUAAAACACHTuJAqIXus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3+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IXus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5403383;top:8742226;height:94555;width:985838;v-text-anchor:middle;" filled="t" stroked="f" coordsize="21600,21600" o:gfxdata="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9pG2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5403382;top:9065946;height:94555;width:733425;v-text-anchor:middle;" filled="t" stroked="f" coordsize="21600,21600" o:gfxdata="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xAf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5403382;top:9389666;height:94555;width:1050325;v-text-anchor:middle;" filled="t" stroked="f" coordsize="21600,21600" o:gfxdata="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ulY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5403383;top:9713386;height:94555;width:883444;v-text-anchor:middle;" filled="t" stroked="f" coordsize="21600,21600" o:gfxdata="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iMB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5403383;top:10037106;height:94555;width:940594;v-text-anchor:middle;" filled="t" stroked="f" coordsize="21600,21600" o:gfxdata="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N6a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5366141;top:6530231;height:1059105;width:184639;" coordorigin="5366141,6530231" coordsize="184639,1059105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    <o:lock v:ext="edit" aspectratio="f"/>
                    <v:roundrect id="圆角矩形 52" o:spid="_x0000_s1026" o:spt="2" style="position:absolute;left:5366141;top:6530231;height:184640;width:184639;v-text-anchor:middle;" fillcolor="#3195C7" filled="t" stroked="f" coordsize="21600,21600" arcsize="0.166666666666667" o:gfxdata="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4Ga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  <v:roundrect id="圆角矩形 50" o:spid="_x0000_s1026" o:spt="2" style="position:absolute;left:5366141;top:6967463;height:184640;width:184639;v-text-anchor:middle;" fillcolor="#3195C7" filled="t" stroked="f" coordsize="21600,21600" arcsize="0.166666666666667" o:gfxdata="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HS8O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  <v:roundrect id="圆角矩形 48" o:spid="_x0000_s1026" o:spt="2" style="position:absolute;left:5366141;top:7404696;height:184640;width:184639;v-text-anchor:middle;" fillcolor="#3195C7" filled="t" stroked="f" coordsize="21600,21600" arcsize="0.166666666666667" o:gfxdata="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nSRN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</v:group>
                  <v:group id="_x0000_s1026" o:spid="_x0000_s1026" o:spt="203" style="position:absolute;left:5397029;top:6558511;height:992010;width:119699;" coordorigin="5397029,6558511" coordsize="119699,992010" o:gfxdata="UEsDBAoAAAAAAIdO4kAAAAAAAAAAAAAAAAAEAAAAZHJzL1BLAwQUAAAACACHTuJAnVCel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3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UJ6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KSO_Shape" o:spid="_x0000_s1026" o:spt="100" style="position:absolute;left:5421320;top:6558511;height:128079;width:74926;v-text-anchor:middle;" filled="t" stroked="f" coordsize="559792,955625" o:gfxdata="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j3LbsAAADc&#10;AAAADwAAAAAAAAABACAAAAAiAAAAZHJzL2Rvd25yZXYueG1sUEsBAhQAFAAAAAgAh07iQDMvBZ47&#10;AAAAOQAAABAAAAAAAAAAAQAgAAAACgEAAGRycy9zaGFwZXhtbC54bWxQSwUGAAAAAAYABgBbAQAA&#10;tAM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 inset="2.54mm,1.27mm,2.54mm,8.16463888888889mm"/>
                    </v:shape>
                    <v:shape id="KSO_Shape" o:spid="_x0000_s1026" o:spt="100" style="position:absolute;left:5397029;top:7003754;height:118199;width:118198;v-text-anchor:middle;" filled="t" stroked="f" coordsize="5581,5581" o:gfxdata="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f2B74A&#10;AADcAAAADwAAAAAAAAABACAAAAAiAAAAZHJzL2Rvd25yZXYueG1sUEsBAhQAFAAAAAgAh07iQDMv&#10;BZ47AAAAOQAAABAAAAAAAAAAAQAgAAAADQEAAGRycy9zaGFwZXhtbC54bWxQSwUGAAAAAAYABgBb&#10;AQAAtwM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    <v:path o:connectlocs="@0,@0;@0,@0;@0,@0;@0,@0;@0,@0;@0,@0;@0,@0;@0,@0;@0,@0;@0,@0;@0,@0;@0,@0;@0,@0;@0,@0;@0,@0;@0,@0;@0,@0;@0,@0;@0,@0;@0,@0;@0,841439302;@0,@0;@0,@0;@0,@0;@0,@0;841432183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KSO_Shape" o:spid="_x0000_s1026" o:spt="100" style="position:absolute;left:5400759;top:7430553;height:119968;width:115969;v-text-anchor:middle;" filled="t" stroked="f" coordsize="90,93" o:gfxdata="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zR3XugAAANwA&#10;AAAPAAAAAAAAAAEAIAAAACIAAABkcnMvZG93bnJldi54bWxQSwECFAAUAAAACACHTuJAMy8FnjsA&#10;AAA5AAAAEAAAAAAAAAABACAAAAAJAQAAZHJzL3NoYXBleG1sLnhtbFBLBQYAAAAABgAGAFsBAACz&#10;Aw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26" o:spid="_x0000_s1026" o:spt="202" type="#_x0000_t202" style="position:absolute;left:5564103;top:6291759;height:1424940;width:1527810;" filled="f" stroked="f" coordsize="21600,21600" o:gfxdata="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NvD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7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 xml:space="preserve">现居：湖北·武汉    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7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 xml:space="preserve">+86 152 0000 0000  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7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12125612@qq.com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5366141;top:4048052;height:1496338;width:184639;" coordorigin="5366141,4048052" coordsize="184639,1496338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圆角矩形 52" o:spid="_x0000_s1026" o:spt="2" style="position:absolute;left:5366141;top:4485285;height:184640;width:184639;v-text-anchor:middle;" fillcolor="#3195C7" filled="t" stroked="f" coordsize="21600,21600" arcsize="0.166666666666667" o:gfxdata="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MRC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  <v:roundrect id="圆角矩形 50" o:spid="_x0000_s1026" o:spt="2" style="position:absolute;left:5366141;top:4922517;height:184640;width:184639;v-text-anchor:middle;" fillcolor="#3195C7" filled="t" stroked="f" coordsize="21600,21600" arcsize="0.166666666666667" o:gfxdata="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4Y9/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  <v:roundrect id="圆角矩形 48" o:spid="_x0000_s1026" o:spt="2" style="position:absolute;left:5366141;top:5359750;height:184640;width:184639;v-text-anchor:middle;" fillcolor="#3195C7" filled="t" stroked="f" coordsize="21600,21600" arcsize="0.166666666666667" o:gfxdata="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0q5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  <v:roundrect id="圆角矩形 46" o:spid="_x0000_s1026" o:spt="2" style="position:absolute;left:5366141;top:4048052;height:184640;width:184639;v-text-anchor:middle;" fillcolor="#3195C7" filled="t" stroked="f" coordsize="21600,21600" arcsize="0.166666666666667" o:gfxdata="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RLKQ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oundrect>
                  </v:group>
                  <v:shape id="文本框 235" o:spid="_x0000_s1026" o:spt="202" type="#_x0000_t202" style="position:absolute;left:5564103;top:3805228;height:1869385;width:1676466;" filled="f" stroked="f" coordsize="21600,21600" o:gfxdata="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IO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7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生日：1991.07.07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7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工作经验：</w:t>
                          </w:r>
                          <w:r>
                            <w:rPr>
                              <w:rFonts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 xml:space="preserve"> 年经验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700" w:lineRule="exact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专业/行业：</w:t>
                          </w: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财务管理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700" w:lineRule="exact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 xml:space="preserve">政治面貌 ： 共青团员  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5394487;top:4079934;height:1449100;width:128841;" coordorigin="5394487,4079934" coordsize="128841,1449100" o:gfxdata="UEsDBAoAAAAAAIdO4kAAAAAAAAAAAAAAAAAEAAAAZHJzL1BLAwQUAAAACACHTuJA6FuWP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j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W5Y9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KSO_Shape" o:spid="_x0000_s1026" o:spt="100" style="position:absolute;left:5394487;top:4079934;height:120876;width:128591;v-text-anchor:middle;" filled="t" stroked="f" coordsize="1993900,1873250" o:gfxdata="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jYcrsAAADc&#10;AAAADwAAAAAAAAABACAAAAAiAAAAZHJzL2Rvd25yZXYueG1sUEsBAhQAFAAAAAgAh07iQDMvBZ47&#10;AAAAOQAAABAAAAAAAAAAAQAgAAAACgEAAGRycy9zaGFwZXhtbC54bWxQSwUGAAAAAAYABgBbAQAA&#10;tAM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      <v:path o:connectlocs="12031,94985;83617,37210;74405,73291;70754,51491;66565,45465;69578,44804;72028,43652;73964,42085;75360,40052;76414,37210;36681,80003;43418,51099;36681,51809;39302,45073;41924,44069;44031,42648;45599,40787;46701,38484;13843,17209;11079,19094;9759,22204;10199,102207;12302,104777;15580,105781;110041,105047;112413,102721;113122,22791;112095,19535;109527,17405;99401,20906;21548,16940;86095,13293;107277,7172;111900,7882;115984,9841;119286,12876;121634,16720;122784,21224;122686,102305;121316,106687;118797,110408;115348,113272;111166,115035;15580,115549;10957,114839;6848,112856;3546,109845;1222,106001;73,101521;171,20416;1516,16034;4035,12289;7508,9425;11691,7662;23456,7172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quarter-of-an-hour_66171" o:spid="_x0000_s1026" o:spt="100" style="position:absolute;left:5399829;top:4500082;height:154147;width:123249;" filled="t" stroked="f" coordsize="485843,607639" o:gfxdata="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izw28AAAA&#10;3AAAAA8AAAAAAAAAAQAgAAAAIgAAAGRycy9kb3ducmV2LnhtbFBLAQIUABQAAAAIAIdO4kAzLwWe&#10;OwAAADkAAAAQAAAAAAAAAAEAIAAAAAsBAABkcnMvc2hhcGV4bWwueG1sUEsFBgAAAAAGAAYAWwEA&#10;ALUDAAAAAA==&#10;" path="m242859,213037c326436,213037,394427,280610,395096,363835l241616,363835,241616,213132c241999,213132,242477,213037,242859,213037xm242922,180688c141107,180688,58316,263444,58316,365099c58316,466754,141107,549414,242922,549414c344736,549414,427527,466754,427527,365099c427527,263444,344736,180688,242922,180688xm176288,0l309555,0c319498,0,327719,8209,327719,18231l327719,73497c327719,83519,319498,91728,309555,91728l299422,91728c289479,91728,281257,99937,281257,109959l281257,125518c303915,129145,325425,135826,345597,145276l372843,106809c377719,100032,387088,98410,393971,103278l434027,131626c440815,136399,442440,145849,437660,152626l411083,190138c457163,234331,485843,296374,485843,365099c485843,498825,376858,607639,242922,607639c108985,607639,0,498825,0,365099c0,298092,27246,237386,71414,193479l44167,155107c39292,148235,40917,138881,47705,134013l87857,105664c94645,100891,104109,102419,108889,109291l135944,147376c157263,136876,180303,129431,204586,125518l204586,109864c204586,99937,196364,91728,186326,91728l176288,91728c166250,91728,158124,83519,158124,73497l158124,18231c158124,8209,166250,0,176288,0xe">
                      <v:path o:connectlocs="61608,54043;100228,92298;61293,92298;61293,54067;61608,54043;61624,45837;14793,92618;61624,139376;108455,92618;61624,45837;44720,0;78528,0;83135,4624;83135,18644;78528,23269;75957,23269;71349,27894;71349,31841;87671,36853;94583,27095;99942,26199;110104,33391;111025,38718;104283,48234;123249,92618;61624,154147;0,92618;18116,49082;11204,39347;12101,33996;22287,26805;27623,27725;34486,37386;51899,31841;51899,27870;47267,23269;44720,23269;40113,18644;40113,4624;44720,0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medal_107232" o:spid="_x0000_s1026" o:spt="100" style="position:absolute;left:5404460;top:5385767;height:143267;width:118618;" filled="t" stroked="f" coordsize="503270,607851" o:gfxdata="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jmoS8AAAA&#10;3AAAAA8AAAAAAAAAAQAgAAAAIgAAAGRycy9kb3ducmV2LnhtbFBLAQIUABQAAAAIAIdO4kAzLwWe&#10;OwAAADkAAAAQAAAAAAAAAAEAIAAAAAsBAABkcnMvc2hhcGV4bWwueG1sUEsFBgAAAAAGAAYAWwEA&#10;ALUDAAAAAA==&#10;" path="m239886,280921c330302,280921,403598,354107,403598,444386c403598,534665,330302,607851,239886,607851c149470,607851,76174,534665,76174,444386c76174,354107,149470,280921,239886,280921xm348115,0l482241,0c489155,0,495608,3375,499602,9052c503443,14728,504365,22092,501907,28382l397740,298704c359485,257588,305404,231200,245178,229820l328450,13347c331676,5370,339358,0,348115,0xm21030,0l155163,0c163921,0,171603,5369,174830,13346l224150,141745,187890,236088c154548,244371,124280,260479,99236,282262l1363,28380c-1095,22090,-173,14727,3668,9051c7663,3375,14116,0,21030,0xe">
                      <v:path o:connectlocs="56539,66211;95125,104739;56539,143267;17953,104739;56539,66211;82048,0;113661,0;117753,2133;118296,6689;93745,70402;57787,54167;77413,3145;82048,0;4956,0;36571,0;41206,3145;52830,33408;44284,55644;23389,66527;321,6689;864,2133;4956,0" o:connectangles="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chrome-logo_13770" o:spid="_x0000_s1026" o:spt="100" style="position:absolute;left:5400065;top:4950070;height:123091;width:123263;" filled="t" stroked="f" coordsize="607004,606157" o:gfxdata="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Yx/LsAAADc&#10;AAAADwAAAAAAAAABACAAAAAiAAAAZHJzL2Rvd25yZXYueG1sUEsBAhQAFAAAAAgAh07iQDMvBZ47&#10;AAAAOQAAABAAAAAAAAAAAQAgAAAACgEAAGRycy9zaGFwZXhtbC54bWxQSwUGAAAAAAYABgBbAQAA&#10;tAMAAAAA&#10;" path="m303467,205063c357697,205063,401659,248930,401659,303043c401659,357156,357697,401023,303467,401023c249237,401023,205275,357156,205275,303043c205275,248930,249237,205063,303467,205063xm391382,188057l584215,188057c598859,223524,607004,262372,607004,303048c607004,470416,471096,606157,303522,606157c300319,606157,297390,605700,294187,605700c294187,605700,376555,447930,411150,399849c431376,371787,448857,340343,448857,303048c448857,255973,425977,214657,391382,188057xm47141,141272c47141,141272,141788,295999,166869,350926c191767,405396,240097,448167,303532,448167c320832,448167,337308,444695,352686,439028l258405,602346c112222,580503,0,455022,0,303037c0,243449,17483,188156,47141,141272xm303504,0c417456,0,516489,62794,568476,155478c568476,155478,369221,157488,302864,157945c232022,158494,173352,209223,160813,276405l68096,111969c123653,43691,208499,0,303504,0xe">
                      <v:path o:connectlocs="61624,41641;81564,61538;61624,81434;41684,61538;61624,41641;79477,38188;118635,38188;123263,61539;61635,123091;59739,122998;83491,81196;91148,61539;79477,38188;9572,28687;33885,71261;61637,91008;71619,89152;52473,122317;0,61537;9572,28687;61631,0;115439,31572;61501,32073;32655,56128;13828,22737;61631,0" o:connectangles="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5084875;top:3485252;height:4819286;width:1887560;" coordorigin="5084875,3485252" coordsize="2078753,4819286" o:gfxdata="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ZlFO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9" type="#_x0000_t9" style="position:absolute;left:5084875;top:5985727;flip:x;height:305015;width:2078752;rotation:11796480f;v-text-anchor:middle;" filled="t" stroked="f" coordsize="21600,21600" o:gfxdata="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VOyy/&#10;AAAA3AAAAA8AAAAAAAAAAQAgAAAAIgAAAGRycy9kb3ducmV2LnhtbFBLAQIUABQAAAAIAIdO4kAz&#10;LwWeOwAAADkAAAAQAAAAAAAAAAEAIAAAAA4BAABkcnMvc2hhcGV4bWwueG1sUEsFBgAAAAAGAAYA&#10;WwEAALgDAAAAAA==&#10;" adj="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9" type="#_x0000_t9" style="position:absolute;left:5084876;top:3485252;flip:x;height:305015;width:2078752;rotation:11796480f;v-text-anchor:middle;" filled="t" stroked="f" coordsize="21600,21600" o:gfxdata="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Znre/&#10;AAAA3AAAAA8AAAAAAAAAAQAgAAAAIgAAAGRycy9kb3ducmV2LnhtbFBLAQIUABQAAAAIAIdO4kAz&#10;LwWeOwAAADkAAAAQAAAAAAAAAAEAIAAAAA4BAABkcnMvc2hhcGV4bWwueG1sUEsFBgAAAAAGAAYA&#10;WwEAALgDAAAAAA==&#10;" adj="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9" type="#_x0000_t9" style="position:absolute;left:5084876;top:7999523;flip:x;height:305015;width:2078752;rotation:11796480f;v-text-anchor:middle;" filled="t" stroked="f" coordsize="21600,21600" o:gfxdata="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wBsO/&#10;AAAA3AAAAA8AAAAAAAAAAQAgAAAAIgAAAGRycy9kb3ducmV2LnhtbFBLAQIUABQAAAAIAIdO4kAz&#10;LwWeOwAAADkAAAAQAAAAAAAAAAEAIAAAAA4BAABkcnMvc2hhcGV4bWwueG1sUEsFBgAAAAAGAAYA&#10;WwEAALgDAAAAAA==&#10;" adj="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shape id="文本框 249" o:spid="_x0000_s1026" o:spt="202" type="#_x0000_t202" style="position:absolute;left:5468376;top:3446605;height:358140;width:1252855;" filled="f" stroked="f" coordsize="21600,21600" o:gfxdata="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yuv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3195C7"/>
                              <w:spacing w:val="60"/>
                              <w:kern w:val="24"/>
                              <w:sz w:val="26"/>
                              <w:szCs w:val="26"/>
                            </w:rPr>
                            <w:t>基础信息</w:t>
                          </w:r>
                        </w:p>
                      </w:txbxContent>
                    </v:textbox>
                  </v:shape>
                  <v:shape id="文本框 250" o:spid="_x0000_s1026" o:spt="202" type="#_x0000_t202" style="position:absolute;left:5468376;top:5945758;height:358140;width:1252855;" filled="f" stroked="f" coordsize="21600,21600" o:gfxdata="UEsDBAoAAAAAAIdO4kAAAAAAAAAAAAAAAAAEAAAAZHJzL1BLAwQUAAAACACHTuJAo6AkgrwAAADc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Aya/g7k4+A3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gJI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3195C7"/>
                              <w:spacing w:val="60"/>
                              <w:kern w:val="24"/>
                              <w:sz w:val="26"/>
                              <w:szCs w:val="26"/>
                            </w:rPr>
                            <w:t>联系方式</w:t>
                          </w:r>
                        </w:p>
                      </w:txbxContent>
                    </v:textbox>
                  </v:shape>
                  <v:shape id="文本框 251" o:spid="_x0000_s1026" o:spt="202" type="#_x0000_t202" style="position:absolute;left:5468376;top:7964768;height:358140;width:1252855;" filled="f" stroked="f" coordsize="21600,21600" o:gfxdata="UEsDBAoAAAAAAIdO4kAAAAAAAAAAAAAAAAAEAAAAZHJzL1BLAwQUAAAACACHTuJAzOyBGbwAAADc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KPMDvmXw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sgR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3195C7"/>
                              <w:spacing w:val="60"/>
                              <w:kern w:val="24"/>
                              <w:sz w:val="26"/>
                              <w:szCs w:val="26"/>
                            </w:rPr>
                            <w:t>技能评价</w:t>
                          </w:r>
                        </w:p>
                      </w:txbxContent>
                    </v:textbox>
                  </v:shape>
                  <v:shape id="文本框 252" o:spid="_x0000_s1026" o:spt="202" type="#_x0000_t202" style="position:absolute;left:5134038;top:2555865;height:751840;width:2085975;" filled="f" stroked="f" coordsize="21600,21600" o:gfxdata="UEsDBAoAAAAAAIdO4kAAAAAAAAAAAAAAAAAEAAAAZHJzL1BLAwQUAAAACACHTuJAvXMVa7kAAADc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A0eW0+k4+A3t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zFWu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620" w:lineRule="exact"/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40"/>
                              <w:szCs w:val="40"/>
                              <w:lang w:val="en-US" w:eastAsia="zh-CN"/>
                            </w:rPr>
                            <w:t>速写</w:t>
                          </w: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40"/>
                              <w:szCs w:val="40"/>
                            </w:rPr>
                            <w:t xml:space="preserve">    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求职意向：人事实习</w:t>
                          </w:r>
                        </w:p>
                      </w:txbxContent>
                    </v:textbox>
                  </v:shape>
                  <v:rect id="_x0000_s1026" o:spid="_x0000_s1026" o:spt="1" style="position:absolute;left:5479780;top:473515;height:1836113;width:1377084;v-text-anchor:middle;" filled="t" stroked="t" coordsize="21600,21600" o:gfxdata="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UDMb4A&#10;AADcAAAADwAAAAAAAAABACAAAAAiAAAAZHJzL2Rvd25yZXYueG1sUEsBAhQAFAAAAAgAh07iQDMv&#10;BZ47AAAAOQAAABAAAAAAAAAAAQAgAAAADQEAAGRycy9zaGFwZXhtbC54bWxQSwUGAAAAAAYABgBb&#10;AQAAtwMAAAAA&#10;">
                    <v:fill type="frame" on="t" focussize="0,0" recolor="t" rotate="t" r:id="rId4"/>
                    <v:stroke weight="2.25pt" color="#FFFFFF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393050;top:376102;height:9984740;width:4333240;" filled="f" stroked="f" coordsize="21600,21600" o:gfxdata="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giL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8"/>
                            <w:szCs w:val="28"/>
                          </w:rPr>
                          <w:t xml:space="preserve">教育背景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bookmarkStart w:id="0" w:name="_Hlk33384944"/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湖北工业大学 / 财务管理 / 本科 </w:t>
                        </w:r>
                        <w:bookmarkEnd w:id="0"/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          2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015.09-2019.07 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                          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主修课程：管理学，微观经济学，宏观经济学，统计学，信息系统，会计学，财务管理，公司理财，经济法等相关专业课程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学校实践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>湖北工业大学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/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学生会 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                  2015.09-2019.07                           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>国际部干事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协助摄影师进行跟踪拍摄，解决摄影师和观众的初步沟通问题，积极主动访问国内、国外采购商，引导交流，了解其采购需求和对展会的想法，日均采访人数超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30人；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熟悉参展商的参展商品和展位布置，做好法兰克福主办方关于展会的宣传片拍摄工作。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>湖北工业大学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/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财管班 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 xml:space="preserve">                   2015.09-2019.07                           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2"/>
                            <w:szCs w:val="22"/>
                          </w:rPr>
                          <w:t>专业课实践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六人一组，结合实际能力，我们发放了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100份调查问卷，主次侧重，使调查范围尽量分布云南师范大学的各个角落。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希望这100个人的观念，能够大致反映出师大人的看法。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通过此次调查，我们了解到当今大学生勤工俭学的现象越来越普遍，随之而来的问题不容忽视。最终我们小组的调查报告获得了社会学专业课老师的高度称赞。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我的职责：数据分析与统计，制作汇报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PPT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 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   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8"/>
                            <w:szCs w:val="28"/>
                          </w:rPr>
                          <w:t xml:space="preserve">荣誉证书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荣誉类：获得三等奖学金、年度优秀团员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语言类：大学英语六级证书，普通话二甲资格证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软件类：熟练掌握PS、PR等视音频编辑软件以及Office办公软件 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 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3195C7"/>
                            <w:kern w:val="24"/>
                            <w:sz w:val="28"/>
                            <w:szCs w:val="28"/>
                          </w:rPr>
                          <w:t xml:space="preserve">自我评价 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38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545454"/>
                            <w:kern w:val="24"/>
                            <w:sz w:val="22"/>
                            <w:szCs w:val="22"/>
                          </w:rPr>
                          <w:t>四级证书及大学英语六级证书，英语听说读写能力好；同时积极参与到社会实践中，与人沟通协作的能力得到了很多的锻炼；乐于并且善于学习，一直保持学习的动力，能够为实现目标而不断努力坚持不懈；多次获得优秀奖学金。</w:t>
                        </w:r>
                      </w:p>
                    </w:txbxContent>
                  </v:textbox>
                </v:rect>
                <v:group id="_x0000_s1026" o:spid="_x0000_s1026" o:spt="203" style="position:absolute;left:63250;top:2162966;height:5223491;width:194500;" coordorigin="63250,2162966" coordsize="194500,5223491" o:gfxdata="UEsDBAoAAAAAAIdO4kAAAAAAAAAAAAAAAAAEAAAAZHJzL1BLAwQUAAAACACHTuJAfIACjr0AAADc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UK3mfiEZC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IACj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KSO_Shape" o:spid="_x0000_s1026" o:spt="100" style="position:absolute;left:63250;top:7192251;height:194206;width:194500;v-text-anchor:middle;" filled="t" stroked="f" coordsize="7804,7804" o:gfxdata="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r9Ab4A&#10;AADcAAAADwAAAAAAAAABACAAAAAiAAAAZHJzL2Rvd25yZXYueG1sUEsBAhQAFAAAAAgAh07iQDMv&#10;BZ47AAAAOQAAABAAAAAAAAAAAQAgAAAADQEAAGRycy9zaGFwZXhtbC54bWxQSwUGAAAAAAYABgBb&#10;AQAAtwMAAAAA&#10;" path="m7173,3038l6894,3038c6824,3038,6714,2953,6667,2831c6650,2789,6632,2746,6614,2704c6561,2585,6579,2447,6629,2398l6826,2200c7072,1954,7072,1554,6826,1308l6496,978c6377,859,6218,793,6050,793c5882,793,5723,859,5604,978l5406,1176c5378,1204,5319,1222,5254,1222c5201,1222,5147,1211,5100,1190c5058,1172,5015,1154,4973,1137c4851,1090,4766,980,4766,910l4766,631c4766,283,4483,0,4136,0l3668,0c3321,0,3038,283,3038,631l3038,910c3038,980,2953,1090,2831,1137c2789,1154,2746,1172,2704,1190c2657,1211,2603,1222,2550,1222c2485,1222,2426,1204,2398,1175l2200,978c2081,859,1922,793,1754,793c1585,793,1427,859,1308,978l978,1308c732,1554,732,1954,978,2200l1175,2398c1225,2447,1243,2585,1190,2704c1172,2746,1154,2789,1137,2831c1090,2953,980,3038,910,3038l631,3038c283,3038,0,3321,0,3668l0,4136c0,4483,283,4766,631,4766l910,4766c980,4766,1090,4851,1137,4972c1154,5015,1172,5058,1190,5100c1243,5219,1225,5357,1175,5406l978,5604c732,5850,732,6250,978,6496l1308,6826c1427,6945,1586,7011,1754,7011c1922,7011,2081,6945,2200,6826l2398,6628c2427,6599,2484,6582,2550,6582c2602,6582,2657,6593,2704,6614c2745,6632,2788,6650,2831,6667c2953,6714,3038,6824,3038,6894l3038,7173c3038,7521,3321,7804,3668,7804l4136,7804c4483,7804,4766,7521,4766,7173l4766,6894c4766,6824,4851,6714,4972,6667c5015,6650,5058,6632,5100,6614c5146,6593,5201,6582,5254,6582c5319,6582,5377,6600,5406,6629l5604,6826c5723,6945,5882,7011,6050,7011c6068,7011,6087,7010,6105,7009c6335,6989,6538,6785,6647,6675l6661,6661,6826,6496c7072,6250,7072,5850,6826,5604l6629,5406c6579,5357,6561,5219,6614,5100c6632,5058,6650,5015,6667,4972c6714,4851,6824,4766,6894,4766l7173,4766c7521,4766,7804,4483,7804,4135l7804,3668c7804,3321,7521,3038,7173,3038xm5608,3902c5608,4843,4843,5608,3902,5608c2961,5608,2196,4843,2196,3902c2196,2961,2961,2196,3902,2196c4843,2196,5608,2961,5608,3902xe">
                    <v:path o:connectlocs="171819,75601;164841,67290;170125,54747;161900,24337;139669,24337;130946,30410;123942,28294;118783,15702;91417,0;75716,22645;67392,29613;59765,29240;43715,19734;24374,32550;29284,59675;28337,70450;15726,75601;0,102926;22680,118604;29658,126915;24374,139458;32599,169868;54830,169868;63553,163795;70557,165911;75716,178503;103082,194206;118783,171560;127107,164592;134734,164965;150784,174471;165663,166110;170125,161655;165215,134530;166162,123730;178773,118604;194500,91279;139768,97103;54731,97103;139768,97103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portfolio-filled-tool_58910" o:spid="_x0000_s1026" o:spt="100" style="position:absolute;left:81821;top:2162966;height:144040;width:153548;" filled="t" stroked="f" coordsize="594286,557490" o:gfxdata="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7oQb4A&#10;AADcAAAADwAAAAAAAAABACAAAAAiAAAAZHJzL2Rvd25yZXYueG1sUEsBAhQAFAAAAAgAh07iQDMv&#10;BZ47AAAAOQAAABAAAAAAAAAAAQAgAAAADQEAAGRycy9zaGFwZXhtbC54bWxQSwUGAAAAAAYABgBb&#10;AQAAtwMAAAAA&#10;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0,554267,0,550584l0,275714c0,272031,3227,269268,6916,269268xm232366,40505l232366,69963,361920,69963,361920,40505xm212541,0l382206,0c393271,0,402031,9206,402031,20253l402031,69963,587831,69963c591520,69963,594286,72725,594286,76407l594286,230603c594286,234285,591520,237507,587831,237507l6916,237507c3227,237507,0,234285,0,230603l0,76407c0,72725,3227,69963,6916,69963l192255,69963,192255,20253c192255,9206,201015,0,212541,0xe">
                    <v:path o:connectlocs="64210,71369;89337,71369;90766,72795;90766,86107;89337,87533;64210,87533;62781,86107;62781,72795;64210,71369;1786,69571;51222,69571;52890,71236;52890,92649;56344,96099;97203,96099;100657,92649;100657,71236;102444,69571;151880,69571;153548,71236;153548,142255;151880,144040;1786,144040;0,142255;0,71236;1786,69571;60037,10465;60037,18076;93510,18076;93510,10465;54915,0;98752,0;103874,5232;103874,18076;151880,18076;153548,19741;153548,59581;151880,61365;1786,61365;0,59581;0,19741;1786,18076;49673,18076;49673,5232;54915,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1374460;top:526323;height:8459108;width:3254234;" coordorigin="1374460,526323" coordsize="4452717,8459108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1374460;top:526323;height:0;width:4452717;" filled="f" stroked="t" coordsize="21600,21600" o:gfxdata="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P0c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C9C9C9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4460;top:2223215;height:0;width:4452717;" filled="f" stroked="t" coordsize="21600,21600" o:gfxdata="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dT7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C9C9C9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4460;top:7300409;height:0;width:4452717;" filled="f" stroked="t" coordsize="21600,21600" o:gfxdata="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R6i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C9C9C9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4460;top:8985431;height:0;width:4452717;" filled="f" stroked="t" coordsize="21600,21600" o:gfxdata="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Ofl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C9C9C9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3400"/>
                <wp:effectExtent l="0" t="0" r="3175" b="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3400"/>
                          <a:chOff x="0" y="0"/>
                          <a:chExt cx="7559675" cy="1069340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" name="组合 1"/>
                        <wpg:cNvGrpSpPr/>
                        <wpg:grpSpPr>
                          <a:xfrm>
                            <a:off x="331076" y="2743200"/>
                            <a:ext cx="6868795" cy="7262279"/>
                            <a:chOff x="0" y="0"/>
                            <a:chExt cx="6868795" cy="7262279"/>
                          </a:xfrm>
                        </wpg:grpSpPr>
                        <wps:wsp>
                          <wps:cNvPr id="4" name="Shape 2534"/>
                          <wps:cNvSpPr/>
                          <wps:spPr>
                            <a:xfrm>
                              <a:off x="366697" y="4329466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5891"/>
                                  </a:moveTo>
                                  <a:lnTo>
                                    <a:pt x="14400" y="982"/>
                                  </a:lnTo>
                                  <a:lnTo>
                                    <a:pt x="15000" y="982"/>
                                  </a:lnTo>
                                  <a:lnTo>
                                    <a:pt x="20400" y="5891"/>
                                  </a:lnTo>
                                  <a:cubicBezTo>
                                    <a:pt x="20400" y="5891"/>
                                    <a:pt x="14400" y="5891"/>
                                    <a:pt x="14400" y="5891"/>
                                  </a:cubicBezTo>
                                  <a:close/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7"/>
                                    <a:pt x="19200" y="20617"/>
                                  </a:cubicBez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13200" y="982"/>
                                  </a:lnTo>
                                  <a:lnTo>
                                    <a:pt x="13200" y="5891"/>
                                  </a:lnTo>
                                  <a:cubicBezTo>
                                    <a:pt x="13200" y="6433"/>
                                    <a:pt x="13738" y="6872"/>
                                    <a:pt x="14400" y="6872"/>
                                  </a:cubicBezTo>
                                  <a:lnTo>
                                    <a:pt x="20400" y="6872"/>
                                  </a:lnTo>
                                  <a:cubicBezTo>
                                    <a:pt x="20400" y="6872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56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0"/>
                                    <a:pt x="21600" y="19636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5400"/>
                                    <a:pt x="15600" y="0"/>
                                    <a:pt x="15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" name="Shape 2544"/>
                          <wps:cNvSpPr/>
                          <wps:spPr>
                            <a:xfrm>
                              <a:off x="335826" y="497777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836" y="8255"/>
                                  </a:moveTo>
                                  <a:lnTo>
                                    <a:pt x="12837" y="10800"/>
                                  </a:lnTo>
                                  <a:lnTo>
                                    <a:pt x="8836" y="13345"/>
                                  </a:lnTo>
                                  <a:cubicBezTo>
                                    <a:pt x="8836" y="13345"/>
                                    <a:pt x="8836" y="8255"/>
                                    <a:pt x="8836" y="8255"/>
                                  </a:cubicBezTo>
                                  <a:close/>
                                  <a:moveTo>
                                    <a:pt x="8345" y="14727"/>
                                  </a:moveTo>
                                  <a:cubicBezTo>
                                    <a:pt x="8461" y="14727"/>
                                    <a:pt x="8564" y="14681"/>
                                    <a:pt x="8647" y="14614"/>
                                  </a:cubicBezTo>
                                  <a:lnTo>
                                    <a:pt x="8652" y="14620"/>
                                  </a:lnTo>
                                  <a:lnTo>
                                    <a:pt x="14052" y="11184"/>
                                  </a:lnTo>
                                  <a:lnTo>
                                    <a:pt x="14047" y="11178"/>
                                  </a:lnTo>
                                  <a:cubicBezTo>
                                    <a:pt x="14160" y="11088"/>
                                    <a:pt x="14236" y="10955"/>
                                    <a:pt x="14236" y="10800"/>
                                  </a:cubicBezTo>
                                  <a:cubicBezTo>
                                    <a:pt x="14236" y="10645"/>
                                    <a:pt x="14160" y="10512"/>
                                    <a:pt x="14047" y="10422"/>
                                  </a:cubicBezTo>
                                  <a:lnTo>
                                    <a:pt x="14052" y="10417"/>
                                  </a:lnTo>
                                  <a:lnTo>
                                    <a:pt x="8652" y="6980"/>
                                  </a:lnTo>
                                  <a:lnTo>
                                    <a:pt x="8647" y="6986"/>
                                  </a:lnTo>
                                  <a:cubicBezTo>
                                    <a:pt x="8564" y="6919"/>
                                    <a:pt x="8461" y="6873"/>
                                    <a:pt x="8345" y="6873"/>
                                  </a:cubicBezTo>
                                  <a:cubicBezTo>
                                    <a:pt x="8074" y="6873"/>
                                    <a:pt x="7855" y="7093"/>
                                    <a:pt x="7855" y="7364"/>
                                  </a:cubicBezTo>
                                  <a:lnTo>
                                    <a:pt x="7855" y="14236"/>
                                  </a:lnTo>
                                  <a:cubicBezTo>
                                    <a:pt x="7855" y="14507"/>
                                    <a:pt x="8074" y="14727"/>
                                    <a:pt x="8345" y="14727"/>
                                  </a:cubicBezTo>
                                  <a:moveTo>
                                    <a:pt x="19636" y="18655"/>
                                  </a:moveTo>
                                  <a:lnTo>
                                    <a:pt x="18655" y="18655"/>
                                  </a:lnTo>
                                  <a:lnTo>
                                    <a:pt x="18655" y="19636"/>
                                  </a:lnTo>
                                  <a:lnTo>
                                    <a:pt x="19636" y="19636"/>
                                  </a:lnTo>
                                  <a:cubicBezTo>
                                    <a:pt x="19636" y="19636"/>
                                    <a:pt x="19636" y="18655"/>
                                    <a:pt x="19636" y="18655"/>
                                  </a:cubicBezTo>
                                  <a:close/>
                                  <a:moveTo>
                                    <a:pt x="19636" y="14727"/>
                                  </a:moveTo>
                                  <a:lnTo>
                                    <a:pt x="18655" y="14727"/>
                                  </a:lnTo>
                                  <a:lnTo>
                                    <a:pt x="18655" y="15709"/>
                                  </a:lnTo>
                                  <a:lnTo>
                                    <a:pt x="19636" y="15709"/>
                                  </a:lnTo>
                                  <a:cubicBezTo>
                                    <a:pt x="19636" y="15709"/>
                                    <a:pt x="19636" y="14727"/>
                                    <a:pt x="19636" y="14727"/>
                                  </a:cubicBezTo>
                                  <a:close/>
                                  <a:moveTo>
                                    <a:pt x="19636" y="12764"/>
                                  </a:moveTo>
                                  <a:lnTo>
                                    <a:pt x="18655" y="12764"/>
                                  </a:lnTo>
                                  <a:lnTo>
                                    <a:pt x="18655" y="13745"/>
                                  </a:lnTo>
                                  <a:lnTo>
                                    <a:pt x="19636" y="13745"/>
                                  </a:lnTo>
                                  <a:cubicBezTo>
                                    <a:pt x="19636" y="13745"/>
                                    <a:pt x="19636" y="12764"/>
                                    <a:pt x="19636" y="12764"/>
                                  </a:cubicBezTo>
                                  <a:close/>
                                  <a:moveTo>
                                    <a:pt x="19636" y="16691"/>
                                  </a:moveTo>
                                  <a:lnTo>
                                    <a:pt x="18655" y="16691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9636" y="17673"/>
                                  </a:lnTo>
                                  <a:cubicBezTo>
                                    <a:pt x="19636" y="17673"/>
                                    <a:pt x="19636" y="16691"/>
                                    <a:pt x="19636" y="16691"/>
                                  </a:cubicBezTo>
                                  <a:close/>
                                  <a:moveTo>
                                    <a:pt x="18655" y="2945"/>
                                  </a:moveTo>
                                  <a:lnTo>
                                    <a:pt x="19636" y="2945"/>
                                  </a:lnTo>
                                  <a:lnTo>
                                    <a:pt x="19636" y="1964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964"/>
                                    <a:pt x="18655" y="2945"/>
                                    <a:pt x="18655" y="2945"/>
                                  </a:cubicBezTo>
                                  <a:close/>
                                  <a:moveTo>
                                    <a:pt x="20618" y="10309"/>
                                  </a:moveTo>
                                  <a:lnTo>
                                    <a:pt x="17673" y="10309"/>
                                  </a:lnTo>
                                  <a:lnTo>
                                    <a:pt x="17673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1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0309"/>
                                    <a:pt x="20618" y="10309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7673" y="20618"/>
                                  </a:lnTo>
                                  <a:lnTo>
                                    <a:pt x="17673" y="11291"/>
                                  </a:lnTo>
                                  <a:lnTo>
                                    <a:pt x="20618" y="11291"/>
                                  </a:lnTo>
                                  <a:cubicBezTo>
                                    <a:pt x="20618" y="11291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982"/>
                                  </a:lnTo>
                                  <a:lnTo>
                                    <a:pt x="16691" y="982"/>
                                  </a:lnTo>
                                  <a:cubicBezTo>
                                    <a:pt x="16691" y="982"/>
                                    <a:pt x="16691" y="20618"/>
                                    <a:pt x="16691" y="20618"/>
                                  </a:cubicBezTo>
                                  <a:close/>
                                  <a:moveTo>
                                    <a:pt x="3927" y="10309"/>
                                  </a:moveTo>
                                  <a:lnTo>
                                    <a:pt x="982" y="103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1"/>
                                    <a:pt x="1422" y="982"/>
                                    <a:pt x="1964" y="982"/>
                                  </a:cubicBezTo>
                                  <a:lnTo>
                                    <a:pt x="3927" y="982"/>
                                  </a:lnTo>
                                  <a:cubicBezTo>
                                    <a:pt x="3927" y="982"/>
                                    <a:pt x="3927" y="10309"/>
                                    <a:pt x="3927" y="10309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3927" y="11291"/>
                                  </a:lnTo>
                                  <a:cubicBezTo>
                                    <a:pt x="3927" y="11291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8655" y="8836"/>
                                  </a:moveTo>
                                  <a:lnTo>
                                    <a:pt x="19636" y="8836"/>
                                  </a:lnTo>
                                  <a:lnTo>
                                    <a:pt x="19636" y="7855"/>
                                  </a:lnTo>
                                  <a:lnTo>
                                    <a:pt x="18655" y="7855"/>
                                  </a:lnTo>
                                  <a:cubicBezTo>
                                    <a:pt x="18655" y="7855"/>
                                    <a:pt x="18655" y="8836"/>
                                    <a:pt x="18655" y="8836"/>
                                  </a:cubicBezTo>
                                  <a:close/>
                                  <a:moveTo>
                                    <a:pt x="18655" y="6873"/>
                                  </a:moveTo>
                                  <a:lnTo>
                                    <a:pt x="19636" y="6873"/>
                                  </a:lnTo>
                                  <a:lnTo>
                                    <a:pt x="19636" y="5891"/>
                                  </a:lnTo>
                                  <a:lnTo>
                                    <a:pt x="18655" y="5891"/>
                                  </a:lnTo>
                                  <a:cubicBezTo>
                                    <a:pt x="18655" y="5891"/>
                                    <a:pt x="18655" y="6873"/>
                                    <a:pt x="18655" y="6873"/>
                                  </a:cubicBezTo>
                                  <a:close/>
                                  <a:moveTo>
                                    <a:pt x="18655" y="4909"/>
                                  </a:moveTo>
                                  <a:lnTo>
                                    <a:pt x="19636" y="4909"/>
                                  </a:lnTo>
                                  <a:lnTo>
                                    <a:pt x="19636" y="3927"/>
                                  </a:lnTo>
                                  <a:lnTo>
                                    <a:pt x="18655" y="3927"/>
                                  </a:lnTo>
                                  <a:cubicBezTo>
                                    <a:pt x="18655" y="3927"/>
                                    <a:pt x="18655" y="4909"/>
                                    <a:pt x="18655" y="4909"/>
                                  </a:cubicBezTo>
                                  <a:close/>
                                  <a:moveTo>
                                    <a:pt x="1964" y="2945"/>
                                  </a:moveTo>
                                  <a:lnTo>
                                    <a:pt x="2945" y="2945"/>
                                  </a:lnTo>
                                  <a:lnTo>
                                    <a:pt x="2945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1964" y="1964"/>
                                    <a:pt x="1964" y="2945"/>
                                    <a:pt x="1964" y="2945"/>
                                  </a:cubicBezTo>
                                  <a:close/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2945" y="12764"/>
                                  </a:moveTo>
                                  <a:lnTo>
                                    <a:pt x="1964" y="12764"/>
                                  </a:lnTo>
                                  <a:lnTo>
                                    <a:pt x="1964" y="13745"/>
                                  </a:lnTo>
                                  <a:lnTo>
                                    <a:pt x="2945" y="13745"/>
                                  </a:lnTo>
                                  <a:cubicBezTo>
                                    <a:pt x="2945" y="13745"/>
                                    <a:pt x="2945" y="12764"/>
                                    <a:pt x="2945" y="12764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1964" y="4909"/>
                                  </a:moveTo>
                                  <a:lnTo>
                                    <a:pt x="2945" y="4909"/>
                                  </a:lnTo>
                                  <a:lnTo>
                                    <a:pt x="2945" y="3927"/>
                                  </a:lnTo>
                                  <a:lnTo>
                                    <a:pt x="1964" y="3927"/>
                                  </a:lnTo>
                                  <a:cubicBezTo>
                                    <a:pt x="1964" y="3927"/>
                                    <a:pt x="1964" y="4909"/>
                                    <a:pt x="1964" y="49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" name="Shape 2554"/>
                          <wps:cNvSpPr/>
                          <wps:spPr>
                            <a:xfrm>
                              <a:off x="335826" y="5641509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855" y="18900"/>
                                  </a:moveTo>
                                  <a:cubicBezTo>
                                    <a:pt x="7279" y="18900"/>
                                    <a:pt x="6684" y="18827"/>
                                    <a:pt x="6086" y="18683"/>
                                  </a:cubicBezTo>
                                  <a:cubicBezTo>
                                    <a:pt x="6017" y="18666"/>
                                    <a:pt x="5946" y="18658"/>
                                    <a:pt x="5876" y="18658"/>
                                  </a:cubicBezTo>
                                  <a:cubicBezTo>
                                    <a:pt x="5756" y="18658"/>
                                    <a:pt x="5636" y="18682"/>
                                    <a:pt x="5523" y="18729"/>
                                  </a:cubicBezTo>
                                  <a:lnTo>
                                    <a:pt x="2957" y="19815"/>
                                  </a:lnTo>
                                  <a:lnTo>
                                    <a:pt x="3365" y="18243"/>
                                  </a:lnTo>
                                  <a:cubicBezTo>
                                    <a:pt x="3474" y="17827"/>
                                    <a:pt x="3345" y="17380"/>
                                    <a:pt x="3039" y="17108"/>
                                  </a:cubicBezTo>
                                  <a:cubicBezTo>
                                    <a:pt x="1712" y="15926"/>
                                    <a:pt x="982" y="14358"/>
                                    <a:pt x="982" y="12690"/>
                                  </a:cubicBezTo>
                                  <a:cubicBezTo>
                                    <a:pt x="982" y="9266"/>
                                    <a:pt x="4065" y="6480"/>
                                    <a:pt x="7855" y="6480"/>
                                  </a:cubicBezTo>
                                  <a:cubicBezTo>
                                    <a:pt x="11644" y="6480"/>
                                    <a:pt x="14727" y="9266"/>
                                    <a:pt x="14727" y="12690"/>
                                  </a:cubicBezTo>
                                  <a:cubicBezTo>
                                    <a:pt x="14727" y="16114"/>
                                    <a:pt x="11644" y="18900"/>
                                    <a:pt x="7855" y="18900"/>
                                  </a:cubicBezTo>
                                  <a:moveTo>
                                    <a:pt x="7855" y="5400"/>
                                  </a:moveTo>
                                  <a:cubicBezTo>
                                    <a:pt x="3517" y="5400"/>
                                    <a:pt x="0" y="8664"/>
                                    <a:pt x="0" y="12690"/>
                                  </a:cubicBezTo>
                                  <a:cubicBezTo>
                                    <a:pt x="0" y="14758"/>
                                    <a:pt x="932" y="16620"/>
                                    <a:pt x="2422" y="17947"/>
                                  </a:cubicBezTo>
                                  <a:lnTo>
                                    <a:pt x="1473" y="21600"/>
                                  </a:lnTo>
                                  <a:lnTo>
                                    <a:pt x="5876" y="19738"/>
                                  </a:lnTo>
                                  <a:cubicBezTo>
                                    <a:pt x="6509" y="19891"/>
                                    <a:pt x="7169" y="19980"/>
                                    <a:pt x="7855" y="19980"/>
                                  </a:cubicBezTo>
                                  <a:cubicBezTo>
                                    <a:pt x="12192" y="19980"/>
                                    <a:pt x="15709" y="16716"/>
                                    <a:pt x="15709" y="12690"/>
                                  </a:cubicBezTo>
                                  <a:cubicBezTo>
                                    <a:pt x="15709" y="8664"/>
                                    <a:pt x="12192" y="5400"/>
                                    <a:pt x="7855" y="5400"/>
                                  </a:cubicBezTo>
                                  <a:moveTo>
                                    <a:pt x="21600" y="7290"/>
                                  </a:moveTo>
                                  <a:cubicBezTo>
                                    <a:pt x="21600" y="3264"/>
                                    <a:pt x="18084" y="0"/>
                                    <a:pt x="13745" y="0"/>
                                  </a:cubicBezTo>
                                  <a:cubicBezTo>
                                    <a:pt x="10506" y="0"/>
                                    <a:pt x="7725" y="1821"/>
                                    <a:pt x="6525" y="4422"/>
                                  </a:cubicBezTo>
                                  <a:cubicBezTo>
                                    <a:pt x="6912" y="4367"/>
                                    <a:pt x="7306" y="4332"/>
                                    <a:pt x="7708" y="4326"/>
                                  </a:cubicBezTo>
                                  <a:cubicBezTo>
                                    <a:pt x="8875" y="2394"/>
                                    <a:pt x="11143" y="1080"/>
                                    <a:pt x="13745" y="1080"/>
                                  </a:cubicBezTo>
                                  <a:cubicBezTo>
                                    <a:pt x="17535" y="1080"/>
                                    <a:pt x="20618" y="3866"/>
                                    <a:pt x="20618" y="7290"/>
                                  </a:cubicBezTo>
                                  <a:cubicBezTo>
                                    <a:pt x="20618" y="8958"/>
                                    <a:pt x="19888" y="10526"/>
                                    <a:pt x="18561" y="11707"/>
                                  </a:cubicBezTo>
                                  <a:cubicBezTo>
                                    <a:pt x="18255" y="11980"/>
                                    <a:pt x="18126" y="12428"/>
                                    <a:pt x="18234" y="12843"/>
                                  </a:cubicBezTo>
                                  <a:lnTo>
                                    <a:pt x="18643" y="14415"/>
                                  </a:lnTo>
                                  <a:lnTo>
                                    <a:pt x="16613" y="13556"/>
                                  </a:lnTo>
                                  <a:cubicBezTo>
                                    <a:pt x="16573" y="13922"/>
                                    <a:pt x="16500" y="14278"/>
                                    <a:pt x="16411" y="14628"/>
                                  </a:cubicBezTo>
                                  <a:lnTo>
                                    <a:pt x="20127" y="16200"/>
                                  </a:lnTo>
                                  <a:lnTo>
                                    <a:pt x="19178" y="12547"/>
                                  </a:lnTo>
                                  <a:cubicBezTo>
                                    <a:pt x="20669" y="11220"/>
                                    <a:pt x="21600" y="9358"/>
                                    <a:pt x="21600" y="729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" name="Shape 2564"/>
                          <wps:cNvSpPr/>
                          <wps:spPr>
                            <a:xfrm>
                              <a:off x="335826" y="627437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818" y="10800"/>
                                  </a:moveTo>
                                  <a:lnTo>
                                    <a:pt x="11782" y="10800"/>
                                  </a:lnTo>
                                  <a:lnTo>
                                    <a:pt x="11782" y="12764"/>
                                  </a:lnTo>
                                  <a:lnTo>
                                    <a:pt x="9818" y="12764"/>
                                  </a:lnTo>
                                  <a:cubicBezTo>
                                    <a:pt x="9818" y="12764"/>
                                    <a:pt x="9818" y="10800"/>
                                    <a:pt x="9818" y="10800"/>
                                  </a:cubicBezTo>
                                  <a:close/>
                                  <a:moveTo>
                                    <a:pt x="9327" y="13745"/>
                                  </a:moveTo>
                                  <a:lnTo>
                                    <a:pt x="12273" y="13745"/>
                                  </a:lnTo>
                                  <a:cubicBezTo>
                                    <a:pt x="12544" y="13745"/>
                                    <a:pt x="12764" y="13526"/>
                                    <a:pt x="12764" y="13255"/>
                                  </a:cubicBezTo>
                                  <a:lnTo>
                                    <a:pt x="12764" y="10309"/>
                                  </a:lnTo>
                                  <a:cubicBezTo>
                                    <a:pt x="12764" y="10038"/>
                                    <a:pt x="12544" y="9818"/>
                                    <a:pt x="12273" y="9818"/>
                                  </a:cubicBezTo>
                                  <a:lnTo>
                                    <a:pt x="9327" y="9818"/>
                                  </a:lnTo>
                                  <a:cubicBezTo>
                                    <a:pt x="9056" y="9818"/>
                                    <a:pt x="8836" y="10038"/>
                                    <a:pt x="8836" y="10309"/>
                                  </a:cubicBezTo>
                                  <a:lnTo>
                                    <a:pt x="8836" y="13255"/>
                                  </a:lnTo>
                                  <a:cubicBezTo>
                                    <a:pt x="8836" y="13526"/>
                                    <a:pt x="9056" y="13745"/>
                                    <a:pt x="9327" y="13745"/>
                                  </a:cubicBezTo>
                                  <a:moveTo>
                                    <a:pt x="14727" y="15709"/>
                                  </a:moveTo>
                                  <a:lnTo>
                                    <a:pt x="16691" y="15709"/>
                                  </a:lnTo>
                                  <a:lnTo>
                                    <a:pt x="16691" y="17673"/>
                                  </a:lnTo>
                                  <a:lnTo>
                                    <a:pt x="14727" y="17673"/>
                                  </a:lnTo>
                                  <a:cubicBezTo>
                                    <a:pt x="14727" y="17673"/>
                                    <a:pt x="14727" y="15709"/>
                                    <a:pt x="14727" y="15709"/>
                                  </a:cubicBezTo>
                                  <a:close/>
                                  <a:moveTo>
                                    <a:pt x="14236" y="18655"/>
                                  </a:moveTo>
                                  <a:lnTo>
                                    <a:pt x="17182" y="18655"/>
                                  </a:lnTo>
                                  <a:cubicBezTo>
                                    <a:pt x="17453" y="18655"/>
                                    <a:pt x="17673" y="18435"/>
                                    <a:pt x="17673" y="18164"/>
                                  </a:cubicBezTo>
                                  <a:lnTo>
                                    <a:pt x="17673" y="15218"/>
                                  </a:lnTo>
                                  <a:cubicBezTo>
                                    <a:pt x="17673" y="14947"/>
                                    <a:pt x="17453" y="14727"/>
                                    <a:pt x="17182" y="14727"/>
                                  </a:cubicBezTo>
                                  <a:lnTo>
                                    <a:pt x="14236" y="14727"/>
                                  </a:lnTo>
                                  <a:cubicBezTo>
                                    <a:pt x="13965" y="14727"/>
                                    <a:pt x="13745" y="14947"/>
                                    <a:pt x="13745" y="15218"/>
                                  </a:cubicBezTo>
                                  <a:lnTo>
                                    <a:pt x="13745" y="18164"/>
                                  </a:lnTo>
                                  <a:cubicBezTo>
                                    <a:pt x="13745" y="18435"/>
                                    <a:pt x="13965" y="18655"/>
                                    <a:pt x="14236" y="18655"/>
                                  </a:cubicBezTo>
                                  <a:moveTo>
                                    <a:pt x="9818" y="5891"/>
                                  </a:moveTo>
                                  <a:lnTo>
                                    <a:pt x="11782" y="5891"/>
                                  </a:lnTo>
                                  <a:lnTo>
                                    <a:pt x="11782" y="7855"/>
                                  </a:lnTo>
                                  <a:lnTo>
                                    <a:pt x="9818" y="7855"/>
                                  </a:lnTo>
                                  <a:cubicBezTo>
                                    <a:pt x="9818" y="7855"/>
                                    <a:pt x="9818" y="5891"/>
                                    <a:pt x="9818" y="5891"/>
                                  </a:cubicBezTo>
                                  <a:close/>
                                  <a:moveTo>
                                    <a:pt x="9327" y="8836"/>
                                  </a:moveTo>
                                  <a:lnTo>
                                    <a:pt x="12273" y="8836"/>
                                  </a:lnTo>
                                  <a:cubicBezTo>
                                    <a:pt x="12544" y="8836"/>
                                    <a:pt x="12764" y="8617"/>
                                    <a:pt x="12764" y="8345"/>
                                  </a:cubicBezTo>
                                  <a:lnTo>
                                    <a:pt x="12764" y="5400"/>
                                  </a:lnTo>
                                  <a:cubicBezTo>
                                    <a:pt x="12764" y="5129"/>
                                    <a:pt x="12544" y="4909"/>
                                    <a:pt x="12273" y="4909"/>
                                  </a:cubicBezTo>
                                  <a:lnTo>
                                    <a:pt x="9327" y="4909"/>
                                  </a:lnTo>
                                  <a:cubicBezTo>
                                    <a:pt x="9056" y="4909"/>
                                    <a:pt x="8836" y="5129"/>
                                    <a:pt x="8836" y="5400"/>
                                  </a:cubicBezTo>
                                  <a:lnTo>
                                    <a:pt x="8836" y="8345"/>
                                  </a:lnTo>
                                  <a:cubicBezTo>
                                    <a:pt x="8836" y="8617"/>
                                    <a:pt x="9056" y="8836"/>
                                    <a:pt x="9327" y="8836"/>
                                  </a:cubicBezTo>
                                  <a:moveTo>
                                    <a:pt x="4909" y="15709"/>
                                  </a:moveTo>
                                  <a:lnTo>
                                    <a:pt x="6873" y="15709"/>
                                  </a:lnTo>
                                  <a:lnTo>
                                    <a:pt x="6873" y="17673"/>
                                  </a:lnTo>
                                  <a:lnTo>
                                    <a:pt x="4909" y="17673"/>
                                  </a:lnTo>
                                  <a:cubicBezTo>
                                    <a:pt x="4909" y="17673"/>
                                    <a:pt x="4909" y="15709"/>
                                    <a:pt x="4909" y="15709"/>
                                  </a:cubicBezTo>
                                  <a:close/>
                                  <a:moveTo>
                                    <a:pt x="4418" y="18655"/>
                                  </a:moveTo>
                                  <a:lnTo>
                                    <a:pt x="7364" y="18655"/>
                                  </a:lnTo>
                                  <a:cubicBezTo>
                                    <a:pt x="7635" y="18655"/>
                                    <a:pt x="7855" y="18435"/>
                                    <a:pt x="7855" y="18164"/>
                                  </a:cubicBezTo>
                                  <a:lnTo>
                                    <a:pt x="7855" y="15218"/>
                                  </a:lnTo>
                                  <a:cubicBezTo>
                                    <a:pt x="7855" y="14947"/>
                                    <a:pt x="7635" y="14727"/>
                                    <a:pt x="7364" y="14727"/>
                                  </a:cubicBezTo>
                                  <a:lnTo>
                                    <a:pt x="4418" y="14727"/>
                                  </a:lnTo>
                                  <a:cubicBezTo>
                                    <a:pt x="4147" y="14727"/>
                                    <a:pt x="3927" y="14947"/>
                                    <a:pt x="3927" y="15218"/>
                                  </a:cubicBezTo>
                                  <a:lnTo>
                                    <a:pt x="3927" y="18164"/>
                                  </a:lnTo>
                                  <a:cubicBezTo>
                                    <a:pt x="3927" y="18435"/>
                                    <a:pt x="4147" y="18655"/>
                                    <a:pt x="4418" y="18655"/>
                                  </a:cubicBezTo>
                                  <a:moveTo>
                                    <a:pt x="14727" y="10800"/>
                                  </a:moveTo>
                                  <a:lnTo>
                                    <a:pt x="16691" y="10800"/>
                                  </a:lnTo>
                                  <a:lnTo>
                                    <a:pt x="16691" y="12764"/>
                                  </a:lnTo>
                                  <a:lnTo>
                                    <a:pt x="14727" y="12764"/>
                                  </a:lnTo>
                                  <a:cubicBezTo>
                                    <a:pt x="14727" y="12764"/>
                                    <a:pt x="14727" y="10800"/>
                                    <a:pt x="14727" y="10800"/>
                                  </a:cubicBezTo>
                                  <a:close/>
                                  <a:moveTo>
                                    <a:pt x="14236" y="13745"/>
                                  </a:moveTo>
                                  <a:lnTo>
                                    <a:pt x="17182" y="13745"/>
                                  </a:lnTo>
                                  <a:cubicBezTo>
                                    <a:pt x="17453" y="13745"/>
                                    <a:pt x="17673" y="13526"/>
                                    <a:pt x="17673" y="13255"/>
                                  </a:cubicBezTo>
                                  <a:lnTo>
                                    <a:pt x="17673" y="10309"/>
                                  </a:lnTo>
                                  <a:cubicBezTo>
                                    <a:pt x="17673" y="10038"/>
                                    <a:pt x="17453" y="9818"/>
                                    <a:pt x="17182" y="9818"/>
                                  </a:cubicBezTo>
                                  <a:lnTo>
                                    <a:pt x="14236" y="9818"/>
                                  </a:lnTo>
                                  <a:cubicBezTo>
                                    <a:pt x="13965" y="9818"/>
                                    <a:pt x="13745" y="10038"/>
                                    <a:pt x="13745" y="10309"/>
                                  </a:cubicBezTo>
                                  <a:lnTo>
                                    <a:pt x="13745" y="13255"/>
                                  </a:lnTo>
                                  <a:cubicBezTo>
                                    <a:pt x="13745" y="13526"/>
                                    <a:pt x="13965" y="13745"/>
                                    <a:pt x="14236" y="13745"/>
                                  </a:cubicBezTo>
                                  <a:moveTo>
                                    <a:pt x="4909" y="10800"/>
                                  </a:moveTo>
                                  <a:lnTo>
                                    <a:pt x="6873" y="10800"/>
                                  </a:lnTo>
                                  <a:lnTo>
                                    <a:pt x="6873" y="12764"/>
                                  </a:lnTo>
                                  <a:lnTo>
                                    <a:pt x="4909" y="12764"/>
                                  </a:lnTo>
                                  <a:cubicBezTo>
                                    <a:pt x="4909" y="12764"/>
                                    <a:pt x="4909" y="10800"/>
                                    <a:pt x="4909" y="10800"/>
                                  </a:cubicBezTo>
                                  <a:close/>
                                  <a:moveTo>
                                    <a:pt x="4418" y="13745"/>
                                  </a:moveTo>
                                  <a:lnTo>
                                    <a:pt x="7364" y="13745"/>
                                  </a:lnTo>
                                  <a:cubicBezTo>
                                    <a:pt x="7635" y="13745"/>
                                    <a:pt x="7855" y="13526"/>
                                    <a:pt x="7855" y="13255"/>
                                  </a:cubicBezTo>
                                  <a:lnTo>
                                    <a:pt x="7855" y="10309"/>
                                  </a:lnTo>
                                  <a:cubicBezTo>
                                    <a:pt x="7855" y="10038"/>
                                    <a:pt x="7635" y="9818"/>
                                    <a:pt x="7364" y="9818"/>
                                  </a:cubicBezTo>
                                  <a:lnTo>
                                    <a:pt x="4418" y="9818"/>
                                  </a:lnTo>
                                  <a:cubicBezTo>
                                    <a:pt x="4147" y="9818"/>
                                    <a:pt x="3927" y="10038"/>
                                    <a:pt x="3927" y="10309"/>
                                  </a:cubicBezTo>
                                  <a:lnTo>
                                    <a:pt x="3927" y="13255"/>
                                  </a:lnTo>
                                  <a:cubicBezTo>
                                    <a:pt x="3927" y="13526"/>
                                    <a:pt x="4147" y="13745"/>
                                    <a:pt x="4418" y="13745"/>
                                  </a:cubicBezTo>
                                  <a:moveTo>
                                    <a:pt x="4909" y="5891"/>
                                  </a:moveTo>
                                  <a:lnTo>
                                    <a:pt x="6873" y="5891"/>
                                  </a:lnTo>
                                  <a:lnTo>
                                    <a:pt x="6873" y="7855"/>
                                  </a:lnTo>
                                  <a:lnTo>
                                    <a:pt x="4909" y="7855"/>
                                  </a:lnTo>
                                  <a:cubicBezTo>
                                    <a:pt x="4909" y="7855"/>
                                    <a:pt x="4909" y="5891"/>
                                    <a:pt x="4909" y="5891"/>
                                  </a:cubicBezTo>
                                  <a:close/>
                                  <a:moveTo>
                                    <a:pt x="4418" y="8836"/>
                                  </a:moveTo>
                                  <a:lnTo>
                                    <a:pt x="7364" y="8836"/>
                                  </a:lnTo>
                                  <a:cubicBezTo>
                                    <a:pt x="7635" y="8836"/>
                                    <a:pt x="7855" y="8617"/>
                                    <a:pt x="7855" y="8345"/>
                                  </a:cubicBezTo>
                                  <a:lnTo>
                                    <a:pt x="7855" y="5400"/>
                                  </a:lnTo>
                                  <a:cubicBezTo>
                                    <a:pt x="7855" y="5129"/>
                                    <a:pt x="7635" y="4909"/>
                                    <a:pt x="7364" y="4909"/>
                                  </a:cubicBezTo>
                                  <a:lnTo>
                                    <a:pt x="4418" y="4909"/>
                                  </a:lnTo>
                                  <a:cubicBezTo>
                                    <a:pt x="4147" y="4909"/>
                                    <a:pt x="3927" y="5129"/>
                                    <a:pt x="3927" y="5400"/>
                                  </a:cubicBezTo>
                                  <a:lnTo>
                                    <a:pt x="3927" y="8345"/>
                                  </a:lnTo>
                                  <a:cubicBezTo>
                                    <a:pt x="3927" y="8617"/>
                                    <a:pt x="4147" y="8836"/>
                                    <a:pt x="4418" y="8836"/>
                                  </a:cubicBezTo>
                                  <a:moveTo>
                                    <a:pt x="14727" y="5891"/>
                                  </a:moveTo>
                                  <a:lnTo>
                                    <a:pt x="16691" y="5891"/>
                                  </a:lnTo>
                                  <a:lnTo>
                                    <a:pt x="16691" y="7855"/>
                                  </a:lnTo>
                                  <a:lnTo>
                                    <a:pt x="14727" y="7855"/>
                                  </a:lnTo>
                                  <a:cubicBezTo>
                                    <a:pt x="14727" y="7855"/>
                                    <a:pt x="14727" y="5891"/>
                                    <a:pt x="14727" y="5891"/>
                                  </a:cubicBezTo>
                                  <a:close/>
                                  <a:moveTo>
                                    <a:pt x="14236" y="8836"/>
                                  </a:moveTo>
                                  <a:lnTo>
                                    <a:pt x="17182" y="8836"/>
                                  </a:lnTo>
                                  <a:cubicBezTo>
                                    <a:pt x="17453" y="8836"/>
                                    <a:pt x="17673" y="8617"/>
                                    <a:pt x="17673" y="8345"/>
                                  </a:cubicBezTo>
                                  <a:lnTo>
                                    <a:pt x="17673" y="5400"/>
                                  </a:lnTo>
                                  <a:cubicBezTo>
                                    <a:pt x="17673" y="5129"/>
                                    <a:pt x="17453" y="4909"/>
                                    <a:pt x="17182" y="4909"/>
                                  </a:cubicBezTo>
                                  <a:lnTo>
                                    <a:pt x="14236" y="4909"/>
                                  </a:lnTo>
                                  <a:cubicBezTo>
                                    <a:pt x="13965" y="4909"/>
                                    <a:pt x="13745" y="5129"/>
                                    <a:pt x="13745" y="5400"/>
                                  </a:cubicBezTo>
                                  <a:lnTo>
                                    <a:pt x="13745" y="8345"/>
                                  </a:lnTo>
                                  <a:cubicBezTo>
                                    <a:pt x="13745" y="8617"/>
                                    <a:pt x="13965" y="8836"/>
                                    <a:pt x="14236" y="8836"/>
                                  </a:cubicBezTo>
                                  <a:moveTo>
                                    <a:pt x="19636" y="1964"/>
                                  </a:moveTo>
                                  <a:lnTo>
                                    <a:pt x="1964" y="1964"/>
                                  </a:lnTo>
                                  <a:lnTo>
                                    <a:pt x="1964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19636" y="982"/>
                                    <a:pt x="19636" y="1964"/>
                                    <a:pt x="19636" y="1964"/>
                                  </a:cubicBezTo>
                                  <a:close/>
                                  <a:moveTo>
                                    <a:pt x="19636" y="20618"/>
                                  </a:moveTo>
                                  <a:lnTo>
                                    <a:pt x="12764" y="20618"/>
                                  </a:lnTo>
                                  <a:lnTo>
                                    <a:pt x="12764" y="15218"/>
                                  </a:lnTo>
                                  <a:cubicBezTo>
                                    <a:pt x="12764" y="14947"/>
                                    <a:pt x="12544" y="14727"/>
                                    <a:pt x="12273" y="14727"/>
                                  </a:cubicBezTo>
                                  <a:lnTo>
                                    <a:pt x="9327" y="14727"/>
                                  </a:lnTo>
                                  <a:cubicBezTo>
                                    <a:pt x="9056" y="14727"/>
                                    <a:pt x="8836" y="14947"/>
                                    <a:pt x="8836" y="15218"/>
                                  </a:cubicBezTo>
                                  <a:lnTo>
                                    <a:pt x="8836" y="20618"/>
                                  </a:lnTo>
                                  <a:lnTo>
                                    <a:pt x="1964" y="20618"/>
                                  </a:lnTo>
                                  <a:lnTo>
                                    <a:pt x="1964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19636" y="2945"/>
                                    <a:pt x="19636" y="20618"/>
                                    <a:pt x="19636" y="20618"/>
                                  </a:cubicBezTo>
                                  <a:close/>
                                  <a:moveTo>
                                    <a:pt x="11782" y="20618"/>
                                  </a:moveTo>
                                  <a:lnTo>
                                    <a:pt x="9818" y="20618"/>
                                  </a:lnTo>
                                  <a:lnTo>
                                    <a:pt x="9818" y="15709"/>
                                  </a:lnTo>
                                  <a:lnTo>
                                    <a:pt x="11782" y="15709"/>
                                  </a:lnTo>
                                  <a:cubicBezTo>
                                    <a:pt x="11782" y="15709"/>
                                    <a:pt x="11782" y="20618"/>
                                    <a:pt x="11782" y="20618"/>
                                  </a:cubicBezTo>
                                  <a:close/>
                                  <a:moveTo>
                                    <a:pt x="21109" y="1964"/>
                                  </a:moveTo>
                                  <a:lnTo>
                                    <a:pt x="20618" y="1964"/>
                                  </a:lnTo>
                                  <a:lnTo>
                                    <a:pt x="20618" y="491"/>
                                  </a:lnTo>
                                  <a:cubicBezTo>
                                    <a:pt x="20618" y="220"/>
                                    <a:pt x="20399" y="0"/>
                                    <a:pt x="20127" y="0"/>
                                  </a:cubicBezTo>
                                  <a:lnTo>
                                    <a:pt x="1473" y="0"/>
                                  </a:lnTo>
                                  <a:cubicBezTo>
                                    <a:pt x="1201" y="0"/>
                                    <a:pt x="982" y="220"/>
                                    <a:pt x="982" y="491"/>
                                  </a:cubicBezTo>
                                  <a:lnTo>
                                    <a:pt x="982" y="1964"/>
                                  </a:lnTo>
                                  <a:lnTo>
                                    <a:pt x="491" y="1964"/>
                                  </a:lnTo>
                                  <a:cubicBezTo>
                                    <a:pt x="220" y="1964"/>
                                    <a:pt x="0" y="2184"/>
                                    <a:pt x="0" y="2455"/>
                                  </a:cubicBezTo>
                                  <a:cubicBezTo>
                                    <a:pt x="0" y="2726"/>
                                    <a:pt x="220" y="2945"/>
                                    <a:pt x="491" y="2945"/>
                                  </a:cubicBezTo>
                                  <a:lnTo>
                                    <a:pt x="982" y="2945"/>
                                  </a:lnTo>
                                  <a:lnTo>
                                    <a:pt x="982" y="21109"/>
                                  </a:lnTo>
                                  <a:cubicBezTo>
                                    <a:pt x="982" y="21381"/>
                                    <a:pt x="1201" y="21600"/>
                                    <a:pt x="1473" y="21600"/>
                                  </a:cubicBezTo>
                                  <a:lnTo>
                                    <a:pt x="20127" y="21600"/>
                                  </a:lnTo>
                                  <a:cubicBezTo>
                                    <a:pt x="20399" y="21600"/>
                                    <a:pt x="20618" y="21381"/>
                                    <a:pt x="20618" y="21109"/>
                                  </a:cubicBezTo>
                                  <a:lnTo>
                                    <a:pt x="20618" y="2945"/>
                                  </a:lnTo>
                                  <a:lnTo>
                                    <a:pt x="21109" y="2945"/>
                                  </a:lnTo>
                                  <a:cubicBezTo>
                                    <a:pt x="21380" y="2945"/>
                                    <a:pt x="21600" y="2726"/>
                                    <a:pt x="21600" y="2455"/>
                                  </a:cubicBezTo>
                                  <a:cubicBezTo>
                                    <a:pt x="21600" y="2184"/>
                                    <a:pt x="21380" y="1964"/>
                                    <a:pt x="21109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" name="Shape 2574"/>
                          <wps:cNvSpPr/>
                          <wps:spPr>
                            <a:xfrm>
                              <a:off x="351262" y="6922679"/>
                              <a:ext cx="308717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4909"/>
                                  </a:moveTo>
                                  <a:cubicBezTo>
                                    <a:pt x="5432" y="4909"/>
                                    <a:pt x="1080" y="4030"/>
                                    <a:pt x="1080" y="2945"/>
                                  </a:cubicBezTo>
                                  <a:cubicBezTo>
                                    <a:pt x="1080" y="1861"/>
                                    <a:pt x="5432" y="982"/>
                                    <a:pt x="10800" y="982"/>
                                  </a:cubicBezTo>
                                  <a:cubicBezTo>
                                    <a:pt x="16168" y="982"/>
                                    <a:pt x="20520" y="1861"/>
                                    <a:pt x="20520" y="2945"/>
                                  </a:cubicBezTo>
                                  <a:cubicBezTo>
                                    <a:pt x="20520" y="4030"/>
                                    <a:pt x="16168" y="4909"/>
                                    <a:pt x="10800" y="4909"/>
                                  </a:cubicBezTo>
                                  <a:moveTo>
                                    <a:pt x="16305" y="8659"/>
                                  </a:moveTo>
                                  <a:cubicBezTo>
                                    <a:pt x="14130" y="10260"/>
                                    <a:pt x="11880" y="11916"/>
                                    <a:pt x="11880" y="14727"/>
                                  </a:cubicBezTo>
                                  <a:cubicBezTo>
                                    <a:pt x="11880" y="17561"/>
                                    <a:pt x="11880" y="19270"/>
                                    <a:pt x="11642" y="20135"/>
                                  </a:cubicBezTo>
                                  <a:cubicBezTo>
                                    <a:pt x="11522" y="20573"/>
                                    <a:pt x="11509" y="20618"/>
                                    <a:pt x="10800" y="20618"/>
                                  </a:cubicBezTo>
                                  <a:cubicBezTo>
                                    <a:pt x="10091" y="20618"/>
                                    <a:pt x="10078" y="20573"/>
                                    <a:pt x="9957" y="20135"/>
                                  </a:cubicBezTo>
                                  <a:cubicBezTo>
                                    <a:pt x="9818" y="19627"/>
                                    <a:pt x="9761" y="18820"/>
                                    <a:pt x="9738" y="17673"/>
                                  </a:cubicBezTo>
                                  <a:lnTo>
                                    <a:pt x="10260" y="17673"/>
                                  </a:lnTo>
                                  <a:cubicBezTo>
                                    <a:pt x="10558" y="17673"/>
                                    <a:pt x="10800" y="17453"/>
                                    <a:pt x="10800" y="17182"/>
                                  </a:cubicBezTo>
                                  <a:cubicBezTo>
                                    <a:pt x="10800" y="16911"/>
                                    <a:pt x="10558" y="16691"/>
                                    <a:pt x="10260" y="16691"/>
                                  </a:cubicBezTo>
                                  <a:lnTo>
                                    <a:pt x="9724" y="16691"/>
                                  </a:lnTo>
                                  <a:cubicBezTo>
                                    <a:pt x="9722" y="16381"/>
                                    <a:pt x="9721" y="16059"/>
                                    <a:pt x="9721" y="15709"/>
                                  </a:cubicBezTo>
                                  <a:lnTo>
                                    <a:pt x="10260" y="15709"/>
                                  </a:lnTo>
                                  <a:cubicBezTo>
                                    <a:pt x="10558" y="15709"/>
                                    <a:pt x="10800" y="15489"/>
                                    <a:pt x="10800" y="15218"/>
                                  </a:cubicBezTo>
                                  <a:cubicBezTo>
                                    <a:pt x="10800" y="14947"/>
                                    <a:pt x="10558" y="14727"/>
                                    <a:pt x="10260" y="14727"/>
                                  </a:cubicBezTo>
                                  <a:lnTo>
                                    <a:pt x="9720" y="14727"/>
                                  </a:lnTo>
                                  <a:cubicBezTo>
                                    <a:pt x="9720" y="11916"/>
                                    <a:pt x="7470" y="10260"/>
                                    <a:pt x="5295" y="8659"/>
                                  </a:cubicBezTo>
                                  <a:cubicBezTo>
                                    <a:pt x="3543" y="7370"/>
                                    <a:pt x="1872" y="6139"/>
                                    <a:pt x="1294" y="4344"/>
                                  </a:cubicBezTo>
                                  <a:cubicBezTo>
                                    <a:pt x="3119" y="5266"/>
                                    <a:pt x="6691" y="5891"/>
                                    <a:pt x="10800" y="5891"/>
                                  </a:cubicBezTo>
                                  <a:cubicBezTo>
                                    <a:pt x="14905" y="5891"/>
                                    <a:pt x="18475" y="5266"/>
                                    <a:pt x="20302" y="4347"/>
                                  </a:cubicBezTo>
                                  <a:cubicBezTo>
                                    <a:pt x="19721" y="6143"/>
                                    <a:pt x="18053" y="7373"/>
                                    <a:pt x="16305" y="8659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1319"/>
                                    <a:pt x="0" y="2945"/>
                                  </a:cubicBezTo>
                                  <a:cubicBezTo>
                                    <a:pt x="0" y="8836"/>
                                    <a:pt x="8640" y="9818"/>
                                    <a:pt x="8640" y="14727"/>
                                  </a:cubicBezTo>
                                  <a:lnTo>
                                    <a:pt x="8640" y="15217"/>
                                  </a:lnTo>
                                  <a:lnTo>
                                    <a:pt x="8640" y="15218"/>
                                  </a:lnTo>
                                  <a:lnTo>
                                    <a:pt x="8640" y="15219"/>
                                  </a:lnTo>
                                  <a:cubicBezTo>
                                    <a:pt x="8641" y="15938"/>
                                    <a:pt x="8642" y="16572"/>
                                    <a:pt x="8649" y="17142"/>
                                  </a:cubicBezTo>
                                  <a:cubicBezTo>
                                    <a:pt x="8647" y="17155"/>
                                    <a:pt x="8640" y="17168"/>
                                    <a:pt x="8640" y="17182"/>
                                  </a:cubicBezTo>
                                  <a:cubicBezTo>
                                    <a:pt x="8640" y="17199"/>
                                    <a:pt x="8648" y="17212"/>
                                    <a:pt x="8651" y="17230"/>
                                  </a:cubicBezTo>
                                  <a:cubicBezTo>
                                    <a:pt x="8699" y="20896"/>
                                    <a:pt x="8995" y="21600"/>
                                    <a:pt x="10800" y="21600"/>
                                  </a:cubicBezTo>
                                  <a:cubicBezTo>
                                    <a:pt x="12960" y="21600"/>
                                    <a:pt x="12960" y="20618"/>
                                    <a:pt x="12960" y="14727"/>
                                  </a:cubicBezTo>
                                  <a:cubicBezTo>
                                    <a:pt x="12960" y="9818"/>
                                    <a:pt x="21600" y="8836"/>
                                    <a:pt x="21600" y="2945"/>
                                  </a:cubicBezTo>
                                  <a:cubicBezTo>
                                    <a:pt x="21600" y="1319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" name="Shape 2585"/>
                          <wps:cNvSpPr/>
                          <wps:spPr>
                            <a:xfrm>
                              <a:off x="1061308" y="4329478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000" y="14727"/>
                                  </a:moveTo>
                                  <a:lnTo>
                                    <a:pt x="5400" y="14727"/>
                                  </a:lnTo>
                                  <a:cubicBezTo>
                                    <a:pt x="5069" y="14727"/>
                                    <a:pt x="4800" y="14947"/>
                                    <a:pt x="4800" y="15218"/>
                                  </a:cubicBezTo>
                                  <a:cubicBezTo>
                                    <a:pt x="4800" y="15490"/>
                                    <a:pt x="5069" y="15709"/>
                                    <a:pt x="5400" y="15709"/>
                                  </a:cubicBezTo>
                                  <a:lnTo>
                                    <a:pt x="9000" y="15709"/>
                                  </a:lnTo>
                                  <a:cubicBezTo>
                                    <a:pt x="9331" y="15709"/>
                                    <a:pt x="9600" y="15490"/>
                                    <a:pt x="9600" y="15218"/>
                                  </a:cubicBezTo>
                                  <a:cubicBezTo>
                                    <a:pt x="9600" y="14947"/>
                                    <a:pt x="9331" y="14727"/>
                                    <a:pt x="9000" y="14727"/>
                                  </a:cubicBezTo>
                                  <a:moveTo>
                                    <a:pt x="20400" y="2579"/>
                                  </a:moveTo>
                                  <a:cubicBezTo>
                                    <a:pt x="18840" y="3757"/>
                                    <a:pt x="15638" y="4614"/>
                                    <a:pt x="12466" y="4845"/>
                                  </a:cubicBezTo>
                                  <a:cubicBezTo>
                                    <a:pt x="12197" y="4307"/>
                                    <a:pt x="11554" y="3927"/>
                                    <a:pt x="10800" y="3927"/>
                                  </a:cubicBezTo>
                                  <a:cubicBezTo>
                                    <a:pt x="10046" y="3927"/>
                                    <a:pt x="9403" y="4307"/>
                                    <a:pt x="9135" y="4845"/>
                                  </a:cubicBezTo>
                                  <a:cubicBezTo>
                                    <a:pt x="5962" y="4614"/>
                                    <a:pt x="2760" y="3757"/>
                                    <a:pt x="1200" y="2579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2579"/>
                                    <a:pt x="20400" y="2579"/>
                                  </a:cubicBezTo>
                                  <a:close/>
                                  <a:moveTo>
                                    <a:pt x="10200" y="5400"/>
                                  </a:moveTo>
                                  <a:cubicBezTo>
                                    <a:pt x="10200" y="5129"/>
                                    <a:pt x="10469" y="4909"/>
                                    <a:pt x="10800" y="4909"/>
                                  </a:cubicBezTo>
                                  <a:cubicBezTo>
                                    <a:pt x="11131" y="4909"/>
                                    <a:pt x="11400" y="5129"/>
                                    <a:pt x="11400" y="5400"/>
                                  </a:cubicBezTo>
                                  <a:cubicBezTo>
                                    <a:pt x="11400" y="5672"/>
                                    <a:pt x="11131" y="5891"/>
                                    <a:pt x="10800" y="5891"/>
                                  </a:cubicBezTo>
                                  <a:cubicBezTo>
                                    <a:pt x="10469" y="5891"/>
                                    <a:pt x="10200" y="5672"/>
                                    <a:pt x="10200" y="5400"/>
                                  </a:cubicBezTo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9"/>
                                    <a:pt x="19200" y="20619"/>
                                  </a:cubicBezTo>
                                  <a:lnTo>
                                    <a:pt x="2400" y="20619"/>
                                  </a:lnTo>
                                  <a:cubicBezTo>
                                    <a:pt x="1738" y="20619"/>
                                    <a:pt x="1200" y="20178"/>
                                    <a:pt x="1200" y="19636"/>
                                  </a:cubicBezTo>
                                  <a:lnTo>
                                    <a:pt x="1200" y="3859"/>
                                  </a:lnTo>
                                  <a:cubicBezTo>
                                    <a:pt x="3007" y="4894"/>
                                    <a:pt x="6118" y="5617"/>
                                    <a:pt x="9086" y="5827"/>
                                  </a:cubicBezTo>
                                  <a:cubicBezTo>
                                    <a:pt x="9311" y="6431"/>
                                    <a:pt x="9988" y="6873"/>
                                    <a:pt x="10800" y="6873"/>
                                  </a:cubicBezTo>
                                  <a:cubicBezTo>
                                    <a:pt x="11611" y="6873"/>
                                    <a:pt x="12289" y="6431"/>
                                    <a:pt x="12514" y="5827"/>
                                  </a:cubicBezTo>
                                  <a:cubicBezTo>
                                    <a:pt x="15482" y="5617"/>
                                    <a:pt x="18593" y="4894"/>
                                    <a:pt x="20400" y="3859"/>
                                  </a:cubicBezTo>
                                  <a:cubicBezTo>
                                    <a:pt x="20400" y="3859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  <a:moveTo>
                                    <a:pt x="7800" y="16691"/>
                                  </a:moveTo>
                                  <a:lnTo>
                                    <a:pt x="5400" y="16691"/>
                                  </a:lnTo>
                                  <a:cubicBezTo>
                                    <a:pt x="5069" y="16691"/>
                                    <a:pt x="4800" y="16911"/>
                                    <a:pt x="4800" y="17182"/>
                                  </a:cubicBezTo>
                                  <a:cubicBezTo>
                                    <a:pt x="4800" y="17453"/>
                                    <a:pt x="5069" y="17673"/>
                                    <a:pt x="5400" y="17673"/>
                                  </a:cubicBezTo>
                                  <a:lnTo>
                                    <a:pt x="7800" y="17673"/>
                                  </a:lnTo>
                                  <a:cubicBezTo>
                                    <a:pt x="8131" y="17673"/>
                                    <a:pt x="8400" y="17453"/>
                                    <a:pt x="8400" y="17182"/>
                                  </a:cubicBezTo>
                                  <a:cubicBezTo>
                                    <a:pt x="8400" y="16911"/>
                                    <a:pt x="8131" y="16691"/>
                                    <a:pt x="7800" y="1669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" name="Shape 2586"/>
                          <wps:cNvSpPr/>
                          <wps:spPr>
                            <a:xfrm>
                              <a:off x="1709611" y="4329478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600" y="6076"/>
                                  </a:moveTo>
                                  <a:cubicBezTo>
                                    <a:pt x="14428" y="7109"/>
                                    <a:pt x="12685" y="7649"/>
                                    <a:pt x="10071" y="7803"/>
                                  </a:cubicBezTo>
                                  <a:cubicBezTo>
                                    <a:pt x="9806" y="7259"/>
                                    <a:pt x="9160" y="6873"/>
                                    <a:pt x="8400" y="6873"/>
                                  </a:cubicBezTo>
                                  <a:cubicBezTo>
                                    <a:pt x="7640" y="6873"/>
                                    <a:pt x="6994" y="7259"/>
                                    <a:pt x="6729" y="7803"/>
                                  </a:cubicBezTo>
                                  <a:cubicBezTo>
                                    <a:pt x="4115" y="7649"/>
                                    <a:pt x="2372" y="7109"/>
                                    <a:pt x="1200" y="6076"/>
                                  </a:cubicBezTo>
                                  <a:lnTo>
                                    <a:pt x="1200" y="5891"/>
                                  </a:lnTo>
                                  <a:cubicBezTo>
                                    <a:pt x="1200" y="5349"/>
                                    <a:pt x="1738" y="4909"/>
                                    <a:pt x="2400" y="4909"/>
                                  </a:cubicBezTo>
                                  <a:lnTo>
                                    <a:pt x="14400" y="4909"/>
                                  </a:lnTo>
                                  <a:cubicBezTo>
                                    <a:pt x="15062" y="4909"/>
                                    <a:pt x="15600" y="5349"/>
                                    <a:pt x="15600" y="5891"/>
                                  </a:cubicBezTo>
                                  <a:cubicBezTo>
                                    <a:pt x="15600" y="5891"/>
                                    <a:pt x="15600" y="6076"/>
                                    <a:pt x="15600" y="6076"/>
                                  </a:cubicBezTo>
                                  <a:close/>
                                  <a:moveTo>
                                    <a:pt x="7800" y="8346"/>
                                  </a:moveTo>
                                  <a:cubicBezTo>
                                    <a:pt x="7800" y="8074"/>
                                    <a:pt x="8069" y="7855"/>
                                    <a:pt x="8400" y="7855"/>
                                  </a:cubicBezTo>
                                  <a:cubicBezTo>
                                    <a:pt x="8731" y="7855"/>
                                    <a:pt x="9000" y="8074"/>
                                    <a:pt x="9000" y="8346"/>
                                  </a:cubicBezTo>
                                  <a:cubicBezTo>
                                    <a:pt x="9000" y="8617"/>
                                    <a:pt x="8731" y="8836"/>
                                    <a:pt x="8400" y="8836"/>
                                  </a:cubicBezTo>
                                  <a:cubicBezTo>
                                    <a:pt x="8069" y="8836"/>
                                    <a:pt x="7800" y="8617"/>
                                    <a:pt x="7800" y="8346"/>
                                  </a:cubicBezTo>
                                  <a:moveTo>
                                    <a:pt x="15600" y="19636"/>
                                  </a:moveTo>
                                  <a:cubicBezTo>
                                    <a:pt x="15600" y="20179"/>
                                    <a:pt x="15062" y="20619"/>
                                    <a:pt x="14400" y="20619"/>
                                  </a:cubicBezTo>
                                  <a:lnTo>
                                    <a:pt x="2400" y="20619"/>
                                  </a:lnTo>
                                  <a:cubicBezTo>
                                    <a:pt x="1738" y="20619"/>
                                    <a:pt x="1200" y="20179"/>
                                    <a:pt x="1200" y="19636"/>
                                  </a:cubicBezTo>
                                  <a:lnTo>
                                    <a:pt x="1200" y="7318"/>
                                  </a:lnTo>
                                  <a:cubicBezTo>
                                    <a:pt x="2658" y="8244"/>
                                    <a:pt x="4301" y="8666"/>
                                    <a:pt x="6693" y="8790"/>
                                  </a:cubicBezTo>
                                  <a:cubicBezTo>
                                    <a:pt x="6924" y="9385"/>
                                    <a:pt x="7597" y="9819"/>
                                    <a:pt x="8400" y="9819"/>
                                  </a:cubicBezTo>
                                  <a:cubicBezTo>
                                    <a:pt x="9203" y="9819"/>
                                    <a:pt x="9875" y="9385"/>
                                    <a:pt x="10108" y="8790"/>
                                  </a:cubicBezTo>
                                  <a:cubicBezTo>
                                    <a:pt x="12499" y="8666"/>
                                    <a:pt x="14142" y="8244"/>
                                    <a:pt x="15600" y="7318"/>
                                  </a:cubicBezTo>
                                  <a:cubicBezTo>
                                    <a:pt x="15600" y="7318"/>
                                    <a:pt x="15600" y="19636"/>
                                    <a:pt x="15600" y="19636"/>
                                  </a:cubicBezTo>
                                  <a:close/>
                                  <a:moveTo>
                                    <a:pt x="14400" y="3927"/>
                                  </a:moveTo>
                                  <a:lnTo>
                                    <a:pt x="2400" y="3927"/>
                                  </a:lnTo>
                                  <a:cubicBezTo>
                                    <a:pt x="1075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4400" y="21600"/>
                                  </a:lnTo>
                                  <a:cubicBezTo>
                                    <a:pt x="15725" y="21600"/>
                                    <a:pt x="16800" y="20721"/>
                                    <a:pt x="16800" y="19636"/>
                                  </a:cubicBezTo>
                                  <a:lnTo>
                                    <a:pt x="16800" y="5891"/>
                                  </a:lnTo>
                                  <a:cubicBezTo>
                                    <a:pt x="16800" y="4806"/>
                                    <a:pt x="15725" y="3927"/>
                                    <a:pt x="14400" y="3927"/>
                                  </a:cubicBezTo>
                                  <a:moveTo>
                                    <a:pt x="5400" y="17673"/>
                                  </a:moveTo>
                                  <a:lnTo>
                                    <a:pt x="4200" y="17673"/>
                                  </a:lnTo>
                                  <a:cubicBezTo>
                                    <a:pt x="3869" y="17673"/>
                                    <a:pt x="3600" y="17893"/>
                                    <a:pt x="3600" y="18164"/>
                                  </a:cubicBezTo>
                                  <a:cubicBezTo>
                                    <a:pt x="3600" y="18435"/>
                                    <a:pt x="3869" y="18655"/>
                                    <a:pt x="4200" y="18655"/>
                                  </a:cubicBezTo>
                                  <a:lnTo>
                                    <a:pt x="5400" y="18655"/>
                                  </a:lnTo>
                                  <a:cubicBezTo>
                                    <a:pt x="5731" y="18655"/>
                                    <a:pt x="6000" y="18435"/>
                                    <a:pt x="6000" y="18164"/>
                                  </a:cubicBezTo>
                                  <a:cubicBezTo>
                                    <a:pt x="6000" y="17893"/>
                                    <a:pt x="5731" y="17673"/>
                                    <a:pt x="5400" y="17673"/>
                                  </a:cubicBezTo>
                                  <a:moveTo>
                                    <a:pt x="6600" y="15709"/>
                                  </a:moveTo>
                                  <a:lnTo>
                                    <a:pt x="4200" y="15709"/>
                                  </a:lnTo>
                                  <a:cubicBezTo>
                                    <a:pt x="3869" y="15709"/>
                                    <a:pt x="3600" y="15929"/>
                                    <a:pt x="3600" y="16200"/>
                                  </a:cubicBezTo>
                                  <a:cubicBezTo>
                                    <a:pt x="3600" y="16472"/>
                                    <a:pt x="3869" y="16691"/>
                                    <a:pt x="4200" y="16691"/>
                                  </a:cubicBezTo>
                                  <a:lnTo>
                                    <a:pt x="6600" y="16691"/>
                                  </a:lnTo>
                                  <a:cubicBezTo>
                                    <a:pt x="6931" y="16691"/>
                                    <a:pt x="7200" y="16472"/>
                                    <a:pt x="7200" y="16200"/>
                                  </a:cubicBezTo>
                                  <a:cubicBezTo>
                                    <a:pt x="7200" y="15929"/>
                                    <a:pt x="6931" y="15709"/>
                                    <a:pt x="6600" y="15709"/>
                                  </a:cubicBezTo>
                                  <a:moveTo>
                                    <a:pt x="19200" y="0"/>
                                  </a:moveTo>
                                  <a:lnTo>
                                    <a:pt x="7200" y="0"/>
                                  </a:lnTo>
                                  <a:cubicBezTo>
                                    <a:pt x="5875" y="0"/>
                                    <a:pt x="4800" y="879"/>
                                    <a:pt x="4800" y="1964"/>
                                  </a:cubicBezTo>
                                  <a:lnTo>
                                    <a:pt x="4800" y="2455"/>
                                  </a:lnTo>
                                  <a:cubicBezTo>
                                    <a:pt x="4800" y="2726"/>
                                    <a:pt x="5069" y="2945"/>
                                    <a:pt x="5400" y="2945"/>
                                  </a:cubicBezTo>
                                  <a:cubicBezTo>
                                    <a:pt x="5731" y="2945"/>
                                    <a:pt x="6000" y="2726"/>
                                    <a:pt x="6000" y="2455"/>
                                  </a:cubicBezTo>
                                  <a:lnTo>
                                    <a:pt x="6000" y="1964"/>
                                  </a:lnTo>
                                  <a:cubicBezTo>
                                    <a:pt x="6000" y="1422"/>
                                    <a:pt x="6538" y="982"/>
                                    <a:pt x="7200" y="982"/>
                                  </a:cubicBez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lnTo>
                                    <a:pt x="20400" y="15709"/>
                                  </a:lnTo>
                                  <a:cubicBezTo>
                                    <a:pt x="20400" y="16252"/>
                                    <a:pt x="19862" y="16691"/>
                                    <a:pt x="19200" y="16691"/>
                                  </a:cubicBezTo>
                                  <a:lnTo>
                                    <a:pt x="18600" y="16691"/>
                                  </a:lnTo>
                                  <a:cubicBezTo>
                                    <a:pt x="18269" y="16691"/>
                                    <a:pt x="18000" y="16911"/>
                                    <a:pt x="18000" y="17182"/>
                                  </a:cubicBezTo>
                                  <a:cubicBezTo>
                                    <a:pt x="18000" y="17453"/>
                                    <a:pt x="18269" y="17673"/>
                                    <a:pt x="18600" y="17673"/>
                                  </a:cubicBezTo>
                                  <a:lnTo>
                                    <a:pt x="19200" y="17673"/>
                                  </a:lnTo>
                                  <a:cubicBezTo>
                                    <a:pt x="20525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1" name="Shape 2587"/>
                          <wps:cNvSpPr/>
                          <wps:spPr>
                            <a:xfrm>
                              <a:off x="2327043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281" y="19846"/>
                                  </a:moveTo>
                                  <a:lnTo>
                                    <a:pt x="9413" y="12882"/>
                                  </a:lnTo>
                                  <a:lnTo>
                                    <a:pt x="19655" y="2640"/>
                                  </a:lnTo>
                                  <a:cubicBezTo>
                                    <a:pt x="19655" y="2640"/>
                                    <a:pt x="12281" y="19846"/>
                                    <a:pt x="12281" y="19846"/>
                                  </a:cubicBezTo>
                                  <a:close/>
                                  <a:moveTo>
                                    <a:pt x="1755" y="9320"/>
                                  </a:moveTo>
                                  <a:lnTo>
                                    <a:pt x="18960" y="1945"/>
                                  </a:lnTo>
                                  <a:lnTo>
                                    <a:pt x="8719" y="12187"/>
                                  </a:lnTo>
                                  <a:cubicBezTo>
                                    <a:pt x="8719" y="12187"/>
                                    <a:pt x="1755" y="9320"/>
                                    <a:pt x="1755" y="9320"/>
                                  </a:cubicBezTo>
                                  <a:close/>
                                  <a:moveTo>
                                    <a:pt x="21600" y="491"/>
                                  </a:moveTo>
                                  <a:cubicBezTo>
                                    <a:pt x="21600" y="220"/>
                                    <a:pt x="21380" y="0"/>
                                    <a:pt x="21109" y="0"/>
                                  </a:cubicBezTo>
                                  <a:cubicBezTo>
                                    <a:pt x="21034" y="0"/>
                                    <a:pt x="20964" y="20"/>
                                    <a:pt x="20900" y="52"/>
                                  </a:cubicBezTo>
                                  <a:lnTo>
                                    <a:pt x="20898" y="48"/>
                                  </a:lnTo>
                                  <a:lnTo>
                                    <a:pt x="302" y="8875"/>
                                  </a:lnTo>
                                  <a:cubicBezTo>
                                    <a:pt x="301" y="8875"/>
                                    <a:pt x="299" y="8876"/>
                                    <a:pt x="297" y="8877"/>
                                  </a:cubicBezTo>
                                  <a:lnTo>
                                    <a:pt x="280" y="8885"/>
                                  </a:lnTo>
                                  <a:lnTo>
                                    <a:pt x="281" y="8887"/>
                                  </a:lnTo>
                                  <a:cubicBezTo>
                                    <a:pt x="116" y="8967"/>
                                    <a:pt x="0" y="9132"/>
                                    <a:pt x="0" y="9327"/>
                                  </a:cubicBezTo>
                                  <a:cubicBezTo>
                                    <a:pt x="0" y="9550"/>
                                    <a:pt x="151" y="9731"/>
                                    <a:pt x="355" y="9791"/>
                                  </a:cubicBezTo>
                                  <a:lnTo>
                                    <a:pt x="353" y="9799"/>
                                  </a:lnTo>
                                  <a:lnTo>
                                    <a:pt x="8462" y="13138"/>
                                  </a:lnTo>
                                  <a:lnTo>
                                    <a:pt x="11801" y="21248"/>
                                  </a:lnTo>
                                  <a:lnTo>
                                    <a:pt x="11809" y="21245"/>
                                  </a:lnTo>
                                  <a:cubicBezTo>
                                    <a:pt x="11869" y="21449"/>
                                    <a:pt x="12050" y="21600"/>
                                    <a:pt x="12273" y="21600"/>
                                  </a:cubicBezTo>
                                  <a:cubicBezTo>
                                    <a:pt x="12468" y="21600"/>
                                    <a:pt x="12634" y="21484"/>
                                    <a:pt x="12713" y="21319"/>
                                  </a:cubicBezTo>
                                  <a:lnTo>
                                    <a:pt x="12716" y="21320"/>
                                  </a:lnTo>
                                  <a:lnTo>
                                    <a:pt x="12723" y="21303"/>
                                  </a:lnTo>
                                  <a:cubicBezTo>
                                    <a:pt x="12724" y="21301"/>
                                    <a:pt x="12725" y="21300"/>
                                    <a:pt x="12725" y="21298"/>
                                  </a:cubicBezTo>
                                  <a:lnTo>
                                    <a:pt x="21553" y="702"/>
                                  </a:lnTo>
                                  <a:lnTo>
                                    <a:pt x="21547" y="699"/>
                                  </a:lnTo>
                                  <a:cubicBezTo>
                                    <a:pt x="21578" y="636"/>
                                    <a:pt x="21600" y="567"/>
                                    <a:pt x="21600" y="491"/>
                                  </a:cubicBezTo>
                                  <a:moveTo>
                                    <a:pt x="7855" y="16200"/>
                                  </a:moveTo>
                                  <a:cubicBezTo>
                                    <a:pt x="7719" y="16200"/>
                                    <a:pt x="7596" y="16255"/>
                                    <a:pt x="7507" y="16344"/>
                                  </a:cubicBezTo>
                                  <a:lnTo>
                                    <a:pt x="6035" y="17817"/>
                                  </a:lnTo>
                                  <a:cubicBezTo>
                                    <a:pt x="5946" y="17905"/>
                                    <a:pt x="5891" y="18029"/>
                                    <a:pt x="5891" y="18164"/>
                                  </a:cubicBezTo>
                                  <a:cubicBezTo>
                                    <a:pt x="5891" y="18435"/>
                                    <a:pt x="6111" y="18655"/>
                                    <a:pt x="6382" y="18655"/>
                                  </a:cubicBezTo>
                                  <a:cubicBezTo>
                                    <a:pt x="6517" y="18655"/>
                                    <a:pt x="6640" y="18600"/>
                                    <a:pt x="6729" y="18511"/>
                                  </a:cubicBezTo>
                                  <a:lnTo>
                                    <a:pt x="8202" y="17038"/>
                                  </a:lnTo>
                                  <a:cubicBezTo>
                                    <a:pt x="8291" y="16950"/>
                                    <a:pt x="8345" y="16827"/>
                                    <a:pt x="8345" y="16691"/>
                                  </a:cubicBezTo>
                                  <a:cubicBezTo>
                                    <a:pt x="8345" y="16420"/>
                                    <a:pt x="8126" y="16200"/>
                                    <a:pt x="7855" y="16200"/>
                                  </a:cubicBezTo>
                                  <a:moveTo>
                                    <a:pt x="7855" y="14237"/>
                                  </a:moveTo>
                                  <a:cubicBezTo>
                                    <a:pt x="7855" y="13966"/>
                                    <a:pt x="7635" y="13745"/>
                                    <a:pt x="7364" y="13745"/>
                                  </a:cubicBezTo>
                                  <a:cubicBezTo>
                                    <a:pt x="7228" y="13745"/>
                                    <a:pt x="7105" y="13801"/>
                                    <a:pt x="7017" y="13889"/>
                                  </a:cubicBezTo>
                                  <a:lnTo>
                                    <a:pt x="2107" y="18798"/>
                                  </a:lnTo>
                                  <a:cubicBezTo>
                                    <a:pt x="2019" y="18888"/>
                                    <a:pt x="1964" y="19011"/>
                                    <a:pt x="1964" y="19145"/>
                                  </a:cubicBezTo>
                                  <a:cubicBezTo>
                                    <a:pt x="1964" y="19417"/>
                                    <a:pt x="2184" y="19636"/>
                                    <a:pt x="2455" y="19636"/>
                                  </a:cubicBezTo>
                                  <a:cubicBezTo>
                                    <a:pt x="2590" y="19636"/>
                                    <a:pt x="2713" y="19582"/>
                                    <a:pt x="2802" y="19493"/>
                                  </a:cubicBezTo>
                                  <a:lnTo>
                                    <a:pt x="7711" y="14583"/>
                                  </a:lnTo>
                                  <a:cubicBezTo>
                                    <a:pt x="7800" y="14495"/>
                                    <a:pt x="7855" y="14372"/>
                                    <a:pt x="7855" y="14237"/>
                                  </a:cubicBezTo>
                                  <a:moveTo>
                                    <a:pt x="4765" y="14583"/>
                                  </a:moveTo>
                                  <a:lnTo>
                                    <a:pt x="5256" y="14093"/>
                                  </a:lnTo>
                                  <a:cubicBezTo>
                                    <a:pt x="5345" y="14004"/>
                                    <a:pt x="5400" y="13881"/>
                                    <a:pt x="5400" y="13745"/>
                                  </a:cubicBezTo>
                                  <a:cubicBezTo>
                                    <a:pt x="5400" y="13475"/>
                                    <a:pt x="5180" y="13255"/>
                                    <a:pt x="4909" y="13255"/>
                                  </a:cubicBezTo>
                                  <a:cubicBezTo>
                                    <a:pt x="4774" y="13255"/>
                                    <a:pt x="4651" y="13310"/>
                                    <a:pt x="4562" y="13398"/>
                                  </a:cubicBezTo>
                                  <a:lnTo>
                                    <a:pt x="4071" y="13889"/>
                                  </a:lnTo>
                                  <a:cubicBezTo>
                                    <a:pt x="3982" y="13979"/>
                                    <a:pt x="3927" y="14101"/>
                                    <a:pt x="3927" y="14237"/>
                                  </a:cubicBezTo>
                                  <a:cubicBezTo>
                                    <a:pt x="3927" y="14507"/>
                                    <a:pt x="4147" y="14727"/>
                                    <a:pt x="4418" y="14727"/>
                                  </a:cubicBezTo>
                                  <a:cubicBezTo>
                                    <a:pt x="4554" y="14727"/>
                                    <a:pt x="4676" y="14673"/>
                                    <a:pt x="4765" y="1458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2" name="Shape 2588"/>
                          <wps:cNvSpPr/>
                          <wps:spPr>
                            <a:xfrm>
                              <a:off x="2975346" y="4344913"/>
                              <a:ext cx="339588" cy="3087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82" y="12420"/>
                                  </a:moveTo>
                                  <a:cubicBezTo>
                                    <a:pt x="16368" y="12420"/>
                                    <a:pt x="15709" y="11694"/>
                                    <a:pt x="15709" y="10800"/>
                                  </a:cubicBezTo>
                                  <a:cubicBezTo>
                                    <a:pt x="15709" y="9906"/>
                                    <a:pt x="16368" y="9180"/>
                                    <a:pt x="17182" y="9180"/>
                                  </a:cubicBezTo>
                                  <a:cubicBezTo>
                                    <a:pt x="17995" y="9180"/>
                                    <a:pt x="18655" y="9906"/>
                                    <a:pt x="18655" y="10800"/>
                                  </a:cubicBezTo>
                                  <a:cubicBezTo>
                                    <a:pt x="18655" y="11694"/>
                                    <a:pt x="17995" y="12420"/>
                                    <a:pt x="17182" y="12420"/>
                                  </a:cubicBezTo>
                                  <a:moveTo>
                                    <a:pt x="21109" y="10260"/>
                                  </a:moveTo>
                                  <a:lnTo>
                                    <a:pt x="19587" y="10260"/>
                                  </a:lnTo>
                                  <a:cubicBezTo>
                                    <a:pt x="19360" y="9028"/>
                                    <a:pt x="18369" y="8100"/>
                                    <a:pt x="17182" y="8100"/>
                                  </a:cubicBezTo>
                                  <a:cubicBezTo>
                                    <a:pt x="15994" y="8100"/>
                                    <a:pt x="15004" y="9028"/>
                                    <a:pt x="14777" y="10260"/>
                                  </a:cubicBezTo>
                                  <a:lnTo>
                                    <a:pt x="491" y="10260"/>
                                  </a:lnTo>
                                  <a:cubicBezTo>
                                    <a:pt x="220" y="10260"/>
                                    <a:pt x="0" y="10502"/>
                                    <a:pt x="0" y="10800"/>
                                  </a:cubicBezTo>
                                  <a:cubicBezTo>
                                    <a:pt x="0" y="11098"/>
                                    <a:pt x="220" y="11340"/>
                                    <a:pt x="491" y="11340"/>
                                  </a:cubicBezTo>
                                  <a:lnTo>
                                    <a:pt x="14777" y="11340"/>
                                  </a:lnTo>
                                  <a:cubicBezTo>
                                    <a:pt x="15004" y="12572"/>
                                    <a:pt x="15994" y="13500"/>
                                    <a:pt x="17182" y="13500"/>
                                  </a:cubicBezTo>
                                  <a:cubicBezTo>
                                    <a:pt x="18369" y="13500"/>
                                    <a:pt x="19360" y="12572"/>
                                    <a:pt x="19587" y="11340"/>
                                  </a:cubicBezTo>
                                  <a:lnTo>
                                    <a:pt x="21109" y="11340"/>
                                  </a:lnTo>
                                  <a:cubicBezTo>
                                    <a:pt x="21380" y="11340"/>
                                    <a:pt x="21600" y="11098"/>
                                    <a:pt x="21600" y="10800"/>
                                  </a:cubicBezTo>
                                  <a:cubicBezTo>
                                    <a:pt x="21600" y="10502"/>
                                    <a:pt x="21380" y="10260"/>
                                    <a:pt x="21109" y="10260"/>
                                  </a:cubicBezTo>
                                  <a:moveTo>
                                    <a:pt x="5400" y="1080"/>
                                  </a:moveTo>
                                  <a:cubicBezTo>
                                    <a:pt x="6214" y="1080"/>
                                    <a:pt x="6873" y="1806"/>
                                    <a:pt x="6873" y="2700"/>
                                  </a:cubicBezTo>
                                  <a:cubicBezTo>
                                    <a:pt x="6873" y="3595"/>
                                    <a:pt x="6214" y="4320"/>
                                    <a:pt x="5400" y="4320"/>
                                  </a:cubicBezTo>
                                  <a:cubicBezTo>
                                    <a:pt x="4586" y="4320"/>
                                    <a:pt x="3927" y="3595"/>
                                    <a:pt x="3927" y="2700"/>
                                  </a:cubicBezTo>
                                  <a:cubicBezTo>
                                    <a:pt x="3927" y="1806"/>
                                    <a:pt x="4586" y="1080"/>
                                    <a:pt x="5400" y="1080"/>
                                  </a:cubicBezTo>
                                  <a:moveTo>
                                    <a:pt x="491" y="3240"/>
                                  </a:moveTo>
                                  <a:lnTo>
                                    <a:pt x="2995" y="3240"/>
                                  </a:lnTo>
                                  <a:cubicBezTo>
                                    <a:pt x="3222" y="4472"/>
                                    <a:pt x="4213" y="5400"/>
                                    <a:pt x="5400" y="5400"/>
                                  </a:cubicBezTo>
                                  <a:cubicBezTo>
                                    <a:pt x="6587" y="5400"/>
                                    <a:pt x="7578" y="4472"/>
                                    <a:pt x="7805" y="3240"/>
                                  </a:cubicBezTo>
                                  <a:lnTo>
                                    <a:pt x="21109" y="3240"/>
                                  </a:lnTo>
                                  <a:cubicBezTo>
                                    <a:pt x="21380" y="3240"/>
                                    <a:pt x="21600" y="2999"/>
                                    <a:pt x="21600" y="2700"/>
                                  </a:cubicBezTo>
                                  <a:cubicBezTo>
                                    <a:pt x="21600" y="2402"/>
                                    <a:pt x="21380" y="2160"/>
                                    <a:pt x="21109" y="2160"/>
                                  </a:cubicBezTo>
                                  <a:lnTo>
                                    <a:pt x="7805" y="2160"/>
                                  </a:lnTo>
                                  <a:cubicBezTo>
                                    <a:pt x="7578" y="928"/>
                                    <a:pt x="6587" y="0"/>
                                    <a:pt x="5400" y="0"/>
                                  </a:cubicBezTo>
                                  <a:cubicBezTo>
                                    <a:pt x="4213" y="0"/>
                                    <a:pt x="3222" y="928"/>
                                    <a:pt x="2995" y="2160"/>
                                  </a:cubicBezTo>
                                  <a:lnTo>
                                    <a:pt x="491" y="2160"/>
                                  </a:lnTo>
                                  <a:cubicBezTo>
                                    <a:pt x="220" y="2160"/>
                                    <a:pt x="0" y="2402"/>
                                    <a:pt x="0" y="2700"/>
                                  </a:cubicBezTo>
                                  <a:cubicBezTo>
                                    <a:pt x="0" y="2999"/>
                                    <a:pt x="220" y="3240"/>
                                    <a:pt x="491" y="3240"/>
                                  </a:cubicBezTo>
                                  <a:moveTo>
                                    <a:pt x="9327" y="20519"/>
                                  </a:moveTo>
                                  <a:cubicBezTo>
                                    <a:pt x="8514" y="20519"/>
                                    <a:pt x="7855" y="19794"/>
                                    <a:pt x="7855" y="18899"/>
                                  </a:cubicBezTo>
                                  <a:cubicBezTo>
                                    <a:pt x="7855" y="18005"/>
                                    <a:pt x="8514" y="17279"/>
                                    <a:pt x="9327" y="17279"/>
                                  </a:cubicBezTo>
                                  <a:cubicBezTo>
                                    <a:pt x="10141" y="17279"/>
                                    <a:pt x="10800" y="18005"/>
                                    <a:pt x="10800" y="18899"/>
                                  </a:cubicBezTo>
                                  <a:cubicBezTo>
                                    <a:pt x="10800" y="19794"/>
                                    <a:pt x="10141" y="20519"/>
                                    <a:pt x="9327" y="20519"/>
                                  </a:cubicBezTo>
                                  <a:moveTo>
                                    <a:pt x="21109" y="18359"/>
                                  </a:moveTo>
                                  <a:lnTo>
                                    <a:pt x="11732" y="18359"/>
                                  </a:lnTo>
                                  <a:cubicBezTo>
                                    <a:pt x="11505" y="17127"/>
                                    <a:pt x="10515" y="16199"/>
                                    <a:pt x="9327" y="16199"/>
                                  </a:cubicBezTo>
                                  <a:cubicBezTo>
                                    <a:pt x="8140" y="16199"/>
                                    <a:pt x="7150" y="17127"/>
                                    <a:pt x="6922" y="18359"/>
                                  </a:cubicBezTo>
                                  <a:lnTo>
                                    <a:pt x="491" y="18359"/>
                                  </a:lnTo>
                                  <a:cubicBezTo>
                                    <a:pt x="220" y="18359"/>
                                    <a:pt x="0" y="18601"/>
                                    <a:pt x="0" y="18899"/>
                                  </a:cubicBezTo>
                                  <a:cubicBezTo>
                                    <a:pt x="0" y="19198"/>
                                    <a:pt x="220" y="19439"/>
                                    <a:pt x="491" y="19439"/>
                                  </a:cubicBezTo>
                                  <a:lnTo>
                                    <a:pt x="6922" y="19439"/>
                                  </a:lnTo>
                                  <a:cubicBezTo>
                                    <a:pt x="7150" y="20672"/>
                                    <a:pt x="8140" y="21600"/>
                                    <a:pt x="9327" y="21600"/>
                                  </a:cubicBezTo>
                                  <a:cubicBezTo>
                                    <a:pt x="10515" y="21600"/>
                                    <a:pt x="11505" y="20672"/>
                                    <a:pt x="11732" y="19439"/>
                                  </a:cubicBezTo>
                                  <a:lnTo>
                                    <a:pt x="21109" y="19439"/>
                                  </a:lnTo>
                                  <a:cubicBezTo>
                                    <a:pt x="21380" y="19439"/>
                                    <a:pt x="21600" y="19198"/>
                                    <a:pt x="21600" y="18899"/>
                                  </a:cubicBezTo>
                                  <a:cubicBezTo>
                                    <a:pt x="21600" y="18601"/>
                                    <a:pt x="21380" y="18359"/>
                                    <a:pt x="21109" y="1835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3" name="Shape 2589"/>
                          <wps:cNvSpPr/>
                          <wps:spPr>
                            <a:xfrm>
                              <a:off x="3623649" y="4344913"/>
                              <a:ext cx="339588" cy="3087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15119"/>
                                  </a:moveTo>
                                  <a:cubicBezTo>
                                    <a:pt x="7195" y="15119"/>
                                    <a:pt x="7855" y="14394"/>
                                    <a:pt x="7855" y="13500"/>
                                  </a:cubicBezTo>
                                  <a:cubicBezTo>
                                    <a:pt x="7855" y="12605"/>
                                    <a:pt x="7195" y="11880"/>
                                    <a:pt x="6382" y="11880"/>
                                  </a:cubicBezTo>
                                  <a:cubicBezTo>
                                    <a:pt x="5568" y="11880"/>
                                    <a:pt x="4909" y="12605"/>
                                    <a:pt x="4909" y="13500"/>
                                  </a:cubicBezTo>
                                  <a:cubicBezTo>
                                    <a:pt x="4909" y="14394"/>
                                    <a:pt x="5568" y="15119"/>
                                    <a:pt x="6382" y="15119"/>
                                  </a:cubicBezTo>
                                  <a:moveTo>
                                    <a:pt x="2455" y="3240"/>
                                  </a:moveTo>
                                  <a:cubicBezTo>
                                    <a:pt x="2725" y="3240"/>
                                    <a:pt x="2945" y="2999"/>
                                    <a:pt x="2945" y="2700"/>
                                  </a:cubicBezTo>
                                  <a:cubicBezTo>
                                    <a:pt x="2945" y="2402"/>
                                    <a:pt x="2725" y="2160"/>
                                    <a:pt x="2455" y="2160"/>
                                  </a:cubicBezTo>
                                  <a:cubicBezTo>
                                    <a:pt x="2184" y="2160"/>
                                    <a:pt x="1964" y="2402"/>
                                    <a:pt x="1964" y="2700"/>
                                  </a:cubicBezTo>
                                  <a:cubicBezTo>
                                    <a:pt x="1964" y="2999"/>
                                    <a:pt x="2184" y="3240"/>
                                    <a:pt x="2455" y="3240"/>
                                  </a:cubicBezTo>
                                  <a:moveTo>
                                    <a:pt x="3927" y="8100"/>
                                  </a:moveTo>
                                  <a:cubicBezTo>
                                    <a:pt x="3927" y="6609"/>
                                    <a:pt x="5026" y="5400"/>
                                    <a:pt x="6382" y="5400"/>
                                  </a:cubicBezTo>
                                  <a:cubicBezTo>
                                    <a:pt x="7738" y="5400"/>
                                    <a:pt x="8836" y="6609"/>
                                    <a:pt x="8836" y="8100"/>
                                  </a:cubicBezTo>
                                  <a:lnTo>
                                    <a:pt x="8836" y="13500"/>
                                  </a:lnTo>
                                  <a:cubicBezTo>
                                    <a:pt x="8836" y="14991"/>
                                    <a:pt x="7738" y="16199"/>
                                    <a:pt x="6382" y="16199"/>
                                  </a:cubicBezTo>
                                  <a:cubicBezTo>
                                    <a:pt x="5026" y="16199"/>
                                    <a:pt x="3927" y="14991"/>
                                    <a:pt x="3927" y="13500"/>
                                  </a:cubicBezTo>
                                  <a:cubicBezTo>
                                    <a:pt x="3927" y="13500"/>
                                    <a:pt x="3927" y="8100"/>
                                    <a:pt x="3927" y="8100"/>
                                  </a:cubicBezTo>
                                  <a:close/>
                                  <a:moveTo>
                                    <a:pt x="2945" y="13500"/>
                                  </a:moveTo>
                                  <a:cubicBezTo>
                                    <a:pt x="2945" y="15587"/>
                                    <a:pt x="4484" y="17279"/>
                                    <a:pt x="6382" y="17279"/>
                                  </a:cubicBezTo>
                                  <a:cubicBezTo>
                                    <a:pt x="8280" y="17279"/>
                                    <a:pt x="9818" y="15587"/>
                                    <a:pt x="9818" y="13500"/>
                                  </a:cubicBezTo>
                                  <a:lnTo>
                                    <a:pt x="9818" y="8100"/>
                                  </a:lnTo>
                                  <a:cubicBezTo>
                                    <a:pt x="9818" y="6012"/>
                                    <a:pt x="8280" y="4320"/>
                                    <a:pt x="6382" y="4320"/>
                                  </a:cubicBezTo>
                                  <a:cubicBezTo>
                                    <a:pt x="4484" y="4320"/>
                                    <a:pt x="2945" y="6012"/>
                                    <a:pt x="2945" y="8100"/>
                                  </a:cubicBezTo>
                                  <a:cubicBezTo>
                                    <a:pt x="2945" y="8100"/>
                                    <a:pt x="2945" y="13500"/>
                                    <a:pt x="2945" y="13500"/>
                                  </a:cubicBezTo>
                                  <a:close/>
                                  <a:moveTo>
                                    <a:pt x="2455" y="19439"/>
                                  </a:moveTo>
                                  <a:cubicBezTo>
                                    <a:pt x="2725" y="19439"/>
                                    <a:pt x="2945" y="19198"/>
                                    <a:pt x="2945" y="18899"/>
                                  </a:cubicBezTo>
                                  <a:cubicBezTo>
                                    <a:pt x="2945" y="18601"/>
                                    <a:pt x="2725" y="18359"/>
                                    <a:pt x="2455" y="18359"/>
                                  </a:cubicBezTo>
                                  <a:cubicBezTo>
                                    <a:pt x="2184" y="18359"/>
                                    <a:pt x="1964" y="18601"/>
                                    <a:pt x="1964" y="18899"/>
                                  </a:cubicBezTo>
                                  <a:cubicBezTo>
                                    <a:pt x="1964" y="19198"/>
                                    <a:pt x="2184" y="19439"/>
                                    <a:pt x="2455" y="19439"/>
                                  </a:cubicBezTo>
                                  <a:moveTo>
                                    <a:pt x="20618" y="20519"/>
                                  </a:moveTo>
                                  <a:lnTo>
                                    <a:pt x="982" y="20519"/>
                                  </a:lnTo>
                                  <a:lnTo>
                                    <a:pt x="982" y="1080"/>
                                  </a:lnTo>
                                  <a:lnTo>
                                    <a:pt x="20618" y="1080"/>
                                  </a:lnTo>
                                  <a:cubicBezTo>
                                    <a:pt x="20618" y="1080"/>
                                    <a:pt x="20618" y="20519"/>
                                    <a:pt x="20618" y="2051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84"/>
                                    <a:pt x="0" y="1080"/>
                                  </a:cubicBezTo>
                                  <a:lnTo>
                                    <a:pt x="0" y="20519"/>
                                  </a:lnTo>
                                  <a:cubicBezTo>
                                    <a:pt x="0" y="21115"/>
                                    <a:pt x="440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15"/>
                                    <a:pt x="21600" y="20519"/>
                                  </a:cubicBezTo>
                                  <a:lnTo>
                                    <a:pt x="21600" y="1080"/>
                                  </a:lnTo>
                                  <a:cubicBezTo>
                                    <a:pt x="21600" y="484"/>
                                    <a:pt x="21160" y="0"/>
                                    <a:pt x="20618" y="0"/>
                                  </a:cubicBezTo>
                                  <a:moveTo>
                                    <a:pt x="19145" y="3240"/>
                                  </a:moveTo>
                                  <a:cubicBezTo>
                                    <a:pt x="19416" y="3240"/>
                                    <a:pt x="19636" y="2999"/>
                                    <a:pt x="19636" y="2700"/>
                                  </a:cubicBezTo>
                                  <a:cubicBezTo>
                                    <a:pt x="19636" y="2402"/>
                                    <a:pt x="19416" y="2160"/>
                                    <a:pt x="19145" y="2160"/>
                                  </a:cubicBezTo>
                                  <a:cubicBezTo>
                                    <a:pt x="18875" y="2160"/>
                                    <a:pt x="18655" y="2402"/>
                                    <a:pt x="18655" y="2700"/>
                                  </a:cubicBezTo>
                                  <a:cubicBezTo>
                                    <a:pt x="18655" y="2999"/>
                                    <a:pt x="18875" y="3240"/>
                                    <a:pt x="19145" y="3240"/>
                                  </a:cubicBezTo>
                                  <a:moveTo>
                                    <a:pt x="12764" y="8100"/>
                                  </a:moveTo>
                                  <a:cubicBezTo>
                                    <a:pt x="12764" y="6609"/>
                                    <a:pt x="13863" y="5400"/>
                                    <a:pt x="15218" y="5400"/>
                                  </a:cubicBezTo>
                                  <a:cubicBezTo>
                                    <a:pt x="16574" y="5400"/>
                                    <a:pt x="17673" y="6609"/>
                                    <a:pt x="17673" y="8100"/>
                                  </a:cubicBezTo>
                                  <a:lnTo>
                                    <a:pt x="17673" y="13500"/>
                                  </a:lnTo>
                                  <a:cubicBezTo>
                                    <a:pt x="17673" y="14991"/>
                                    <a:pt x="16574" y="16199"/>
                                    <a:pt x="15218" y="16199"/>
                                  </a:cubicBezTo>
                                  <a:cubicBezTo>
                                    <a:pt x="13863" y="16199"/>
                                    <a:pt x="12764" y="14991"/>
                                    <a:pt x="12764" y="13500"/>
                                  </a:cubicBezTo>
                                  <a:cubicBezTo>
                                    <a:pt x="12764" y="13500"/>
                                    <a:pt x="12764" y="8100"/>
                                    <a:pt x="12764" y="8100"/>
                                  </a:cubicBezTo>
                                  <a:close/>
                                  <a:moveTo>
                                    <a:pt x="15218" y="17279"/>
                                  </a:moveTo>
                                  <a:cubicBezTo>
                                    <a:pt x="17116" y="17279"/>
                                    <a:pt x="18655" y="15587"/>
                                    <a:pt x="18655" y="13500"/>
                                  </a:cubicBezTo>
                                  <a:lnTo>
                                    <a:pt x="18655" y="8100"/>
                                  </a:lnTo>
                                  <a:cubicBezTo>
                                    <a:pt x="18655" y="6012"/>
                                    <a:pt x="17116" y="4320"/>
                                    <a:pt x="15218" y="4320"/>
                                  </a:cubicBezTo>
                                  <a:cubicBezTo>
                                    <a:pt x="13320" y="4320"/>
                                    <a:pt x="11782" y="6012"/>
                                    <a:pt x="11782" y="8100"/>
                                  </a:cubicBezTo>
                                  <a:lnTo>
                                    <a:pt x="11782" y="13500"/>
                                  </a:lnTo>
                                  <a:cubicBezTo>
                                    <a:pt x="11782" y="15587"/>
                                    <a:pt x="13320" y="17279"/>
                                    <a:pt x="15218" y="17279"/>
                                  </a:cubicBezTo>
                                  <a:moveTo>
                                    <a:pt x="15218" y="9720"/>
                                  </a:moveTo>
                                  <a:cubicBezTo>
                                    <a:pt x="16032" y="9720"/>
                                    <a:pt x="16691" y="8995"/>
                                    <a:pt x="16691" y="8100"/>
                                  </a:cubicBezTo>
                                  <a:cubicBezTo>
                                    <a:pt x="16691" y="7206"/>
                                    <a:pt x="16032" y="6480"/>
                                    <a:pt x="15218" y="6480"/>
                                  </a:cubicBezTo>
                                  <a:cubicBezTo>
                                    <a:pt x="14405" y="6480"/>
                                    <a:pt x="13745" y="7206"/>
                                    <a:pt x="13745" y="8100"/>
                                  </a:cubicBezTo>
                                  <a:cubicBezTo>
                                    <a:pt x="13745" y="8995"/>
                                    <a:pt x="14405" y="9720"/>
                                    <a:pt x="15218" y="9720"/>
                                  </a:cubicBezTo>
                                  <a:moveTo>
                                    <a:pt x="19145" y="18359"/>
                                  </a:moveTo>
                                  <a:cubicBezTo>
                                    <a:pt x="18875" y="18359"/>
                                    <a:pt x="18655" y="18601"/>
                                    <a:pt x="18655" y="18899"/>
                                  </a:cubicBezTo>
                                  <a:cubicBezTo>
                                    <a:pt x="18655" y="19198"/>
                                    <a:pt x="18875" y="19439"/>
                                    <a:pt x="19145" y="19439"/>
                                  </a:cubicBezTo>
                                  <a:cubicBezTo>
                                    <a:pt x="19416" y="19439"/>
                                    <a:pt x="19636" y="19198"/>
                                    <a:pt x="19636" y="18899"/>
                                  </a:cubicBezTo>
                                  <a:cubicBezTo>
                                    <a:pt x="19636" y="18601"/>
                                    <a:pt x="19416" y="18359"/>
                                    <a:pt x="19145" y="1835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4" name="Shape 2590"/>
                          <wps:cNvSpPr/>
                          <wps:spPr>
                            <a:xfrm>
                              <a:off x="4271953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9"/>
                                    <a:pt x="19636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8"/>
                                    <a:pt x="982" y="19636"/>
                                  </a:cubicBez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2" y="982"/>
                                    <a:pt x="1964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7855" y="6382"/>
                                  </a:moveTo>
                                  <a:cubicBezTo>
                                    <a:pt x="7313" y="6382"/>
                                    <a:pt x="6873" y="5943"/>
                                    <a:pt x="6873" y="5400"/>
                                  </a:cubicBezTo>
                                  <a:cubicBezTo>
                                    <a:pt x="6873" y="4858"/>
                                    <a:pt x="7313" y="4418"/>
                                    <a:pt x="7855" y="4418"/>
                                  </a:cubicBezTo>
                                  <a:cubicBezTo>
                                    <a:pt x="8396" y="4418"/>
                                    <a:pt x="8836" y="4858"/>
                                    <a:pt x="8836" y="5400"/>
                                  </a:cubicBezTo>
                                  <a:cubicBezTo>
                                    <a:pt x="8836" y="5943"/>
                                    <a:pt x="8396" y="6382"/>
                                    <a:pt x="7855" y="6382"/>
                                  </a:cubicBezTo>
                                  <a:moveTo>
                                    <a:pt x="18164" y="4909"/>
                                  </a:moveTo>
                                  <a:lnTo>
                                    <a:pt x="9749" y="4909"/>
                                  </a:lnTo>
                                  <a:cubicBezTo>
                                    <a:pt x="9530" y="4064"/>
                                    <a:pt x="8768" y="3436"/>
                                    <a:pt x="7855" y="3436"/>
                                  </a:cubicBezTo>
                                  <a:cubicBezTo>
                                    <a:pt x="6941" y="3436"/>
                                    <a:pt x="6180" y="4064"/>
                                    <a:pt x="5960" y="4909"/>
                                  </a:cubicBezTo>
                                  <a:lnTo>
                                    <a:pt x="3436" y="4909"/>
                                  </a:lnTo>
                                  <a:cubicBezTo>
                                    <a:pt x="3165" y="4909"/>
                                    <a:pt x="2945" y="5129"/>
                                    <a:pt x="2945" y="5400"/>
                                  </a:cubicBezTo>
                                  <a:cubicBezTo>
                                    <a:pt x="2945" y="5672"/>
                                    <a:pt x="3165" y="5891"/>
                                    <a:pt x="3436" y="5891"/>
                                  </a:cubicBezTo>
                                  <a:lnTo>
                                    <a:pt x="5960" y="5891"/>
                                  </a:lnTo>
                                  <a:cubicBezTo>
                                    <a:pt x="6180" y="6737"/>
                                    <a:pt x="6941" y="7364"/>
                                    <a:pt x="7855" y="7364"/>
                                  </a:cubicBezTo>
                                  <a:cubicBezTo>
                                    <a:pt x="8768" y="7364"/>
                                    <a:pt x="9530" y="6737"/>
                                    <a:pt x="9749" y="5891"/>
                                  </a:cubicBezTo>
                                  <a:lnTo>
                                    <a:pt x="18164" y="5891"/>
                                  </a:lnTo>
                                  <a:cubicBezTo>
                                    <a:pt x="18435" y="5891"/>
                                    <a:pt x="18655" y="5672"/>
                                    <a:pt x="18655" y="5400"/>
                                  </a:cubicBezTo>
                                  <a:cubicBezTo>
                                    <a:pt x="18655" y="5129"/>
                                    <a:pt x="18435" y="4909"/>
                                    <a:pt x="18164" y="4909"/>
                                  </a:cubicBezTo>
                                  <a:moveTo>
                                    <a:pt x="14727" y="11782"/>
                                  </a:moveTo>
                                  <a:cubicBezTo>
                                    <a:pt x="14186" y="11782"/>
                                    <a:pt x="13745" y="11342"/>
                                    <a:pt x="13745" y="10800"/>
                                  </a:cubicBezTo>
                                  <a:cubicBezTo>
                                    <a:pt x="13745" y="10258"/>
                                    <a:pt x="14186" y="9818"/>
                                    <a:pt x="14727" y="9818"/>
                                  </a:cubicBezTo>
                                  <a:cubicBezTo>
                                    <a:pt x="15269" y="9818"/>
                                    <a:pt x="15709" y="10258"/>
                                    <a:pt x="15709" y="10800"/>
                                  </a:cubicBezTo>
                                  <a:cubicBezTo>
                                    <a:pt x="15709" y="11342"/>
                                    <a:pt x="15269" y="11782"/>
                                    <a:pt x="14727" y="11782"/>
                                  </a:cubicBezTo>
                                  <a:moveTo>
                                    <a:pt x="18164" y="10310"/>
                                  </a:moveTo>
                                  <a:lnTo>
                                    <a:pt x="16621" y="10310"/>
                                  </a:lnTo>
                                  <a:cubicBezTo>
                                    <a:pt x="16402" y="9464"/>
                                    <a:pt x="15641" y="8836"/>
                                    <a:pt x="14727" y="8836"/>
                                  </a:cubicBezTo>
                                  <a:cubicBezTo>
                                    <a:pt x="13814" y="8836"/>
                                    <a:pt x="13052" y="9464"/>
                                    <a:pt x="12833" y="10310"/>
                                  </a:cubicBezTo>
                                  <a:lnTo>
                                    <a:pt x="3436" y="10310"/>
                                  </a:lnTo>
                                  <a:cubicBezTo>
                                    <a:pt x="3165" y="10310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5" y="11291"/>
                                    <a:pt x="3436" y="11291"/>
                                  </a:cubicBezTo>
                                  <a:lnTo>
                                    <a:pt x="12833" y="11291"/>
                                  </a:lnTo>
                                  <a:cubicBezTo>
                                    <a:pt x="13052" y="12137"/>
                                    <a:pt x="13814" y="12764"/>
                                    <a:pt x="14727" y="12764"/>
                                  </a:cubicBezTo>
                                  <a:cubicBezTo>
                                    <a:pt x="15641" y="12764"/>
                                    <a:pt x="16402" y="12137"/>
                                    <a:pt x="16621" y="11291"/>
                                  </a:cubicBezTo>
                                  <a:lnTo>
                                    <a:pt x="18164" y="11291"/>
                                  </a:lnTo>
                                  <a:cubicBezTo>
                                    <a:pt x="18435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5" y="10310"/>
                                    <a:pt x="18164" y="10310"/>
                                  </a:cubicBezTo>
                                  <a:moveTo>
                                    <a:pt x="9818" y="17182"/>
                                  </a:moveTo>
                                  <a:cubicBezTo>
                                    <a:pt x="9276" y="17182"/>
                                    <a:pt x="8836" y="16743"/>
                                    <a:pt x="8836" y="16200"/>
                                  </a:cubicBezTo>
                                  <a:cubicBezTo>
                                    <a:pt x="8836" y="15658"/>
                                    <a:pt x="9276" y="15218"/>
                                    <a:pt x="9818" y="15218"/>
                                  </a:cubicBezTo>
                                  <a:cubicBezTo>
                                    <a:pt x="10360" y="15218"/>
                                    <a:pt x="10800" y="15658"/>
                                    <a:pt x="10800" y="16200"/>
                                  </a:cubicBezTo>
                                  <a:cubicBezTo>
                                    <a:pt x="10800" y="16743"/>
                                    <a:pt x="10360" y="17182"/>
                                    <a:pt x="9818" y="17182"/>
                                  </a:cubicBezTo>
                                  <a:moveTo>
                                    <a:pt x="18164" y="15709"/>
                                  </a:moveTo>
                                  <a:lnTo>
                                    <a:pt x="11712" y="15709"/>
                                  </a:lnTo>
                                  <a:cubicBezTo>
                                    <a:pt x="11493" y="14863"/>
                                    <a:pt x="10732" y="14237"/>
                                    <a:pt x="9818" y="14237"/>
                                  </a:cubicBezTo>
                                  <a:cubicBezTo>
                                    <a:pt x="8904" y="14237"/>
                                    <a:pt x="8143" y="14863"/>
                                    <a:pt x="7924" y="15709"/>
                                  </a:cubicBezTo>
                                  <a:lnTo>
                                    <a:pt x="3436" y="15709"/>
                                  </a:lnTo>
                                  <a:cubicBezTo>
                                    <a:pt x="3165" y="15709"/>
                                    <a:pt x="2945" y="15929"/>
                                    <a:pt x="2945" y="16200"/>
                                  </a:cubicBezTo>
                                  <a:cubicBezTo>
                                    <a:pt x="2945" y="16472"/>
                                    <a:pt x="3165" y="16691"/>
                                    <a:pt x="3436" y="16691"/>
                                  </a:cubicBezTo>
                                  <a:lnTo>
                                    <a:pt x="7924" y="16691"/>
                                  </a:lnTo>
                                  <a:cubicBezTo>
                                    <a:pt x="8143" y="17537"/>
                                    <a:pt x="8904" y="18164"/>
                                    <a:pt x="9818" y="18164"/>
                                  </a:cubicBezTo>
                                  <a:cubicBezTo>
                                    <a:pt x="10732" y="18164"/>
                                    <a:pt x="11493" y="17537"/>
                                    <a:pt x="11712" y="16691"/>
                                  </a:cubicBezTo>
                                  <a:lnTo>
                                    <a:pt x="18164" y="16691"/>
                                  </a:lnTo>
                                  <a:cubicBezTo>
                                    <a:pt x="18435" y="16691"/>
                                    <a:pt x="18655" y="16472"/>
                                    <a:pt x="18655" y="16200"/>
                                  </a:cubicBezTo>
                                  <a:cubicBezTo>
                                    <a:pt x="18655" y="15929"/>
                                    <a:pt x="18435" y="15709"/>
                                    <a:pt x="18164" y="157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5" name="Shape 2591"/>
                          <wps:cNvSpPr/>
                          <wps:spPr>
                            <a:xfrm>
                              <a:off x="4920256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4727"/>
                                  </a:moveTo>
                                  <a:cubicBezTo>
                                    <a:pt x="8631" y="14727"/>
                                    <a:pt x="6873" y="12969"/>
                                    <a:pt x="6873" y="10800"/>
                                  </a:cubicBezTo>
                                  <a:cubicBezTo>
                                    <a:pt x="6873" y="8631"/>
                                    <a:pt x="8631" y="6873"/>
                                    <a:pt x="10800" y="6873"/>
                                  </a:cubicBezTo>
                                  <a:cubicBezTo>
                                    <a:pt x="12969" y="6873"/>
                                    <a:pt x="14727" y="8631"/>
                                    <a:pt x="14727" y="10800"/>
                                  </a:cubicBezTo>
                                  <a:cubicBezTo>
                                    <a:pt x="14727" y="12969"/>
                                    <a:pt x="12969" y="14727"/>
                                    <a:pt x="10800" y="14727"/>
                                  </a:cubicBezTo>
                                  <a:moveTo>
                                    <a:pt x="10800" y="5891"/>
                                  </a:moveTo>
                                  <a:cubicBezTo>
                                    <a:pt x="8088" y="5891"/>
                                    <a:pt x="5891" y="8089"/>
                                    <a:pt x="5891" y="10800"/>
                                  </a:cubicBezTo>
                                  <a:cubicBezTo>
                                    <a:pt x="5891" y="13512"/>
                                    <a:pt x="8088" y="15709"/>
                                    <a:pt x="10800" y="15709"/>
                                  </a:cubicBezTo>
                                  <a:cubicBezTo>
                                    <a:pt x="13512" y="15709"/>
                                    <a:pt x="15709" y="13512"/>
                                    <a:pt x="15709" y="10800"/>
                                  </a:cubicBezTo>
                                  <a:cubicBezTo>
                                    <a:pt x="15709" y="8089"/>
                                    <a:pt x="13512" y="5891"/>
                                    <a:pt x="10800" y="5891"/>
                                  </a:cubicBezTo>
                                  <a:moveTo>
                                    <a:pt x="20618" y="12013"/>
                                  </a:moveTo>
                                  <a:cubicBezTo>
                                    <a:pt x="20614" y="12014"/>
                                    <a:pt x="20611" y="12016"/>
                                    <a:pt x="20607" y="12016"/>
                                  </a:cubicBezTo>
                                  <a:lnTo>
                                    <a:pt x="19602" y="12268"/>
                                  </a:lnTo>
                                  <a:cubicBezTo>
                                    <a:pt x="19256" y="12354"/>
                                    <a:pt x="18984" y="12622"/>
                                    <a:pt x="18892" y="12966"/>
                                  </a:cubicBezTo>
                                  <a:cubicBezTo>
                                    <a:pt x="18703" y="13672"/>
                                    <a:pt x="18421" y="14351"/>
                                    <a:pt x="18053" y="14986"/>
                                  </a:cubicBezTo>
                                  <a:cubicBezTo>
                                    <a:pt x="17873" y="15295"/>
                                    <a:pt x="17876" y="15677"/>
                                    <a:pt x="18060" y="15984"/>
                                  </a:cubicBezTo>
                                  <a:lnTo>
                                    <a:pt x="18601" y="16885"/>
                                  </a:lnTo>
                                  <a:lnTo>
                                    <a:pt x="16886" y="18600"/>
                                  </a:lnTo>
                                  <a:cubicBezTo>
                                    <a:pt x="16882" y="18599"/>
                                    <a:pt x="16878" y="18597"/>
                                    <a:pt x="16875" y="18595"/>
                                  </a:cubicBezTo>
                                  <a:lnTo>
                                    <a:pt x="15978" y="18057"/>
                                  </a:lnTo>
                                  <a:cubicBezTo>
                                    <a:pt x="15822" y="17964"/>
                                    <a:pt x="15648" y="17917"/>
                                    <a:pt x="15473" y="17917"/>
                                  </a:cubicBezTo>
                                  <a:cubicBezTo>
                                    <a:pt x="15304" y="17917"/>
                                    <a:pt x="15134" y="17961"/>
                                    <a:pt x="14982" y="18049"/>
                                  </a:cubicBezTo>
                                  <a:cubicBezTo>
                                    <a:pt x="14348" y="18415"/>
                                    <a:pt x="13671" y="18696"/>
                                    <a:pt x="12968" y="18884"/>
                                  </a:cubicBezTo>
                                  <a:cubicBezTo>
                                    <a:pt x="12624" y="18976"/>
                                    <a:pt x="12356" y="19248"/>
                                    <a:pt x="12269" y="19594"/>
                                  </a:cubicBezTo>
                                  <a:lnTo>
                                    <a:pt x="12016" y="20607"/>
                                  </a:lnTo>
                                  <a:cubicBezTo>
                                    <a:pt x="12015" y="20611"/>
                                    <a:pt x="12014" y="20614"/>
                                    <a:pt x="12012" y="20619"/>
                                  </a:cubicBezTo>
                                  <a:lnTo>
                                    <a:pt x="9587" y="20619"/>
                                  </a:lnTo>
                                  <a:lnTo>
                                    <a:pt x="9331" y="19594"/>
                                  </a:lnTo>
                                  <a:cubicBezTo>
                                    <a:pt x="9244" y="19248"/>
                                    <a:pt x="8976" y="18976"/>
                                    <a:pt x="8632" y="18884"/>
                                  </a:cubicBezTo>
                                  <a:cubicBezTo>
                                    <a:pt x="7929" y="18696"/>
                                    <a:pt x="7251" y="18415"/>
                                    <a:pt x="6617" y="18049"/>
                                  </a:cubicBezTo>
                                  <a:cubicBezTo>
                                    <a:pt x="6465" y="17961"/>
                                    <a:pt x="6296" y="17917"/>
                                    <a:pt x="6127" y="17917"/>
                                  </a:cubicBezTo>
                                  <a:cubicBezTo>
                                    <a:pt x="5951" y="17917"/>
                                    <a:pt x="5777" y="17964"/>
                                    <a:pt x="5621" y="18057"/>
                                  </a:cubicBezTo>
                                  <a:lnTo>
                                    <a:pt x="4725" y="18595"/>
                                  </a:lnTo>
                                  <a:cubicBezTo>
                                    <a:pt x="4722" y="18597"/>
                                    <a:pt x="4718" y="18599"/>
                                    <a:pt x="4714" y="18600"/>
                                  </a:cubicBezTo>
                                  <a:lnTo>
                                    <a:pt x="3000" y="16885"/>
                                  </a:lnTo>
                                  <a:lnTo>
                                    <a:pt x="3540" y="15984"/>
                                  </a:lnTo>
                                  <a:cubicBezTo>
                                    <a:pt x="3724" y="15677"/>
                                    <a:pt x="3727" y="15295"/>
                                    <a:pt x="3548" y="14986"/>
                                  </a:cubicBezTo>
                                  <a:cubicBezTo>
                                    <a:pt x="3179" y="14351"/>
                                    <a:pt x="2897" y="13672"/>
                                    <a:pt x="2708" y="12966"/>
                                  </a:cubicBezTo>
                                  <a:cubicBezTo>
                                    <a:pt x="2616" y="12622"/>
                                    <a:pt x="2343" y="12354"/>
                                    <a:pt x="1998" y="12268"/>
                                  </a:cubicBezTo>
                                  <a:lnTo>
                                    <a:pt x="993" y="12016"/>
                                  </a:lnTo>
                                  <a:cubicBezTo>
                                    <a:pt x="989" y="12016"/>
                                    <a:pt x="986" y="12014"/>
                                    <a:pt x="982" y="12013"/>
                                  </a:cubicBezTo>
                                  <a:lnTo>
                                    <a:pt x="982" y="9587"/>
                                  </a:lnTo>
                                  <a:lnTo>
                                    <a:pt x="1998" y="9333"/>
                                  </a:lnTo>
                                  <a:cubicBezTo>
                                    <a:pt x="2343" y="9246"/>
                                    <a:pt x="2616" y="8979"/>
                                    <a:pt x="2708" y="8634"/>
                                  </a:cubicBezTo>
                                  <a:cubicBezTo>
                                    <a:pt x="2897" y="7928"/>
                                    <a:pt x="3179" y="7249"/>
                                    <a:pt x="3548" y="6615"/>
                                  </a:cubicBezTo>
                                  <a:cubicBezTo>
                                    <a:pt x="3727" y="6305"/>
                                    <a:pt x="3724" y="5923"/>
                                    <a:pt x="3540" y="5617"/>
                                  </a:cubicBezTo>
                                  <a:lnTo>
                                    <a:pt x="3005" y="4725"/>
                                  </a:lnTo>
                                  <a:cubicBezTo>
                                    <a:pt x="3004" y="4722"/>
                                    <a:pt x="3002" y="4718"/>
                                    <a:pt x="3000" y="4715"/>
                                  </a:cubicBezTo>
                                  <a:lnTo>
                                    <a:pt x="4715" y="3000"/>
                                  </a:lnTo>
                                  <a:lnTo>
                                    <a:pt x="5621" y="3544"/>
                                  </a:lnTo>
                                  <a:cubicBezTo>
                                    <a:pt x="5777" y="3636"/>
                                    <a:pt x="5951" y="3683"/>
                                    <a:pt x="6127" y="3683"/>
                                  </a:cubicBezTo>
                                  <a:cubicBezTo>
                                    <a:pt x="6296" y="3683"/>
                                    <a:pt x="6465" y="3639"/>
                                    <a:pt x="6618" y="3551"/>
                                  </a:cubicBezTo>
                                  <a:cubicBezTo>
                                    <a:pt x="7251" y="3185"/>
                                    <a:pt x="7929" y="2904"/>
                                    <a:pt x="8632" y="2717"/>
                                  </a:cubicBezTo>
                                  <a:cubicBezTo>
                                    <a:pt x="8976" y="2624"/>
                                    <a:pt x="9244" y="2353"/>
                                    <a:pt x="9331" y="2007"/>
                                  </a:cubicBezTo>
                                  <a:lnTo>
                                    <a:pt x="9587" y="982"/>
                                  </a:lnTo>
                                  <a:lnTo>
                                    <a:pt x="12012" y="982"/>
                                  </a:lnTo>
                                  <a:cubicBezTo>
                                    <a:pt x="12014" y="986"/>
                                    <a:pt x="12015" y="989"/>
                                    <a:pt x="12016" y="993"/>
                                  </a:cubicBezTo>
                                  <a:lnTo>
                                    <a:pt x="12269" y="2007"/>
                                  </a:lnTo>
                                  <a:cubicBezTo>
                                    <a:pt x="12356" y="2353"/>
                                    <a:pt x="12624" y="2624"/>
                                    <a:pt x="12968" y="2717"/>
                                  </a:cubicBezTo>
                                  <a:cubicBezTo>
                                    <a:pt x="13671" y="2904"/>
                                    <a:pt x="14348" y="3185"/>
                                    <a:pt x="14982" y="3551"/>
                                  </a:cubicBezTo>
                                  <a:cubicBezTo>
                                    <a:pt x="15134" y="3639"/>
                                    <a:pt x="15304" y="3683"/>
                                    <a:pt x="15473" y="3683"/>
                                  </a:cubicBezTo>
                                  <a:cubicBezTo>
                                    <a:pt x="15648" y="3683"/>
                                    <a:pt x="15822" y="3636"/>
                                    <a:pt x="15978" y="3544"/>
                                  </a:cubicBezTo>
                                  <a:lnTo>
                                    <a:pt x="16884" y="3000"/>
                                  </a:lnTo>
                                  <a:lnTo>
                                    <a:pt x="18600" y="4715"/>
                                  </a:lnTo>
                                  <a:cubicBezTo>
                                    <a:pt x="18598" y="4718"/>
                                    <a:pt x="18597" y="4722"/>
                                    <a:pt x="18595" y="4726"/>
                                  </a:cubicBezTo>
                                  <a:lnTo>
                                    <a:pt x="18060" y="5616"/>
                                  </a:lnTo>
                                  <a:cubicBezTo>
                                    <a:pt x="17876" y="5923"/>
                                    <a:pt x="17873" y="6305"/>
                                    <a:pt x="18053" y="6615"/>
                                  </a:cubicBezTo>
                                  <a:cubicBezTo>
                                    <a:pt x="18421" y="7249"/>
                                    <a:pt x="18703" y="7928"/>
                                    <a:pt x="18892" y="8634"/>
                                  </a:cubicBezTo>
                                  <a:cubicBezTo>
                                    <a:pt x="18984" y="8979"/>
                                    <a:pt x="19256" y="9246"/>
                                    <a:pt x="19602" y="9333"/>
                                  </a:cubicBezTo>
                                  <a:lnTo>
                                    <a:pt x="20618" y="9587"/>
                                  </a:lnTo>
                                  <a:cubicBezTo>
                                    <a:pt x="20618" y="9587"/>
                                    <a:pt x="20618" y="12013"/>
                                    <a:pt x="20618" y="12013"/>
                                  </a:cubicBezTo>
                                  <a:close/>
                                  <a:moveTo>
                                    <a:pt x="20880" y="8641"/>
                                  </a:moveTo>
                                  <a:lnTo>
                                    <a:pt x="19841" y="8380"/>
                                  </a:lnTo>
                                  <a:cubicBezTo>
                                    <a:pt x="19626" y="7580"/>
                                    <a:pt x="19308" y="6822"/>
                                    <a:pt x="18902" y="6122"/>
                                  </a:cubicBezTo>
                                  <a:lnTo>
                                    <a:pt x="19455" y="5200"/>
                                  </a:lnTo>
                                  <a:cubicBezTo>
                                    <a:pt x="19625" y="4871"/>
                                    <a:pt x="19736" y="4463"/>
                                    <a:pt x="19455" y="4182"/>
                                  </a:cubicBezTo>
                                  <a:lnTo>
                                    <a:pt x="17419" y="2145"/>
                                  </a:lnTo>
                                  <a:cubicBezTo>
                                    <a:pt x="17292" y="2018"/>
                                    <a:pt x="17136" y="1969"/>
                                    <a:pt x="16975" y="1969"/>
                                  </a:cubicBezTo>
                                  <a:cubicBezTo>
                                    <a:pt x="16778" y="1969"/>
                                    <a:pt x="16572" y="2043"/>
                                    <a:pt x="16400" y="2145"/>
                                  </a:cubicBezTo>
                                  <a:lnTo>
                                    <a:pt x="15473" y="2702"/>
                                  </a:lnTo>
                                  <a:cubicBezTo>
                                    <a:pt x="14775" y="2298"/>
                                    <a:pt x="14020" y="1982"/>
                                    <a:pt x="13222" y="1768"/>
                                  </a:cubicBezTo>
                                  <a:lnTo>
                                    <a:pt x="12960" y="720"/>
                                  </a:lnTo>
                                  <a:cubicBezTo>
                                    <a:pt x="12848" y="367"/>
                                    <a:pt x="12638" y="0"/>
                                    <a:pt x="12240" y="0"/>
                                  </a:cubicBezTo>
                                  <a:lnTo>
                                    <a:pt x="9360" y="0"/>
                                  </a:lnTo>
                                  <a:cubicBezTo>
                                    <a:pt x="8962" y="0"/>
                                    <a:pt x="8730" y="367"/>
                                    <a:pt x="8640" y="720"/>
                                  </a:cubicBezTo>
                                  <a:lnTo>
                                    <a:pt x="8378" y="1768"/>
                                  </a:lnTo>
                                  <a:cubicBezTo>
                                    <a:pt x="7580" y="1982"/>
                                    <a:pt x="6825" y="2298"/>
                                    <a:pt x="6127" y="2702"/>
                                  </a:cubicBezTo>
                                  <a:lnTo>
                                    <a:pt x="5200" y="2145"/>
                                  </a:lnTo>
                                  <a:cubicBezTo>
                                    <a:pt x="5028" y="2043"/>
                                    <a:pt x="4822" y="1969"/>
                                    <a:pt x="4625" y="1969"/>
                                  </a:cubicBezTo>
                                  <a:cubicBezTo>
                                    <a:pt x="4464" y="1969"/>
                                    <a:pt x="4308" y="2018"/>
                                    <a:pt x="4181" y="2145"/>
                                  </a:cubicBezTo>
                                  <a:lnTo>
                                    <a:pt x="2145" y="4182"/>
                                  </a:lnTo>
                                  <a:cubicBezTo>
                                    <a:pt x="1864" y="4463"/>
                                    <a:pt x="1975" y="4871"/>
                                    <a:pt x="2145" y="5200"/>
                                  </a:cubicBezTo>
                                  <a:lnTo>
                                    <a:pt x="2698" y="6122"/>
                                  </a:lnTo>
                                  <a:cubicBezTo>
                                    <a:pt x="2292" y="6822"/>
                                    <a:pt x="1973" y="7580"/>
                                    <a:pt x="1759" y="8380"/>
                                  </a:cubicBezTo>
                                  <a:lnTo>
                                    <a:pt x="720" y="8641"/>
                                  </a:lnTo>
                                  <a:cubicBezTo>
                                    <a:pt x="367" y="8730"/>
                                    <a:pt x="0" y="8963"/>
                                    <a:pt x="0" y="9360"/>
                                  </a:cubicBezTo>
                                  <a:lnTo>
                                    <a:pt x="0" y="12240"/>
                                  </a:lnTo>
                                  <a:cubicBezTo>
                                    <a:pt x="0" y="12638"/>
                                    <a:pt x="367" y="12848"/>
                                    <a:pt x="720" y="12960"/>
                                  </a:cubicBezTo>
                                  <a:lnTo>
                                    <a:pt x="1759" y="13220"/>
                                  </a:lnTo>
                                  <a:cubicBezTo>
                                    <a:pt x="1973" y="14021"/>
                                    <a:pt x="2292" y="14778"/>
                                    <a:pt x="2698" y="15478"/>
                                  </a:cubicBezTo>
                                  <a:lnTo>
                                    <a:pt x="2145" y="16400"/>
                                  </a:lnTo>
                                  <a:cubicBezTo>
                                    <a:pt x="1959" y="16714"/>
                                    <a:pt x="1864" y="17137"/>
                                    <a:pt x="2145" y="17419"/>
                                  </a:cubicBezTo>
                                  <a:lnTo>
                                    <a:pt x="4181" y="19455"/>
                                  </a:lnTo>
                                  <a:cubicBezTo>
                                    <a:pt x="4305" y="19579"/>
                                    <a:pt x="4454" y="19627"/>
                                    <a:pt x="4610" y="19627"/>
                                  </a:cubicBezTo>
                                  <a:cubicBezTo>
                                    <a:pt x="4807" y="19627"/>
                                    <a:pt x="5016" y="19550"/>
                                    <a:pt x="5200" y="19455"/>
                                  </a:cubicBezTo>
                                  <a:lnTo>
                                    <a:pt x="6127" y="18899"/>
                                  </a:lnTo>
                                  <a:cubicBezTo>
                                    <a:pt x="6825" y="19302"/>
                                    <a:pt x="7580" y="19619"/>
                                    <a:pt x="8378" y="19832"/>
                                  </a:cubicBezTo>
                                  <a:lnTo>
                                    <a:pt x="8640" y="20880"/>
                                  </a:lnTo>
                                  <a:cubicBezTo>
                                    <a:pt x="8730" y="21233"/>
                                    <a:pt x="8962" y="21600"/>
                                    <a:pt x="9360" y="21600"/>
                                  </a:cubicBezTo>
                                  <a:lnTo>
                                    <a:pt x="12240" y="21600"/>
                                  </a:lnTo>
                                  <a:cubicBezTo>
                                    <a:pt x="12638" y="21600"/>
                                    <a:pt x="12848" y="21233"/>
                                    <a:pt x="12960" y="20880"/>
                                  </a:cubicBezTo>
                                  <a:lnTo>
                                    <a:pt x="13222" y="19832"/>
                                  </a:lnTo>
                                  <a:cubicBezTo>
                                    <a:pt x="14020" y="19619"/>
                                    <a:pt x="14775" y="19302"/>
                                    <a:pt x="15473" y="18899"/>
                                  </a:cubicBezTo>
                                  <a:lnTo>
                                    <a:pt x="16400" y="19455"/>
                                  </a:lnTo>
                                  <a:cubicBezTo>
                                    <a:pt x="16584" y="19550"/>
                                    <a:pt x="16793" y="19627"/>
                                    <a:pt x="16990" y="19627"/>
                                  </a:cubicBezTo>
                                  <a:cubicBezTo>
                                    <a:pt x="17146" y="19627"/>
                                    <a:pt x="17294" y="19579"/>
                                    <a:pt x="17419" y="19455"/>
                                  </a:cubicBezTo>
                                  <a:lnTo>
                                    <a:pt x="19455" y="17419"/>
                                  </a:lnTo>
                                  <a:cubicBezTo>
                                    <a:pt x="19736" y="17137"/>
                                    <a:pt x="19641" y="16714"/>
                                    <a:pt x="19455" y="16400"/>
                                  </a:cubicBezTo>
                                  <a:lnTo>
                                    <a:pt x="18902" y="15478"/>
                                  </a:lnTo>
                                  <a:cubicBezTo>
                                    <a:pt x="19308" y="14778"/>
                                    <a:pt x="19626" y="14021"/>
                                    <a:pt x="19841" y="13220"/>
                                  </a:cubicBezTo>
                                  <a:lnTo>
                                    <a:pt x="20880" y="12960"/>
                                  </a:lnTo>
                                  <a:cubicBezTo>
                                    <a:pt x="21233" y="12848"/>
                                    <a:pt x="21600" y="12638"/>
                                    <a:pt x="21600" y="12240"/>
                                  </a:cubicBezTo>
                                  <a:lnTo>
                                    <a:pt x="21600" y="9360"/>
                                  </a:lnTo>
                                  <a:cubicBezTo>
                                    <a:pt x="21600" y="8963"/>
                                    <a:pt x="21233" y="8730"/>
                                    <a:pt x="20880" y="864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6" name="Shape 2592"/>
                          <wps:cNvSpPr/>
                          <wps:spPr>
                            <a:xfrm>
                              <a:off x="5568559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2012"/>
                                  </a:moveTo>
                                  <a:cubicBezTo>
                                    <a:pt x="20614" y="12014"/>
                                    <a:pt x="20611" y="12016"/>
                                    <a:pt x="20607" y="12016"/>
                                  </a:cubicBezTo>
                                  <a:lnTo>
                                    <a:pt x="19602" y="12268"/>
                                  </a:lnTo>
                                  <a:cubicBezTo>
                                    <a:pt x="19256" y="12354"/>
                                    <a:pt x="18984" y="12622"/>
                                    <a:pt x="18892" y="12966"/>
                                  </a:cubicBezTo>
                                  <a:cubicBezTo>
                                    <a:pt x="18703" y="13672"/>
                                    <a:pt x="18421" y="14352"/>
                                    <a:pt x="18053" y="14986"/>
                                  </a:cubicBezTo>
                                  <a:cubicBezTo>
                                    <a:pt x="17873" y="15295"/>
                                    <a:pt x="17876" y="15677"/>
                                    <a:pt x="18060" y="15984"/>
                                  </a:cubicBezTo>
                                  <a:lnTo>
                                    <a:pt x="18601" y="16885"/>
                                  </a:lnTo>
                                  <a:lnTo>
                                    <a:pt x="16886" y="18600"/>
                                  </a:lnTo>
                                  <a:cubicBezTo>
                                    <a:pt x="16882" y="18598"/>
                                    <a:pt x="16878" y="18597"/>
                                    <a:pt x="16875" y="18595"/>
                                  </a:cubicBezTo>
                                  <a:lnTo>
                                    <a:pt x="15978" y="18057"/>
                                  </a:lnTo>
                                  <a:cubicBezTo>
                                    <a:pt x="15822" y="17964"/>
                                    <a:pt x="15648" y="17917"/>
                                    <a:pt x="15473" y="17917"/>
                                  </a:cubicBezTo>
                                  <a:cubicBezTo>
                                    <a:pt x="15304" y="17917"/>
                                    <a:pt x="15134" y="17961"/>
                                    <a:pt x="14982" y="18049"/>
                                  </a:cubicBezTo>
                                  <a:cubicBezTo>
                                    <a:pt x="14348" y="18415"/>
                                    <a:pt x="13671" y="18696"/>
                                    <a:pt x="12968" y="18884"/>
                                  </a:cubicBezTo>
                                  <a:cubicBezTo>
                                    <a:pt x="12624" y="18976"/>
                                    <a:pt x="12356" y="19248"/>
                                    <a:pt x="12269" y="19594"/>
                                  </a:cubicBezTo>
                                  <a:lnTo>
                                    <a:pt x="12016" y="20607"/>
                                  </a:lnTo>
                                  <a:cubicBezTo>
                                    <a:pt x="12015" y="20611"/>
                                    <a:pt x="12014" y="20614"/>
                                    <a:pt x="12012" y="20619"/>
                                  </a:cubicBezTo>
                                  <a:lnTo>
                                    <a:pt x="9587" y="20619"/>
                                  </a:lnTo>
                                  <a:lnTo>
                                    <a:pt x="9331" y="19594"/>
                                  </a:lnTo>
                                  <a:cubicBezTo>
                                    <a:pt x="9244" y="19248"/>
                                    <a:pt x="8976" y="18976"/>
                                    <a:pt x="8632" y="18884"/>
                                  </a:cubicBezTo>
                                  <a:cubicBezTo>
                                    <a:pt x="7929" y="18696"/>
                                    <a:pt x="7252" y="18415"/>
                                    <a:pt x="6617" y="18049"/>
                                  </a:cubicBezTo>
                                  <a:cubicBezTo>
                                    <a:pt x="6465" y="17961"/>
                                    <a:pt x="6296" y="17917"/>
                                    <a:pt x="6127" y="17917"/>
                                  </a:cubicBezTo>
                                  <a:cubicBezTo>
                                    <a:pt x="5951" y="17917"/>
                                    <a:pt x="5777" y="17964"/>
                                    <a:pt x="5621" y="18057"/>
                                  </a:cubicBezTo>
                                  <a:lnTo>
                                    <a:pt x="4725" y="18595"/>
                                  </a:lnTo>
                                  <a:cubicBezTo>
                                    <a:pt x="4722" y="18597"/>
                                    <a:pt x="4718" y="18598"/>
                                    <a:pt x="4714" y="18600"/>
                                  </a:cubicBezTo>
                                  <a:lnTo>
                                    <a:pt x="3000" y="16885"/>
                                  </a:lnTo>
                                  <a:lnTo>
                                    <a:pt x="3540" y="15984"/>
                                  </a:lnTo>
                                  <a:cubicBezTo>
                                    <a:pt x="3724" y="15677"/>
                                    <a:pt x="3727" y="15295"/>
                                    <a:pt x="3548" y="14986"/>
                                  </a:cubicBezTo>
                                  <a:cubicBezTo>
                                    <a:pt x="3179" y="14351"/>
                                    <a:pt x="2897" y="13672"/>
                                    <a:pt x="2708" y="12966"/>
                                  </a:cubicBezTo>
                                  <a:cubicBezTo>
                                    <a:pt x="2616" y="12622"/>
                                    <a:pt x="2343" y="12354"/>
                                    <a:pt x="1998" y="12268"/>
                                  </a:cubicBezTo>
                                  <a:lnTo>
                                    <a:pt x="993" y="12016"/>
                                  </a:lnTo>
                                  <a:cubicBezTo>
                                    <a:pt x="989" y="12016"/>
                                    <a:pt x="986" y="12014"/>
                                    <a:pt x="982" y="12012"/>
                                  </a:cubicBezTo>
                                  <a:lnTo>
                                    <a:pt x="982" y="9587"/>
                                  </a:lnTo>
                                  <a:lnTo>
                                    <a:pt x="1998" y="9333"/>
                                  </a:lnTo>
                                  <a:cubicBezTo>
                                    <a:pt x="2343" y="9246"/>
                                    <a:pt x="2616" y="8979"/>
                                    <a:pt x="2708" y="8634"/>
                                  </a:cubicBezTo>
                                  <a:cubicBezTo>
                                    <a:pt x="2897" y="7929"/>
                                    <a:pt x="3179" y="7249"/>
                                    <a:pt x="3548" y="6615"/>
                                  </a:cubicBezTo>
                                  <a:cubicBezTo>
                                    <a:pt x="3727" y="6305"/>
                                    <a:pt x="3724" y="5923"/>
                                    <a:pt x="3540" y="5617"/>
                                  </a:cubicBezTo>
                                  <a:lnTo>
                                    <a:pt x="3005" y="4725"/>
                                  </a:lnTo>
                                  <a:cubicBezTo>
                                    <a:pt x="3004" y="4722"/>
                                    <a:pt x="3002" y="4719"/>
                                    <a:pt x="3000" y="4715"/>
                                  </a:cubicBezTo>
                                  <a:lnTo>
                                    <a:pt x="4715" y="3000"/>
                                  </a:lnTo>
                                  <a:lnTo>
                                    <a:pt x="5621" y="3543"/>
                                  </a:lnTo>
                                  <a:cubicBezTo>
                                    <a:pt x="5777" y="3637"/>
                                    <a:pt x="5951" y="3683"/>
                                    <a:pt x="6127" y="3683"/>
                                  </a:cubicBezTo>
                                  <a:cubicBezTo>
                                    <a:pt x="6296" y="3683"/>
                                    <a:pt x="6465" y="3639"/>
                                    <a:pt x="6618" y="3552"/>
                                  </a:cubicBezTo>
                                  <a:cubicBezTo>
                                    <a:pt x="7251" y="3185"/>
                                    <a:pt x="7929" y="2904"/>
                                    <a:pt x="8632" y="2717"/>
                                  </a:cubicBezTo>
                                  <a:cubicBezTo>
                                    <a:pt x="8976" y="2624"/>
                                    <a:pt x="9244" y="2352"/>
                                    <a:pt x="9331" y="2006"/>
                                  </a:cubicBezTo>
                                  <a:lnTo>
                                    <a:pt x="9587" y="982"/>
                                  </a:lnTo>
                                  <a:lnTo>
                                    <a:pt x="12012" y="982"/>
                                  </a:lnTo>
                                  <a:cubicBezTo>
                                    <a:pt x="12014" y="986"/>
                                    <a:pt x="12015" y="989"/>
                                    <a:pt x="12016" y="993"/>
                                  </a:cubicBezTo>
                                  <a:lnTo>
                                    <a:pt x="12269" y="2006"/>
                                  </a:lnTo>
                                  <a:cubicBezTo>
                                    <a:pt x="12356" y="2352"/>
                                    <a:pt x="12624" y="2624"/>
                                    <a:pt x="12968" y="2717"/>
                                  </a:cubicBezTo>
                                  <a:cubicBezTo>
                                    <a:pt x="13671" y="2904"/>
                                    <a:pt x="14348" y="3185"/>
                                    <a:pt x="14982" y="3552"/>
                                  </a:cubicBezTo>
                                  <a:cubicBezTo>
                                    <a:pt x="15134" y="3639"/>
                                    <a:pt x="15304" y="3683"/>
                                    <a:pt x="15473" y="3683"/>
                                  </a:cubicBezTo>
                                  <a:cubicBezTo>
                                    <a:pt x="15648" y="3683"/>
                                    <a:pt x="15822" y="3637"/>
                                    <a:pt x="15978" y="3543"/>
                                  </a:cubicBezTo>
                                  <a:lnTo>
                                    <a:pt x="16884" y="3000"/>
                                  </a:lnTo>
                                  <a:lnTo>
                                    <a:pt x="18600" y="4715"/>
                                  </a:lnTo>
                                  <a:cubicBezTo>
                                    <a:pt x="18598" y="4719"/>
                                    <a:pt x="18597" y="4722"/>
                                    <a:pt x="18595" y="4725"/>
                                  </a:cubicBezTo>
                                  <a:lnTo>
                                    <a:pt x="18060" y="5616"/>
                                  </a:lnTo>
                                  <a:cubicBezTo>
                                    <a:pt x="17876" y="5923"/>
                                    <a:pt x="17873" y="6305"/>
                                    <a:pt x="18053" y="6615"/>
                                  </a:cubicBezTo>
                                  <a:cubicBezTo>
                                    <a:pt x="18421" y="7249"/>
                                    <a:pt x="18703" y="7928"/>
                                    <a:pt x="18892" y="8634"/>
                                  </a:cubicBezTo>
                                  <a:cubicBezTo>
                                    <a:pt x="18984" y="8979"/>
                                    <a:pt x="19256" y="9246"/>
                                    <a:pt x="19602" y="9333"/>
                                  </a:cubicBezTo>
                                  <a:lnTo>
                                    <a:pt x="20618" y="9587"/>
                                  </a:lnTo>
                                  <a:cubicBezTo>
                                    <a:pt x="20618" y="9587"/>
                                    <a:pt x="20618" y="12012"/>
                                    <a:pt x="20618" y="12012"/>
                                  </a:cubicBezTo>
                                  <a:close/>
                                  <a:moveTo>
                                    <a:pt x="20880" y="8641"/>
                                  </a:moveTo>
                                  <a:lnTo>
                                    <a:pt x="19841" y="8380"/>
                                  </a:lnTo>
                                  <a:cubicBezTo>
                                    <a:pt x="19626" y="7580"/>
                                    <a:pt x="19308" y="6822"/>
                                    <a:pt x="18902" y="6122"/>
                                  </a:cubicBezTo>
                                  <a:lnTo>
                                    <a:pt x="19455" y="5200"/>
                                  </a:lnTo>
                                  <a:cubicBezTo>
                                    <a:pt x="19625" y="4871"/>
                                    <a:pt x="19736" y="4463"/>
                                    <a:pt x="19455" y="4182"/>
                                  </a:cubicBezTo>
                                  <a:lnTo>
                                    <a:pt x="17419" y="2145"/>
                                  </a:lnTo>
                                  <a:cubicBezTo>
                                    <a:pt x="17292" y="2019"/>
                                    <a:pt x="17136" y="1968"/>
                                    <a:pt x="16975" y="1968"/>
                                  </a:cubicBezTo>
                                  <a:cubicBezTo>
                                    <a:pt x="16778" y="1968"/>
                                    <a:pt x="16572" y="2043"/>
                                    <a:pt x="16400" y="2145"/>
                                  </a:cubicBezTo>
                                  <a:lnTo>
                                    <a:pt x="15473" y="2701"/>
                                  </a:lnTo>
                                  <a:cubicBezTo>
                                    <a:pt x="14775" y="2298"/>
                                    <a:pt x="14020" y="1982"/>
                                    <a:pt x="13222" y="1768"/>
                                  </a:cubicBezTo>
                                  <a:lnTo>
                                    <a:pt x="12960" y="720"/>
                                  </a:lnTo>
                                  <a:cubicBezTo>
                                    <a:pt x="12848" y="367"/>
                                    <a:pt x="12638" y="0"/>
                                    <a:pt x="12240" y="0"/>
                                  </a:cubicBezTo>
                                  <a:lnTo>
                                    <a:pt x="9360" y="0"/>
                                  </a:lnTo>
                                  <a:cubicBezTo>
                                    <a:pt x="8962" y="0"/>
                                    <a:pt x="8730" y="367"/>
                                    <a:pt x="8640" y="720"/>
                                  </a:cubicBezTo>
                                  <a:lnTo>
                                    <a:pt x="8378" y="1768"/>
                                  </a:lnTo>
                                  <a:cubicBezTo>
                                    <a:pt x="7580" y="1982"/>
                                    <a:pt x="6825" y="2298"/>
                                    <a:pt x="6127" y="2701"/>
                                  </a:cubicBezTo>
                                  <a:lnTo>
                                    <a:pt x="5200" y="2145"/>
                                  </a:lnTo>
                                  <a:cubicBezTo>
                                    <a:pt x="5028" y="2043"/>
                                    <a:pt x="4822" y="1968"/>
                                    <a:pt x="4625" y="1968"/>
                                  </a:cubicBezTo>
                                  <a:cubicBezTo>
                                    <a:pt x="4464" y="1968"/>
                                    <a:pt x="4308" y="2019"/>
                                    <a:pt x="4181" y="2145"/>
                                  </a:cubicBezTo>
                                  <a:lnTo>
                                    <a:pt x="2145" y="4182"/>
                                  </a:lnTo>
                                  <a:cubicBezTo>
                                    <a:pt x="1864" y="4463"/>
                                    <a:pt x="1975" y="4871"/>
                                    <a:pt x="2145" y="5200"/>
                                  </a:cubicBezTo>
                                  <a:lnTo>
                                    <a:pt x="2698" y="6122"/>
                                  </a:lnTo>
                                  <a:cubicBezTo>
                                    <a:pt x="2292" y="6822"/>
                                    <a:pt x="1973" y="7580"/>
                                    <a:pt x="1759" y="8380"/>
                                  </a:cubicBezTo>
                                  <a:lnTo>
                                    <a:pt x="720" y="8641"/>
                                  </a:lnTo>
                                  <a:cubicBezTo>
                                    <a:pt x="367" y="8730"/>
                                    <a:pt x="0" y="8962"/>
                                    <a:pt x="0" y="9361"/>
                                  </a:cubicBezTo>
                                  <a:lnTo>
                                    <a:pt x="0" y="12240"/>
                                  </a:lnTo>
                                  <a:cubicBezTo>
                                    <a:pt x="0" y="12638"/>
                                    <a:pt x="367" y="12848"/>
                                    <a:pt x="720" y="12960"/>
                                  </a:cubicBezTo>
                                  <a:lnTo>
                                    <a:pt x="1759" y="13220"/>
                                  </a:lnTo>
                                  <a:cubicBezTo>
                                    <a:pt x="1973" y="14021"/>
                                    <a:pt x="2292" y="14778"/>
                                    <a:pt x="2698" y="15479"/>
                                  </a:cubicBezTo>
                                  <a:lnTo>
                                    <a:pt x="2145" y="16400"/>
                                  </a:lnTo>
                                  <a:cubicBezTo>
                                    <a:pt x="1959" y="16713"/>
                                    <a:pt x="1864" y="17137"/>
                                    <a:pt x="2145" y="17419"/>
                                  </a:cubicBezTo>
                                  <a:lnTo>
                                    <a:pt x="4181" y="19455"/>
                                  </a:lnTo>
                                  <a:cubicBezTo>
                                    <a:pt x="4305" y="19579"/>
                                    <a:pt x="4454" y="19627"/>
                                    <a:pt x="4610" y="19627"/>
                                  </a:cubicBezTo>
                                  <a:cubicBezTo>
                                    <a:pt x="4807" y="19627"/>
                                    <a:pt x="5016" y="19550"/>
                                    <a:pt x="5200" y="19455"/>
                                  </a:cubicBezTo>
                                  <a:lnTo>
                                    <a:pt x="6127" y="18899"/>
                                  </a:lnTo>
                                  <a:cubicBezTo>
                                    <a:pt x="6825" y="19302"/>
                                    <a:pt x="7580" y="19619"/>
                                    <a:pt x="8378" y="19832"/>
                                  </a:cubicBezTo>
                                  <a:lnTo>
                                    <a:pt x="8640" y="20880"/>
                                  </a:lnTo>
                                  <a:cubicBezTo>
                                    <a:pt x="8730" y="21233"/>
                                    <a:pt x="8962" y="21600"/>
                                    <a:pt x="9360" y="21600"/>
                                  </a:cubicBezTo>
                                  <a:lnTo>
                                    <a:pt x="12240" y="21600"/>
                                  </a:lnTo>
                                  <a:cubicBezTo>
                                    <a:pt x="12638" y="21600"/>
                                    <a:pt x="12848" y="21233"/>
                                    <a:pt x="12960" y="20880"/>
                                  </a:cubicBezTo>
                                  <a:lnTo>
                                    <a:pt x="13222" y="19832"/>
                                  </a:lnTo>
                                  <a:cubicBezTo>
                                    <a:pt x="14020" y="19619"/>
                                    <a:pt x="14775" y="19302"/>
                                    <a:pt x="15473" y="18899"/>
                                  </a:cubicBezTo>
                                  <a:lnTo>
                                    <a:pt x="16400" y="19455"/>
                                  </a:lnTo>
                                  <a:cubicBezTo>
                                    <a:pt x="16584" y="19550"/>
                                    <a:pt x="16793" y="19627"/>
                                    <a:pt x="16990" y="19627"/>
                                  </a:cubicBezTo>
                                  <a:cubicBezTo>
                                    <a:pt x="17146" y="19627"/>
                                    <a:pt x="17294" y="19579"/>
                                    <a:pt x="17419" y="19455"/>
                                  </a:cubicBezTo>
                                  <a:lnTo>
                                    <a:pt x="19455" y="17419"/>
                                  </a:lnTo>
                                  <a:cubicBezTo>
                                    <a:pt x="19736" y="17137"/>
                                    <a:pt x="19641" y="16713"/>
                                    <a:pt x="19455" y="16400"/>
                                  </a:cubicBezTo>
                                  <a:lnTo>
                                    <a:pt x="18902" y="15479"/>
                                  </a:lnTo>
                                  <a:cubicBezTo>
                                    <a:pt x="19308" y="14778"/>
                                    <a:pt x="19626" y="14021"/>
                                    <a:pt x="19841" y="13220"/>
                                  </a:cubicBezTo>
                                  <a:lnTo>
                                    <a:pt x="20880" y="12960"/>
                                  </a:lnTo>
                                  <a:cubicBezTo>
                                    <a:pt x="21233" y="12848"/>
                                    <a:pt x="21600" y="12638"/>
                                    <a:pt x="21600" y="12240"/>
                                  </a:cubicBezTo>
                                  <a:lnTo>
                                    <a:pt x="21600" y="9361"/>
                                  </a:lnTo>
                                  <a:cubicBezTo>
                                    <a:pt x="21600" y="8962"/>
                                    <a:pt x="21233" y="8730"/>
                                    <a:pt x="20880" y="8641"/>
                                  </a:cubicBezTo>
                                  <a:moveTo>
                                    <a:pt x="15709" y="10800"/>
                                  </a:moveTo>
                                  <a:cubicBezTo>
                                    <a:pt x="15709" y="13346"/>
                                    <a:pt x="13771" y="15438"/>
                                    <a:pt x="11291" y="15685"/>
                                  </a:cubicBezTo>
                                  <a:lnTo>
                                    <a:pt x="11291" y="12694"/>
                                  </a:lnTo>
                                  <a:cubicBezTo>
                                    <a:pt x="12137" y="12476"/>
                                    <a:pt x="12764" y="11714"/>
                                    <a:pt x="12764" y="10800"/>
                                  </a:cubicBezTo>
                                  <a:cubicBezTo>
                                    <a:pt x="12764" y="10630"/>
                                    <a:pt x="12735" y="10468"/>
                                    <a:pt x="12694" y="10310"/>
                                  </a:cubicBezTo>
                                  <a:lnTo>
                                    <a:pt x="15308" y="8857"/>
                                  </a:lnTo>
                                  <a:cubicBezTo>
                                    <a:pt x="15565" y="9453"/>
                                    <a:pt x="15709" y="10110"/>
                                    <a:pt x="15709" y="10800"/>
                                  </a:cubicBezTo>
                                  <a:moveTo>
                                    <a:pt x="9818" y="10800"/>
                                  </a:move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moveTo>
                                    <a:pt x="10309" y="15685"/>
                                  </a:moveTo>
                                  <a:cubicBezTo>
                                    <a:pt x="7829" y="15438"/>
                                    <a:pt x="5891" y="13346"/>
                                    <a:pt x="5891" y="10800"/>
                                  </a:cubicBezTo>
                                  <a:cubicBezTo>
                                    <a:pt x="5891" y="10110"/>
                                    <a:pt x="6035" y="9453"/>
                                    <a:pt x="6292" y="8857"/>
                                  </a:cubicBezTo>
                                  <a:lnTo>
                                    <a:pt x="8906" y="10310"/>
                                  </a:lnTo>
                                  <a:cubicBezTo>
                                    <a:pt x="8865" y="10468"/>
                                    <a:pt x="8836" y="10630"/>
                                    <a:pt x="8836" y="10800"/>
                                  </a:cubicBezTo>
                                  <a:cubicBezTo>
                                    <a:pt x="8836" y="11714"/>
                                    <a:pt x="9463" y="12476"/>
                                    <a:pt x="10309" y="12694"/>
                                  </a:cubicBezTo>
                                  <a:cubicBezTo>
                                    <a:pt x="10309" y="12694"/>
                                    <a:pt x="10309" y="15685"/>
                                    <a:pt x="10309" y="15685"/>
                                  </a:cubicBezTo>
                                  <a:close/>
                                  <a:moveTo>
                                    <a:pt x="10800" y="5891"/>
                                  </a:moveTo>
                                  <a:cubicBezTo>
                                    <a:pt x="12470" y="5891"/>
                                    <a:pt x="13942" y="6727"/>
                                    <a:pt x="14829" y="8000"/>
                                  </a:cubicBezTo>
                                  <a:lnTo>
                                    <a:pt x="12220" y="9450"/>
                                  </a:lnTo>
                                  <a:cubicBezTo>
                                    <a:pt x="11862" y="9074"/>
                                    <a:pt x="11360" y="8836"/>
                                    <a:pt x="10800" y="8836"/>
                                  </a:cubicBezTo>
                                  <a:cubicBezTo>
                                    <a:pt x="10240" y="8836"/>
                                    <a:pt x="9738" y="9074"/>
                                    <a:pt x="9380" y="9450"/>
                                  </a:cubicBezTo>
                                  <a:lnTo>
                                    <a:pt x="6771" y="8000"/>
                                  </a:lnTo>
                                  <a:cubicBezTo>
                                    <a:pt x="7658" y="6727"/>
                                    <a:pt x="9130" y="5891"/>
                                    <a:pt x="10800" y="5891"/>
                                  </a:cubicBezTo>
                                  <a:moveTo>
                                    <a:pt x="10800" y="4909"/>
                                  </a:moveTo>
                                  <a:cubicBezTo>
                                    <a:pt x="7547" y="4909"/>
                                    <a:pt x="4909" y="7547"/>
                                    <a:pt x="4909" y="10800"/>
                                  </a:cubicBezTo>
                                  <a:cubicBezTo>
                                    <a:pt x="4909" y="14054"/>
                                    <a:pt x="7547" y="16691"/>
                                    <a:pt x="10800" y="16691"/>
                                  </a:cubicBezTo>
                                  <a:cubicBezTo>
                                    <a:pt x="14053" y="16691"/>
                                    <a:pt x="16691" y="14054"/>
                                    <a:pt x="16691" y="10800"/>
                                  </a:cubicBezTo>
                                  <a:cubicBezTo>
                                    <a:pt x="16691" y="7547"/>
                                    <a:pt x="14053" y="4909"/>
                                    <a:pt x="10800" y="49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7" name="Shape 2593"/>
                          <wps:cNvSpPr/>
                          <wps:spPr>
                            <a:xfrm>
                              <a:off x="6216862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8095"/>
                                  </a:moveTo>
                                  <a:lnTo>
                                    <a:pt x="20091" y="8640"/>
                                  </a:lnTo>
                                  <a:cubicBezTo>
                                    <a:pt x="19294" y="8426"/>
                                    <a:pt x="18482" y="8322"/>
                                    <a:pt x="17675" y="8322"/>
                                  </a:cubicBezTo>
                                  <a:lnTo>
                                    <a:pt x="17150" y="7377"/>
                                  </a:lnTo>
                                  <a:cubicBezTo>
                                    <a:pt x="17052" y="7203"/>
                                    <a:pt x="16911" y="7035"/>
                                    <a:pt x="16741" y="6937"/>
                                  </a:cubicBezTo>
                                  <a:cubicBezTo>
                                    <a:pt x="16601" y="6856"/>
                                    <a:pt x="16442" y="6822"/>
                                    <a:pt x="16268" y="6868"/>
                                  </a:cubicBezTo>
                                  <a:lnTo>
                                    <a:pt x="13487" y="7613"/>
                                  </a:lnTo>
                                  <a:cubicBezTo>
                                    <a:pt x="13102" y="7716"/>
                                    <a:pt x="12995" y="8125"/>
                                    <a:pt x="12977" y="8495"/>
                                  </a:cubicBezTo>
                                  <a:lnTo>
                                    <a:pt x="12996" y="9570"/>
                                  </a:lnTo>
                                  <a:cubicBezTo>
                                    <a:pt x="12293" y="9973"/>
                                    <a:pt x="11639" y="10471"/>
                                    <a:pt x="11053" y="11057"/>
                                  </a:cubicBezTo>
                                  <a:lnTo>
                                    <a:pt x="10023" y="10762"/>
                                  </a:lnTo>
                                  <a:cubicBezTo>
                                    <a:pt x="9673" y="10664"/>
                                    <a:pt x="9239" y="10682"/>
                                    <a:pt x="9040" y="11026"/>
                                  </a:cubicBezTo>
                                  <a:lnTo>
                                    <a:pt x="7600" y="13520"/>
                                  </a:lnTo>
                                  <a:cubicBezTo>
                                    <a:pt x="7401" y="13864"/>
                                    <a:pt x="7614" y="14229"/>
                                    <a:pt x="7863" y="14504"/>
                                  </a:cubicBezTo>
                                  <a:lnTo>
                                    <a:pt x="8633" y="15248"/>
                                  </a:lnTo>
                                  <a:cubicBezTo>
                                    <a:pt x="8419" y="16049"/>
                                    <a:pt x="8315" y="16864"/>
                                    <a:pt x="8317" y="17674"/>
                                  </a:cubicBezTo>
                                  <a:lnTo>
                                    <a:pt x="7377" y="18196"/>
                                  </a:lnTo>
                                  <a:cubicBezTo>
                                    <a:pt x="7060" y="18373"/>
                                    <a:pt x="6765" y="18693"/>
                                    <a:pt x="6868" y="19077"/>
                                  </a:cubicBezTo>
                                  <a:lnTo>
                                    <a:pt x="7281" y="20619"/>
                                  </a:ln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1931" y="11291"/>
                                  </a:lnTo>
                                  <a:cubicBezTo>
                                    <a:pt x="2328" y="11291"/>
                                    <a:pt x="2538" y="10924"/>
                                    <a:pt x="2651" y="10571"/>
                                  </a:cubicBezTo>
                                  <a:lnTo>
                                    <a:pt x="2913" y="9523"/>
                                  </a:lnTo>
                                  <a:cubicBezTo>
                                    <a:pt x="3711" y="9310"/>
                                    <a:pt x="4466" y="8993"/>
                                    <a:pt x="5164" y="8590"/>
                                  </a:cubicBezTo>
                                  <a:lnTo>
                                    <a:pt x="6091" y="9146"/>
                                  </a:lnTo>
                                  <a:cubicBezTo>
                                    <a:pt x="6275" y="9241"/>
                                    <a:pt x="6484" y="9317"/>
                                    <a:pt x="6681" y="9317"/>
                                  </a:cubicBezTo>
                                  <a:cubicBezTo>
                                    <a:pt x="6837" y="9317"/>
                                    <a:pt x="6985" y="9270"/>
                                    <a:pt x="7110" y="9146"/>
                                  </a:cubicBezTo>
                                  <a:lnTo>
                                    <a:pt x="9146" y="7109"/>
                                  </a:lnTo>
                                  <a:cubicBezTo>
                                    <a:pt x="9427" y="6828"/>
                                    <a:pt x="9332" y="6404"/>
                                    <a:pt x="9146" y="6091"/>
                                  </a:cubicBezTo>
                                  <a:lnTo>
                                    <a:pt x="8593" y="5169"/>
                                  </a:lnTo>
                                  <a:cubicBezTo>
                                    <a:pt x="8999" y="4469"/>
                                    <a:pt x="9317" y="3711"/>
                                    <a:pt x="9531" y="2911"/>
                                  </a:cubicBezTo>
                                  <a:lnTo>
                                    <a:pt x="10571" y="2651"/>
                                  </a:lnTo>
                                  <a:cubicBezTo>
                                    <a:pt x="10924" y="2538"/>
                                    <a:pt x="11291" y="2328"/>
                                    <a:pt x="11291" y="1931"/>
                                  </a:cubicBezTo>
                                  <a:lnTo>
                                    <a:pt x="11291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1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8095"/>
                                    <a:pt x="20618" y="8095"/>
                                  </a:cubicBezTo>
                                  <a:close/>
                                  <a:moveTo>
                                    <a:pt x="20618" y="12594"/>
                                  </a:moveTo>
                                  <a:cubicBezTo>
                                    <a:pt x="19750" y="12088"/>
                                    <a:pt x="18750" y="11782"/>
                                    <a:pt x="17673" y="11782"/>
                                  </a:cubicBezTo>
                                  <a:cubicBezTo>
                                    <a:pt x="14419" y="11782"/>
                                    <a:pt x="11782" y="14419"/>
                                    <a:pt x="11782" y="17673"/>
                                  </a:cubicBezTo>
                                  <a:cubicBezTo>
                                    <a:pt x="11782" y="18751"/>
                                    <a:pt x="12088" y="19750"/>
                                    <a:pt x="12594" y="20619"/>
                                  </a:cubicBezTo>
                                  <a:lnTo>
                                    <a:pt x="8298" y="20619"/>
                                  </a:lnTo>
                                  <a:lnTo>
                                    <a:pt x="7875" y="19042"/>
                                  </a:lnTo>
                                  <a:lnTo>
                                    <a:pt x="8794" y="18532"/>
                                  </a:lnTo>
                                  <a:cubicBezTo>
                                    <a:pt x="9106" y="18358"/>
                                    <a:pt x="9299" y="18028"/>
                                    <a:pt x="9299" y="17671"/>
                                  </a:cubicBezTo>
                                  <a:cubicBezTo>
                                    <a:pt x="9298" y="16938"/>
                                    <a:pt x="9392" y="16208"/>
                                    <a:pt x="9582" y="15502"/>
                                  </a:cubicBezTo>
                                  <a:cubicBezTo>
                                    <a:pt x="9674" y="15158"/>
                                    <a:pt x="9572" y="14791"/>
                                    <a:pt x="9316" y="14543"/>
                                  </a:cubicBezTo>
                                  <a:lnTo>
                                    <a:pt x="8572" y="13823"/>
                                  </a:lnTo>
                                  <a:cubicBezTo>
                                    <a:pt x="8569" y="13820"/>
                                    <a:pt x="8566" y="13817"/>
                                    <a:pt x="8564" y="13813"/>
                                  </a:cubicBezTo>
                                  <a:lnTo>
                                    <a:pt x="9776" y="11713"/>
                                  </a:lnTo>
                                  <a:lnTo>
                                    <a:pt x="10783" y="12001"/>
                                  </a:lnTo>
                                  <a:cubicBezTo>
                                    <a:pt x="11126" y="12099"/>
                                    <a:pt x="11495" y="12003"/>
                                    <a:pt x="11748" y="11751"/>
                                  </a:cubicBezTo>
                                  <a:cubicBezTo>
                                    <a:pt x="12264" y="11234"/>
                                    <a:pt x="12848" y="10787"/>
                                    <a:pt x="13485" y="10421"/>
                                  </a:cubicBezTo>
                                  <a:cubicBezTo>
                                    <a:pt x="13794" y="10243"/>
                                    <a:pt x="13983" y="9911"/>
                                    <a:pt x="13977" y="9554"/>
                                  </a:cubicBezTo>
                                  <a:lnTo>
                                    <a:pt x="13960" y="8514"/>
                                  </a:lnTo>
                                  <a:lnTo>
                                    <a:pt x="13960" y="8503"/>
                                  </a:lnTo>
                                  <a:lnTo>
                                    <a:pt x="16304" y="7875"/>
                                  </a:lnTo>
                                  <a:lnTo>
                                    <a:pt x="16817" y="8799"/>
                                  </a:lnTo>
                                  <a:cubicBezTo>
                                    <a:pt x="16905" y="8958"/>
                                    <a:pt x="17032" y="9085"/>
                                    <a:pt x="17184" y="9172"/>
                                  </a:cubicBezTo>
                                  <a:cubicBezTo>
                                    <a:pt x="17330" y="9257"/>
                                    <a:pt x="17499" y="9304"/>
                                    <a:pt x="17675" y="9304"/>
                                  </a:cubicBezTo>
                                  <a:cubicBezTo>
                                    <a:pt x="18407" y="9304"/>
                                    <a:pt x="19135" y="9399"/>
                                    <a:pt x="19837" y="9589"/>
                                  </a:cubicBezTo>
                                  <a:cubicBezTo>
                                    <a:pt x="20106" y="9660"/>
                                    <a:pt x="20389" y="9611"/>
                                    <a:pt x="20618" y="9464"/>
                                  </a:cubicBezTo>
                                  <a:cubicBezTo>
                                    <a:pt x="20618" y="9464"/>
                                    <a:pt x="20618" y="12594"/>
                                    <a:pt x="20618" y="12594"/>
                                  </a:cubicBezTo>
                                  <a:close/>
                                  <a:moveTo>
                                    <a:pt x="20618" y="15475"/>
                                  </a:moveTo>
                                  <a:lnTo>
                                    <a:pt x="19093" y="16323"/>
                                  </a:lnTo>
                                  <a:cubicBezTo>
                                    <a:pt x="18735" y="15946"/>
                                    <a:pt x="18233" y="15709"/>
                                    <a:pt x="17673" y="15709"/>
                                  </a:cubicBezTo>
                                  <a:cubicBezTo>
                                    <a:pt x="17113" y="15709"/>
                                    <a:pt x="16610" y="15946"/>
                                    <a:pt x="16253" y="16323"/>
                                  </a:cubicBezTo>
                                  <a:lnTo>
                                    <a:pt x="13643" y="14873"/>
                                  </a:lnTo>
                                  <a:cubicBezTo>
                                    <a:pt x="14530" y="13599"/>
                                    <a:pt x="16003" y="12764"/>
                                    <a:pt x="17673" y="12764"/>
                                  </a:cubicBezTo>
                                  <a:cubicBezTo>
                                    <a:pt x="18783" y="12764"/>
                                    <a:pt x="19798" y="13141"/>
                                    <a:pt x="20618" y="13764"/>
                                  </a:cubicBezTo>
                                  <a:cubicBezTo>
                                    <a:pt x="20618" y="13764"/>
                                    <a:pt x="20618" y="15475"/>
                                    <a:pt x="20618" y="15475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9"/>
                                    <a:pt x="19636" y="20619"/>
                                  </a:cubicBezTo>
                                  <a:lnTo>
                                    <a:pt x="18164" y="20619"/>
                                  </a:lnTo>
                                  <a:lnTo>
                                    <a:pt x="18164" y="19567"/>
                                  </a:lnTo>
                                  <a:cubicBezTo>
                                    <a:pt x="19009" y="19348"/>
                                    <a:pt x="19636" y="18587"/>
                                    <a:pt x="19636" y="17673"/>
                                  </a:cubicBezTo>
                                  <a:cubicBezTo>
                                    <a:pt x="19636" y="17502"/>
                                    <a:pt x="19608" y="17339"/>
                                    <a:pt x="19567" y="17182"/>
                                  </a:cubicBezTo>
                                  <a:lnTo>
                                    <a:pt x="20618" y="16598"/>
                                  </a:lnTo>
                                  <a:cubicBezTo>
                                    <a:pt x="20618" y="16598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17673"/>
                                  </a:moveTo>
                                  <a:cubicBezTo>
                                    <a:pt x="16691" y="17131"/>
                                    <a:pt x="17131" y="16691"/>
                                    <a:pt x="17673" y="16691"/>
                                  </a:cubicBezTo>
                                  <a:cubicBezTo>
                                    <a:pt x="18214" y="16691"/>
                                    <a:pt x="18655" y="17131"/>
                                    <a:pt x="18655" y="17673"/>
                                  </a:cubicBezTo>
                                  <a:cubicBezTo>
                                    <a:pt x="18655" y="18215"/>
                                    <a:pt x="18214" y="18655"/>
                                    <a:pt x="17673" y="18655"/>
                                  </a:cubicBezTo>
                                  <a:cubicBezTo>
                                    <a:pt x="17131" y="18655"/>
                                    <a:pt x="16691" y="18215"/>
                                    <a:pt x="16691" y="17673"/>
                                  </a:cubicBezTo>
                                  <a:moveTo>
                                    <a:pt x="17182" y="20619"/>
                                  </a:moveTo>
                                  <a:lnTo>
                                    <a:pt x="13757" y="20619"/>
                                  </a:lnTo>
                                  <a:cubicBezTo>
                                    <a:pt x="13138" y="19797"/>
                                    <a:pt x="12764" y="18781"/>
                                    <a:pt x="12764" y="17673"/>
                                  </a:cubicBezTo>
                                  <a:cubicBezTo>
                                    <a:pt x="12764" y="16982"/>
                                    <a:pt x="12907" y="16326"/>
                                    <a:pt x="13165" y="15730"/>
                                  </a:cubicBezTo>
                                  <a:lnTo>
                                    <a:pt x="15779" y="17182"/>
                                  </a:lnTo>
                                  <a:cubicBezTo>
                                    <a:pt x="15738" y="17339"/>
                                    <a:pt x="15709" y="17502"/>
                                    <a:pt x="15709" y="17673"/>
                                  </a:cubicBezTo>
                                  <a:cubicBezTo>
                                    <a:pt x="15709" y="18587"/>
                                    <a:pt x="16336" y="19348"/>
                                    <a:pt x="17182" y="19567"/>
                                  </a:cubicBezTo>
                                  <a:cubicBezTo>
                                    <a:pt x="17182" y="19567"/>
                                    <a:pt x="17182" y="20619"/>
                                    <a:pt x="17182" y="20619"/>
                                  </a:cubicBezTo>
                                  <a:close/>
                                  <a:moveTo>
                                    <a:pt x="982" y="5376"/>
                                  </a:moveTo>
                                  <a:cubicBezTo>
                                    <a:pt x="3301" y="5145"/>
                                    <a:pt x="5145" y="3301"/>
                                    <a:pt x="5375" y="982"/>
                                  </a:cubicBezTo>
                                  <a:lnTo>
                                    <a:pt x="10309" y="982"/>
                                  </a:lnTo>
                                  <a:lnTo>
                                    <a:pt x="10309" y="1703"/>
                                  </a:lnTo>
                                  <a:cubicBezTo>
                                    <a:pt x="10305" y="1705"/>
                                    <a:pt x="10302" y="1706"/>
                                    <a:pt x="10298" y="1707"/>
                                  </a:cubicBezTo>
                                  <a:lnTo>
                                    <a:pt x="9293" y="1958"/>
                                  </a:lnTo>
                                  <a:cubicBezTo>
                                    <a:pt x="8947" y="2045"/>
                                    <a:pt x="8675" y="2313"/>
                                    <a:pt x="8583" y="2657"/>
                                  </a:cubicBezTo>
                                  <a:cubicBezTo>
                                    <a:pt x="8394" y="3363"/>
                                    <a:pt x="8112" y="4042"/>
                                    <a:pt x="7744" y="4676"/>
                                  </a:cubicBezTo>
                                  <a:cubicBezTo>
                                    <a:pt x="7564" y="4986"/>
                                    <a:pt x="7567" y="5368"/>
                                    <a:pt x="7751" y="5674"/>
                                  </a:cubicBezTo>
                                  <a:lnTo>
                                    <a:pt x="8292" y="6575"/>
                                  </a:lnTo>
                                  <a:lnTo>
                                    <a:pt x="6576" y="8291"/>
                                  </a:lnTo>
                                  <a:cubicBezTo>
                                    <a:pt x="6573" y="8290"/>
                                    <a:pt x="6569" y="8288"/>
                                    <a:pt x="6566" y="8286"/>
                                  </a:cubicBezTo>
                                  <a:lnTo>
                                    <a:pt x="5669" y="7748"/>
                                  </a:lnTo>
                                  <a:cubicBezTo>
                                    <a:pt x="5513" y="7655"/>
                                    <a:pt x="5339" y="7608"/>
                                    <a:pt x="5164" y="7608"/>
                                  </a:cubicBezTo>
                                  <a:cubicBezTo>
                                    <a:pt x="4995" y="7608"/>
                                    <a:pt x="4825" y="7652"/>
                                    <a:pt x="4673" y="7739"/>
                                  </a:cubicBezTo>
                                  <a:cubicBezTo>
                                    <a:pt x="4039" y="8106"/>
                                    <a:pt x="3362" y="8387"/>
                                    <a:pt x="2659" y="8575"/>
                                  </a:cubicBezTo>
                                  <a:cubicBezTo>
                                    <a:pt x="2315" y="8666"/>
                                    <a:pt x="2047" y="8938"/>
                                    <a:pt x="1960" y="9285"/>
                                  </a:cubicBezTo>
                                  <a:lnTo>
                                    <a:pt x="1707" y="10298"/>
                                  </a:lnTo>
                                  <a:cubicBezTo>
                                    <a:pt x="1706" y="10302"/>
                                    <a:pt x="1705" y="10305"/>
                                    <a:pt x="1703" y="10310"/>
                                  </a:cubicBezTo>
                                  <a:lnTo>
                                    <a:pt x="982" y="10310"/>
                                  </a:lnTo>
                                  <a:cubicBezTo>
                                    <a:pt x="982" y="10310"/>
                                    <a:pt x="982" y="5376"/>
                                    <a:pt x="982" y="5376"/>
                                  </a:cubicBezTo>
                                  <a:close/>
                                  <a:moveTo>
                                    <a:pt x="982" y="1964"/>
                                  </a:moveTo>
                                  <a:cubicBezTo>
                                    <a:pt x="982" y="1421"/>
                                    <a:pt x="1422" y="982"/>
                                    <a:pt x="1964" y="982"/>
                                  </a:cubicBezTo>
                                  <a:lnTo>
                                    <a:pt x="4384" y="982"/>
                                  </a:lnTo>
                                  <a:cubicBezTo>
                                    <a:pt x="4162" y="2758"/>
                                    <a:pt x="2758" y="4162"/>
                                    <a:pt x="982" y="4384"/>
                                  </a:cubicBezTo>
                                  <a:cubicBezTo>
                                    <a:pt x="982" y="4384"/>
                                    <a:pt x="982" y="1964"/>
                                    <a:pt x="982" y="1964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8" name="Shape 2595"/>
                          <wps:cNvSpPr/>
                          <wps:spPr>
                            <a:xfrm>
                              <a:off x="1030437" y="4993216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14040"/>
                                  </a:moveTo>
                                  <a:lnTo>
                                    <a:pt x="14236" y="14040"/>
                                  </a:lnTo>
                                  <a:cubicBezTo>
                                    <a:pt x="14507" y="14040"/>
                                    <a:pt x="14727" y="13799"/>
                                    <a:pt x="14727" y="13500"/>
                                  </a:cubicBezTo>
                                  <a:cubicBezTo>
                                    <a:pt x="14727" y="13202"/>
                                    <a:pt x="14507" y="12960"/>
                                    <a:pt x="14236" y="12960"/>
                                  </a:cubicBezTo>
                                  <a:lnTo>
                                    <a:pt x="7364" y="12960"/>
                                  </a:lnTo>
                                  <a:cubicBezTo>
                                    <a:pt x="7093" y="12960"/>
                                    <a:pt x="6873" y="13202"/>
                                    <a:pt x="6873" y="13500"/>
                                  </a:cubicBezTo>
                                  <a:cubicBezTo>
                                    <a:pt x="6873" y="13799"/>
                                    <a:pt x="7093" y="14040"/>
                                    <a:pt x="7364" y="14040"/>
                                  </a:cubicBezTo>
                                  <a:moveTo>
                                    <a:pt x="7364" y="11880"/>
                                  </a:moveTo>
                                  <a:lnTo>
                                    <a:pt x="18164" y="11880"/>
                                  </a:lnTo>
                                  <a:cubicBezTo>
                                    <a:pt x="18434" y="11880"/>
                                    <a:pt x="18655" y="11639"/>
                                    <a:pt x="18655" y="11340"/>
                                  </a:cubicBezTo>
                                  <a:cubicBezTo>
                                    <a:pt x="18655" y="11042"/>
                                    <a:pt x="18434" y="10800"/>
                                    <a:pt x="18164" y="10800"/>
                                  </a:cubicBezTo>
                                  <a:lnTo>
                                    <a:pt x="7364" y="10800"/>
                                  </a:lnTo>
                                  <a:cubicBezTo>
                                    <a:pt x="7093" y="10800"/>
                                    <a:pt x="6873" y="11042"/>
                                    <a:pt x="6873" y="11340"/>
                                  </a:cubicBezTo>
                                  <a:cubicBezTo>
                                    <a:pt x="6873" y="11639"/>
                                    <a:pt x="7093" y="11880"/>
                                    <a:pt x="7364" y="11880"/>
                                  </a:cubicBezTo>
                                  <a:moveTo>
                                    <a:pt x="20618" y="19440"/>
                                  </a:moveTo>
                                  <a:lnTo>
                                    <a:pt x="18605" y="19440"/>
                                  </a:lnTo>
                                  <a:cubicBezTo>
                                    <a:pt x="18378" y="18208"/>
                                    <a:pt x="17387" y="17280"/>
                                    <a:pt x="16200" y="17280"/>
                                  </a:cubicBezTo>
                                  <a:cubicBezTo>
                                    <a:pt x="15013" y="17280"/>
                                    <a:pt x="14022" y="18208"/>
                                    <a:pt x="13795" y="19440"/>
                                  </a:cubicBezTo>
                                  <a:lnTo>
                                    <a:pt x="11732" y="19440"/>
                                  </a:lnTo>
                                  <a:cubicBezTo>
                                    <a:pt x="11505" y="18208"/>
                                    <a:pt x="10515" y="17280"/>
                                    <a:pt x="9327" y="17280"/>
                                  </a:cubicBezTo>
                                  <a:cubicBezTo>
                                    <a:pt x="8140" y="17280"/>
                                    <a:pt x="7150" y="18208"/>
                                    <a:pt x="6922" y="19440"/>
                                  </a:cubicBezTo>
                                  <a:lnTo>
                                    <a:pt x="4909" y="19440"/>
                                  </a:lnTo>
                                  <a:lnTo>
                                    <a:pt x="4909" y="5400"/>
                                  </a:lnTo>
                                  <a:lnTo>
                                    <a:pt x="20618" y="5400"/>
                                  </a:lnTo>
                                  <a:cubicBezTo>
                                    <a:pt x="20618" y="5400"/>
                                    <a:pt x="20618" y="19440"/>
                                    <a:pt x="20618" y="19440"/>
                                  </a:cubicBezTo>
                                  <a:close/>
                                  <a:moveTo>
                                    <a:pt x="20618" y="4320"/>
                                  </a:moveTo>
                                  <a:lnTo>
                                    <a:pt x="4909" y="4320"/>
                                  </a:lnTo>
                                  <a:cubicBezTo>
                                    <a:pt x="4367" y="4320"/>
                                    <a:pt x="3927" y="4804"/>
                                    <a:pt x="3927" y="5400"/>
                                  </a:cubicBezTo>
                                  <a:lnTo>
                                    <a:pt x="3927" y="19440"/>
                                  </a:lnTo>
                                  <a:cubicBezTo>
                                    <a:pt x="3927" y="20036"/>
                                    <a:pt x="4367" y="20520"/>
                                    <a:pt x="4909" y="20520"/>
                                  </a:cubicBezTo>
                                  <a:lnTo>
                                    <a:pt x="7364" y="20520"/>
                                  </a:lnTo>
                                  <a:cubicBezTo>
                                    <a:pt x="7634" y="20520"/>
                                    <a:pt x="7855" y="20279"/>
                                    <a:pt x="7855" y="19980"/>
                                  </a:cubicBezTo>
                                  <a:cubicBezTo>
                                    <a:pt x="7855" y="19085"/>
                                    <a:pt x="8514" y="18360"/>
                                    <a:pt x="9327" y="18360"/>
                                  </a:cubicBezTo>
                                  <a:cubicBezTo>
                                    <a:pt x="10141" y="18360"/>
                                    <a:pt x="10800" y="19085"/>
                                    <a:pt x="10800" y="19980"/>
                                  </a:cubicBezTo>
                                  <a:cubicBezTo>
                                    <a:pt x="10800" y="20279"/>
                                    <a:pt x="11020" y="20520"/>
                                    <a:pt x="11291" y="20520"/>
                                  </a:cubicBezTo>
                                  <a:lnTo>
                                    <a:pt x="14236" y="20520"/>
                                  </a:lnTo>
                                  <a:cubicBezTo>
                                    <a:pt x="14507" y="20520"/>
                                    <a:pt x="14727" y="20279"/>
                                    <a:pt x="14727" y="19980"/>
                                  </a:cubicBezTo>
                                  <a:cubicBezTo>
                                    <a:pt x="14727" y="19085"/>
                                    <a:pt x="15386" y="18360"/>
                                    <a:pt x="16200" y="18360"/>
                                  </a:cubicBezTo>
                                  <a:cubicBezTo>
                                    <a:pt x="17014" y="18360"/>
                                    <a:pt x="17673" y="19085"/>
                                    <a:pt x="17673" y="19980"/>
                                  </a:cubicBezTo>
                                  <a:cubicBezTo>
                                    <a:pt x="17673" y="20279"/>
                                    <a:pt x="17893" y="20520"/>
                                    <a:pt x="18164" y="20520"/>
                                  </a:cubicBezTo>
                                  <a:lnTo>
                                    <a:pt x="20618" y="20520"/>
                                  </a:lnTo>
                                  <a:cubicBezTo>
                                    <a:pt x="21160" y="20520"/>
                                    <a:pt x="21600" y="20036"/>
                                    <a:pt x="21600" y="1944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4804"/>
                                    <a:pt x="21160" y="4320"/>
                                    <a:pt x="20618" y="4320"/>
                                  </a:cubicBezTo>
                                  <a:moveTo>
                                    <a:pt x="7364" y="9720"/>
                                  </a:moveTo>
                                  <a:lnTo>
                                    <a:pt x="18164" y="9720"/>
                                  </a:lnTo>
                                  <a:cubicBezTo>
                                    <a:pt x="18434" y="9720"/>
                                    <a:pt x="18655" y="9479"/>
                                    <a:pt x="18655" y="9180"/>
                                  </a:cubicBezTo>
                                  <a:cubicBezTo>
                                    <a:pt x="18655" y="8882"/>
                                    <a:pt x="18434" y="8640"/>
                                    <a:pt x="18164" y="8640"/>
                                  </a:cubicBezTo>
                                  <a:lnTo>
                                    <a:pt x="7364" y="8640"/>
                                  </a:lnTo>
                                  <a:cubicBezTo>
                                    <a:pt x="7093" y="8640"/>
                                    <a:pt x="6873" y="8882"/>
                                    <a:pt x="6873" y="9180"/>
                                  </a:cubicBezTo>
                                  <a:cubicBezTo>
                                    <a:pt x="6873" y="9479"/>
                                    <a:pt x="7093" y="9720"/>
                                    <a:pt x="7364" y="9720"/>
                                  </a:cubicBezTo>
                                  <a:moveTo>
                                    <a:pt x="9327" y="19440"/>
                                  </a:moveTo>
                                  <a:cubicBezTo>
                                    <a:pt x="9056" y="19440"/>
                                    <a:pt x="8836" y="19682"/>
                                    <a:pt x="8836" y="19980"/>
                                  </a:cubicBezTo>
                                  <a:lnTo>
                                    <a:pt x="8836" y="21060"/>
                                  </a:lnTo>
                                  <a:cubicBezTo>
                                    <a:pt x="8836" y="21359"/>
                                    <a:pt x="9056" y="21600"/>
                                    <a:pt x="9327" y="21600"/>
                                  </a:cubicBezTo>
                                  <a:cubicBezTo>
                                    <a:pt x="9598" y="21600"/>
                                    <a:pt x="9818" y="21359"/>
                                    <a:pt x="9818" y="21060"/>
                                  </a:cubicBezTo>
                                  <a:lnTo>
                                    <a:pt x="9818" y="19980"/>
                                  </a:lnTo>
                                  <a:cubicBezTo>
                                    <a:pt x="9818" y="19682"/>
                                    <a:pt x="9598" y="19440"/>
                                    <a:pt x="9327" y="19440"/>
                                  </a:cubicBezTo>
                                  <a:moveTo>
                                    <a:pt x="2455" y="15120"/>
                                  </a:moveTo>
                                  <a:lnTo>
                                    <a:pt x="982" y="15120"/>
                                  </a:lnTo>
                                  <a:lnTo>
                                    <a:pt x="982" y="1080"/>
                                  </a:lnTo>
                                  <a:lnTo>
                                    <a:pt x="16691" y="1080"/>
                                  </a:lnTo>
                                  <a:lnTo>
                                    <a:pt x="16691" y="2700"/>
                                  </a:lnTo>
                                  <a:cubicBezTo>
                                    <a:pt x="16691" y="2999"/>
                                    <a:pt x="16911" y="3240"/>
                                    <a:pt x="17182" y="3240"/>
                                  </a:cubicBezTo>
                                  <a:cubicBezTo>
                                    <a:pt x="17453" y="3240"/>
                                    <a:pt x="17673" y="2999"/>
                                    <a:pt x="17673" y="2700"/>
                                  </a:cubicBezTo>
                                  <a:lnTo>
                                    <a:pt x="17673" y="1080"/>
                                  </a:lnTo>
                                  <a:cubicBezTo>
                                    <a:pt x="17673" y="484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84"/>
                                    <a:pt x="0" y="1080"/>
                                  </a:cubicBezTo>
                                  <a:lnTo>
                                    <a:pt x="0" y="15120"/>
                                  </a:lnTo>
                                  <a:cubicBezTo>
                                    <a:pt x="0" y="15716"/>
                                    <a:pt x="440" y="16201"/>
                                    <a:pt x="982" y="16201"/>
                                  </a:cubicBezTo>
                                  <a:lnTo>
                                    <a:pt x="2455" y="16201"/>
                                  </a:lnTo>
                                  <a:cubicBezTo>
                                    <a:pt x="2725" y="16201"/>
                                    <a:pt x="2945" y="15959"/>
                                    <a:pt x="2945" y="15660"/>
                                  </a:cubicBezTo>
                                  <a:cubicBezTo>
                                    <a:pt x="2945" y="15362"/>
                                    <a:pt x="2725" y="15120"/>
                                    <a:pt x="2455" y="15120"/>
                                  </a:cubicBezTo>
                                  <a:moveTo>
                                    <a:pt x="16200" y="19440"/>
                                  </a:moveTo>
                                  <a:cubicBezTo>
                                    <a:pt x="15929" y="19440"/>
                                    <a:pt x="15709" y="19682"/>
                                    <a:pt x="15709" y="19980"/>
                                  </a:cubicBezTo>
                                  <a:lnTo>
                                    <a:pt x="15709" y="21060"/>
                                  </a:lnTo>
                                  <a:cubicBezTo>
                                    <a:pt x="15709" y="21359"/>
                                    <a:pt x="15929" y="21600"/>
                                    <a:pt x="16200" y="21600"/>
                                  </a:cubicBezTo>
                                  <a:cubicBezTo>
                                    <a:pt x="16471" y="21600"/>
                                    <a:pt x="16691" y="21359"/>
                                    <a:pt x="16691" y="21060"/>
                                  </a:cubicBezTo>
                                  <a:lnTo>
                                    <a:pt x="16691" y="19980"/>
                                  </a:lnTo>
                                  <a:cubicBezTo>
                                    <a:pt x="16691" y="19682"/>
                                    <a:pt x="16471" y="19440"/>
                                    <a:pt x="16200" y="1944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9" name="Shape 2596"/>
                          <wps:cNvSpPr/>
                          <wps:spPr>
                            <a:xfrm>
                              <a:off x="1678740" y="5024089"/>
                              <a:ext cx="339588" cy="246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436" y="5400"/>
                                  </a:moveTo>
                                  <a:lnTo>
                                    <a:pt x="9327" y="5400"/>
                                  </a:lnTo>
                                  <a:cubicBezTo>
                                    <a:pt x="9598" y="5400"/>
                                    <a:pt x="9818" y="5098"/>
                                    <a:pt x="9818" y="4725"/>
                                  </a:cubicBezTo>
                                  <a:cubicBezTo>
                                    <a:pt x="9818" y="4353"/>
                                    <a:pt x="9598" y="4050"/>
                                    <a:pt x="9327" y="4050"/>
                                  </a:cubicBezTo>
                                  <a:lnTo>
                                    <a:pt x="3436" y="4050"/>
                                  </a:lnTo>
                                  <a:cubicBezTo>
                                    <a:pt x="3166" y="4050"/>
                                    <a:pt x="2945" y="4353"/>
                                    <a:pt x="2945" y="4725"/>
                                  </a:cubicBezTo>
                                  <a:cubicBezTo>
                                    <a:pt x="2945" y="5098"/>
                                    <a:pt x="3166" y="5400"/>
                                    <a:pt x="3436" y="5400"/>
                                  </a:cubicBezTo>
                                  <a:moveTo>
                                    <a:pt x="3436" y="8100"/>
                                  </a:moveTo>
                                  <a:lnTo>
                                    <a:pt x="7364" y="8100"/>
                                  </a:lnTo>
                                  <a:cubicBezTo>
                                    <a:pt x="7634" y="8100"/>
                                    <a:pt x="7855" y="7798"/>
                                    <a:pt x="7855" y="7425"/>
                                  </a:cubicBezTo>
                                  <a:cubicBezTo>
                                    <a:pt x="7855" y="7053"/>
                                    <a:pt x="7634" y="6750"/>
                                    <a:pt x="7364" y="6750"/>
                                  </a:cubicBezTo>
                                  <a:lnTo>
                                    <a:pt x="3436" y="6750"/>
                                  </a:lnTo>
                                  <a:cubicBezTo>
                                    <a:pt x="3166" y="6750"/>
                                    <a:pt x="2945" y="7053"/>
                                    <a:pt x="2945" y="7425"/>
                                  </a:cubicBezTo>
                                  <a:cubicBezTo>
                                    <a:pt x="2945" y="7798"/>
                                    <a:pt x="3166" y="8100"/>
                                    <a:pt x="3436" y="8100"/>
                                  </a:cubicBezTo>
                                  <a:moveTo>
                                    <a:pt x="3436" y="10800"/>
                                  </a:moveTo>
                                  <a:lnTo>
                                    <a:pt x="9327" y="10800"/>
                                  </a:lnTo>
                                  <a:cubicBezTo>
                                    <a:pt x="9598" y="10800"/>
                                    <a:pt x="9818" y="10498"/>
                                    <a:pt x="9818" y="10125"/>
                                  </a:cubicBezTo>
                                  <a:cubicBezTo>
                                    <a:pt x="9818" y="9753"/>
                                    <a:pt x="9598" y="9450"/>
                                    <a:pt x="9327" y="9450"/>
                                  </a:cubicBezTo>
                                  <a:lnTo>
                                    <a:pt x="3436" y="9450"/>
                                  </a:lnTo>
                                  <a:cubicBezTo>
                                    <a:pt x="3166" y="9450"/>
                                    <a:pt x="2945" y="9753"/>
                                    <a:pt x="2945" y="10125"/>
                                  </a:cubicBezTo>
                                  <a:cubicBezTo>
                                    <a:pt x="2945" y="10498"/>
                                    <a:pt x="3166" y="10800"/>
                                    <a:pt x="3436" y="10800"/>
                                  </a:cubicBezTo>
                                  <a:moveTo>
                                    <a:pt x="20618" y="20250"/>
                                  </a:moveTo>
                                  <a:lnTo>
                                    <a:pt x="15709" y="20250"/>
                                  </a:lnTo>
                                  <a:lnTo>
                                    <a:pt x="15709" y="17551"/>
                                  </a:lnTo>
                                  <a:lnTo>
                                    <a:pt x="16691" y="17551"/>
                                  </a:lnTo>
                                  <a:cubicBezTo>
                                    <a:pt x="16962" y="17551"/>
                                    <a:pt x="17182" y="17248"/>
                                    <a:pt x="17182" y="16875"/>
                                  </a:cubicBezTo>
                                  <a:cubicBezTo>
                                    <a:pt x="17182" y="16503"/>
                                    <a:pt x="16962" y="16200"/>
                                    <a:pt x="16691" y="16200"/>
                                  </a:cubicBezTo>
                                  <a:lnTo>
                                    <a:pt x="13745" y="16200"/>
                                  </a:lnTo>
                                  <a:cubicBezTo>
                                    <a:pt x="13475" y="16200"/>
                                    <a:pt x="13255" y="16503"/>
                                    <a:pt x="13255" y="16875"/>
                                  </a:cubicBezTo>
                                  <a:cubicBezTo>
                                    <a:pt x="13255" y="17248"/>
                                    <a:pt x="13475" y="17551"/>
                                    <a:pt x="13745" y="17551"/>
                                  </a:cubicBezTo>
                                  <a:lnTo>
                                    <a:pt x="14727" y="17551"/>
                                  </a:lnTo>
                                  <a:lnTo>
                                    <a:pt x="14727" y="20250"/>
                                  </a:lnTo>
                                  <a:lnTo>
                                    <a:pt x="6873" y="20250"/>
                                  </a:lnTo>
                                  <a:lnTo>
                                    <a:pt x="6873" y="17551"/>
                                  </a:lnTo>
                                  <a:lnTo>
                                    <a:pt x="7855" y="17551"/>
                                  </a:lnTo>
                                  <a:cubicBezTo>
                                    <a:pt x="8125" y="17551"/>
                                    <a:pt x="8345" y="17248"/>
                                    <a:pt x="8345" y="16875"/>
                                  </a:cubicBezTo>
                                  <a:cubicBezTo>
                                    <a:pt x="8345" y="16503"/>
                                    <a:pt x="8125" y="16200"/>
                                    <a:pt x="7855" y="16200"/>
                                  </a:cubicBezTo>
                                  <a:lnTo>
                                    <a:pt x="4909" y="16200"/>
                                  </a:lnTo>
                                  <a:cubicBezTo>
                                    <a:pt x="4638" y="16200"/>
                                    <a:pt x="4418" y="16503"/>
                                    <a:pt x="4418" y="16875"/>
                                  </a:cubicBezTo>
                                  <a:cubicBezTo>
                                    <a:pt x="4418" y="17248"/>
                                    <a:pt x="4638" y="17551"/>
                                    <a:pt x="4909" y="17551"/>
                                  </a:cubicBezTo>
                                  <a:lnTo>
                                    <a:pt x="5891" y="17551"/>
                                  </a:lnTo>
                                  <a:lnTo>
                                    <a:pt x="5891" y="20250"/>
                                  </a:lnTo>
                                  <a:lnTo>
                                    <a:pt x="982" y="20250"/>
                                  </a:lnTo>
                                  <a:lnTo>
                                    <a:pt x="982" y="1350"/>
                                  </a:lnTo>
                                  <a:lnTo>
                                    <a:pt x="20618" y="1350"/>
                                  </a:lnTo>
                                  <a:cubicBezTo>
                                    <a:pt x="20618" y="1350"/>
                                    <a:pt x="20618" y="20250"/>
                                    <a:pt x="20618" y="2025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605"/>
                                    <a:pt x="0" y="1350"/>
                                  </a:cubicBezTo>
                                  <a:lnTo>
                                    <a:pt x="0" y="20250"/>
                                  </a:lnTo>
                                  <a:cubicBezTo>
                                    <a:pt x="0" y="20995"/>
                                    <a:pt x="440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0995"/>
                                    <a:pt x="21600" y="20250"/>
                                  </a:cubicBezTo>
                                  <a:lnTo>
                                    <a:pt x="21600" y="1350"/>
                                  </a:lnTo>
                                  <a:cubicBezTo>
                                    <a:pt x="21600" y="605"/>
                                    <a:pt x="21160" y="0"/>
                                    <a:pt x="20618" y="0"/>
                                  </a:cubicBezTo>
                                  <a:moveTo>
                                    <a:pt x="3436" y="13500"/>
                                  </a:moveTo>
                                  <a:lnTo>
                                    <a:pt x="7364" y="13500"/>
                                  </a:lnTo>
                                  <a:cubicBezTo>
                                    <a:pt x="7634" y="13500"/>
                                    <a:pt x="7855" y="13198"/>
                                    <a:pt x="7855" y="12825"/>
                                  </a:cubicBezTo>
                                  <a:cubicBezTo>
                                    <a:pt x="7855" y="12452"/>
                                    <a:pt x="7634" y="12150"/>
                                    <a:pt x="7364" y="12150"/>
                                  </a:cubicBezTo>
                                  <a:lnTo>
                                    <a:pt x="3436" y="12150"/>
                                  </a:lnTo>
                                  <a:cubicBezTo>
                                    <a:pt x="3166" y="12150"/>
                                    <a:pt x="2945" y="12452"/>
                                    <a:pt x="2945" y="12825"/>
                                  </a:cubicBezTo>
                                  <a:cubicBezTo>
                                    <a:pt x="2945" y="13198"/>
                                    <a:pt x="3166" y="13500"/>
                                    <a:pt x="3436" y="13500"/>
                                  </a:cubicBezTo>
                                  <a:moveTo>
                                    <a:pt x="12273" y="5400"/>
                                  </a:moveTo>
                                  <a:lnTo>
                                    <a:pt x="16200" y="5400"/>
                                  </a:lnTo>
                                  <a:cubicBezTo>
                                    <a:pt x="16471" y="5400"/>
                                    <a:pt x="16691" y="5098"/>
                                    <a:pt x="16691" y="4725"/>
                                  </a:cubicBezTo>
                                  <a:cubicBezTo>
                                    <a:pt x="16691" y="4353"/>
                                    <a:pt x="16471" y="4050"/>
                                    <a:pt x="16200" y="4050"/>
                                  </a:cubicBezTo>
                                  <a:lnTo>
                                    <a:pt x="12273" y="4050"/>
                                  </a:lnTo>
                                  <a:cubicBezTo>
                                    <a:pt x="12002" y="4050"/>
                                    <a:pt x="11782" y="4353"/>
                                    <a:pt x="11782" y="4725"/>
                                  </a:cubicBezTo>
                                  <a:cubicBezTo>
                                    <a:pt x="11782" y="5098"/>
                                    <a:pt x="12002" y="5400"/>
                                    <a:pt x="12273" y="5400"/>
                                  </a:cubicBezTo>
                                  <a:moveTo>
                                    <a:pt x="12273" y="10800"/>
                                  </a:moveTo>
                                  <a:lnTo>
                                    <a:pt x="16200" y="10800"/>
                                  </a:lnTo>
                                  <a:cubicBezTo>
                                    <a:pt x="16471" y="10800"/>
                                    <a:pt x="16691" y="10498"/>
                                    <a:pt x="16691" y="10125"/>
                                  </a:cubicBezTo>
                                  <a:cubicBezTo>
                                    <a:pt x="16691" y="9753"/>
                                    <a:pt x="16471" y="9450"/>
                                    <a:pt x="16200" y="9450"/>
                                  </a:cubicBezTo>
                                  <a:lnTo>
                                    <a:pt x="12273" y="9450"/>
                                  </a:lnTo>
                                  <a:cubicBezTo>
                                    <a:pt x="12002" y="9450"/>
                                    <a:pt x="11782" y="9753"/>
                                    <a:pt x="11782" y="10125"/>
                                  </a:cubicBezTo>
                                  <a:cubicBezTo>
                                    <a:pt x="11782" y="10498"/>
                                    <a:pt x="12002" y="10800"/>
                                    <a:pt x="12273" y="10800"/>
                                  </a:cubicBezTo>
                                  <a:moveTo>
                                    <a:pt x="12273" y="13500"/>
                                  </a:moveTo>
                                  <a:lnTo>
                                    <a:pt x="18164" y="13500"/>
                                  </a:lnTo>
                                  <a:cubicBezTo>
                                    <a:pt x="18434" y="13500"/>
                                    <a:pt x="18655" y="13198"/>
                                    <a:pt x="18655" y="12825"/>
                                  </a:cubicBezTo>
                                  <a:cubicBezTo>
                                    <a:pt x="18655" y="12452"/>
                                    <a:pt x="18434" y="12150"/>
                                    <a:pt x="18164" y="12150"/>
                                  </a:cubicBezTo>
                                  <a:lnTo>
                                    <a:pt x="12273" y="12150"/>
                                  </a:lnTo>
                                  <a:cubicBezTo>
                                    <a:pt x="12002" y="12150"/>
                                    <a:pt x="11782" y="12452"/>
                                    <a:pt x="11782" y="12825"/>
                                  </a:cubicBezTo>
                                  <a:cubicBezTo>
                                    <a:pt x="11782" y="13198"/>
                                    <a:pt x="12002" y="13500"/>
                                    <a:pt x="12273" y="13500"/>
                                  </a:cubicBezTo>
                                  <a:moveTo>
                                    <a:pt x="12273" y="8100"/>
                                  </a:moveTo>
                                  <a:lnTo>
                                    <a:pt x="18164" y="8100"/>
                                  </a:lnTo>
                                  <a:cubicBezTo>
                                    <a:pt x="18434" y="8100"/>
                                    <a:pt x="18655" y="7798"/>
                                    <a:pt x="18655" y="7425"/>
                                  </a:cubicBezTo>
                                  <a:cubicBezTo>
                                    <a:pt x="18655" y="7053"/>
                                    <a:pt x="18434" y="6750"/>
                                    <a:pt x="18164" y="6750"/>
                                  </a:cubicBezTo>
                                  <a:lnTo>
                                    <a:pt x="12273" y="6750"/>
                                  </a:lnTo>
                                  <a:cubicBezTo>
                                    <a:pt x="12002" y="6750"/>
                                    <a:pt x="11782" y="7053"/>
                                    <a:pt x="11782" y="7425"/>
                                  </a:cubicBezTo>
                                  <a:cubicBezTo>
                                    <a:pt x="11782" y="7798"/>
                                    <a:pt x="12002" y="8100"/>
                                    <a:pt x="12273" y="81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0" name="Shape 2597"/>
                          <wps:cNvSpPr/>
                          <wps:spPr>
                            <a:xfrm>
                              <a:off x="2327043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9600"/>
                                  </a:moveTo>
                                  <a:lnTo>
                                    <a:pt x="11291" y="9600"/>
                                  </a:lnTo>
                                  <a:cubicBezTo>
                                    <a:pt x="11562" y="9600"/>
                                    <a:pt x="11782" y="9332"/>
                                    <a:pt x="11782" y="9000"/>
                                  </a:cubicBezTo>
                                  <a:cubicBezTo>
                                    <a:pt x="11782" y="8669"/>
                                    <a:pt x="11562" y="8400"/>
                                    <a:pt x="11291" y="8400"/>
                                  </a:cubicBezTo>
                                  <a:lnTo>
                                    <a:pt x="7364" y="8400"/>
                                  </a:lnTo>
                                  <a:cubicBezTo>
                                    <a:pt x="7093" y="8400"/>
                                    <a:pt x="6873" y="8669"/>
                                    <a:pt x="6873" y="9000"/>
                                  </a:cubicBezTo>
                                  <a:cubicBezTo>
                                    <a:pt x="6873" y="9332"/>
                                    <a:pt x="7093" y="9600"/>
                                    <a:pt x="7364" y="9600"/>
                                  </a:cubicBezTo>
                                  <a:moveTo>
                                    <a:pt x="7364" y="12000"/>
                                  </a:moveTo>
                                  <a:lnTo>
                                    <a:pt x="9327" y="12000"/>
                                  </a:lnTo>
                                  <a:cubicBezTo>
                                    <a:pt x="9598" y="12000"/>
                                    <a:pt x="9818" y="11732"/>
                                    <a:pt x="9818" y="11400"/>
                                  </a:cubicBezTo>
                                  <a:cubicBezTo>
                                    <a:pt x="9818" y="11069"/>
                                    <a:pt x="9598" y="10800"/>
                                    <a:pt x="9327" y="10800"/>
                                  </a:cubicBezTo>
                                  <a:lnTo>
                                    <a:pt x="7364" y="10800"/>
                                  </a:lnTo>
                                  <a:cubicBezTo>
                                    <a:pt x="7093" y="10800"/>
                                    <a:pt x="6873" y="11069"/>
                                    <a:pt x="6873" y="11400"/>
                                  </a:cubicBezTo>
                                  <a:cubicBezTo>
                                    <a:pt x="6873" y="11732"/>
                                    <a:pt x="7093" y="12000"/>
                                    <a:pt x="7364" y="120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16691" y="20400"/>
                                  </a:lnTo>
                                  <a:lnTo>
                                    <a:pt x="16691" y="19200"/>
                                  </a:lnTo>
                                  <a:lnTo>
                                    <a:pt x="17182" y="19200"/>
                                  </a:lnTo>
                                  <a:cubicBezTo>
                                    <a:pt x="17453" y="19200"/>
                                    <a:pt x="17673" y="18932"/>
                                    <a:pt x="17673" y="18600"/>
                                  </a:cubicBezTo>
                                  <a:cubicBezTo>
                                    <a:pt x="17673" y="18269"/>
                                    <a:pt x="17453" y="18000"/>
                                    <a:pt x="17182" y="18000"/>
                                  </a:cubicBezTo>
                                  <a:lnTo>
                                    <a:pt x="15218" y="18000"/>
                                  </a:lnTo>
                                  <a:cubicBezTo>
                                    <a:pt x="14947" y="18000"/>
                                    <a:pt x="14727" y="18269"/>
                                    <a:pt x="14727" y="18600"/>
                                  </a:cubicBezTo>
                                  <a:cubicBezTo>
                                    <a:pt x="14727" y="18932"/>
                                    <a:pt x="14947" y="19200"/>
                                    <a:pt x="15218" y="19200"/>
                                  </a:cubicBezTo>
                                  <a:lnTo>
                                    <a:pt x="15709" y="19200"/>
                                  </a:lnTo>
                                  <a:lnTo>
                                    <a:pt x="15709" y="20400"/>
                                  </a:lnTo>
                                  <a:lnTo>
                                    <a:pt x="9818" y="20400"/>
                                  </a:lnTo>
                                  <a:lnTo>
                                    <a:pt x="9818" y="19200"/>
                                  </a:lnTo>
                                  <a:lnTo>
                                    <a:pt x="10309" y="19200"/>
                                  </a:lnTo>
                                  <a:cubicBezTo>
                                    <a:pt x="10580" y="19200"/>
                                    <a:pt x="10800" y="18932"/>
                                    <a:pt x="10800" y="18600"/>
                                  </a:cubicBezTo>
                                  <a:cubicBezTo>
                                    <a:pt x="10800" y="18269"/>
                                    <a:pt x="10580" y="18000"/>
                                    <a:pt x="10309" y="18000"/>
                                  </a:cubicBezTo>
                                  <a:lnTo>
                                    <a:pt x="8345" y="18000"/>
                                  </a:lnTo>
                                  <a:cubicBezTo>
                                    <a:pt x="8075" y="18000"/>
                                    <a:pt x="7855" y="18269"/>
                                    <a:pt x="7855" y="18600"/>
                                  </a:cubicBezTo>
                                  <a:cubicBezTo>
                                    <a:pt x="7855" y="18932"/>
                                    <a:pt x="8075" y="19200"/>
                                    <a:pt x="8345" y="19200"/>
                                  </a:cubicBezTo>
                                  <a:lnTo>
                                    <a:pt x="8836" y="19200"/>
                                  </a:lnTo>
                                  <a:lnTo>
                                    <a:pt x="8836" y="20400"/>
                                  </a:lnTo>
                                  <a:lnTo>
                                    <a:pt x="4909" y="20400"/>
                                  </a:lnTo>
                                  <a:lnTo>
                                    <a:pt x="4909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4909" y="4800"/>
                                  </a:lnTo>
                                  <a:cubicBezTo>
                                    <a:pt x="4367" y="4800"/>
                                    <a:pt x="3927" y="5338"/>
                                    <a:pt x="3927" y="60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3927" y="21062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  <a:moveTo>
                                    <a:pt x="7364" y="14400"/>
                                  </a:moveTo>
                                  <a:lnTo>
                                    <a:pt x="11291" y="14400"/>
                                  </a:lnTo>
                                  <a:cubicBezTo>
                                    <a:pt x="11562" y="14400"/>
                                    <a:pt x="11782" y="14132"/>
                                    <a:pt x="11782" y="13800"/>
                                  </a:cubicBezTo>
                                  <a:cubicBezTo>
                                    <a:pt x="11782" y="13469"/>
                                    <a:pt x="11562" y="13200"/>
                                    <a:pt x="11291" y="13200"/>
                                  </a:cubicBezTo>
                                  <a:lnTo>
                                    <a:pt x="7364" y="13200"/>
                                  </a:lnTo>
                                  <a:cubicBezTo>
                                    <a:pt x="7093" y="13200"/>
                                    <a:pt x="6873" y="13469"/>
                                    <a:pt x="6873" y="13800"/>
                                  </a:cubicBezTo>
                                  <a:cubicBezTo>
                                    <a:pt x="6873" y="14132"/>
                                    <a:pt x="7093" y="14400"/>
                                    <a:pt x="7364" y="14400"/>
                                  </a:cubicBezTo>
                                  <a:moveTo>
                                    <a:pt x="2455" y="15600"/>
                                  </a:moveTo>
                                  <a:lnTo>
                                    <a:pt x="982" y="15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16691" y="1200"/>
                                  </a:lnTo>
                                  <a:lnTo>
                                    <a:pt x="16691" y="3000"/>
                                  </a:lnTo>
                                  <a:cubicBezTo>
                                    <a:pt x="16691" y="3332"/>
                                    <a:pt x="16911" y="3600"/>
                                    <a:pt x="17182" y="3600"/>
                                  </a:cubicBezTo>
                                  <a:cubicBezTo>
                                    <a:pt x="17453" y="3600"/>
                                    <a:pt x="17673" y="3332"/>
                                    <a:pt x="17673" y="3000"/>
                                  </a:cubicBezTo>
                                  <a:lnTo>
                                    <a:pt x="17673" y="1200"/>
                                  </a:lnTo>
                                  <a:cubicBezTo>
                                    <a:pt x="17673" y="538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5600"/>
                                  </a:lnTo>
                                  <a:cubicBezTo>
                                    <a:pt x="0" y="16262"/>
                                    <a:pt x="440" y="16801"/>
                                    <a:pt x="982" y="16801"/>
                                  </a:cubicBezTo>
                                  <a:lnTo>
                                    <a:pt x="2455" y="16801"/>
                                  </a:lnTo>
                                  <a:cubicBezTo>
                                    <a:pt x="2725" y="16801"/>
                                    <a:pt x="2945" y="16532"/>
                                    <a:pt x="2945" y="16200"/>
                                  </a:cubicBezTo>
                                  <a:cubicBezTo>
                                    <a:pt x="2945" y="15869"/>
                                    <a:pt x="2725" y="15600"/>
                                    <a:pt x="2455" y="15600"/>
                                  </a:cubicBezTo>
                                  <a:moveTo>
                                    <a:pt x="14236" y="14400"/>
                                  </a:moveTo>
                                  <a:lnTo>
                                    <a:pt x="16200" y="14400"/>
                                  </a:lnTo>
                                  <a:cubicBezTo>
                                    <a:pt x="16471" y="14400"/>
                                    <a:pt x="16691" y="14132"/>
                                    <a:pt x="16691" y="13800"/>
                                  </a:cubicBezTo>
                                  <a:cubicBezTo>
                                    <a:pt x="16691" y="13469"/>
                                    <a:pt x="16471" y="13200"/>
                                    <a:pt x="16200" y="13200"/>
                                  </a:cubicBezTo>
                                  <a:lnTo>
                                    <a:pt x="14236" y="13200"/>
                                  </a:lnTo>
                                  <a:cubicBezTo>
                                    <a:pt x="13966" y="13200"/>
                                    <a:pt x="13745" y="13469"/>
                                    <a:pt x="13745" y="13800"/>
                                  </a:cubicBezTo>
                                  <a:cubicBezTo>
                                    <a:pt x="13745" y="14132"/>
                                    <a:pt x="13966" y="14400"/>
                                    <a:pt x="14236" y="14400"/>
                                  </a:cubicBezTo>
                                  <a:moveTo>
                                    <a:pt x="14236" y="9600"/>
                                  </a:moveTo>
                                  <a:lnTo>
                                    <a:pt x="16200" y="9600"/>
                                  </a:lnTo>
                                  <a:cubicBezTo>
                                    <a:pt x="16471" y="9600"/>
                                    <a:pt x="16691" y="9332"/>
                                    <a:pt x="16691" y="9000"/>
                                  </a:cubicBezTo>
                                  <a:cubicBezTo>
                                    <a:pt x="16691" y="8669"/>
                                    <a:pt x="16471" y="8400"/>
                                    <a:pt x="16200" y="8400"/>
                                  </a:cubicBezTo>
                                  <a:lnTo>
                                    <a:pt x="14236" y="8400"/>
                                  </a:lnTo>
                                  <a:cubicBezTo>
                                    <a:pt x="13966" y="8400"/>
                                    <a:pt x="13745" y="8669"/>
                                    <a:pt x="13745" y="9000"/>
                                  </a:cubicBezTo>
                                  <a:cubicBezTo>
                                    <a:pt x="13745" y="9332"/>
                                    <a:pt x="13966" y="9600"/>
                                    <a:pt x="14236" y="9600"/>
                                  </a:cubicBezTo>
                                  <a:moveTo>
                                    <a:pt x="14236" y="12000"/>
                                  </a:moveTo>
                                  <a:lnTo>
                                    <a:pt x="18164" y="12000"/>
                                  </a:lnTo>
                                  <a:cubicBezTo>
                                    <a:pt x="18434" y="12000"/>
                                    <a:pt x="18655" y="11732"/>
                                    <a:pt x="18655" y="11400"/>
                                  </a:cubicBezTo>
                                  <a:cubicBezTo>
                                    <a:pt x="18655" y="11069"/>
                                    <a:pt x="18434" y="10800"/>
                                    <a:pt x="18164" y="10800"/>
                                  </a:cubicBezTo>
                                  <a:lnTo>
                                    <a:pt x="14236" y="10800"/>
                                  </a:lnTo>
                                  <a:cubicBezTo>
                                    <a:pt x="13966" y="10800"/>
                                    <a:pt x="13745" y="11069"/>
                                    <a:pt x="13745" y="11400"/>
                                  </a:cubicBezTo>
                                  <a:cubicBezTo>
                                    <a:pt x="13745" y="11732"/>
                                    <a:pt x="13966" y="12000"/>
                                    <a:pt x="14236" y="12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1" name="Shape 2598"/>
                          <wps:cNvSpPr/>
                          <wps:spPr>
                            <a:xfrm>
                              <a:off x="2975346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873" y="8400"/>
                                  </a:moveTo>
                                  <a:lnTo>
                                    <a:pt x="10800" y="8400"/>
                                  </a:lnTo>
                                  <a:lnTo>
                                    <a:pt x="10800" y="12001"/>
                                  </a:lnTo>
                                  <a:lnTo>
                                    <a:pt x="6873" y="12001"/>
                                  </a:lnTo>
                                  <a:cubicBezTo>
                                    <a:pt x="6873" y="12001"/>
                                    <a:pt x="6873" y="8400"/>
                                    <a:pt x="6873" y="8400"/>
                                  </a:cubicBezTo>
                                  <a:close/>
                                  <a:moveTo>
                                    <a:pt x="6382" y="13200"/>
                                  </a:moveTo>
                                  <a:lnTo>
                                    <a:pt x="11291" y="13200"/>
                                  </a:lnTo>
                                  <a:cubicBezTo>
                                    <a:pt x="11562" y="13200"/>
                                    <a:pt x="11782" y="12932"/>
                                    <a:pt x="11782" y="12600"/>
                                  </a:cubicBezTo>
                                  <a:lnTo>
                                    <a:pt x="11782" y="7800"/>
                                  </a:lnTo>
                                  <a:cubicBezTo>
                                    <a:pt x="11782" y="7469"/>
                                    <a:pt x="11562" y="7200"/>
                                    <a:pt x="11291" y="7200"/>
                                  </a:cubicBezTo>
                                  <a:lnTo>
                                    <a:pt x="6382" y="7200"/>
                                  </a:lnTo>
                                  <a:cubicBezTo>
                                    <a:pt x="6111" y="7200"/>
                                    <a:pt x="5891" y="7469"/>
                                    <a:pt x="5891" y="7800"/>
                                  </a:cubicBezTo>
                                  <a:lnTo>
                                    <a:pt x="5891" y="12600"/>
                                  </a:lnTo>
                                  <a:cubicBezTo>
                                    <a:pt x="5891" y="12932"/>
                                    <a:pt x="6111" y="13200"/>
                                    <a:pt x="6382" y="13200"/>
                                  </a:cubicBezTo>
                                  <a:moveTo>
                                    <a:pt x="6382" y="4800"/>
                                  </a:moveTo>
                                  <a:cubicBezTo>
                                    <a:pt x="6653" y="4800"/>
                                    <a:pt x="6873" y="4531"/>
                                    <a:pt x="6873" y="4200"/>
                                  </a:cubicBezTo>
                                  <a:cubicBezTo>
                                    <a:pt x="6873" y="3868"/>
                                    <a:pt x="6653" y="3600"/>
                                    <a:pt x="6382" y="3600"/>
                                  </a:cubicBezTo>
                                  <a:cubicBezTo>
                                    <a:pt x="6111" y="3600"/>
                                    <a:pt x="5891" y="3868"/>
                                    <a:pt x="5891" y="4200"/>
                                  </a:cubicBezTo>
                                  <a:cubicBezTo>
                                    <a:pt x="5891" y="4531"/>
                                    <a:pt x="6111" y="4800"/>
                                    <a:pt x="6382" y="48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2945" y="20400"/>
                                  </a:lnTo>
                                  <a:cubicBezTo>
                                    <a:pt x="1861" y="20400"/>
                                    <a:pt x="982" y="19325"/>
                                    <a:pt x="982" y="18000"/>
                                  </a:cubicBezTo>
                                  <a:lnTo>
                                    <a:pt x="982" y="4800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2945" y="17400"/>
                                  </a:lnTo>
                                  <a:cubicBezTo>
                                    <a:pt x="2945" y="17732"/>
                                    <a:pt x="3166" y="18000"/>
                                    <a:pt x="3436" y="18000"/>
                                  </a:cubicBezTo>
                                  <a:cubicBezTo>
                                    <a:pt x="3707" y="18000"/>
                                    <a:pt x="3927" y="17732"/>
                                    <a:pt x="3927" y="17400"/>
                                  </a:cubicBezTo>
                                  <a:lnTo>
                                    <a:pt x="3927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3927" y="0"/>
                                  </a:lnTo>
                                  <a:cubicBezTo>
                                    <a:pt x="3385" y="0"/>
                                    <a:pt x="2945" y="538"/>
                                    <a:pt x="2945" y="1200"/>
                                  </a:cubicBezTo>
                                  <a:lnTo>
                                    <a:pt x="2945" y="3600"/>
                                  </a:lnTo>
                                  <a:lnTo>
                                    <a:pt x="982" y="3600"/>
                                  </a:lnTo>
                                  <a:cubicBezTo>
                                    <a:pt x="440" y="3600"/>
                                    <a:pt x="0" y="4138"/>
                                    <a:pt x="0" y="4800"/>
                                  </a:cubicBezTo>
                                  <a:lnTo>
                                    <a:pt x="0" y="18000"/>
                                  </a:lnTo>
                                  <a:cubicBezTo>
                                    <a:pt x="0" y="19988"/>
                                    <a:pt x="1319" y="21600"/>
                                    <a:pt x="2945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6382" y="18000"/>
                                  </a:moveTo>
                                  <a:lnTo>
                                    <a:pt x="18164" y="18000"/>
                                  </a:lnTo>
                                  <a:cubicBezTo>
                                    <a:pt x="18434" y="18000"/>
                                    <a:pt x="18655" y="17732"/>
                                    <a:pt x="18655" y="17400"/>
                                  </a:cubicBezTo>
                                  <a:cubicBezTo>
                                    <a:pt x="18655" y="17068"/>
                                    <a:pt x="18434" y="16801"/>
                                    <a:pt x="18164" y="16801"/>
                                  </a:cubicBezTo>
                                  <a:lnTo>
                                    <a:pt x="6382" y="16801"/>
                                  </a:lnTo>
                                  <a:cubicBezTo>
                                    <a:pt x="6111" y="16801"/>
                                    <a:pt x="5891" y="17068"/>
                                    <a:pt x="5891" y="17400"/>
                                  </a:cubicBezTo>
                                  <a:cubicBezTo>
                                    <a:pt x="5891" y="17732"/>
                                    <a:pt x="6111" y="18000"/>
                                    <a:pt x="6382" y="18000"/>
                                  </a:cubicBezTo>
                                  <a:moveTo>
                                    <a:pt x="6382" y="15600"/>
                                  </a:moveTo>
                                  <a:lnTo>
                                    <a:pt x="18164" y="15600"/>
                                  </a:lnTo>
                                  <a:cubicBezTo>
                                    <a:pt x="18434" y="15600"/>
                                    <a:pt x="18655" y="15332"/>
                                    <a:pt x="18655" y="15000"/>
                                  </a:cubicBezTo>
                                  <a:cubicBezTo>
                                    <a:pt x="18655" y="14668"/>
                                    <a:pt x="18434" y="14401"/>
                                    <a:pt x="18164" y="14401"/>
                                  </a:cubicBezTo>
                                  <a:lnTo>
                                    <a:pt x="6382" y="14401"/>
                                  </a:lnTo>
                                  <a:cubicBezTo>
                                    <a:pt x="6111" y="14401"/>
                                    <a:pt x="5891" y="14668"/>
                                    <a:pt x="5891" y="15000"/>
                                  </a:cubicBezTo>
                                  <a:cubicBezTo>
                                    <a:pt x="5891" y="15332"/>
                                    <a:pt x="6111" y="15600"/>
                                    <a:pt x="6382" y="15600"/>
                                  </a:cubicBezTo>
                                  <a:moveTo>
                                    <a:pt x="8345" y="4800"/>
                                  </a:moveTo>
                                  <a:cubicBezTo>
                                    <a:pt x="8616" y="4800"/>
                                    <a:pt x="8836" y="4531"/>
                                    <a:pt x="8836" y="4200"/>
                                  </a:cubicBezTo>
                                  <a:cubicBezTo>
                                    <a:pt x="8836" y="3868"/>
                                    <a:pt x="8616" y="3600"/>
                                    <a:pt x="8345" y="3600"/>
                                  </a:cubicBezTo>
                                  <a:cubicBezTo>
                                    <a:pt x="8075" y="3600"/>
                                    <a:pt x="7855" y="3868"/>
                                    <a:pt x="7855" y="4200"/>
                                  </a:cubicBezTo>
                                  <a:cubicBezTo>
                                    <a:pt x="7855" y="4531"/>
                                    <a:pt x="8075" y="4800"/>
                                    <a:pt x="8345" y="4800"/>
                                  </a:cubicBezTo>
                                  <a:moveTo>
                                    <a:pt x="18164" y="7200"/>
                                  </a:moveTo>
                                  <a:lnTo>
                                    <a:pt x="14236" y="7200"/>
                                  </a:lnTo>
                                  <a:cubicBezTo>
                                    <a:pt x="13966" y="7200"/>
                                    <a:pt x="13745" y="7469"/>
                                    <a:pt x="13745" y="7800"/>
                                  </a:cubicBezTo>
                                  <a:cubicBezTo>
                                    <a:pt x="13745" y="8132"/>
                                    <a:pt x="13966" y="8400"/>
                                    <a:pt x="14236" y="8400"/>
                                  </a:cubicBezTo>
                                  <a:lnTo>
                                    <a:pt x="18164" y="8400"/>
                                  </a:lnTo>
                                  <a:cubicBezTo>
                                    <a:pt x="18434" y="8400"/>
                                    <a:pt x="18655" y="8132"/>
                                    <a:pt x="18655" y="7800"/>
                                  </a:cubicBezTo>
                                  <a:cubicBezTo>
                                    <a:pt x="18655" y="7469"/>
                                    <a:pt x="18434" y="7200"/>
                                    <a:pt x="18164" y="7200"/>
                                  </a:cubicBezTo>
                                  <a:moveTo>
                                    <a:pt x="18164" y="12001"/>
                                  </a:moveTo>
                                  <a:lnTo>
                                    <a:pt x="14236" y="12001"/>
                                  </a:lnTo>
                                  <a:cubicBezTo>
                                    <a:pt x="13966" y="12001"/>
                                    <a:pt x="13745" y="12268"/>
                                    <a:pt x="13745" y="12600"/>
                                  </a:cubicBezTo>
                                  <a:cubicBezTo>
                                    <a:pt x="13745" y="12932"/>
                                    <a:pt x="13966" y="13200"/>
                                    <a:pt x="14236" y="13200"/>
                                  </a:cubicBezTo>
                                  <a:lnTo>
                                    <a:pt x="18164" y="13200"/>
                                  </a:lnTo>
                                  <a:cubicBezTo>
                                    <a:pt x="18434" y="13200"/>
                                    <a:pt x="18655" y="12932"/>
                                    <a:pt x="18655" y="12600"/>
                                  </a:cubicBezTo>
                                  <a:cubicBezTo>
                                    <a:pt x="18655" y="12268"/>
                                    <a:pt x="18434" y="12001"/>
                                    <a:pt x="18164" y="12001"/>
                                  </a:cubicBezTo>
                                  <a:moveTo>
                                    <a:pt x="18164" y="9600"/>
                                  </a:moveTo>
                                  <a:lnTo>
                                    <a:pt x="14236" y="9600"/>
                                  </a:lnTo>
                                  <a:cubicBezTo>
                                    <a:pt x="13966" y="9600"/>
                                    <a:pt x="13745" y="9869"/>
                                    <a:pt x="13745" y="10200"/>
                                  </a:cubicBezTo>
                                  <a:cubicBezTo>
                                    <a:pt x="13745" y="10532"/>
                                    <a:pt x="13966" y="10800"/>
                                    <a:pt x="14236" y="10800"/>
                                  </a:cubicBezTo>
                                  <a:lnTo>
                                    <a:pt x="18164" y="10800"/>
                                  </a:lnTo>
                                  <a:cubicBezTo>
                                    <a:pt x="18434" y="10800"/>
                                    <a:pt x="18655" y="10532"/>
                                    <a:pt x="18655" y="10200"/>
                                  </a:cubicBezTo>
                                  <a:cubicBezTo>
                                    <a:pt x="18655" y="9869"/>
                                    <a:pt x="18434" y="9600"/>
                                    <a:pt x="18164" y="9600"/>
                                  </a:cubicBezTo>
                                  <a:moveTo>
                                    <a:pt x="18164" y="4800"/>
                                  </a:moveTo>
                                  <a:cubicBezTo>
                                    <a:pt x="18434" y="4800"/>
                                    <a:pt x="18655" y="4531"/>
                                    <a:pt x="18655" y="4200"/>
                                  </a:cubicBezTo>
                                  <a:cubicBezTo>
                                    <a:pt x="18655" y="3868"/>
                                    <a:pt x="18434" y="3600"/>
                                    <a:pt x="18164" y="3600"/>
                                  </a:cubicBezTo>
                                  <a:cubicBezTo>
                                    <a:pt x="17893" y="3600"/>
                                    <a:pt x="17673" y="3868"/>
                                    <a:pt x="17673" y="4200"/>
                                  </a:cubicBezTo>
                                  <a:cubicBezTo>
                                    <a:pt x="17673" y="4531"/>
                                    <a:pt x="17893" y="4800"/>
                                    <a:pt x="18164" y="4800"/>
                                  </a:cubicBezTo>
                                  <a:moveTo>
                                    <a:pt x="16200" y="4800"/>
                                  </a:moveTo>
                                  <a:cubicBezTo>
                                    <a:pt x="16471" y="4800"/>
                                    <a:pt x="16691" y="4531"/>
                                    <a:pt x="16691" y="4200"/>
                                  </a:cubicBezTo>
                                  <a:cubicBezTo>
                                    <a:pt x="16691" y="3868"/>
                                    <a:pt x="16471" y="3600"/>
                                    <a:pt x="16200" y="3600"/>
                                  </a:cubicBezTo>
                                  <a:cubicBezTo>
                                    <a:pt x="15929" y="3600"/>
                                    <a:pt x="15709" y="3868"/>
                                    <a:pt x="15709" y="4200"/>
                                  </a:cubicBezTo>
                                  <a:cubicBezTo>
                                    <a:pt x="15709" y="4531"/>
                                    <a:pt x="15929" y="4800"/>
                                    <a:pt x="16200" y="4800"/>
                                  </a:cubicBezTo>
                                  <a:moveTo>
                                    <a:pt x="10309" y="4800"/>
                                  </a:moveTo>
                                  <a:lnTo>
                                    <a:pt x="14236" y="4800"/>
                                  </a:lnTo>
                                  <a:cubicBezTo>
                                    <a:pt x="14507" y="4800"/>
                                    <a:pt x="14727" y="4531"/>
                                    <a:pt x="14727" y="4200"/>
                                  </a:cubicBezTo>
                                  <a:cubicBezTo>
                                    <a:pt x="14727" y="3868"/>
                                    <a:pt x="14507" y="3600"/>
                                    <a:pt x="14236" y="3600"/>
                                  </a:cubicBezTo>
                                  <a:lnTo>
                                    <a:pt x="10309" y="3600"/>
                                  </a:lnTo>
                                  <a:cubicBezTo>
                                    <a:pt x="10038" y="3600"/>
                                    <a:pt x="9818" y="3868"/>
                                    <a:pt x="9818" y="4200"/>
                                  </a:cubicBezTo>
                                  <a:cubicBezTo>
                                    <a:pt x="9818" y="4531"/>
                                    <a:pt x="10038" y="4800"/>
                                    <a:pt x="10309" y="4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" name="Shape 2599"/>
                          <wps:cNvSpPr/>
                          <wps:spPr>
                            <a:xfrm>
                              <a:off x="3623649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7855"/>
                                  </a:moveTo>
                                  <a:cubicBezTo>
                                    <a:pt x="6653" y="7855"/>
                                    <a:pt x="6873" y="7635"/>
                                    <a:pt x="6873" y="7364"/>
                                  </a:cubicBezTo>
                                  <a:cubicBezTo>
                                    <a:pt x="6873" y="7092"/>
                                    <a:pt x="6653" y="6873"/>
                                    <a:pt x="6382" y="6873"/>
                                  </a:cubicBezTo>
                                  <a:cubicBezTo>
                                    <a:pt x="6111" y="6873"/>
                                    <a:pt x="5891" y="7092"/>
                                    <a:pt x="5891" y="7364"/>
                                  </a:cubicBezTo>
                                  <a:cubicBezTo>
                                    <a:pt x="5891" y="7635"/>
                                    <a:pt x="6111" y="7855"/>
                                    <a:pt x="6382" y="7855"/>
                                  </a:cubicBezTo>
                                  <a:moveTo>
                                    <a:pt x="6873" y="10800"/>
                                  </a:moveTo>
                                  <a:lnTo>
                                    <a:pt x="10800" y="10800"/>
                                  </a:lnTo>
                                  <a:lnTo>
                                    <a:pt x="10800" y="13746"/>
                                  </a:lnTo>
                                  <a:lnTo>
                                    <a:pt x="6873" y="13746"/>
                                  </a:lnTo>
                                  <a:cubicBezTo>
                                    <a:pt x="6873" y="13746"/>
                                    <a:pt x="6873" y="10800"/>
                                    <a:pt x="6873" y="10800"/>
                                  </a:cubicBezTo>
                                  <a:close/>
                                  <a:moveTo>
                                    <a:pt x="6382" y="14727"/>
                                  </a:moveTo>
                                  <a:lnTo>
                                    <a:pt x="11291" y="14727"/>
                                  </a:lnTo>
                                  <a:cubicBezTo>
                                    <a:pt x="11562" y="14727"/>
                                    <a:pt x="11782" y="14508"/>
                                    <a:pt x="11782" y="14236"/>
                                  </a:cubicBezTo>
                                  <a:lnTo>
                                    <a:pt x="11782" y="10309"/>
                                  </a:lnTo>
                                  <a:cubicBezTo>
                                    <a:pt x="11782" y="10038"/>
                                    <a:pt x="11562" y="9818"/>
                                    <a:pt x="11291" y="9818"/>
                                  </a:cubicBezTo>
                                  <a:lnTo>
                                    <a:pt x="6382" y="9818"/>
                                  </a:lnTo>
                                  <a:cubicBezTo>
                                    <a:pt x="6111" y="9818"/>
                                    <a:pt x="5891" y="10038"/>
                                    <a:pt x="5891" y="10309"/>
                                  </a:cubicBezTo>
                                  <a:lnTo>
                                    <a:pt x="5891" y="14236"/>
                                  </a:lnTo>
                                  <a:cubicBezTo>
                                    <a:pt x="5891" y="14508"/>
                                    <a:pt x="6111" y="14727"/>
                                    <a:pt x="6382" y="14727"/>
                                  </a:cubicBezTo>
                                  <a:moveTo>
                                    <a:pt x="8345" y="7855"/>
                                  </a:moveTo>
                                  <a:cubicBezTo>
                                    <a:pt x="8616" y="7855"/>
                                    <a:pt x="8836" y="7635"/>
                                    <a:pt x="8836" y="7364"/>
                                  </a:cubicBezTo>
                                  <a:cubicBezTo>
                                    <a:pt x="8836" y="7092"/>
                                    <a:pt x="8616" y="6873"/>
                                    <a:pt x="8345" y="6873"/>
                                  </a:cubicBezTo>
                                  <a:cubicBezTo>
                                    <a:pt x="8075" y="6873"/>
                                    <a:pt x="7855" y="7092"/>
                                    <a:pt x="7855" y="7364"/>
                                  </a:cubicBezTo>
                                  <a:cubicBezTo>
                                    <a:pt x="7855" y="7635"/>
                                    <a:pt x="8075" y="7855"/>
                                    <a:pt x="8345" y="7855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2945" y="20618"/>
                                  </a:lnTo>
                                  <a:cubicBezTo>
                                    <a:pt x="1861" y="20618"/>
                                    <a:pt x="982" y="19739"/>
                                    <a:pt x="982" y="18655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2945" y="18164"/>
                                  </a:lnTo>
                                  <a:cubicBezTo>
                                    <a:pt x="2945" y="18435"/>
                                    <a:pt x="3166" y="18655"/>
                                    <a:pt x="3436" y="18655"/>
                                  </a:cubicBezTo>
                                  <a:cubicBezTo>
                                    <a:pt x="3707" y="18655"/>
                                    <a:pt x="3927" y="18435"/>
                                    <a:pt x="3927" y="18164"/>
                                  </a:cubicBezTo>
                                  <a:lnTo>
                                    <a:pt x="3927" y="4909"/>
                                  </a:lnTo>
                                  <a:lnTo>
                                    <a:pt x="20618" y="4909"/>
                                  </a:lnTo>
                                  <a:cubicBezTo>
                                    <a:pt x="20618" y="4909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20618" y="3927"/>
                                  </a:moveTo>
                                  <a:lnTo>
                                    <a:pt x="3927" y="3927"/>
                                  </a:lnTo>
                                  <a:cubicBezTo>
                                    <a:pt x="3385" y="3927"/>
                                    <a:pt x="2945" y="4367"/>
                                    <a:pt x="2945" y="4909"/>
                                  </a:cubicBezTo>
                                  <a:lnTo>
                                    <a:pt x="2945" y="6873"/>
                                  </a:lnTo>
                                  <a:lnTo>
                                    <a:pt x="982" y="6873"/>
                                  </a:lnTo>
                                  <a:cubicBezTo>
                                    <a:pt x="440" y="6873"/>
                                    <a:pt x="0" y="7313"/>
                                    <a:pt x="0" y="7855"/>
                                  </a:cubicBezTo>
                                  <a:lnTo>
                                    <a:pt x="0" y="18655"/>
                                  </a:lnTo>
                                  <a:cubicBezTo>
                                    <a:pt x="0" y="20282"/>
                                    <a:pt x="1319" y="21600"/>
                                    <a:pt x="2945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4909"/>
                                  </a:lnTo>
                                  <a:cubicBezTo>
                                    <a:pt x="21600" y="4367"/>
                                    <a:pt x="21160" y="3927"/>
                                    <a:pt x="20618" y="3927"/>
                                  </a:cubicBezTo>
                                  <a:moveTo>
                                    <a:pt x="6382" y="16691"/>
                                  </a:moveTo>
                                  <a:lnTo>
                                    <a:pt x="18164" y="16691"/>
                                  </a:lnTo>
                                  <a:cubicBezTo>
                                    <a:pt x="18434" y="16691"/>
                                    <a:pt x="18655" y="16472"/>
                                    <a:pt x="18655" y="16200"/>
                                  </a:cubicBezTo>
                                  <a:cubicBezTo>
                                    <a:pt x="18655" y="15929"/>
                                    <a:pt x="18434" y="15710"/>
                                    <a:pt x="18164" y="15710"/>
                                  </a:cubicBezTo>
                                  <a:lnTo>
                                    <a:pt x="6382" y="15710"/>
                                  </a:lnTo>
                                  <a:cubicBezTo>
                                    <a:pt x="6111" y="15710"/>
                                    <a:pt x="5891" y="15929"/>
                                    <a:pt x="5891" y="16200"/>
                                  </a:cubicBezTo>
                                  <a:cubicBezTo>
                                    <a:pt x="5891" y="16472"/>
                                    <a:pt x="6111" y="16691"/>
                                    <a:pt x="6382" y="16691"/>
                                  </a:cubicBezTo>
                                  <a:moveTo>
                                    <a:pt x="10309" y="7855"/>
                                  </a:moveTo>
                                  <a:lnTo>
                                    <a:pt x="14236" y="7855"/>
                                  </a:lnTo>
                                  <a:cubicBezTo>
                                    <a:pt x="14507" y="7855"/>
                                    <a:pt x="14727" y="7635"/>
                                    <a:pt x="14727" y="7364"/>
                                  </a:cubicBezTo>
                                  <a:cubicBezTo>
                                    <a:pt x="14727" y="7092"/>
                                    <a:pt x="14507" y="6873"/>
                                    <a:pt x="14236" y="6873"/>
                                  </a:cubicBezTo>
                                  <a:lnTo>
                                    <a:pt x="10309" y="6873"/>
                                  </a:lnTo>
                                  <a:cubicBezTo>
                                    <a:pt x="10038" y="6873"/>
                                    <a:pt x="9818" y="7092"/>
                                    <a:pt x="9818" y="7364"/>
                                  </a:cubicBezTo>
                                  <a:cubicBezTo>
                                    <a:pt x="9818" y="7635"/>
                                    <a:pt x="10038" y="7855"/>
                                    <a:pt x="10309" y="7855"/>
                                  </a:cubicBezTo>
                                  <a:moveTo>
                                    <a:pt x="6382" y="18655"/>
                                  </a:moveTo>
                                  <a:lnTo>
                                    <a:pt x="18164" y="18655"/>
                                  </a:lnTo>
                                  <a:cubicBezTo>
                                    <a:pt x="18434" y="18655"/>
                                    <a:pt x="18655" y="18435"/>
                                    <a:pt x="18655" y="18164"/>
                                  </a:cubicBezTo>
                                  <a:cubicBezTo>
                                    <a:pt x="18655" y="17893"/>
                                    <a:pt x="18434" y="17673"/>
                                    <a:pt x="18164" y="17673"/>
                                  </a:cubicBezTo>
                                  <a:lnTo>
                                    <a:pt x="6382" y="17673"/>
                                  </a:lnTo>
                                  <a:cubicBezTo>
                                    <a:pt x="6111" y="17673"/>
                                    <a:pt x="5891" y="17893"/>
                                    <a:pt x="5891" y="18164"/>
                                  </a:cubicBezTo>
                                  <a:cubicBezTo>
                                    <a:pt x="5891" y="18435"/>
                                    <a:pt x="6111" y="18655"/>
                                    <a:pt x="6382" y="18655"/>
                                  </a:cubicBezTo>
                                  <a:moveTo>
                                    <a:pt x="4909" y="2945"/>
                                  </a:moveTo>
                                  <a:lnTo>
                                    <a:pt x="20127" y="2945"/>
                                  </a:lnTo>
                                  <a:cubicBezTo>
                                    <a:pt x="20398" y="2945"/>
                                    <a:pt x="20618" y="2726"/>
                                    <a:pt x="20618" y="2455"/>
                                  </a:cubicBezTo>
                                  <a:cubicBezTo>
                                    <a:pt x="20618" y="2184"/>
                                    <a:pt x="20398" y="1964"/>
                                    <a:pt x="20127" y="1964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638" y="1964"/>
                                    <a:pt x="4418" y="2184"/>
                                    <a:pt x="4418" y="2455"/>
                                  </a:cubicBezTo>
                                  <a:cubicBezTo>
                                    <a:pt x="4418" y="2726"/>
                                    <a:pt x="4638" y="2945"/>
                                    <a:pt x="4909" y="2945"/>
                                  </a:cubicBezTo>
                                  <a:moveTo>
                                    <a:pt x="18164" y="11783"/>
                                  </a:moveTo>
                                  <a:lnTo>
                                    <a:pt x="14236" y="11783"/>
                                  </a:lnTo>
                                  <a:cubicBezTo>
                                    <a:pt x="13966" y="11783"/>
                                    <a:pt x="13745" y="12001"/>
                                    <a:pt x="13745" y="12273"/>
                                  </a:cubicBezTo>
                                  <a:cubicBezTo>
                                    <a:pt x="13745" y="12544"/>
                                    <a:pt x="13966" y="12764"/>
                                    <a:pt x="14236" y="12764"/>
                                  </a:cubicBezTo>
                                  <a:lnTo>
                                    <a:pt x="18164" y="12764"/>
                                  </a:lnTo>
                                  <a:cubicBezTo>
                                    <a:pt x="18434" y="12764"/>
                                    <a:pt x="18655" y="12544"/>
                                    <a:pt x="18655" y="12273"/>
                                  </a:cubicBezTo>
                                  <a:cubicBezTo>
                                    <a:pt x="18655" y="12001"/>
                                    <a:pt x="18434" y="11783"/>
                                    <a:pt x="18164" y="11783"/>
                                  </a:cubicBezTo>
                                  <a:moveTo>
                                    <a:pt x="6382" y="982"/>
                                  </a:moveTo>
                                  <a:lnTo>
                                    <a:pt x="19145" y="982"/>
                                  </a:lnTo>
                                  <a:cubicBezTo>
                                    <a:pt x="19416" y="982"/>
                                    <a:pt x="19636" y="762"/>
                                    <a:pt x="19636" y="491"/>
                                  </a:cubicBezTo>
                                  <a:cubicBezTo>
                                    <a:pt x="19636" y="220"/>
                                    <a:pt x="19416" y="0"/>
                                    <a:pt x="19145" y="0"/>
                                  </a:cubicBezTo>
                                  <a:lnTo>
                                    <a:pt x="6382" y="0"/>
                                  </a:lnTo>
                                  <a:cubicBezTo>
                                    <a:pt x="6111" y="0"/>
                                    <a:pt x="5891" y="220"/>
                                    <a:pt x="5891" y="491"/>
                                  </a:cubicBezTo>
                                  <a:cubicBezTo>
                                    <a:pt x="5891" y="762"/>
                                    <a:pt x="6111" y="982"/>
                                    <a:pt x="6382" y="982"/>
                                  </a:cubicBezTo>
                                  <a:moveTo>
                                    <a:pt x="18164" y="13746"/>
                                  </a:moveTo>
                                  <a:lnTo>
                                    <a:pt x="14236" y="13746"/>
                                  </a:lnTo>
                                  <a:cubicBezTo>
                                    <a:pt x="13966" y="13746"/>
                                    <a:pt x="13745" y="13965"/>
                                    <a:pt x="13745" y="14236"/>
                                  </a:cubicBezTo>
                                  <a:cubicBezTo>
                                    <a:pt x="13745" y="14508"/>
                                    <a:pt x="13966" y="14727"/>
                                    <a:pt x="14236" y="14727"/>
                                  </a:cubicBezTo>
                                  <a:lnTo>
                                    <a:pt x="18164" y="14727"/>
                                  </a:lnTo>
                                  <a:cubicBezTo>
                                    <a:pt x="18434" y="14727"/>
                                    <a:pt x="18655" y="14508"/>
                                    <a:pt x="18655" y="14236"/>
                                  </a:cubicBezTo>
                                  <a:cubicBezTo>
                                    <a:pt x="18655" y="13965"/>
                                    <a:pt x="18434" y="13746"/>
                                    <a:pt x="18164" y="13746"/>
                                  </a:cubicBezTo>
                                  <a:moveTo>
                                    <a:pt x="16200" y="7855"/>
                                  </a:moveTo>
                                  <a:cubicBezTo>
                                    <a:pt x="16471" y="7855"/>
                                    <a:pt x="16691" y="7635"/>
                                    <a:pt x="16691" y="7364"/>
                                  </a:cubicBezTo>
                                  <a:cubicBezTo>
                                    <a:pt x="16691" y="7092"/>
                                    <a:pt x="16471" y="6873"/>
                                    <a:pt x="16200" y="6873"/>
                                  </a:cubicBezTo>
                                  <a:cubicBezTo>
                                    <a:pt x="15929" y="6873"/>
                                    <a:pt x="15709" y="7092"/>
                                    <a:pt x="15709" y="7364"/>
                                  </a:cubicBezTo>
                                  <a:cubicBezTo>
                                    <a:pt x="15709" y="7635"/>
                                    <a:pt x="15929" y="7855"/>
                                    <a:pt x="16200" y="7855"/>
                                  </a:cubicBezTo>
                                  <a:moveTo>
                                    <a:pt x="18164" y="7855"/>
                                  </a:moveTo>
                                  <a:cubicBezTo>
                                    <a:pt x="18434" y="7855"/>
                                    <a:pt x="18655" y="7635"/>
                                    <a:pt x="18655" y="7364"/>
                                  </a:cubicBezTo>
                                  <a:cubicBezTo>
                                    <a:pt x="18655" y="7092"/>
                                    <a:pt x="18434" y="6873"/>
                                    <a:pt x="18164" y="6873"/>
                                  </a:cubicBezTo>
                                  <a:cubicBezTo>
                                    <a:pt x="17893" y="6873"/>
                                    <a:pt x="17673" y="7092"/>
                                    <a:pt x="17673" y="7364"/>
                                  </a:cubicBezTo>
                                  <a:cubicBezTo>
                                    <a:pt x="17673" y="7635"/>
                                    <a:pt x="17893" y="7855"/>
                                    <a:pt x="18164" y="7855"/>
                                  </a:cubicBezTo>
                                  <a:moveTo>
                                    <a:pt x="18164" y="9818"/>
                                  </a:moveTo>
                                  <a:lnTo>
                                    <a:pt x="14236" y="9818"/>
                                  </a:lnTo>
                                  <a:cubicBezTo>
                                    <a:pt x="13966" y="9818"/>
                                    <a:pt x="13745" y="10038"/>
                                    <a:pt x="13745" y="10309"/>
                                  </a:cubicBezTo>
                                  <a:cubicBezTo>
                                    <a:pt x="13745" y="10581"/>
                                    <a:pt x="13966" y="10800"/>
                                    <a:pt x="14236" y="10800"/>
                                  </a:cubicBezTo>
                                  <a:lnTo>
                                    <a:pt x="18164" y="10800"/>
                                  </a:lnTo>
                                  <a:cubicBezTo>
                                    <a:pt x="18434" y="10800"/>
                                    <a:pt x="18655" y="10581"/>
                                    <a:pt x="18655" y="10309"/>
                                  </a:cubicBezTo>
                                  <a:cubicBezTo>
                                    <a:pt x="18655" y="10038"/>
                                    <a:pt x="18434" y="9818"/>
                                    <a:pt x="18164" y="981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" name="Shape 2600"/>
                          <wps:cNvSpPr/>
                          <wps:spPr>
                            <a:xfrm>
                              <a:off x="4271953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8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5" y="0"/>
                                    <a:pt x="10800" y="0"/>
                                  </a:cubicBezTo>
                                  <a:moveTo>
                                    <a:pt x="16200" y="10309"/>
                                  </a:moveTo>
                                  <a:lnTo>
                                    <a:pt x="11291" y="10309"/>
                                  </a:lnTo>
                                  <a:lnTo>
                                    <a:pt x="11291" y="5401"/>
                                  </a:lnTo>
                                  <a:cubicBezTo>
                                    <a:pt x="11291" y="5129"/>
                                    <a:pt x="11071" y="4909"/>
                                    <a:pt x="10800" y="4909"/>
                                  </a:cubicBezTo>
                                  <a:cubicBezTo>
                                    <a:pt x="10529" y="4909"/>
                                    <a:pt x="10309" y="5129"/>
                                    <a:pt x="10309" y="5401"/>
                                  </a:cubicBezTo>
                                  <a:lnTo>
                                    <a:pt x="10309" y="10309"/>
                                  </a:lnTo>
                                  <a:lnTo>
                                    <a:pt x="5400" y="10309"/>
                                  </a:lnTo>
                                  <a:cubicBezTo>
                                    <a:pt x="5129" y="10309"/>
                                    <a:pt x="4909" y="10529"/>
                                    <a:pt x="4909" y="10800"/>
                                  </a:cubicBezTo>
                                  <a:cubicBezTo>
                                    <a:pt x="4909" y="11072"/>
                                    <a:pt x="5129" y="11292"/>
                                    <a:pt x="5400" y="11292"/>
                                  </a:cubicBezTo>
                                  <a:lnTo>
                                    <a:pt x="10309" y="11292"/>
                                  </a:lnTo>
                                  <a:lnTo>
                                    <a:pt x="10309" y="16200"/>
                                  </a:lnTo>
                                  <a:cubicBezTo>
                                    <a:pt x="10309" y="16472"/>
                                    <a:pt x="10529" y="16691"/>
                                    <a:pt x="10800" y="16691"/>
                                  </a:cubicBezTo>
                                  <a:cubicBezTo>
                                    <a:pt x="11071" y="16691"/>
                                    <a:pt x="11291" y="16472"/>
                                    <a:pt x="11291" y="16200"/>
                                  </a:cubicBezTo>
                                  <a:lnTo>
                                    <a:pt x="11291" y="11292"/>
                                  </a:lnTo>
                                  <a:lnTo>
                                    <a:pt x="16200" y="11292"/>
                                  </a:lnTo>
                                  <a:cubicBezTo>
                                    <a:pt x="16471" y="11292"/>
                                    <a:pt x="16691" y="11072"/>
                                    <a:pt x="16691" y="10800"/>
                                  </a:cubicBezTo>
                                  <a:cubicBezTo>
                                    <a:pt x="16691" y="10529"/>
                                    <a:pt x="16471" y="10309"/>
                                    <a:pt x="16200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4" name="Shape 2601"/>
                          <wps:cNvSpPr/>
                          <wps:spPr>
                            <a:xfrm>
                              <a:off x="4920256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8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5" y="0"/>
                                    <a:pt x="10800" y="0"/>
                                  </a:cubicBezTo>
                                  <a:moveTo>
                                    <a:pt x="16200" y="10309"/>
                                  </a:moveTo>
                                  <a:lnTo>
                                    <a:pt x="5400" y="10309"/>
                                  </a:lnTo>
                                  <a:cubicBezTo>
                                    <a:pt x="5129" y="10309"/>
                                    <a:pt x="4909" y="10529"/>
                                    <a:pt x="4909" y="10800"/>
                                  </a:cubicBezTo>
                                  <a:cubicBezTo>
                                    <a:pt x="4909" y="11072"/>
                                    <a:pt x="5129" y="11292"/>
                                    <a:pt x="5400" y="11292"/>
                                  </a:cubicBezTo>
                                  <a:lnTo>
                                    <a:pt x="16200" y="11292"/>
                                  </a:lnTo>
                                  <a:cubicBezTo>
                                    <a:pt x="16471" y="11292"/>
                                    <a:pt x="16691" y="11072"/>
                                    <a:pt x="16691" y="10800"/>
                                  </a:cubicBezTo>
                                  <a:cubicBezTo>
                                    <a:pt x="16691" y="10529"/>
                                    <a:pt x="16471" y="10309"/>
                                    <a:pt x="16200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5" name="Shape 2602"/>
                          <wps:cNvSpPr/>
                          <wps:spPr>
                            <a:xfrm>
                              <a:off x="5568559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400" y="6001"/>
                                  </a:moveTo>
                                  <a:lnTo>
                                    <a:pt x="8345" y="6001"/>
                                  </a:lnTo>
                                  <a:cubicBezTo>
                                    <a:pt x="8617" y="6001"/>
                                    <a:pt x="8836" y="5732"/>
                                    <a:pt x="8836" y="5400"/>
                                  </a:cubicBezTo>
                                  <a:cubicBezTo>
                                    <a:pt x="8836" y="5069"/>
                                    <a:pt x="8617" y="4800"/>
                                    <a:pt x="8345" y="4800"/>
                                  </a:cubicBezTo>
                                  <a:lnTo>
                                    <a:pt x="5400" y="4800"/>
                                  </a:lnTo>
                                  <a:cubicBezTo>
                                    <a:pt x="5129" y="4800"/>
                                    <a:pt x="4909" y="5069"/>
                                    <a:pt x="4909" y="5400"/>
                                  </a:cubicBezTo>
                                  <a:cubicBezTo>
                                    <a:pt x="4909" y="5732"/>
                                    <a:pt x="5129" y="6001"/>
                                    <a:pt x="5400" y="6001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18655" y="20400"/>
                                  </a:lnTo>
                                  <a:lnTo>
                                    <a:pt x="18655" y="18000"/>
                                  </a:lnTo>
                                  <a:cubicBezTo>
                                    <a:pt x="18926" y="18000"/>
                                    <a:pt x="19145" y="17732"/>
                                    <a:pt x="19145" y="17400"/>
                                  </a:cubicBezTo>
                                  <a:cubicBezTo>
                                    <a:pt x="19145" y="17069"/>
                                    <a:pt x="18926" y="16801"/>
                                    <a:pt x="18655" y="16801"/>
                                  </a:cubicBezTo>
                                  <a:lnTo>
                                    <a:pt x="18655" y="3601"/>
                                  </a:lnTo>
                                  <a:lnTo>
                                    <a:pt x="20618" y="3601"/>
                                  </a:lnTo>
                                  <a:cubicBezTo>
                                    <a:pt x="20618" y="3601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17673" y="16801"/>
                                  </a:moveTo>
                                  <a:cubicBezTo>
                                    <a:pt x="17401" y="16801"/>
                                    <a:pt x="17182" y="17069"/>
                                    <a:pt x="17182" y="17400"/>
                                  </a:cubicBezTo>
                                  <a:cubicBezTo>
                                    <a:pt x="17182" y="17732"/>
                                    <a:pt x="17401" y="18000"/>
                                    <a:pt x="17673" y="18000"/>
                                  </a:cubicBezTo>
                                  <a:lnTo>
                                    <a:pt x="17673" y="20400"/>
                                  </a:lnTo>
                                  <a:lnTo>
                                    <a:pt x="3927" y="20400"/>
                                  </a:lnTo>
                                  <a:lnTo>
                                    <a:pt x="3927" y="18000"/>
                                  </a:lnTo>
                                  <a:cubicBezTo>
                                    <a:pt x="4199" y="18000"/>
                                    <a:pt x="4418" y="17732"/>
                                    <a:pt x="4418" y="17400"/>
                                  </a:cubicBezTo>
                                  <a:cubicBezTo>
                                    <a:pt x="4418" y="17069"/>
                                    <a:pt x="4199" y="16801"/>
                                    <a:pt x="3927" y="16801"/>
                                  </a:cubicBezTo>
                                  <a:lnTo>
                                    <a:pt x="3927" y="3601"/>
                                  </a:lnTo>
                                  <a:lnTo>
                                    <a:pt x="17673" y="3601"/>
                                  </a:lnTo>
                                  <a:cubicBezTo>
                                    <a:pt x="17673" y="3601"/>
                                    <a:pt x="17673" y="16801"/>
                                    <a:pt x="17673" y="16801"/>
                                  </a:cubicBezTo>
                                  <a:close/>
                                  <a:moveTo>
                                    <a:pt x="2945" y="16801"/>
                                  </a:moveTo>
                                  <a:cubicBezTo>
                                    <a:pt x="2674" y="16801"/>
                                    <a:pt x="2455" y="17069"/>
                                    <a:pt x="2455" y="17400"/>
                                  </a:cubicBezTo>
                                  <a:cubicBezTo>
                                    <a:pt x="2455" y="17732"/>
                                    <a:pt x="2674" y="18000"/>
                                    <a:pt x="2945" y="18000"/>
                                  </a:cubicBezTo>
                                  <a:lnTo>
                                    <a:pt x="2945" y="20400"/>
                                  </a:lnTo>
                                  <a:lnTo>
                                    <a:pt x="982" y="20400"/>
                                  </a:lnTo>
                                  <a:lnTo>
                                    <a:pt x="982" y="3601"/>
                                  </a:lnTo>
                                  <a:lnTo>
                                    <a:pt x="2945" y="3601"/>
                                  </a:lnTo>
                                  <a:cubicBezTo>
                                    <a:pt x="2945" y="3601"/>
                                    <a:pt x="2945" y="16801"/>
                                    <a:pt x="2945" y="16801"/>
                                  </a:cubicBezTo>
                                  <a:close/>
                                  <a:moveTo>
                                    <a:pt x="8836" y="1200"/>
                                  </a:moveTo>
                                  <a:lnTo>
                                    <a:pt x="12764" y="1200"/>
                                  </a:lnTo>
                                  <a:cubicBezTo>
                                    <a:pt x="13305" y="1200"/>
                                    <a:pt x="13745" y="1738"/>
                                    <a:pt x="13745" y="2400"/>
                                  </a:cubicBezTo>
                                  <a:lnTo>
                                    <a:pt x="7855" y="2400"/>
                                  </a:lnTo>
                                  <a:cubicBezTo>
                                    <a:pt x="7855" y="1738"/>
                                    <a:pt x="8295" y="1200"/>
                                    <a:pt x="8836" y="1200"/>
                                  </a:cubicBezTo>
                                  <a:moveTo>
                                    <a:pt x="20618" y="2400"/>
                                  </a:moveTo>
                                  <a:lnTo>
                                    <a:pt x="14727" y="2400"/>
                                  </a:lnTo>
                                  <a:cubicBezTo>
                                    <a:pt x="14727" y="1075"/>
                                    <a:pt x="13848" y="0"/>
                                    <a:pt x="12764" y="0"/>
                                  </a:cubicBezTo>
                                  <a:lnTo>
                                    <a:pt x="8836" y="0"/>
                                  </a:lnTo>
                                  <a:cubicBezTo>
                                    <a:pt x="7752" y="0"/>
                                    <a:pt x="6873" y="1075"/>
                                    <a:pt x="6873" y="2400"/>
                                  </a:cubicBezTo>
                                  <a:lnTo>
                                    <a:pt x="982" y="2400"/>
                                  </a:lnTo>
                                  <a:cubicBezTo>
                                    <a:pt x="439" y="2400"/>
                                    <a:pt x="0" y="2938"/>
                                    <a:pt x="0" y="3601"/>
                                  </a:cubicBezTo>
                                  <a:lnTo>
                                    <a:pt x="0" y="20400"/>
                                  </a:lnTo>
                                  <a:cubicBezTo>
                                    <a:pt x="0" y="21063"/>
                                    <a:pt x="439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3"/>
                                    <a:pt x="21600" y="20400"/>
                                  </a:cubicBezTo>
                                  <a:lnTo>
                                    <a:pt x="21600" y="3601"/>
                                  </a:lnTo>
                                  <a:cubicBezTo>
                                    <a:pt x="21600" y="2938"/>
                                    <a:pt x="21160" y="2400"/>
                                    <a:pt x="20618" y="2400"/>
                                  </a:cubicBezTo>
                                  <a:moveTo>
                                    <a:pt x="5400" y="8400"/>
                                  </a:moveTo>
                                  <a:lnTo>
                                    <a:pt x="6382" y="8400"/>
                                  </a:lnTo>
                                  <a:cubicBezTo>
                                    <a:pt x="6653" y="8400"/>
                                    <a:pt x="6873" y="8132"/>
                                    <a:pt x="6873" y="7800"/>
                                  </a:cubicBezTo>
                                  <a:cubicBezTo>
                                    <a:pt x="6873" y="7469"/>
                                    <a:pt x="6653" y="7200"/>
                                    <a:pt x="6382" y="7200"/>
                                  </a:cubicBezTo>
                                  <a:lnTo>
                                    <a:pt x="5400" y="7200"/>
                                  </a:lnTo>
                                  <a:cubicBezTo>
                                    <a:pt x="5129" y="7200"/>
                                    <a:pt x="4909" y="7469"/>
                                    <a:pt x="4909" y="7800"/>
                                  </a:cubicBezTo>
                                  <a:cubicBezTo>
                                    <a:pt x="4909" y="8132"/>
                                    <a:pt x="5129" y="8400"/>
                                    <a:pt x="5400" y="8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6" name="Shape 2603"/>
                          <wps:cNvSpPr/>
                          <wps:spPr>
                            <a:xfrm>
                              <a:off x="6216862" y="4993216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691" y="20520"/>
                                  </a:moveTo>
                                  <a:lnTo>
                                    <a:pt x="14727" y="20520"/>
                                  </a:lnTo>
                                  <a:lnTo>
                                    <a:pt x="14727" y="18360"/>
                                  </a:lnTo>
                                  <a:cubicBezTo>
                                    <a:pt x="14999" y="18360"/>
                                    <a:pt x="15218" y="18119"/>
                                    <a:pt x="15218" y="17820"/>
                                  </a:cubicBezTo>
                                  <a:cubicBezTo>
                                    <a:pt x="15218" y="17522"/>
                                    <a:pt x="14999" y="17280"/>
                                    <a:pt x="14727" y="17280"/>
                                  </a:cubicBezTo>
                                  <a:lnTo>
                                    <a:pt x="14727" y="7560"/>
                                  </a:lnTo>
                                  <a:lnTo>
                                    <a:pt x="16691" y="7560"/>
                                  </a:lnTo>
                                  <a:cubicBezTo>
                                    <a:pt x="16691" y="7560"/>
                                    <a:pt x="16691" y="20520"/>
                                    <a:pt x="16691" y="20520"/>
                                  </a:cubicBezTo>
                                  <a:close/>
                                  <a:moveTo>
                                    <a:pt x="13745" y="17280"/>
                                  </a:moveTo>
                                  <a:cubicBezTo>
                                    <a:pt x="13474" y="17280"/>
                                    <a:pt x="13255" y="17522"/>
                                    <a:pt x="13255" y="17820"/>
                                  </a:cubicBezTo>
                                  <a:cubicBezTo>
                                    <a:pt x="13255" y="18119"/>
                                    <a:pt x="13474" y="18360"/>
                                    <a:pt x="13745" y="18360"/>
                                  </a:cubicBezTo>
                                  <a:lnTo>
                                    <a:pt x="13745" y="20520"/>
                                  </a:lnTo>
                                  <a:lnTo>
                                    <a:pt x="3927" y="20520"/>
                                  </a:lnTo>
                                  <a:lnTo>
                                    <a:pt x="3927" y="18360"/>
                                  </a:lnTo>
                                  <a:cubicBezTo>
                                    <a:pt x="4199" y="18360"/>
                                    <a:pt x="4418" y="18119"/>
                                    <a:pt x="4418" y="17820"/>
                                  </a:cubicBezTo>
                                  <a:cubicBezTo>
                                    <a:pt x="4418" y="17522"/>
                                    <a:pt x="4199" y="17280"/>
                                    <a:pt x="3927" y="17280"/>
                                  </a:cubicBezTo>
                                  <a:lnTo>
                                    <a:pt x="3927" y="7560"/>
                                  </a:lnTo>
                                  <a:lnTo>
                                    <a:pt x="13745" y="7560"/>
                                  </a:lnTo>
                                  <a:cubicBezTo>
                                    <a:pt x="13745" y="7560"/>
                                    <a:pt x="13745" y="17280"/>
                                    <a:pt x="13745" y="17280"/>
                                  </a:cubicBezTo>
                                  <a:close/>
                                  <a:moveTo>
                                    <a:pt x="2945" y="17280"/>
                                  </a:moveTo>
                                  <a:cubicBezTo>
                                    <a:pt x="2674" y="17280"/>
                                    <a:pt x="2455" y="17522"/>
                                    <a:pt x="2455" y="17820"/>
                                  </a:cubicBezTo>
                                  <a:cubicBezTo>
                                    <a:pt x="2455" y="18119"/>
                                    <a:pt x="2674" y="18360"/>
                                    <a:pt x="2945" y="18360"/>
                                  </a:cubicBezTo>
                                  <a:lnTo>
                                    <a:pt x="2945" y="20520"/>
                                  </a:lnTo>
                                  <a:lnTo>
                                    <a:pt x="982" y="20520"/>
                                  </a:lnTo>
                                  <a:lnTo>
                                    <a:pt x="982" y="7560"/>
                                  </a:lnTo>
                                  <a:lnTo>
                                    <a:pt x="2945" y="7560"/>
                                  </a:lnTo>
                                  <a:cubicBezTo>
                                    <a:pt x="2945" y="7560"/>
                                    <a:pt x="2945" y="17280"/>
                                    <a:pt x="2945" y="17280"/>
                                  </a:cubicBezTo>
                                  <a:close/>
                                  <a:moveTo>
                                    <a:pt x="7855" y="5400"/>
                                  </a:moveTo>
                                  <a:lnTo>
                                    <a:pt x="9818" y="5400"/>
                                  </a:lnTo>
                                  <a:cubicBezTo>
                                    <a:pt x="10360" y="5400"/>
                                    <a:pt x="10800" y="5884"/>
                                    <a:pt x="10800" y="6481"/>
                                  </a:cubicBezTo>
                                  <a:lnTo>
                                    <a:pt x="6873" y="6481"/>
                                  </a:lnTo>
                                  <a:cubicBezTo>
                                    <a:pt x="6873" y="5884"/>
                                    <a:pt x="7313" y="5400"/>
                                    <a:pt x="7855" y="5400"/>
                                  </a:cubicBezTo>
                                  <a:moveTo>
                                    <a:pt x="16691" y="6481"/>
                                  </a:moveTo>
                                  <a:lnTo>
                                    <a:pt x="11782" y="6481"/>
                                  </a:lnTo>
                                  <a:cubicBezTo>
                                    <a:pt x="11782" y="5287"/>
                                    <a:pt x="10903" y="4321"/>
                                    <a:pt x="9818" y="4321"/>
                                  </a:cubicBezTo>
                                  <a:lnTo>
                                    <a:pt x="7855" y="4321"/>
                                  </a:lnTo>
                                  <a:cubicBezTo>
                                    <a:pt x="6770" y="4321"/>
                                    <a:pt x="5891" y="5287"/>
                                    <a:pt x="5891" y="6481"/>
                                  </a:cubicBezTo>
                                  <a:lnTo>
                                    <a:pt x="982" y="6481"/>
                                  </a:lnTo>
                                  <a:cubicBezTo>
                                    <a:pt x="440" y="6481"/>
                                    <a:pt x="0" y="6964"/>
                                    <a:pt x="0" y="7560"/>
                                  </a:cubicBezTo>
                                  <a:lnTo>
                                    <a:pt x="0" y="20520"/>
                                  </a:lnTo>
                                  <a:cubicBezTo>
                                    <a:pt x="0" y="21116"/>
                                    <a:pt x="440" y="21600"/>
                                    <a:pt x="982" y="21600"/>
                                  </a:cubicBezTo>
                                  <a:lnTo>
                                    <a:pt x="16691" y="21600"/>
                                  </a:lnTo>
                                  <a:cubicBezTo>
                                    <a:pt x="17233" y="21600"/>
                                    <a:pt x="17673" y="21116"/>
                                    <a:pt x="17673" y="20520"/>
                                  </a:cubicBezTo>
                                  <a:lnTo>
                                    <a:pt x="17673" y="7560"/>
                                  </a:lnTo>
                                  <a:cubicBezTo>
                                    <a:pt x="17673" y="6964"/>
                                    <a:pt x="17233" y="6481"/>
                                    <a:pt x="16691" y="6481"/>
                                  </a:cubicBezTo>
                                  <a:moveTo>
                                    <a:pt x="10800" y="2161"/>
                                  </a:moveTo>
                                  <a:cubicBezTo>
                                    <a:pt x="10800" y="1564"/>
                                    <a:pt x="11240" y="1080"/>
                                    <a:pt x="11782" y="1080"/>
                                  </a:cubicBezTo>
                                  <a:lnTo>
                                    <a:pt x="13745" y="1080"/>
                                  </a:lnTo>
                                  <a:cubicBezTo>
                                    <a:pt x="14287" y="1080"/>
                                    <a:pt x="14727" y="1564"/>
                                    <a:pt x="14727" y="2161"/>
                                  </a:cubicBezTo>
                                  <a:cubicBezTo>
                                    <a:pt x="14727" y="2161"/>
                                    <a:pt x="10800" y="2161"/>
                                    <a:pt x="10800" y="2161"/>
                                  </a:cubicBezTo>
                                  <a:close/>
                                  <a:moveTo>
                                    <a:pt x="20618" y="2161"/>
                                  </a:moveTo>
                                  <a:lnTo>
                                    <a:pt x="15709" y="2161"/>
                                  </a:lnTo>
                                  <a:cubicBezTo>
                                    <a:pt x="15709" y="967"/>
                                    <a:pt x="14830" y="0"/>
                                    <a:pt x="13745" y="0"/>
                                  </a:cubicBezTo>
                                  <a:lnTo>
                                    <a:pt x="11782" y="0"/>
                                  </a:lnTo>
                                  <a:cubicBezTo>
                                    <a:pt x="10697" y="0"/>
                                    <a:pt x="9818" y="967"/>
                                    <a:pt x="9818" y="2161"/>
                                  </a:cubicBezTo>
                                  <a:lnTo>
                                    <a:pt x="4909" y="2161"/>
                                  </a:lnTo>
                                  <a:cubicBezTo>
                                    <a:pt x="4367" y="2161"/>
                                    <a:pt x="3927" y="2644"/>
                                    <a:pt x="3927" y="3240"/>
                                  </a:cubicBezTo>
                                  <a:lnTo>
                                    <a:pt x="3927" y="4860"/>
                                  </a:lnTo>
                                  <a:cubicBezTo>
                                    <a:pt x="3927" y="5159"/>
                                    <a:pt x="4147" y="5400"/>
                                    <a:pt x="4418" y="5400"/>
                                  </a:cubicBezTo>
                                  <a:cubicBezTo>
                                    <a:pt x="4690" y="5400"/>
                                    <a:pt x="4909" y="5159"/>
                                    <a:pt x="4909" y="4860"/>
                                  </a:cubicBezTo>
                                  <a:lnTo>
                                    <a:pt x="4909" y="3240"/>
                                  </a:lnTo>
                                  <a:lnTo>
                                    <a:pt x="20618" y="3240"/>
                                  </a:lnTo>
                                  <a:lnTo>
                                    <a:pt x="20618" y="16201"/>
                                  </a:lnTo>
                                  <a:lnTo>
                                    <a:pt x="19145" y="16201"/>
                                  </a:lnTo>
                                  <a:cubicBezTo>
                                    <a:pt x="18874" y="16201"/>
                                    <a:pt x="18655" y="16442"/>
                                    <a:pt x="18655" y="16740"/>
                                  </a:cubicBezTo>
                                  <a:cubicBezTo>
                                    <a:pt x="18655" y="17039"/>
                                    <a:pt x="18874" y="17280"/>
                                    <a:pt x="19145" y="17280"/>
                                  </a:cubicBezTo>
                                  <a:lnTo>
                                    <a:pt x="20618" y="17280"/>
                                  </a:lnTo>
                                  <a:cubicBezTo>
                                    <a:pt x="21160" y="17280"/>
                                    <a:pt x="21600" y="16796"/>
                                    <a:pt x="21600" y="16201"/>
                                  </a:cubicBezTo>
                                  <a:lnTo>
                                    <a:pt x="21600" y="3240"/>
                                  </a:lnTo>
                                  <a:cubicBezTo>
                                    <a:pt x="21600" y="2644"/>
                                    <a:pt x="21160" y="2161"/>
                                    <a:pt x="20618" y="2161"/>
                                  </a:cubicBezTo>
                                  <a:moveTo>
                                    <a:pt x="5400" y="11881"/>
                                  </a:moveTo>
                                  <a:lnTo>
                                    <a:pt x="6382" y="11881"/>
                                  </a:lnTo>
                                  <a:cubicBezTo>
                                    <a:pt x="6653" y="11881"/>
                                    <a:pt x="6873" y="11639"/>
                                    <a:pt x="6873" y="11341"/>
                                  </a:cubicBezTo>
                                  <a:cubicBezTo>
                                    <a:pt x="6873" y="11042"/>
                                    <a:pt x="6653" y="10800"/>
                                    <a:pt x="6382" y="10800"/>
                                  </a:cubicBezTo>
                                  <a:lnTo>
                                    <a:pt x="5400" y="10800"/>
                                  </a:lnTo>
                                  <a:cubicBezTo>
                                    <a:pt x="5129" y="10800"/>
                                    <a:pt x="4909" y="11042"/>
                                    <a:pt x="4909" y="11341"/>
                                  </a:cubicBezTo>
                                  <a:cubicBezTo>
                                    <a:pt x="4909" y="11639"/>
                                    <a:pt x="5129" y="11881"/>
                                    <a:pt x="5400" y="11881"/>
                                  </a:cubicBezTo>
                                  <a:moveTo>
                                    <a:pt x="5400" y="9720"/>
                                  </a:moveTo>
                                  <a:lnTo>
                                    <a:pt x="8345" y="9720"/>
                                  </a:lnTo>
                                  <a:cubicBezTo>
                                    <a:pt x="8617" y="9720"/>
                                    <a:pt x="8836" y="9479"/>
                                    <a:pt x="8836" y="9181"/>
                                  </a:cubicBezTo>
                                  <a:cubicBezTo>
                                    <a:pt x="8836" y="8882"/>
                                    <a:pt x="8617" y="8640"/>
                                    <a:pt x="8345" y="8640"/>
                                  </a:cubicBezTo>
                                  <a:lnTo>
                                    <a:pt x="5400" y="8640"/>
                                  </a:lnTo>
                                  <a:cubicBezTo>
                                    <a:pt x="5129" y="8640"/>
                                    <a:pt x="4909" y="8882"/>
                                    <a:pt x="4909" y="9181"/>
                                  </a:cubicBezTo>
                                  <a:cubicBezTo>
                                    <a:pt x="4909" y="9479"/>
                                    <a:pt x="5129" y="9720"/>
                                    <a:pt x="5400" y="972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7" name="Shape 2605"/>
                          <wps:cNvSpPr/>
                          <wps:spPr>
                            <a:xfrm>
                              <a:off x="1030436" y="5626085"/>
                              <a:ext cx="339748" cy="33973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10" h="21410" extrusionOk="0">
                                  <a:moveTo>
                                    <a:pt x="20437" y="20437"/>
                                  </a:moveTo>
                                  <a:lnTo>
                                    <a:pt x="17519" y="20437"/>
                                  </a:lnTo>
                                  <a:lnTo>
                                    <a:pt x="17519" y="18978"/>
                                  </a:lnTo>
                                  <a:cubicBezTo>
                                    <a:pt x="17519" y="18710"/>
                                    <a:pt x="17301" y="18492"/>
                                    <a:pt x="17033" y="18492"/>
                                  </a:cubicBezTo>
                                  <a:lnTo>
                                    <a:pt x="15574" y="18492"/>
                                  </a:lnTo>
                                  <a:lnTo>
                                    <a:pt x="15574" y="17033"/>
                                  </a:lnTo>
                                  <a:cubicBezTo>
                                    <a:pt x="15574" y="16764"/>
                                    <a:pt x="15356" y="16546"/>
                                    <a:pt x="15087" y="16546"/>
                                  </a:cubicBezTo>
                                  <a:lnTo>
                                    <a:pt x="13344" y="16546"/>
                                  </a:lnTo>
                                  <a:lnTo>
                                    <a:pt x="10309" y="13497"/>
                                  </a:lnTo>
                                  <a:cubicBezTo>
                                    <a:pt x="10221" y="13409"/>
                                    <a:pt x="10100" y="13354"/>
                                    <a:pt x="9965" y="13354"/>
                                  </a:cubicBezTo>
                                  <a:cubicBezTo>
                                    <a:pt x="9819" y="13354"/>
                                    <a:pt x="9693" y="13422"/>
                                    <a:pt x="9604" y="13524"/>
                                  </a:cubicBezTo>
                                  <a:lnTo>
                                    <a:pt x="8815" y="14312"/>
                                  </a:lnTo>
                                  <a:cubicBezTo>
                                    <a:pt x="8435" y="14692"/>
                                    <a:pt x="7820" y="14692"/>
                                    <a:pt x="7441" y="14312"/>
                                  </a:cubicBezTo>
                                  <a:lnTo>
                                    <a:pt x="1256" y="8128"/>
                                  </a:lnTo>
                                  <a:cubicBezTo>
                                    <a:pt x="877" y="7748"/>
                                    <a:pt x="877" y="7133"/>
                                    <a:pt x="1256" y="6753"/>
                                  </a:cubicBezTo>
                                  <a:lnTo>
                                    <a:pt x="6754" y="1255"/>
                                  </a:lnTo>
                                  <a:cubicBezTo>
                                    <a:pt x="7133" y="876"/>
                                    <a:pt x="7749" y="876"/>
                                    <a:pt x="8128" y="1255"/>
                                  </a:cubicBezTo>
                                  <a:lnTo>
                                    <a:pt x="14312" y="7440"/>
                                  </a:lnTo>
                                  <a:cubicBezTo>
                                    <a:pt x="14691" y="7820"/>
                                    <a:pt x="14691" y="8435"/>
                                    <a:pt x="14312" y="8815"/>
                                  </a:cubicBezTo>
                                  <a:lnTo>
                                    <a:pt x="13539" y="9588"/>
                                  </a:lnTo>
                                  <a:cubicBezTo>
                                    <a:pt x="13437" y="9677"/>
                                    <a:pt x="13370" y="9804"/>
                                    <a:pt x="13370" y="9950"/>
                                  </a:cubicBezTo>
                                  <a:cubicBezTo>
                                    <a:pt x="13370" y="10084"/>
                                    <a:pt x="13424" y="10206"/>
                                    <a:pt x="13513" y="10294"/>
                                  </a:cubicBezTo>
                                  <a:lnTo>
                                    <a:pt x="20437" y="17234"/>
                                  </a:lnTo>
                                  <a:cubicBezTo>
                                    <a:pt x="20437" y="17234"/>
                                    <a:pt x="20437" y="20437"/>
                                    <a:pt x="20437" y="20437"/>
                                  </a:cubicBezTo>
                                  <a:close/>
                                  <a:moveTo>
                                    <a:pt x="21268" y="16689"/>
                                  </a:moveTo>
                                  <a:lnTo>
                                    <a:pt x="14547" y="9954"/>
                                  </a:lnTo>
                                  <a:lnTo>
                                    <a:pt x="14999" y="9502"/>
                                  </a:lnTo>
                                  <a:cubicBezTo>
                                    <a:pt x="15758" y="8743"/>
                                    <a:pt x="15758" y="7512"/>
                                    <a:pt x="14999" y="6753"/>
                                  </a:cubicBezTo>
                                  <a:lnTo>
                                    <a:pt x="8815" y="569"/>
                                  </a:lnTo>
                                  <a:cubicBezTo>
                                    <a:pt x="8056" y="-190"/>
                                    <a:pt x="6825" y="-190"/>
                                    <a:pt x="6066" y="569"/>
                                  </a:cubicBezTo>
                                  <a:lnTo>
                                    <a:pt x="569" y="6066"/>
                                  </a:lnTo>
                                  <a:cubicBezTo>
                                    <a:pt x="-190" y="6825"/>
                                    <a:pt x="-190" y="8056"/>
                                    <a:pt x="569" y="8815"/>
                                  </a:cubicBezTo>
                                  <a:lnTo>
                                    <a:pt x="6754" y="14999"/>
                                  </a:lnTo>
                                  <a:cubicBezTo>
                                    <a:pt x="7513" y="15758"/>
                                    <a:pt x="8743" y="15758"/>
                                    <a:pt x="9502" y="14999"/>
                                  </a:cubicBezTo>
                                  <a:lnTo>
                                    <a:pt x="9968" y="14533"/>
                                  </a:lnTo>
                                  <a:lnTo>
                                    <a:pt x="12798" y="17376"/>
                                  </a:lnTo>
                                  <a:cubicBezTo>
                                    <a:pt x="12886" y="17465"/>
                                    <a:pt x="13008" y="17519"/>
                                    <a:pt x="13142" y="17519"/>
                                  </a:cubicBezTo>
                                  <a:lnTo>
                                    <a:pt x="14601" y="17519"/>
                                  </a:lnTo>
                                  <a:lnTo>
                                    <a:pt x="14601" y="18978"/>
                                  </a:lnTo>
                                  <a:cubicBezTo>
                                    <a:pt x="14601" y="19247"/>
                                    <a:pt x="14819" y="19464"/>
                                    <a:pt x="15087" y="19464"/>
                                  </a:cubicBezTo>
                                  <a:lnTo>
                                    <a:pt x="16546" y="19464"/>
                                  </a:lnTo>
                                  <a:lnTo>
                                    <a:pt x="16546" y="20924"/>
                                  </a:lnTo>
                                  <a:cubicBezTo>
                                    <a:pt x="16546" y="21193"/>
                                    <a:pt x="16764" y="21410"/>
                                    <a:pt x="17033" y="21410"/>
                                  </a:cubicBezTo>
                                  <a:lnTo>
                                    <a:pt x="20924" y="21410"/>
                                  </a:lnTo>
                                  <a:cubicBezTo>
                                    <a:pt x="21192" y="21410"/>
                                    <a:pt x="21410" y="21193"/>
                                    <a:pt x="21410" y="20924"/>
                                  </a:cubicBezTo>
                                  <a:lnTo>
                                    <a:pt x="21410" y="17033"/>
                                  </a:lnTo>
                                  <a:cubicBezTo>
                                    <a:pt x="21410" y="16899"/>
                                    <a:pt x="21356" y="16777"/>
                                    <a:pt x="21268" y="16689"/>
                                  </a:cubicBezTo>
                                  <a:moveTo>
                                    <a:pt x="6819" y="7791"/>
                                  </a:moveTo>
                                  <a:cubicBezTo>
                                    <a:pt x="6282" y="7791"/>
                                    <a:pt x="5846" y="7356"/>
                                    <a:pt x="5846" y="6819"/>
                                  </a:cubicBezTo>
                                  <a:cubicBezTo>
                                    <a:pt x="5846" y="6282"/>
                                    <a:pt x="6282" y="5846"/>
                                    <a:pt x="6819" y="5846"/>
                                  </a:cubicBezTo>
                                  <a:cubicBezTo>
                                    <a:pt x="7356" y="5846"/>
                                    <a:pt x="7792" y="6282"/>
                                    <a:pt x="7792" y="6819"/>
                                  </a:cubicBezTo>
                                  <a:cubicBezTo>
                                    <a:pt x="7792" y="7356"/>
                                    <a:pt x="7356" y="7791"/>
                                    <a:pt x="6819" y="7791"/>
                                  </a:cubicBezTo>
                                  <a:moveTo>
                                    <a:pt x="6819" y="4873"/>
                                  </a:moveTo>
                                  <a:cubicBezTo>
                                    <a:pt x="5745" y="4873"/>
                                    <a:pt x="4874" y="5744"/>
                                    <a:pt x="4874" y="6819"/>
                                  </a:cubicBezTo>
                                  <a:cubicBezTo>
                                    <a:pt x="4874" y="7893"/>
                                    <a:pt x="5745" y="8765"/>
                                    <a:pt x="6819" y="8765"/>
                                  </a:cubicBezTo>
                                  <a:cubicBezTo>
                                    <a:pt x="7893" y="8765"/>
                                    <a:pt x="8765" y="7893"/>
                                    <a:pt x="8765" y="6819"/>
                                  </a:cubicBezTo>
                                  <a:cubicBezTo>
                                    <a:pt x="8765" y="5744"/>
                                    <a:pt x="7893" y="4873"/>
                                    <a:pt x="6819" y="487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8" name="Shape 2606"/>
                          <wps:cNvSpPr/>
                          <wps:spPr>
                            <a:xfrm>
                              <a:off x="1678740" y="5626085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0309"/>
                                  </a:moveTo>
                                  <a:cubicBezTo>
                                    <a:pt x="10800" y="10581"/>
                                    <a:pt x="10580" y="10800"/>
                                    <a:pt x="10309" y="10800"/>
                                  </a:cubicBezTo>
                                  <a:cubicBezTo>
                                    <a:pt x="10038" y="10800"/>
                                    <a:pt x="9818" y="10581"/>
                                    <a:pt x="9818" y="10309"/>
                                  </a:cubicBezTo>
                                  <a:cubicBezTo>
                                    <a:pt x="9818" y="10038"/>
                                    <a:pt x="10038" y="9818"/>
                                    <a:pt x="10309" y="9818"/>
                                  </a:cubicBezTo>
                                  <a:cubicBezTo>
                                    <a:pt x="10580" y="9818"/>
                                    <a:pt x="10800" y="10038"/>
                                    <a:pt x="10800" y="10309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18655" y="20618"/>
                                  </a:lnTo>
                                  <a:lnTo>
                                    <a:pt x="18655" y="19145"/>
                                  </a:lnTo>
                                  <a:cubicBezTo>
                                    <a:pt x="18655" y="18875"/>
                                    <a:pt x="18434" y="18655"/>
                                    <a:pt x="18164" y="18655"/>
                                  </a:cubicBezTo>
                                  <a:lnTo>
                                    <a:pt x="16691" y="18655"/>
                                  </a:lnTo>
                                  <a:lnTo>
                                    <a:pt x="16691" y="17182"/>
                                  </a:lnTo>
                                  <a:cubicBezTo>
                                    <a:pt x="16691" y="16911"/>
                                    <a:pt x="16471" y="16691"/>
                                    <a:pt x="16200" y="16691"/>
                                  </a:cubicBezTo>
                                  <a:lnTo>
                                    <a:pt x="14441" y="16691"/>
                                  </a:lnTo>
                                  <a:lnTo>
                                    <a:pt x="12850" y="15086"/>
                                  </a:lnTo>
                                  <a:cubicBezTo>
                                    <a:pt x="12761" y="14997"/>
                                    <a:pt x="12639" y="14943"/>
                                    <a:pt x="12503" y="14943"/>
                                  </a:cubicBezTo>
                                  <a:cubicBezTo>
                                    <a:pt x="12356" y="14943"/>
                                    <a:pt x="12228" y="15010"/>
                                    <a:pt x="12138" y="15113"/>
                                  </a:cubicBezTo>
                                  <a:lnTo>
                                    <a:pt x="11833" y="15418"/>
                                  </a:lnTo>
                                  <a:cubicBezTo>
                                    <a:pt x="11450" y="15801"/>
                                    <a:pt x="10829" y="15801"/>
                                    <a:pt x="10445" y="15418"/>
                                  </a:cubicBezTo>
                                  <a:lnTo>
                                    <a:pt x="6167" y="11139"/>
                                  </a:lnTo>
                                  <a:cubicBezTo>
                                    <a:pt x="5784" y="10756"/>
                                    <a:pt x="5784" y="10136"/>
                                    <a:pt x="6167" y="9752"/>
                                  </a:cubicBezTo>
                                  <a:lnTo>
                                    <a:pt x="9752" y="6167"/>
                                  </a:lnTo>
                                  <a:cubicBezTo>
                                    <a:pt x="10135" y="5784"/>
                                    <a:pt x="10756" y="5784"/>
                                    <a:pt x="11139" y="6167"/>
                                  </a:cubicBezTo>
                                  <a:lnTo>
                                    <a:pt x="11761" y="6789"/>
                                  </a:lnTo>
                                  <a:cubicBezTo>
                                    <a:pt x="11699" y="7609"/>
                                    <a:pt x="11457" y="8377"/>
                                    <a:pt x="11069" y="9054"/>
                                  </a:cubicBezTo>
                                  <a:cubicBezTo>
                                    <a:pt x="10847" y="8919"/>
                                    <a:pt x="10588" y="8837"/>
                                    <a:pt x="10309" y="8837"/>
                                  </a:cubicBezTo>
                                  <a:cubicBezTo>
                                    <a:pt x="9496" y="8837"/>
                                    <a:pt x="8836" y="9496"/>
                                    <a:pt x="8836" y="10309"/>
                                  </a:cubicBezTo>
                                  <a:cubicBezTo>
                                    <a:pt x="8836" y="11123"/>
                                    <a:pt x="9496" y="11782"/>
                                    <a:pt x="10309" y="11782"/>
                                  </a:cubicBezTo>
                                  <a:cubicBezTo>
                                    <a:pt x="11123" y="11782"/>
                                    <a:pt x="11782" y="11123"/>
                                    <a:pt x="11782" y="10309"/>
                                  </a:cubicBezTo>
                                  <a:cubicBezTo>
                                    <a:pt x="11782" y="10156"/>
                                    <a:pt x="11752" y="10012"/>
                                    <a:pt x="11709" y="9873"/>
                                  </a:cubicBezTo>
                                  <a:cubicBezTo>
                                    <a:pt x="12146" y="9210"/>
                                    <a:pt x="12466" y="8463"/>
                                    <a:pt x="12631" y="7659"/>
                                  </a:cubicBezTo>
                                  <a:lnTo>
                                    <a:pt x="15417" y="10446"/>
                                  </a:lnTo>
                                  <a:cubicBezTo>
                                    <a:pt x="15800" y="10829"/>
                                    <a:pt x="15800" y="11450"/>
                                    <a:pt x="15417" y="11833"/>
                                  </a:cubicBezTo>
                                  <a:lnTo>
                                    <a:pt x="15128" y="12122"/>
                                  </a:lnTo>
                                  <a:cubicBezTo>
                                    <a:pt x="15025" y="12213"/>
                                    <a:pt x="14957" y="12341"/>
                                    <a:pt x="14957" y="12487"/>
                                  </a:cubicBezTo>
                                  <a:cubicBezTo>
                                    <a:pt x="14957" y="12623"/>
                                    <a:pt x="15013" y="12746"/>
                                    <a:pt x="15101" y="12835"/>
                                  </a:cubicBezTo>
                                  <a:lnTo>
                                    <a:pt x="20618" y="18367"/>
                                  </a:lnTo>
                                  <a:cubicBezTo>
                                    <a:pt x="20618" y="18367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5343" y="11673"/>
                                  </a:moveTo>
                                  <a:cubicBezTo>
                                    <a:pt x="2859" y="11190"/>
                                    <a:pt x="982" y="9008"/>
                                    <a:pt x="982" y="6383"/>
                                  </a:cubicBezTo>
                                  <a:cubicBezTo>
                                    <a:pt x="982" y="3400"/>
                                    <a:pt x="3399" y="982"/>
                                    <a:pt x="6382" y="982"/>
                                  </a:cubicBezTo>
                                  <a:cubicBezTo>
                                    <a:pt x="9011" y="982"/>
                                    <a:pt x="11198" y="2862"/>
                                    <a:pt x="11681" y="5349"/>
                                  </a:cubicBezTo>
                                  <a:cubicBezTo>
                                    <a:pt x="10910" y="4719"/>
                                    <a:pt x="9777" y="4755"/>
                                    <a:pt x="9058" y="5473"/>
                                  </a:cubicBezTo>
                                  <a:lnTo>
                                    <a:pt x="5474" y="9058"/>
                                  </a:lnTo>
                                  <a:cubicBezTo>
                                    <a:pt x="4757" y="9775"/>
                                    <a:pt x="4719" y="10904"/>
                                    <a:pt x="5343" y="11673"/>
                                  </a:cubicBezTo>
                                  <a:moveTo>
                                    <a:pt x="21456" y="17817"/>
                                  </a:moveTo>
                                  <a:lnTo>
                                    <a:pt x="16142" y="12488"/>
                                  </a:lnTo>
                                  <a:cubicBezTo>
                                    <a:pt x="16874" y="11720"/>
                                    <a:pt x="16865" y="10507"/>
                                    <a:pt x="16111" y="9752"/>
                                  </a:cubicBezTo>
                                  <a:lnTo>
                                    <a:pt x="12763" y="6404"/>
                                  </a:lnTo>
                                  <a:cubicBezTo>
                                    <a:pt x="12763" y="6396"/>
                                    <a:pt x="12764" y="6389"/>
                                    <a:pt x="12764" y="6383"/>
                                  </a:cubicBezTo>
                                  <a:cubicBezTo>
                                    <a:pt x="12764" y="2857"/>
                                    <a:pt x="9907" y="0"/>
                                    <a:pt x="6382" y="0"/>
                                  </a:cubicBezTo>
                                  <a:cubicBezTo>
                                    <a:pt x="2857" y="0"/>
                                    <a:pt x="0" y="2857"/>
                                    <a:pt x="0" y="6383"/>
                                  </a:cubicBezTo>
                                  <a:cubicBezTo>
                                    <a:pt x="0" y="9907"/>
                                    <a:pt x="2857" y="12764"/>
                                    <a:pt x="6382" y="12764"/>
                                  </a:cubicBezTo>
                                  <a:cubicBezTo>
                                    <a:pt x="6389" y="12764"/>
                                    <a:pt x="6396" y="12763"/>
                                    <a:pt x="6403" y="12763"/>
                                  </a:cubicBezTo>
                                  <a:lnTo>
                                    <a:pt x="9752" y="16111"/>
                                  </a:lnTo>
                                  <a:cubicBezTo>
                                    <a:pt x="10511" y="16870"/>
                                    <a:pt x="11735" y="16875"/>
                                    <a:pt x="12503" y="16130"/>
                                  </a:cubicBezTo>
                                  <a:lnTo>
                                    <a:pt x="13889" y="17529"/>
                                  </a:lnTo>
                                  <a:cubicBezTo>
                                    <a:pt x="13978" y="17618"/>
                                    <a:pt x="14101" y="17673"/>
                                    <a:pt x="14236" y="17673"/>
                                  </a:cubicBezTo>
                                  <a:lnTo>
                                    <a:pt x="15709" y="17673"/>
                                  </a:lnTo>
                                  <a:lnTo>
                                    <a:pt x="15709" y="19145"/>
                                  </a:lnTo>
                                  <a:cubicBezTo>
                                    <a:pt x="15709" y="19417"/>
                                    <a:pt x="15929" y="19636"/>
                                    <a:pt x="16200" y="19636"/>
                                  </a:cubicBezTo>
                                  <a:lnTo>
                                    <a:pt x="17673" y="19636"/>
                                  </a:lnTo>
                                  <a:lnTo>
                                    <a:pt x="17673" y="21109"/>
                                  </a:lnTo>
                                  <a:cubicBezTo>
                                    <a:pt x="17673" y="21381"/>
                                    <a:pt x="17893" y="21600"/>
                                    <a:pt x="18164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lnTo>
                                    <a:pt x="21600" y="18164"/>
                                  </a:lnTo>
                                  <a:cubicBezTo>
                                    <a:pt x="21600" y="18029"/>
                                    <a:pt x="21545" y="17906"/>
                                    <a:pt x="21456" y="1781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9" name="Shape 2607"/>
                          <wps:cNvSpPr/>
                          <wps:spPr>
                            <a:xfrm>
                              <a:off x="2327043" y="5656955"/>
                              <a:ext cx="339588" cy="277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538"/>
                                    <a:pt x="1422" y="18000"/>
                                    <a:pt x="1964" y="18000"/>
                                  </a:cubicBezTo>
                                  <a:lnTo>
                                    <a:pt x="19636" y="18000"/>
                                  </a:lnTo>
                                  <a:cubicBezTo>
                                    <a:pt x="20178" y="18000"/>
                                    <a:pt x="20618" y="1853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moveTo>
                                    <a:pt x="19636" y="16800"/>
                                  </a:moveTo>
                                  <a:lnTo>
                                    <a:pt x="1964" y="16800"/>
                                  </a:lnTo>
                                  <a:cubicBezTo>
                                    <a:pt x="879" y="16800"/>
                                    <a:pt x="0" y="17874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7874"/>
                                    <a:pt x="20721" y="16800"/>
                                    <a:pt x="19636" y="16800"/>
                                  </a:cubicBezTo>
                                  <a:moveTo>
                                    <a:pt x="1964" y="1200"/>
                                  </a:moveTo>
                                  <a:lnTo>
                                    <a:pt x="19636" y="1200"/>
                                  </a:lnTo>
                                  <a:cubicBezTo>
                                    <a:pt x="20178" y="1200"/>
                                    <a:pt x="20618" y="1737"/>
                                    <a:pt x="20618" y="2399"/>
                                  </a:cubicBezTo>
                                  <a:cubicBezTo>
                                    <a:pt x="20618" y="3063"/>
                                    <a:pt x="20178" y="3599"/>
                                    <a:pt x="19636" y="3599"/>
                                  </a:cubicBezTo>
                                  <a:lnTo>
                                    <a:pt x="1964" y="3599"/>
                                  </a:lnTo>
                                  <a:cubicBezTo>
                                    <a:pt x="1422" y="3599"/>
                                    <a:pt x="982" y="3063"/>
                                    <a:pt x="982" y="2399"/>
                                  </a:cubicBezTo>
                                  <a:cubicBezTo>
                                    <a:pt x="982" y="1737"/>
                                    <a:pt x="1422" y="1200"/>
                                    <a:pt x="1964" y="1200"/>
                                  </a:cubicBezTo>
                                  <a:moveTo>
                                    <a:pt x="1964" y="4799"/>
                                  </a:moveTo>
                                  <a:lnTo>
                                    <a:pt x="19636" y="4799"/>
                                  </a:lnTo>
                                  <a:cubicBezTo>
                                    <a:pt x="20721" y="4799"/>
                                    <a:pt x="21600" y="3725"/>
                                    <a:pt x="21600" y="2399"/>
                                  </a:cubicBezTo>
                                  <a:cubicBezTo>
                                    <a:pt x="21600" y="1074"/>
                                    <a:pt x="20721" y="0"/>
                                    <a:pt x="19636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cubicBezTo>
                                    <a:pt x="0" y="3725"/>
                                    <a:pt x="879" y="4799"/>
                                    <a:pt x="1964" y="4799"/>
                                  </a:cubicBezTo>
                                  <a:moveTo>
                                    <a:pt x="19636" y="12000"/>
                                  </a:moveTo>
                                  <a:lnTo>
                                    <a:pt x="1964" y="12000"/>
                                  </a:lnTo>
                                  <a:cubicBezTo>
                                    <a:pt x="1422" y="12000"/>
                                    <a:pt x="982" y="11463"/>
                                    <a:pt x="982" y="10800"/>
                                  </a:cubicBezTo>
                                  <a:cubicBezTo>
                                    <a:pt x="982" y="10137"/>
                                    <a:pt x="1422" y="9600"/>
                                    <a:pt x="1964" y="9600"/>
                                  </a:cubicBezTo>
                                  <a:lnTo>
                                    <a:pt x="19636" y="9600"/>
                                  </a:lnTo>
                                  <a:cubicBezTo>
                                    <a:pt x="20178" y="9600"/>
                                    <a:pt x="20618" y="10137"/>
                                    <a:pt x="20618" y="10800"/>
                                  </a:cubicBezTo>
                                  <a:cubicBezTo>
                                    <a:pt x="20618" y="11463"/>
                                    <a:pt x="20178" y="12000"/>
                                    <a:pt x="19636" y="12000"/>
                                  </a:cubicBezTo>
                                  <a:moveTo>
                                    <a:pt x="19636" y="8400"/>
                                  </a:moveTo>
                                  <a:lnTo>
                                    <a:pt x="1964" y="8400"/>
                                  </a:lnTo>
                                  <a:cubicBezTo>
                                    <a:pt x="879" y="8400"/>
                                    <a:pt x="0" y="9474"/>
                                    <a:pt x="0" y="10800"/>
                                  </a:cubicBezTo>
                                  <a:cubicBezTo>
                                    <a:pt x="0" y="12125"/>
                                    <a:pt x="879" y="13200"/>
                                    <a:pt x="1964" y="13200"/>
                                  </a:cubicBezTo>
                                  <a:lnTo>
                                    <a:pt x="19636" y="13200"/>
                                  </a:lnTo>
                                  <a:cubicBezTo>
                                    <a:pt x="20721" y="13200"/>
                                    <a:pt x="21600" y="12125"/>
                                    <a:pt x="21600" y="10800"/>
                                  </a:cubicBezTo>
                                  <a:cubicBezTo>
                                    <a:pt x="21600" y="9474"/>
                                    <a:pt x="20721" y="8400"/>
                                    <a:pt x="19636" y="8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0" name="Shape 2608"/>
                          <wps:cNvSpPr/>
                          <wps:spPr>
                            <a:xfrm>
                              <a:off x="2975346" y="5656956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4" y="3600"/>
                                  </a:moveTo>
                                  <a:cubicBezTo>
                                    <a:pt x="1422" y="3600"/>
                                    <a:pt x="982" y="3063"/>
                                    <a:pt x="982" y="2400"/>
                                  </a:cubicBezTo>
                                  <a:cubicBezTo>
                                    <a:pt x="982" y="1738"/>
                                    <a:pt x="1422" y="1200"/>
                                    <a:pt x="1964" y="1200"/>
                                  </a:cubicBezTo>
                                  <a:cubicBezTo>
                                    <a:pt x="2506" y="1200"/>
                                    <a:pt x="2945" y="1738"/>
                                    <a:pt x="2945" y="2400"/>
                                  </a:cubicBezTo>
                                  <a:cubicBezTo>
                                    <a:pt x="2945" y="3063"/>
                                    <a:pt x="2506" y="3600"/>
                                    <a:pt x="1964" y="3600"/>
                                  </a:cubicBezTo>
                                  <a:moveTo>
                                    <a:pt x="1964" y="0"/>
                                  </a:moveTo>
                                  <a:cubicBezTo>
                                    <a:pt x="879" y="0"/>
                                    <a:pt x="0" y="1075"/>
                                    <a:pt x="0" y="2400"/>
                                  </a:cubicBezTo>
                                  <a:cubicBezTo>
                                    <a:pt x="0" y="3726"/>
                                    <a:pt x="879" y="4800"/>
                                    <a:pt x="1964" y="4800"/>
                                  </a:cubicBezTo>
                                  <a:cubicBezTo>
                                    <a:pt x="3048" y="4800"/>
                                    <a:pt x="3927" y="3726"/>
                                    <a:pt x="3927" y="2400"/>
                                  </a:cubicBezTo>
                                  <a:cubicBezTo>
                                    <a:pt x="3927" y="1075"/>
                                    <a:pt x="3048" y="0"/>
                                    <a:pt x="1964" y="0"/>
                                  </a:cubicBezTo>
                                  <a:moveTo>
                                    <a:pt x="1964" y="12000"/>
                                  </a:moveTo>
                                  <a:cubicBezTo>
                                    <a:pt x="1422" y="12000"/>
                                    <a:pt x="982" y="11463"/>
                                    <a:pt x="982" y="10800"/>
                                  </a:cubicBezTo>
                                  <a:cubicBezTo>
                                    <a:pt x="982" y="10138"/>
                                    <a:pt x="1422" y="9600"/>
                                    <a:pt x="1964" y="9600"/>
                                  </a:cubicBezTo>
                                  <a:cubicBezTo>
                                    <a:pt x="2506" y="9600"/>
                                    <a:pt x="2945" y="10138"/>
                                    <a:pt x="2945" y="10800"/>
                                  </a:cubicBezTo>
                                  <a:cubicBezTo>
                                    <a:pt x="2945" y="11463"/>
                                    <a:pt x="2506" y="12000"/>
                                    <a:pt x="1964" y="12000"/>
                                  </a:cubicBezTo>
                                  <a:moveTo>
                                    <a:pt x="1964" y="8401"/>
                                  </a:moveTo>
                                  <a:cubicBezTo>
                                    <a:pt x="879" y="8401"/>
                                    <a:pt x="0" y="9475"/>
                                    <a:pt x="0" y="10800"/>
                                  </a:cubicBezTo>
                                  <a:cubicBezTo>
                                    <a:pt x="0" y="12126"/>
                                    <a:pt x="879" y="13200"/>
                                    <a:pt x="1964" y="13200"/>
                                  </a:cubicBezTo>
                                  <a:cubicBezTo>
                                    <a:pt x="3048" y="13200"/>
                                    <a:pt x="3927" y="12126"/>
                                    <a:pt x="3927" y="10800"/>
                                  </a:cubicBezTo>
                                  <a:cubicBezTo>
                                    <a:pt x="3927" y="9475"/>
                                    <a:pt x="3048" y="8401"/>
                                    <a:pt x="1964" y="8401"/>
                                  </a:cubicBezTo>
                                  <a:moveTo>
                                    <a:pt x="19636" y="12000"/>
                                  </a:moveTo>
                                  <a:lnTo>
                                    <a:pt x="7855" y="12000"/>
                                  </a:lnTo>
                                  <a:cubicBezTo>
                                    <a:pt x="7313" y="12000"/>
                                    <a:pt x="6873" y="11463"/>
                                    <a:pt x="6873" y="10801"/>
                                  </a:cubicBezTo>
                                  <a:cubicBezTo>
                                    <a:pt x="6873" y="10138"/>
                                    <a:pt x="7313" y="9600"/>
                                    <a:pt x="7855" y="9600"/>
                                  </a:cubicBezTo>
                                  <a:lnTo>
                                    <a:pt x="19636" y="9600"/>
                                  </a:lnTo>
                                  <a:cubicBezTo>
                                    <a:pt x="20178" y="9600"/>
                                    <a:pt x="20618" y="10138"/>
                                    <a:pt x="20618" y="10801"/>
                                  </a:cubicBezTo>
                                  <a:cubicBezTo>
                                    <a:pt x="20618" y="11463"/>
                                    <a:pt x="20178" y="12000"/>
                                    <a:pt x="19636" y="12000"/>
                                  </a:cubicBezTo>
                                  <a:moveTo>
                                    <a:pt x="19636" y="8401"/>
                                  </a:moveTo>
                                  <a:lnTo>
                                    <a:pt x="7855" y="8401"/>
                                  </a:lnTo>
                                  <a:cubicBezTo>
                                    <a:pt x="6770" y="8401"/>
                                    <a:pt x="5891" y="9475"/>
                                    <a:pt x="5891" y="10801"/>
                                  </a:cubicBezTo>
                                  <a:cubicBezTo>
                                    <a:pt x="5891" y="12126"/>
                                    <a:pt x="6770" y="13200"/>
                                    <a:pt x="7855" y="13200"/>
                                  </a:cubicBezTo>
                                  <a:lnTo>
                                    <a:pt x="19636" y="13200"/>
                                  </a:lnTo>
                                  <a:cubicBezTo>
                                    <a:pt x="20721" y="13200"/>
                                    <a:pt x="21600" y="12126"/>
                                    <a:pt x="21600" y="10801"/>
                                  </a:cubicBezTo>
                                  <a:cubicBezTo>
                                    <a:pt x="21600" y="9475"/>
                                    <a:pt x="20721" y="8401"/>
                                    <a:pt x="19636" y="8401"/>
                                  </a:cubicBezTo>
                                  <a:moveTo>
                                    <a:pt x="19636" y="20400"/>
                                  </a:moveTo>
                                  <a:lnTo>
                                    <a:pt x="7855" y="20400"/>
                                  </a:lnTo>
                                  <a:cubicBezTo>
                                    <a:pt x="7313" y="20400"/>
                                    <a:pt x="6873" y="19862"/>
                                    <a:pt x="6873" y="19200"/>
                                  </a:cubicBezTo>
                                  <a:cubicBezTo>
                                    <a:pt x="6873" y="18538"/>
                                    <a:pt x="7313" y="18000"/>
                                    <a:pt x="7855" y="18000"/>
                                  </a:cubicBezTo>
                                  <a:lnTo>
                                    <a:pt x="19636" y="18000"/>
                                  </a:lnTo>
                                  <a:cubicBezTo>
                                    <a:pt x="20178" y="18000"/>
                                    <a:pt x="20618" y="1853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moveTo>
                                    <a:pt x="19636" y="16800"/>
                                  </a:moveTo>
                                  <a:lnTo>
                                    <a:pt x="7855" y="16800"/>
                                  </a:lnTo>
                                  <a:cubicBezTo>
                                    <a:pt x="6770" y="16800"/>
                                    <a:pt x="5891" y="17875"/>
                                    <a:pt x="5891" y="19200"/>
                                  </a:cubicBezTo>
                                  <a:cubicBezTo>
                                    <a:pt x="5891" y="20526"/>
                                    <a:pt x="6770" y="21600"/>
                                    <a:pt x="7855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7875"/>
                                    <a:pt x="20721" y="16800"/>
                                    <a:pt x="19636" y="16800"/>
                                  </a:cubicBezTo>
                                  <a:moveTo>
                                    <a:pt x="7855" y="1201"/>
                                  </a:moveTo>
                                  <a:lnTo>
                                    <a:pt x="19636" y="1201"/>
                                  </a:lnTo>
                                  <a:cubicBezTo>
                                    <a:pt x="20178" y="1201"/>
                                    <a:pt x="20618" y="1738"/>
                                    <a:pt x="20618" y="2400"/>
                                  </a:cubicBezTo>
                                  <a:cubicBezTo>
                                    <a:pt x="20618" y="3063"/>
                                    <a:pt x="20178" y="3600"/>
                                    <a:pt x="19636" y="3600"/>
                                  </a:cubicBezTo>
                                  <a:lnTo>
                                    <a:pt x="7855" y="3600"/>
                                  </a:lnTo>
                                  <a:cubicBezTo>
                                    <a:pt x="7313" y="3600"/>
                                    <a:pt x="6873" y="3063"/>
                                    <a:pt x="6873" y="2400"/>
                                  </a:cubicBezTo>
                                  <a:cubicBezTo>
                                    <a:pt x="6873" y="1738"/>
                                    <a:pt x="7313" y="1201"/>
                                    <a:pt x="7855" y="1201"/>
                                  </a:cubicBezTo>
                                  <a:moveTo>
                                    <a:pt x="7855" y="4800"/>
                                  </a:moveTo>
                                  <a:lnTo>
                                    <a:pt x="19636" y="4800"/>
                                  </a:lnTo>
                                  <a:cubicBezTo>
                                    <a:pt x="20721" y="4800"/>
                                    <a:pt x="21600" y="3726"/>
                                    <a:pt x="21600" y="2400"/>
                                  </a:cubicBezTo>
                                  <a:cubicBezTo>
                                    <a:pt x="21600" y="1075"/>
                                    <a:pt x="20721" y="1"/>
                                    <a:pt x="19636" y="1"/>
                                  </a:cubicBezTo>
                                  <a:lnTo>
                                    <a:pt x="7855" y="1"/>
                                  </a:lnTo>
                                  <a:cubicBezTo>
                                    <a:pt x="6770" y="1"/>
                                    <a:pt x="5891" y="1075"/>
                                    <a:pt x="5891" y="2400"/>
                                  </a:cubicBezTo>
                                  <a:cubicBezTo>
                                    <a:pt x="5891" y="3726"/>
                                    <a:pt x="6770" y="4800"/>
                                    <a:pt x="7855" y="4800"/>
                                  </a:cubicBezTo>
                                  <a:moveTo>
                                    <a:pt x="1964" y="20400"/>
                                  </a:move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538"/>
                                    <a:pt x="1422" y="18000"/>
                                    <a:pt x="1964" y="18000"/>
                                  </a:cubicBezTo>
                                  <a:cubicBezTo>
                                    <a:pt x="2506" y="18000"/>
                                    <a:pt x="2945" y="18538"/>
                                    <a:pt x="2945" y="19200"/>
                                  </a:cubicBezTo>
                                  <a:cubicBezTo>
                                    <a:pt x="2945" y="19862"/>
                                    <a:pt x="2506" y="20400"/>
                                    <a:pt x="1964" y="20400"/>
                                  </a:cubicBezTo>
                                  <a:moveTo>
                                    <a:pt x="1964" y="16800"/>
                                  </a:moveTo>
                                  <a:cubicBezTo>
                                    <a:pt x="879" y="16800"/>
                                    <a:pt x="0" y="17875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cubicBezTo>
                                    <a:pt x="3048" y="21600"/>
                                    <a:pt x="3927" y="20526"/>
                                    <a:pt x="3927" y="19200"/>
                                  </a:cubicBezTo>
                                  <a:cubicBezTo>
                                    <a:pt x="3927" y="17875"/>
                                    <a:pt x="3048" y="16800"/>
                                    <a:pt x="1964" y="16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1" name="Shape 2609"/>
                          <wps:cNvSpPr/>
                          <wps:spPr>
                            <a:xfrm>
                              <a:off x="3623649" y="5656956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109" y="13200"/>
                                  </a:moveTo>
                                  <a:lnTo>
                                    <a:pt x="5400" y="13200"/>
                                  </a:lnTo>
                                  <a:cubicBezTo>
                                    <a:pt x="5129" y="13200"/>
                                    <a:pt x="4909" y="13469"/>
                                    <a:pt x="4909" y="13800"/>
                                  </a:cubicBezTo>
                                  <a:cubicBezTo>
                                    <a:pt x="4909" y="14132"/>
                                    <a:pt x="5129" y="14400"/>
                                    <a:pt x="5400" y="14400"/>
                                  </a:cubicBezTo>
                                  <a:lnTo>
                                    <a:pt x="21109" y="14400"/>
                                  </a:lnTo>
                                  <a:cubicBezTo>
                                    <a:pt x="21380" y="14400"/>
                                    <a:pt x="21600" y="14132"/>
                                    <a:pt x="21600" y="13800"/>
                                  </a:cubicBezTo>
                                  <a:cubicBezTo>
                                    <a:pt x="21600" y="13469"/>
                                    <a:pt x="21380" y="13200"/>
                                    <a:pt x="21109" y="13200"/>
                                  </a:cubicBezTo>
                                  <a:moveTo>
                                    <a:pt x="21109" y="7200"/>
                                  </a:moveTo>
                                  <a:lnTo>
                                    <a:pt x="5400" y="7200"/>
                                  </a:lnTo>
                                  <a:cubicBezTo>
                                    <a:pt x="5129" y="7200"/>
                                    <a:pt x="4909" y="7469"/>
                                    <a:pt x="4909" y="7800"/>
                                  </a:cubicBezTo>
                                  <a:cubicBezTo>
                                    <a:pt x="4909" y="8132"/>
                                    <a:pt x="5129" y="8401"/>
                                    <a:pt x="5400" y="8401"/>
                                  </a:cubicBezTo>
                                  <a:lnTo>
                                    <a:pt x="21109" y="8401"/>
                                  </a:lnTo>
                                  <a:cubicBezTo>
                                    <a:pt x="21380" y="8401"/>
                                    <a:pt x="21600" y="8132"/>
                                    <a:pt x="21600" y="7800"/>
                                  </a:cubicBezTo>
                                  <a:cubicBezTo>
                                    <a:pt x="21600" y="7469"/>
                                    <a:pt x="21380" y="7200"/>
                                    <a:pt x="21109" y="7200"/>
                                  </a:cubicBezTo>
                                  <a:moveTo>
                                    <a:pt x="1473" y="0"/>
                                  </a:moveTo>
                                  <a:cubicBezTo>
                                    <a:pt x="659" y="0"/>
                                    <a:pt x="0" y="807"/>
                                    <a:pt x="0" y="1800"/>
                                  </a:cubicBezTo>
                                  <a:cubicBezTo>
                                    <a:pt x="0" y="2794"/>
                                    <a:pt x="659" y="3600"/>
                                    <a:pt x="1473" y="3600"/>
                                  </a:cubicBezTo>
                                  <a:cubicBezTo>
                                    <a:pt x="2286" y="3600"/>
                                    <a:pt x="2945" y="2794"/>
                                    <a:pt x="2945" y="1800"/>
                                  </a:cubicBezTo>
                                  <a:cubicBezTo>
                                    <a:pt x="2945" y="807"/>
                                    <a:pt x="2286" y="0"/>
                                    <a:pt x="1473" y="0"/>
                                  </a:cubicBezTo>
                                  <a:moveTo>
                                    <a:pt x="21109" y="19200"/>
                                  </a:moveTo>
                                  <a:lnTo>
                                    <a:pt x="5400" y="19200"/>
                                  </a:lnTo>
                                  <a:cubicBezTo>
                                    <a:pt x="5129" y="19200"/>
                                    <a:pt x="4909" y="19469"/>
                                    <a:pt x="4909" y="19800"/>
                                  </a:cubicBezTo>
                                  <a:cubicBezTo>
                                    <a:pt x="4909" y="20132"/>
                                    <a:pt x="5129" y="20400"/>
                                    <a:pt x="5400" y="20400"/>
                                  </a:cubicBezTo>
                                  <a:lnTo>
                                    <a:pt x="21109" y="20400"/>
                                  </a:lnTo>
                                  <a:cubicBezTo>
                                    <a:pt x="21380" y="20400"/>
                                    <a:pt x="21600" y="20132"/>
                                    <a:pt x="21600" y="19800"/>
                                  </a:cubicBezTo>
                                  <a:cubicBezTo>
                                    <a:pt x="21600" y="19469"/>
                                    <a:pt x="21380" y="19200"/>
                                    <a:pt x="21109" y="19200"/>
                                  </a:cubicBezTo>
                                  <a:moveTo>
                                    <a:pt x="5400" y="2400"/>
                                  </a:moveTo>
                                  <a:lnTo>
                                    <a:pt x="21109" y="2400"/>
                                  </a:lnTo>
                                  <a:cubicBezTo>
                                    <a:pt x="21380" y="2400"/>
                                    <a:pt x="21600" y="2132"/>
                                    <a:pt x="21600" y="1800"/>
                                  </a:cubicBezTo>
                                  <a:cubicBezTo>
                                    <a:pt x="21600" y="1469"/>
                                    <a:pt x="21380" y="1200"/>
                                    <a:pt x="21109" y="1200"/>
                                  </a:cubicBezTo>
                                  <a:lnTo>
                                    <a:pt x="5400" y="1200"/>
                                  </a:lnTo>
                                  <a:cubicBezTo>
                                    <a:pt x="5129" y="1200"/>
                                    <a:pt x="4909" y="1469"/>
                                    <a:pt x="4909" y="1800"/>
                                  </a:cubicBezTo>
                                  <a:cubicBezTo>
                                    <a:pt x="4909" y="2132"/>
                                    <a:pt x="5129" y="2400"/>
                                    <a:pt x="5400" y="2400"/>
                                  </a:cubicBezTo>
                                  <a:moveTo>
                                    <a:pt x="1473" y="18000"/>
                                  </a:moveTo>
                                  <a:cubicBezTo>
                                    <a:pt x="659" y="18000"/>
                                    <a:pt x="0" y="18806"/>
                                    <a:pt x="0" y="19800"/>
                                  </a:cubicBezTo>
                                  <a:cubicBezTo>
                                    <a:pt x="0" y="20794"/>
                                    <a:pt x="659" y="21600"/>
                                    <a:pt x="1473" y="21600"/>
                                  </a:cubicBezTo>
                                  <a:cubicBezTo>
                                    <a:pt x="2286" y="21600"/>
                                    <a:pt x="2945" y="20794"/>
                                    <a:pt x="2945" y="19800"/>
                                  </a:cubicBezTo>
                                  <a:cubicBezTo>
                                    <a:pt x="2945" y="18806"/>
                                    <a:pt x="2286" y="18000"/>
                                    <a:pt x="1473" y="18000"/>
                                  </a:cubicBezTo>
                                  <a:moveTo>
                                    <a:pt x="1473" y="6000"/>
                                  </a:moveTo>
                                  <a:cubicBezTo>
                                    <a:pt x="659" y="6000"/>
                                    <a:pt x="0" y="6807"/>
                                    <a:pt x="0" y="7800"/>
                                  </a:cubicBezTo>
                                  <a:cubicBezTo>
                                    <a:pt x="0" y="8794"/>
                                    <a:pt x="659" y="9600"/>
                                    <a:pt x="1473" y="9600"/>
                                  </a:cubicBezTo>
                                  <a:cubicBezTo>
                                    <a:pt x="2286" y="9600"/>
                                    <a:pt x="2945" y="8794"/>
                                    <a:pt x="2945" y="7800"/>
                                  </a:cubicBezTo>
                                  <a:cubicBezTo>
                                    <a:pt x="2945" y="6807"/>
                                    <a:pt x="2286" y="6000"/>
                                    <a:pt x="1473" y="6000"/>
                                  </a:cubicBezTo>
                                  <a:moveTo>
                                    <a:pt x="1473" y="12000"/>
                                  </a:moveTo>
                                  <a:cubicBezTo>
                                    <a:pt x="659" y="12000"/>
                                    <a:pt x="0" y="12807"/>
                                    <a:pt x="0" y="13800"/>
                                  </a:cubicBezTo>
                                  <a:cubicBezTo>
                                    <a:pt x="0" y="14794"/>
                                    <a:pt x="659" y="15600"/>
                                    <a:pt x="1473" y="15600"/>
                                  </a:cubicBezTo>
                                  <a:cubicBezTo>
                                    <a:pt x="2286" y="15600"/>
                                    <a:pt x="2945" y="14794"/>
                                    <a:pt x="2945" y="13800"/>
                                  </a:cubicBezTo>
                                  <a:cubicBezTo>
                                    <a:pt x="2945" y="12807"/>
                                    <a:pt x="2286" y="12000"/>
                                    <a:pt x="1473" y="12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2" name="Shape 2610"/>
                          <wps:cNvSpPr/>
                          <wps:spPr>
                            <a:xfrm>
                              <a:off x="4271953" y="5656955"/>
                              <a:ext cx="339588" cy="2778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6000"/>
                                  </a:moveTo>
                                  <a:lnTo>
                                    <a:pt x="982" y="6000"/>
                                  </a:lnTo>
                                  <a:lnTo>
                                    <a:pt x="982" y="2399"/>
                                  </a:lnTo>
                                  <a:cubicBezTo>
                                    <a:pt x="982" y="1737"/>
                                    <a:pt x="1422" y="1200"/>
                                    <a:pt x="1964" y="1200"/>
                                  </a:cubicBezTo>
                                  <a:lnTo>
                                    <a:pt x="6873" y="1200"/>
                                  </a:lnTo>
                                  <a:cubicBezTo>
                                    <a:pt x="8345" y="1200"/>
                                    <a:pt x="8345" y="3600"/>
                                    <a:pt x="10800" y="3600"/>
                                  </a:cubicBezTo>
                                  <a:lnTo>
                                    <a:pt x="19636" y="3600"/>
                                  </a:lnTo>
                                  <a:cubicBezTo>
                                    <a:pt x="20178" y="3600"/>
                                    <a:pt x="20618" y="4137"/>
                                    <a:pt x="20618" y="4800"/>
                                  </a:cubicBezTo>
                                  <a:cubicBezTo>
                                    <a:pt x="20618" y="4800"/>
                                    <a:pt x="20618" y="6000"/>
                                    <a:pt x="20618" y="6000"/>
                                  </a:cubicBezTo>
                                  <a:close/>
                                  <a:moveTo>
                                    <a:pt x="20618" y="19200"/>
                                  </a:moveTo>
                                  <a:cubicBezTo>
                                    <a:pt x="20618" y="19863"/>
                                    <a:pt x="20178" y="20400"/>
                                    <a:pt x="19636" y="20400"/>
                                  </a:cubicBez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3"/>
                                    <a:pt x="982" y="19200"/>
                                  </a:cubicBezTo>
                                  <a:lnTo>
                                    <a:pt x="982" y="7200"/>
                                  </a:lnTo>
                                  <a:lnTo>
                                    <a:pt x="20618" y="7200"/>
                                  </a:lnTo>
                                  <a:cubicBezTo>
                                    <a:pt x="20618" y="7200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19636" y="2399"/>
                                  </a:moveTo>
                                  <a:lnTo>
                                    <a:pt x="10800" y="2399"/>
                                  </a:lnTo>
                                  <a:cubicBezTo>
                                    <a:pt x="8836" y="2399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lnTo>
                                    <a:pt x="21600" y="4800"/>
                                  </a:lnTo>
                                  <a:cubicBezTo>
                                    <a:pt x="21600" y="3474"/>
                                    <a:pt x="20721" y="2399"/>
                                    <a:pt x="19636" y="239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3" name="Shape 2611"/>
                          <wps:cNvSpPr/>
                          <wps:spPr>
                            <a:xfrm>
                              <a:off x="4920256" y="5641519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161"/>
                                  </a:moveTo>
                                  <a:lnTo>
                                    <a:pt x="13745" y="2161"/>
                                  </a:lnTo>
                                  <a:cubicBezTo>
                                    <a:pt x="11782" y="2160"/>
                                    <a:pt x="11782" y="0"/>
                                    <a:pt x="9818" y="0"/>
                                  </a:cubicBez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967"/>
                                    <a:pt x="3927" y="2161"/>
                                  </a:cubicBezTo>
                                  <a:lnTo>
                                    <a:pt x="3927" y="2700"/>
                                  </a:lnTo>
                                  <a:cubicBezTo>
                                    <a:pt x="3927" y="2999"/>
                                    <a:pt x="4147" y="3240"/>
                                    <a:pt x="4418" y="3240"/>
                                  </a:cubicBezTo>
                                  <a:cubicBezTo>
                                    <a:pt x="4690" y="3240"/>
                                    <a:pt x="4909" y="2999"/>
                                    <a:pt x="4909" y="2700"/>
                                  </a:cubicBezTo>
                                  <a:lnTo>
                                    <a:pt x="4909" y="2161"/>
                                  </a:lnTo>
                                  <a:cubicBezTo>
                                    <a:pt x="4909" y="1564"/>
                                    <a:pt x="5348" y="1080"/>
                                    <a:pt x="5891" y="1080"/>
                                  </a:cubicBezTo>
                                  <a:lnTo>
                                    <a:pt x="9818" y="1080"/>
                                  </a:lnTo>
                                  <a:cubicBezTo>
                                    <a:pt x="11291" y="1080"/>
                                    <a:pt x="11291" y="3239"/>
                                    <a:pt x="13744" y="3240"/>
                                  </a:cubicBezTo>
                                  <a:lnTo>
                                    <a:pt x="19636" y="3240"/>
                                  </a:lnTo>
                                  <a:cubicBezTo>
                                    <a:pt x="20178" y="3240"/>
                                    <a:pt x="20618" y="3724"/>
                                    <a:pt x="20618" y="4321"/>
                                  </a:cubicBezTo>
                                  <a:lnTo>
                                    <a:pt x="20618" y="15120"/>
                                  </a:lnTo>
                                  <a:cubicBezTo>
                                    <a:pt x="20618" y="15717"/>
                                    <a:pt x="20178" y="16200"/>
                                    <a:pt x="19636" y="16200"/>
                                  </a:cubicBezTo>
                                  <a:lnTo>
                                    <a:pt x="19145" y="16200"/>
                                  </a:lnTo>
                                  <a:cubicBezTo>
                                    <a:pt x="18874" y="16200"/>
                                    <a:pt x="18655" y="16442"/>
                                    <a:pt x="18655" y="16740"/>
                                  </a:cubicBezTo>
                                  <a:cubicBezTo>
                                    <a:pt x="18655" y="17039"/>
                                    <a:pt x="18874" y="17280"/>
                                    <a:pt x="19145" y="17280"/>
                                  </a:cubicBezTo>
                                  <a:lnTo>
                                    <a:pt x="19636" y="17280"/>
                                  </a:lnTo>
                                  <a:cubicBezTo>
                                    <a:pt x="20721" y="17280"/>
                                    <a:pt x="21600" y="16314"/>
                                    <a:pt x="21600" y="15120"/>
                                  </a:cubicBezTo>
                                  <a:lnTo>
                                    <a:pt x="21600" y="4321"/>
                                  </a:lnTo>
                                  <a:cubicBezTo>
                                    <a:pt x="21600" y="3127"/>
                                    <a:pt x="20721" y="2161"/>
                                    <a:pt x="19636" y="2161"/>
                                  </a:cubicBezTo>
                                  <a:moveTo>
                                    <a:pt x="16691" y="9720"/>
                                  </a:moveTo>
                                  <a:lnTo>
                                    <a:pt x="982" y="9720"/>
                                  </a:lnTo>
                                  <a:lnTo>
                                    <a:pt x="982" y="6481"/>
                                  </a:lnTo>
                                  <a:cubicBezTo>
                                    <a:pt x="982" y="5884"/>
                                    <a:pt x="1421" y="5400"/>
                                    <a:pt x="1964" y="5400"/>
                                  </a:cubicBezTo>
                                  <a:lnTo>
                                    <a:pt x="5891" y="5400"/>
                                  </a:lnTo>
                                  <a:cubicBezTo>
                                    <a:pt x="7364" y="5400"/>
                                    <a:pt x="7364" y="7560"/>
                                    <a:pt x="9818" y="7560"/>
                                  </a:cubicBezTo>
                                  <a:lnTo>
                                    <a:pt x="15709" y="7560"/>
                                  </a:lnTo>
                                  <a:cubicBezTo>
                                    <a:pt x="16251" y="7560"/>
                                    <a:pt x="16691" y="8044"/>
                                    <a:pt x="16691" y="8641"/>
                                  </a:cubicBezTo>
                                  <a:cubicBezTo>
                                    <a:pt x="16691" y="8641"/>
                                    <a:pt x="16691" y="9720"/>
                                    <a:pt x="16691" y="9720"/>
                                  </a:cubicBezTo>
                                  <a:close/>
                                  <a:moveTo>
                                    <a:pt x="16691" y="19440"/>
                                  </a:moveTo>
                                  <a:cubicBezTo>
                                    <a:pt x="16691" y="20037"/>
                                    <a:pt x="16251" y="20520"/>
                                    <a:pt x="15709" y="20520"/>
                                  </a:cubicBezTo>
                                  <a:lnTo>
                                    <a:pt x="1964" y="20520"/>
                                  </a:lnTo>
                                  <a:cubicBezTo>
                                    <a:pt x="1421" y="20520"/>
                                    <a:pt x="982" y="20037"/>
                                    <a:pt x="982" y="19440"/>
                                  </a:cubicBezTo>
                                  <a:lnTo>
                                    <a:pt x="982" y="10801"/>
                                  </a:lnTo>
                                  <a:lnTo>
                                    <a:pt x="16691" y="10801"/>
                                  </a:lnTo>
                                  <a:cubicBezTo>
                                    <a:pt x="16691" y="10801"/>
                                    <a:pt x="16691" y="19440"/>
                                    <a:pt x="16691" y="19440"/>
                                  </a:cubicBezTo>
                                  <a:close/>
                                  <a:moveTo>
                                    <a:pt x="15709" y="6481"/>
                                  </a:moveTo>
                                  <a:lnTo>
                                    <a:pt x="9818" y="6481"/>
                                  </a:lnTo>
                                  <a:cubicBezTo>
                                    <a:pt x="7855" y="6480"/>
                                    <a:pt x="7855" y="4320"/>
                                    <a:pt x="5891" y="4320"/>
                                  </a:cubicBezTo>
                                  <a:lnTo>
                                    <a:pt x="1964" y="4320"/>
                                  </a:lnTo>
                                  <a:cubicBezTo>
                                    <a:pt x="879" y="4320"/>
                                    <a:pt x="0" y="5287"/>
                                    <a:pt x="0" y="6481"/>
                                  </a:cubicBezTo>
                                  <a:lnTo>
                                    <a:pt x="0" y="19440"/>
                                  </a:lnTo>
                                  <a:cubicBezTo>
                                    <a:pt x="0" y="20634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634"/>
                                    <a:pt x="17673" y="19440"/>
                                  </a:cubicBezTo>
                                  <a:lnTo>
                                    <a:pt x="17673" y="8641"/>
                                  </a:lnTo>
                                  <a:cubicBezTo>
                                    <a:pt x="17673" y="7447"/>
                                    <a:pt x="16794" y="6481"/>
                                    <a:pt x="15709" y="648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4" name="Shape 2612"/>
                          <wps:cNvSpPr/>
                          <wps:spPr>
                            <a:xfrm>
                              <a:off x="5568559" y="5656955"/>
                              <a:ext cx="339588" cy="277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3200"/>
                                  </a:moveTo>
                                  <a:cubicBezTo>
                                    <a:pt x="11071" y="13200"/>
                                    <a:pt x="11291" y="13469"/>
                                    <a:pt x="11291" y="13800"/>
                                  </a:cubicBezTo>
                                  <a:cubicBezTo>
                                    <a:pt x="11291" y="14132"/>
                                    <a:pt x="11071" y="14400"/>
                                    <a:pt x="10800" y="14400"/>
                                  </a:cubicBezTo>
                                  <a:cubicBezTo>
                                    <a:pt x="10529" y="14400"/>
                                    <a:pt x="10309" y="14132"/>
                                    <a:pt x="10309" y="13800"/>
                                  </a:cubicBezTo>
                                  <a:cubicBezTo>
                                    <a:pt x="10309" y="13469"/>
                                    <a:pt x="10529" y="13200"/>
                                    <a:pt x="10800" y="13200"/>
                                  </a:cubicBezTo>
                                  <a:moveTo>
                                    <a:pt x="10800" y="15600"/>
                                  </a:moveTo>
                                  <a:cubicBezTo>
                                    <a:pt x="11613" y="15600"/>
                                    <a:pt x="12273" y="14794"/>
                                    <a:pt x="12273" y="13800"/>
                                  </a:cubicBezTo>
                                  <a:cubicBezTo>
                                    <a:pt x="12273" y="12806"/>
                                    <a:pt x="11613" y="12000"/>
                                    <a:pt x="10800" y="12000"/>
                                  </a:cubicBezTo>
                                  <a:cubicBezTo>
                                    <a:pt x="9987" y="12000"/>
                                    <a:pt x="9327" y="12806"/>
                                    <a:pt x="9327" y="13800"/>
                                  </a:cubicBezTo>
                                  <a:cubicBezTo>
                                    <a:pt x="9327" y="14794"/>
                                    <a:pt x="9987" y="15600"/>
                                    <a:pt x="10800" y="15600"/>
                                  </a:cubicBezTo>
                                  <a:moveTo>
                                    <a:pt x="5400" y="13200"/>
                                  </a:moveTo>
                                  <a:cubicBezTo>
                                    <a:pt x="5671" y="13200"/>
                                    <a:pt x="5891" y="13469"/>
                                    <a:pt x="5891" y="13800"/>
                                  </a:cubicBezTo>
                                  <a:cubicBezTo>
                                    <a:pt x="5891" y="14132"/>
                                    <a:pt x="5671" y="14400"/>
                                    <a:pt x="5400" y="14400"/>
                                  </a:cubicBezTo>
                                  <a:cubicBezTo>
                                    <a:pt x="5129" y="14400"/>
                                    <a:pt x="4909" y="14132"/>
                                    <a:pt x="4909" y="13800"/>
                                  </a:cubicBezTo>
                                  <a:cubicBezTo>
                                    <a:pt x="4909" y="13469"/>
                                    <a:pt x="5129" y="13200"/>
                                    <a:pt x="5400" y="13200"/>
                                  </a:cubicBezTo>
                                  <a:moveTo>
                                    <a:pt x="5400" y="15600"/>
                                  </a:moveTo>
                                  <a:cubicBezTo>
                                    <a:pt x="6213" y="15600"/>
                                    <a:pt x="6873" y="14794"/>
                                    <a:pt x="6873" y="13800"/>
                                  </a:cubicBezTo>
                                  <a:cubicBezTo>
                                    <a:pt x="6873" y="12806"/>
                                    <a:pt x="6213" y="12000"/>
                                    <a:pt x="5400" y="12000"/>
                                  </a:cubicBezTo>
                                  <a:cubicBezTo>
                                    <a:pt x="4587" y="12000"/>
                                    <a:pt x="3927" y="12806"/>
                                    <a:pt x="3927" y="13800"/>
                                  </a:cubicBezTo>
                                  <a:cubicBezTo>
                                    <a:pt x="3927" y="14794"/>
                                    <a:pt x="4587" y="15600"/>
                                    <a:pt x="5400" y="15600"/>
                                  </a:cubicBezTo>
                                  <a:moveTo>
                                    <a:pt x="20618" y="6000"/>
                                  </a:moveTo>
                                  <a:lnTo>
                                    <a:pt x="982" y="6000"/>
                                  </a:lnTo>
                                  <a:lnTo>
                                    <a:pt x="982" y="2399"/>
                                  </a:lnTo>
                                  <a:cubicBezTo>
                                    <a:pt x="982" y="1737"/>
                                    <a:pt x="1421" y="1200"/>
                                    <a:pt x="1964" y="1200"/>
                                  </a:cubicBezTo>
                                  <a:lnTo>
                                    <a:pt x="6873" y="1200"/>
                                  </a:lnTo>
                                  <a:cubicBezTo>
                                    <a:pt x="8345" y="1200"/>
                                    <a:pt x="8345" y="3600"/>
                                    <a:pt x="10800" y="3600"/>
                                  </a:cubicBezTo>
                                  <a:lnTo>
                                    <a:pt x="19636" y="3600"/>
                                  </a:lnTo>
                                  <a:cubicBezTo>
                                    <a:pt x="20178" y="3600"/>
                                    <a:pt x="20618" y="4137"/>
                                    <a:pt x="20618" y="4799"/>
                                  </a:cubicBezTo>
                                  <a:cubicBezTo>
                                    <a:pt x="20618" y="4799"/>
                                    <a:pt x="20618" y="6000"/>
                                    <a:pt x="20618" y="6000"/>
                                  </a:cubicBezTo>
                                  <a:close/>
                                  <a:moveTo>
                                    <a:pt x="20618" y="19200"/>
                                  </a:move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lnTo>
                                    <a:pt x="1964" y="20400"/>
                                  </a:lnTo>
                                  <a:cubicBezTo>
                                    <a:pt x="1421" y="20400"/>
                                    <a:pt x="982" y="19862"/>
                                    <a:pt x="982" y="19200"/>
                                  </a:cubicBezTo>
                                  <a:lnTo>
                                    <a:pt x="982" y="7199"/>
                                  </a:lnTo>
                                  <a:lnTo>
                                    <a:pt x="20618" y="7199"/>
                                  </a:lnTo>
                                  <a:cubicBezTo>
                                    <a:pt x="20618" y="7199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19636" y="2399"/>
                                  </a:moveTo>
                                  <a:lnTo>
                                    <a:pt x="10800" y="2399"/>
                                  </a:lnTo>
                                  <a:cubicBezTo>
                                    <a:pt x="8836" y="2399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lnTo>
                                    <a:pt x="21600" y="4799"/>
                                  </a:lnTo>
                                  <a:cubicBezTo>
                                    <a:pt x="21600" y="3474"/>
                                    <a:pt x="20721" y="2399"/>
                                    <a:pt x="19636" y="2399"/>
                                  </a:cubicBezTo>
                                  <a:moveTo>
                                    <a:pt x="16200" y="13200"/>
                                  </a:moveTo>
                                  <a:cubicBezTo>
                                    <a:pt x="16471" y="13200"/>
                                    <a:pt x="16691" y="13469"/>
                                    <a:pt x="16691" y="13800"/>
                                  </a:cubicBezTo>
                                  <a:cubicBezTo>
                                    <a:pt x="16691" y="14132"/>
                                    <a:pt x="16471" y="14400"/>
                                    <a:pt x="16200" y="14400"/>
                                  </a:cubicBezTo>
                                  <a:cubicBezTo>
                                    <a:pt x="15929" y="14400"/>
                                    <a:pt x="15709" y="14132"/>
                                    <a:pt x="15709" y="13800"/>
                                  </a:cubicBezTo>
                                  <a:cubicBezTo>
                                    <a:pt x="15709" y="13469"/>
                                    <a:pt x="15929" y="13200"/>
                                    <a:pt x="16200" y="13200"/>
                                  </a:cubicBezTo>
                                  <a:moveTo>
                                    <a:pt x="16200" y="15600"/>
                                  </a:moveTo>
                                  <a:cubicBezTo>
                                    <a:pt x="17013" y="15600"/>
                                    <a:pt x="17673" y="14794"/>
                                    <a:pt x="17673" y="13800"/>
                                  </a:cubicBezTo>
                                  <a:cubicBezTo>
                                    <a:pt x="17673" y="12806"/>
                                    <a:pt x="17013" y="12000"/>
                                    <a:pt x="16200" y="12000"/>
                                  </a:cubicBezTo>
                                  <a:cubicBezTo>
                                    <a:pt x="15387" y="12000"/>
                                    <a:pt x="14727" y="12806"/>
                                    <a:pt x="14727" y="13800"/>
                                  </a:cubicBezTo>
                                  <a:cubicBezTo>
                                    <a:pt x="14727" y="14794"/>
                                    <a:pt x="15387" y="15600"/>
                                    <a:pt x="16200" y="156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5" name="Shape 2613"/>
                          <wps:cNvSpPr/>
                          <wps:spPr>
                            <a:xfrm>
                              <a:off x="6216862" y="5626085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1964"/>
                                  </a:moveTo>
                                  <a:lnTo>
                                    <a:pt x="10800" y="1964"/>
                                  </a:lnTo>
                                  <a:cubicBezTo>
                                    <a:pt x="8836" y="1964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5709"/>
                                  </a:lnTo>
                                  <a:cubicBezTo>
                                    <a:pt x="0" y="16794"/>
                                    <a:pt x="879" y="17673"/>
                                    <a:pt x="1964" y="17673"/>
                                  </a:cubicBezTo>
                                  <a:lnTo>
                                    <a:pt x="6599" y="17673"/>
                                  </a:lnTo>
                                  <a:cubicBezTo>
                                    <a:pt x="6257" y="17372"/>
                                    <a:pt x="5941" y="17046"/>
                                    <a:pt x="5656" y="16691"/>
                                  </a:cubicBezTo>
                                  <a:lnTo>
                                    <a:pt x="1964" y="16691"/>
                                  </a:lnTo>
                                  <a:cubicBezTo>
                                    <a:pt x="1422" y="16691"/>
                                    <a:pt x="982" y="16252"/>
                                    <a:pt x="982" y="15709"/>
                                  </a:cubicBezTo>
                                  <a:lnTo>
                                    <a:pt x="982" y="5891"/>
                                  </a:lnTo>
                                  <a:lnTo>
                                    <a:pt x="6599" y="5891"/>
                                  </a:lnTo>
                                  <a:cubicBezTo>
                                    <a:pt x="7023" y="5517"/>
                                    <a:pt x="7484" y="5185"/>
                                    <a:pt x="7982" y="4909"/>
                                  </a:cubicBezTo>
                                  <a:lnTo>
                                    <a:pt x="982" y="49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2" y="982"/>
                                    <a:pt x="1964" y="982"/>
                                  </a:cubicBezTo>
                                  <a:lnTo>
                                    <a:pt x="6873" y="982"/>
                                  </a:lnTo>
                                  <a:cubicBezTo>
                                    <a:pt x="8345" y="982"/>
                                    <a:pt x="8345" y="2946"/>
                                    <a:pt x="10800" y="2946"/>
                                  </a:cubicBezTo>
                                  <a:lnTo>
                                    <a:pt x="19636" y="2946"/>
                                  </a:lnTo>
                                  <a:cubicBezTo>
                                    <a:pt x="20178" y="2946"/>
                                    <a:pt x="20618" y="3385"/>
                                    <a:pt x="20618" y="3927"/>
                                  </a:cubicBezTo>
                                  <a:lnTo>
                                    <a:pt x="20618" y="4909"/>
                                  </a:lnTo>
                                  <a:lnTo>
                                    <a:pt x="15582" y="4909"/>
                                  </a:lnTo>
                                  <a:cubicBezTo>
                                    <a:pt x="16080" y="5185"/>
                                    <a:pt x="16541" y="5517"/>
                                    <a:pt x="16965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15709"/>
                                  </a:lnTo>
                                  <a:cubicBezTo>
                                    <a:pt x="20618" y="16252"/>
                                    <a:pt x="20178" y="16691"/>
                                    <a:pt x="19636" y="16691"/>
                                  </a:cubicBezTo>
                                  <a:lnTo>
                                    <a:pt x="18766" y="16691"/>
                                  </a:lnTo>
                                  <a:lnTo>
                                    <a:pt x="19738" y="17663"/>
                                  </a:lnTo>
                                  <a:cubicBezTo>
                                    <a:pt x="20774" y="17609"/>
                                    <a:pt x="21600" y="16759"/>
                                    <a:pt x="21600" y="15709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  <a:moveTo>
                                    <a:pt x="11782" y="17673"/>
                                  </a:moveTo>
                                  <a:cubicBezTo>
                                    <a:pt x="8529" y="17673"/>
                                    <a:pt x="5891" y="15036"/>
                                    <a:pt x="5891" y="11782"/>
                                  </a:cubicBezTo>
                                  <a:cubicBezTo>
                                    <a:pt x="5891" y="8529"/>
                                    <a:pt x="8529" y="5891"/>
                                    <a:pt x="11782" y="5891"/>
                                  </a:cubicBezTo>
                                  <a:cubicBezTo>
                                    <a:pt x="15035" y="5891"/>
                                    <a:pt x="17673" y="8529"/>
                                    <a:pt x="17673" y="11782"/>
                                  </a:cubicBezTo>
                                  <a:cubicBezTo>
                                    <a:pt x="17673" y="15036"/>
                                    <a:pt x="15035" y="17673"/>
                                    <a:pt x="11782" y="17673"/>
                                  </a:cubicBezTo>
                                  <a:moveTo>
                                    <a:pt x="16972" y="16278"/>
                                  </a:moveTo>
                                  <a:cubicBezTo>
                                    <a:pt x="18018" y="15072"/>
                                    <a:pt x="18655" y="13503"/>
                                    <a:pt x="18655" y="11782"/>
                                  </a:cubicBezTo>
                                  <a:cubicBezTo>
                                    <a:pt x="18655" y="7987"/>
                                    <a:pt x="15578" y="4910"/>
                                    <a:pt x="11782" y="4910"/>
                                  </a:cubicBezTo>
                                  <a:cubicBezTo>
                                    <a:pt x="7986" y="4910"/>
                                    <a:pt x="4909" y="7987"/>
                                    <a:pt x="4909" y="11782"/>
                                  </a:cubicBezTo>
                                  <a:cubicBezTo>
                                    <a:pt x="4909" y="15578"/>
                                    <a:pt x="7986" y="18655"/>
                                    <a:pt x="11782" y="18655"/>
                                  </a:cubicBezTo>
                                  <a:cubicBezTo>
                                    <a:pt x="13503" y="18655"/>
                                    <a:pt x="15072" y="18017"/>
                                    <a:pt x="16278" y="16972"/>
                                  </a:cubicBezTo>
                                  <a:lnTo>
                                    <a:pt x="16972" y="17666"/>
                                  </a:lnTo>
                                  <a:cubicBezTo>
                                    <a:pt x="16969" y="17668"/>
                                    <a:pt x="16967" y="17671"/>
                                    <a:pt x="16965" y="17673"/>
                                  </a:cubicBezTo>
                                  <a:lnTo>
                                    <a:pt x="16979" y="17673"/>
                                  </a:lnTo>
                                  <a:lnTo>
                                    <a:pt x="20762" y="21457"/>
                                  </a:lnTo>
                                  <a:cubicBezTo>
                                    <a:pt x="20851" y="21546"/>
                                    <a:pt x="20974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cubicBezTo>
                                    <a:pt x="21456" y="20762"/>
                                    <a:pt x="16972" y="16278"/>
                                    <a:pt x="16972" y="162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6" name="Shape 2615"/>
                          <wps:cNvSpPr/>
                          <wps:spPr>
                            <a:xfrm>
                              <a:off x="1030437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593" y="17878"/>
                                  </a:moveTo>
                                  <a:cubicBezTo>
                                    <a:pt x="16514" y="16546"/>
                                    <a:pt x="15177" y="15812"/>
                                    <a:pt x="14084" y="15323"/>
                                  </a:cubicBezTo>
                                  <a:cubicBezTo>
                                    <a:pt x="13842" y="15214"/>
                                    <a:pt x="13687" y="15099"/>
                                    <a:pt x="13598" y="14990"/>
                                  </a:cubicBezTo>
                                  <a:cubicBezTo>
                                    <a:pt x="15238" y="14959"/>
                                    <a:pt x="16521" y="14237"/>
                                    <a:pt x="16581" y="14203"/>
                                  </a:cubicBezTo>
                                  <a:cubicBezTo>
                                    <a:pt x="16751" y="14106"/>
                                    <a:pt x="16846" y="13918"/>
                                    <a:pt x="16826" y="13724"/>
                                  </a:cubicBezTo>
                                  <a:cubicBezTo>
                                    <a:pt x="16807" y="13546"/>
                                    <a:pt x="16693" y="13394"/>
                                    <a:pt x="16530" y="13325"/>
                                  </a:cubicBezTo>
                                  <a:cubicBezTo>
                                    <a:pt x="16461" y="13275"/>
                                    <a:pt x="15663" y="12629"/>
                                    <a:pt x="15663" y="9051"/>
                                  </a:cubicBezTo>
                                  <a:cubicBezTo>
                                    <a:pt x="15663" y="5000"/>
                                    <a:pt x="14115" y="2945"/>
                                    <a:pt x="11061" y="2945"/>
                                  </a:cubicBezTo>
                                  <a:cubicBezTo>
                                    <a:pt x="8481" y="2945"/>
                                    <a:pt x="5845" y="3642"/>
                                    <a:pt x="5845" y="8806"/>
                                  </a:cubicBezTo>
                                  <a:cubicBezTo>
                                    <a:pt x="5845" y="12555"/>
                                    <a:pt x="5219" y="13278"/>
                                    <a:pt x="5122" y="13367"/>
                                  </a:cubicBezTo>
                                  <a:cubicBezTo>
                                    <a:pt x="4957" y="13416"/>
                                    <a:pt x="4826" y="13551"/>
                                    <a:pt x="4784" y="13723"/>
                                  </a:cubicBezTo>
                                  <a:cubicBezTo>
                                    <a:pt x="4734" y="13935"/>
                                    <a:pt x="4828" y="14153"/>
                                    <a:pt x="5015" y="14262"/>
                                  </a:cubicBezTo>
                                  <a:cubicBezTo>
                                    <a:pt x="6396" y="15064"/>
                                    <a:pt x="7482" y="15136"/>
                                    <a:pt x="8065" y="15091"/>
                                  </a:cubicBezTo>
                                  <a:cubicBezTo>
                                    <a:pt x="7994" y="15151"/>
                                    <a:pt x="7850" y="15241"/>
                                    <a:pt x="7564" y="15335"/>
                                  </a:cubicBezTo>
                                  <a:cubicBezTo>
                                    <a:pt x="6211" y="15776"/>
                                    <a:pt x="4766" y="16807"/>
                                    <a:pt x="3958" y="17834"/>
                                  </a:cubicBezTo>
                                  <a:cubicBezTo>
                                    <a:pt x="2125" y="16050"/>
                                    <a:pt x="982" y="13560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2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584"/>
                                    <a:pt x="19454" y="16092"/>
                                    <a:pt x="17593" y="17878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8489" y="20618"/>
                                    <a:pt x="6370" y="19815"/>
                                    <a:pt x="4693" y="18480"/>
                                  </a:cubicBezTo>
                                  <a:cubicBezTo>
                                    <a:pt x="5360" y="17604"/>
                                    <a:pt x="6693" y="16652"/>
                                    <a:pt x="7869" y="16268"/>
                                  </a:cubicBezTo>
                                  <a:cubicBezTo>
                                    <a:pt x="8578" y="16037"/>
                                    <a:pt x="8988" y="15688"/>
                                    <a:pt x="9087" y="15232"/>
                                  </a:cubicBezTo>
                                  <a:cubicBezTo>
                                    <a:pt x="9214" y="14656"/>
                                    <a:pt x="8775" y="14230"/>
                                    <a:pt x="8725" y="14183"/>
                                  </a:cubicBezTo>
                                  <a:cubicBezTo>
                                    <a:pt x="8597" y="14065"/>
                                    <a:pt x="8412" y="14025"/>
                                    <a:pt x="8246" y="14075"/>
                                  </a:cubicBezTo>
                                  <a:cubicBezTo>
                                    <a:pt x="8208" y="14086"/>
                                    <a:pt x="7406" y="14309"/>
                                    <a:pt x="6089" y="13714"/>
                                  </a:cubicBezTo>
                                  <a:cubicBezTo>
                                    <a:pt x="6486" y="13026"/>
                                    <a:pt x="6826" y="11618"/>
                                    <a:pt x="6826" y="8806"/>
                                  </a:cubicBezTo>
                                  <a:cubicBezTo>
                                    <a:pt x="6826" y="4301"/>
                                    <a:pt x="8829" y="3928"/>
                                    <a:pt x="11061" y="3928"/>
                                  </a:cubicBezTo>
                                  <a:cubicBezTo>
                                    <a:pt x="12615" y="3928"/>
                                    <a:pt x="14681" y="4458"/>
                                    <a:pt x="14681" y="9051"/>
                                  </a:cubicBezTo>
                                  <a:cubicBezTo>
                                    <a:pt x="14681" y="11662"/>
                                    <a:pt x="15092" y="12966"/>
                                    <a:pt x="15499" y="13617"/>
                                  </a:cubicBezTo>
                                  <a:cubicBezTo>
                                    <a:pt x="14943" y="13829"/>
                                    <a:pt x="14058" y="14076"/>
                                    <a:pt x="13097" y="13993"/>
                                  </a:cubicBezTo>
                                  <a:cubicBezTo>
                                    <a:pt x="12883" y="13971"/>
                                    <a:pt x="12690" y="14092"/>
                                    <a:pt x="12605" y="14285"/>
                                  </a:cubicBezTo>
                                  <a:cubicBezTo>
                                    <a:pt x="12420" y="14704"/>
                                    <a:pt x="12408" y="15649"/>
                                    <a:pt x="13683" y="16219"/>
                                  </a:cubicBezTo>
                                  <a:cubicBezTo>
                                    <a:pt x="14677" y="16664"/>
                                    <a:pt x="15893" y="17331"/>
                                    <a:pt x="16850" y="18522"/>
                                  </a:cubicBezTo>
                                  <a:cubicBezTo>
                                    <a:pt x="15182" y="19831"/>
                                    <a:pt x="13085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7" name="Shape 2616"/>
                          <wps:cNvSpPr/>
                          <wps:spPr>
                            <a:xfrm>
                              <a:off x="1678740" y="6289823"/>
                              <a:ext cx="339588" cy="3087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16" y="20520"/>
                                  </a:moveTo>
                                  <a:cubicBezTo>
                                    <a:pt x="1258" y="18675"/>
                                    <a:pt x="2752" y="17923"/>
                                    <a:pt x="4191" y="17361"/>
                                  </a:cubicBezTo>
                                  <a:cubicBezTo>
                                    <a:pt x="5156" y="17087"/>
                                    <a:pt x="6884" y="15971"/>
                                    <a:pt x="6884" y="13567"/>
                                  </a:cubicBezTo>
                                  <a:cubicBezTo>
                                    <a:pt x="6884" y="11510"/>
                                    <a:pt x="6113" y="10507"/>
                                    <a:pt x="5698" y="9969"/>
                                  </a:cubicBezTo>
                                  <a:cubicBezTo>
                                    <a:pt x="5646" y="9902"/>
                                    <a:pt x="5599" y="9842"/>
                                    <a:pt x="5562" y="9786"/>
                                  </a:cubicBezTo>
                                  <a:cubicBezTo>
                                    <a:pt x="5550" y="9769"/>
                                    <a:pt x="5538" y="9752"/>
                                    <a:pt x="5526" y="9735"/>
                                  </a:cubicBezTo>
                                  <a:cubicBezTo>
                                    <a:pt x="5491" y="9662"/>
                                    <a:pt x="5297" y="9177"/>
                                    <a:pt x="5553" y="8011"/>
                                  </a:cubicBezTo>
                                  <a:cubicBezTo>
                                    <a:pt x="5604" y="7777"/>
                                    <a:pt x="5583" y="7531"/>
                                    <a:pt x="5493" y="7312"/>
                                  </a:cubicBezTo>
                                  <a:cubicBezTo>
                                    <a:pt x="5249" y="6721"/>
                                    <a:pt x="4603" y="5151"/>
                                    <a:pt x="5035" y="3988"/>
                                  </a:cubicBezTo>
                                  <a:cubicBezTo>
                                    <a:pt x="5619" y="2411"/>
                                    <a:pt x="6140" y="2099"/>
                                    <a:pt x="7085" y="1642"/>
                                  </a:cubicBezTo>
                                  <a:cubicBezTo>
                                    <a:pt x="7132" y="1619"/>
                                    <a:pt x="7177" y="1592"/>
                                    <a:pt x="7220" y="1562"/>
                                  </a:cubicBezTo>
                                  <a:cubicBezTo>
                                    <a:pt x="7458" y="1393"/>
                                    <a:pt x="8233" y="1080"/>
                                    <a:pt x="9029" y="1080"/>
                                  </a:cubicBezTo>
                                  <a:cubicBezTo>
                                    <a:pt x="9467" y="1080"/>
                                    <a:pt x="9840" y="1172"/>
                                    <a:pt x="10137" y="1353"/>
                                  </a:cubicBezTo>
                                  <a:cubicBezTo>
                                    <a:pt x="10491" y="1569"/>
                                    <a:pt x="10825" y="1968"/>
                                    <a:pt x="11308" y="3213"/>
                                  </a:cubicBezTo>
                                  <a:cubicBezTo>
                                    <a:pt x="11991" y="4974"/>
                                    <a:pt x="11820" y="6477"/>
                                    <a:pt x="11347" y="7186"/>
                                  </a:cubicBezTo>
                                  <a:cubicBezTo>
                                    <a:pt x="11175" y="7442"/>
                                    <a:pt x="11116" y="7769"/>
                                    <a:pt x="11184" y="8078"/>
                                  </a:cubicBezTo>
                                  <a:cubicBezTo>
                                    <a:pt x="11422" y="9164"/>
                                    <a:pt x="11247" y="9602"/>
                                    <a:pt x="11210" y="9679"/>
                                  </a:cubicBezTo>
                                  <a:cubicBezTo>
                                    <a:pt x="11181" y="9712"/>
                                    <a:pt x="11153" y="9748"/>
                                    <a:pt x="11129" y="9786"/>
                                  </a:cubicBezTo>
                                  <a:cubicBezTo>
                                    <a:pt x="11091" y="9842"/>
                                    <a:pt x="11044" y="9902"/>
                                    <a:pt x="10992" y="9969"/>
                                  </a:cubicBezTo>
                                  <a:cubicBezTo>
                                    <a:pt x="10578" y="10507"/>
                                    <a:pt x="9806" y="11510"/>
                                    <a:pt x="9806" y="13567"/>
                                  </a:cubicBezTo>
                                  <a:cubicBezTo>
                                    <a:pt x="9806" y="15972"/>
                                    <a:pt x="11535" y="17087"/>
                                    <a:pt x="12500" y="17361"/>
                                  </a:cubicBezTo>
                                  <a:cubicBezTo>
                                    <a:pt x="13925" y="17916"/>
                                    <a:pt x="15432" y="18665"/>
                                    <a:pt x="15675" y="20520"/>
                                  </a:cubicBezTo>
                                  <a:cubicBezTo>
                                    <a:pt x="15675" y="20520"/>
                                    <a:pt x="1016" y="20520"/>
                                    <a:pt x="1016" y="20520"/>
                                  </a:cubicBezTo>
                                  <a:close/>
                                  <a:moveTo>
                                    <a:pt x="12782" y="16326"/>
                                  </a:moveTo>
                                  <a:cubicBezTo>
                                    <a:pt x="12782" y="16326"/>
                                    <a:pt x="10788" y="15813"/>
                                    <a:pt x="10788" y="13567"/>
                                  </a:cubicBezTo>
                                  <a:cubicBezTo>
                                    <a:pt x="10788" y="11595"/>
                                    <a:pt x="11607" y="10900"/>
                                    <a:pt x="11923" y="10420"/>
                                  </a:cubicBezTo>
                                  <a:cubicBezTo>
                                    <a:pt x="11923" y="10420"/>
                                    <a:pt x="12573" y="9806"/>
                                    <a:pt x="12138" y="7825"/>
                                  </a:cubicBezTo>
                                  <a:cubicBezTo>
                                    <a:pt x="12863" y="6740"/>
                                    <a:pt x="12999" y="4821"/>
                                    <a:pt x="12211" y="2789"/>
                                  </a:cubicBezTo>
                                  <a:cubicBezTo>
                                    <a:pt x="11716" y="1514"/>
                                    <a:pt x="11279" y="815"/>
                                    <a:pt x="10613" y="409"/>
                                  </a:cubicBezTo>
                                  <a:cubicBezTo>
                                    <a:pt x="10124" y="111"/>
                                    <a:pt x="9569" y="0"/>
                                    <a:pt x="9029" y="0"/>
                                  </a:cubicBezTo>
                                  <a:cubicBezTo>
                                    <a:pt x="8023" y="0"/>
                                    <a:pt x="7070" y="384"/>
                                    <a:pt x="6690" y="653"/>
                                  </a:cubicBezTo>
                                  <a:cubicBezTo>
                                    <a:pt x="5576" y="1192"/>
                                    <a:pt x="4828" y="1688"/>
                                    <a:pt x="4126" y="3579"/>
                                  </a:cubicBezTo>
                                  <a:cubicBezTo>
                                    <a:pt x="3556" y="5114"/>
                                    <a:pt x="4241" y="6891"/>
                                    <a:pt x="4598" y="7757"/>
                                  </a:cubicBezTo>
                                  <a:cubicBezTo>
                                    <a:pt x="4163" y="9739"/>
                                    <a:pt x="4767" y="10420"/>
                                    <a:pt x="4767" y="10420"/>
                                  </a:cubicBezTo>
                                  <a:cubicBezTo>
                                    <a:pt x="5083" y="10900"/>
                                    <a:pt x="5903" y="11595"/>
                                    <a:pt x="5903" y="13567"/>
                                  </a:cubicBezTo>
                                  <a:cubicBezTo>
                                    <a:pt x="5903" y="15813"/>
                                    <a:pt x="3909" y="16326"/>
                                    <a:pt x="3909" y="16326"/>
                                  </a:cubicBezTo>
                                  <a:cubicBezTo>
                                    <a:pt x="2642" y="16817"/>
                                    <a:pt x="0" y="17821"/>
                                    <a:pt x="0" y="21060"/>
                                  </a:cubicBezTo>
                                  <a:cubicBezTo>
                                    <a:pt x="0" y="21060"/>
                                    <a:pt x="0" y="21600"/>
                                    <a:pt x="491" y="21600"/>
                                  </a:cubicBezTo>
                                  <a:lnTo>
                                    <a:pt x="16200" y="21600"/>
                                  </a:lnTo>
                                  <a:cubicBezTo>
                                    <a:pt x="16691" y="21600"/>
                                    <a:pt x="16691" y="21060"/>
                                    <a:pt x="16691" y="21060"/>
                                  </a:cubicBezTo>
                                  <a:cubicBezTo>
                                    <a:pt x="16691" y="17821"/>
                                    <a:pt x="14048" y="16817"/>
                                    <a:pt x="12782" y="16326"/>
                                  </a:cubicBezTo>
                                  <a:moveTo>
                                    <a:pt x="18035" y="15774"/>
                                  </a:moveTo>
                                  <a:cubicBezTo>
                                    <a:pt x="18035" y="15774"/>
                                    <a:pt x="16217" y="15312"/>
                                    <a:pt x="16217" y="13291"/>
                                  </a:cubicBezTo>
                                  <a:cubicBezTo>
                                    <a:pt x="16217" y="11515"/>
                                    <a:pt x="17087" y="10890"/>
                                    <a:pt x="17376" y="10458"/>
                                  </a:cubicBezTo>
                                  <a:cubicBezTo>
                                    <a:pt x="17376" y="10458"/>
                                    <a:pt x="17968" y="9906"/>
                                    <a:pt x="17572" y="8122"/>
                                  </a:cubicBezTo>
                                  <a:cubicBezTo>
                                    <a:pt x="18232" y="7146"/>
                                    <a:pt x="18387" y="5419"/>
                                    <a:pt x="17669" y="3590"/>
                                  </a:cubicBezTo>
                                  <a:cubicBezTo>
                                    <a:pt x="17218" y="2442"/>
                                    <a:pt x="16666" y="1814"/>
                                    <a:pt x="16059" y="1449"/>
                                  </a:cubicBezTo>
                                  <a:cubicBezTo>
                                    <a:pt x="15612" y="1180"/>
                                    <a:pt x="15107" y="1081"/>
                                    <a:pt x="14614" y="1081"/>
                                  </a:cubicBezTo>
                                  <a:cubicBezTo>
                                    <a:pt x="13880" y="1081"/>
                                    <a:pt x="13182" y="1301"/>
                                    <a:pt x="12753" y="1514"/>
                                  </a:cubicBezTo>
                                  <a:cubicBezTo>
                                    <a:pt x="12878" y="1781"/>
                                    <a:pt x="12997" y="2064"/>
                                    <a:pt x="13115" y="2366"/>
                                  </a:cubicBezTo>
                                  <a:cubicBezTo>
                                    <a:pt x="13131" y="2409"/>
                                    <a:pt x="13143" y="2453"/>
                                    <a:pt x="13159" y="2496"/>
                                  </a:cubicBezTo>
                                  <a:cubicBezTo>
                                    <a:pt x="13436" y="2360"/>
                                    <a:pt x="13994" y="2160"/>
                                    <a:pt x="14614" y="2160"/>
                                  </a:cubicBezTo>
                                  <a:cubicBezTo>
                                    <a:pt x="15001" y="2160"/>
                                    <a:pt x="15328" y="2239"/>
                                    <a:pt x="15588" y="2396"/>
                                  </a:cubicBezTo>
                                  <a:cubicBezTo>
                                    <a:pt x="15893" y="2579"/>
                                    <a:pt x="16347" y="2947"/>
                                    <a:pt x="16767" y="4019"/>
                                  </a:cubicBezTo>
                                  <a:cubicBezTo>
                                    <a:pt x="17366" y="5541"/>
                                    <a:pt x="17207" y="6853"/>
                                    <a:pt x="16784" y="7478"/>
                                  </a:cubicBezTo>
                                  <a:cubicBezTo>
                                    <a:pt x="16610" y="7736"/>
                                    <a:pt x="16549" y="8067"/>
                                    <a:pt x="16618" y="8379"/>
                                  </a:cubicBezTo>
                                  <a:cubicBezTo>
                                    <a:pt x="16817" y="9273"/>
                                    <a:pt x="16689" y="9648"/>
                                    <a:pt x="16656" y="9723"/>
                                  </a:cubicBezTo>
                                  <a:cubicBezTo>
                                    <a:pt x="16631" y="9754"/>
                                    <a:pt x="16607" y="9786"/>
                                    <a:pt x="16584" y="9820"/>
                                  </a:cubicBezTo>
                                  <a:cubicBezTo>
                                    <a:pt x="16565" y="9848"/>
                                    <a:pt x="16497" y="9929"/>
                                    <a:pt x="16447" y="9988"/>
                                  </a:cubicBezTo>
                                  <a:cubicBezTo>
                                    <a:pt x="16023" y="10488"/>
                                    <a:pt x="15236" y="11419"/>
                                    <a:pt x="15236" y="13291"/>
                                  </a:cubicBezTo>
                                  <a:cubicBezTo>
                                    <a:pt x="15236" y="15520"/>
                                    <a:pt x="16851" y="16555"/>
                                    <a:pt x="17757" y="16810"/>
                                  </a:cubicBezTo>
                                  <a:cubicBezTo>
                                    <a:pt x="19050" y="17307"/>
                                    <a:pt x="20311" y="17926"/>
                                    <a:pt x="20570" y="19440"/>
                                  </a:cubicBezTo>
                                  <a:lnTo>
                                    <a:pt x="17464" y="19440"/>
                                  </a:lnTo>
                                  <a:cubicBezTo>
                                    <a:pt x="17553" y="19773"/>
                                    <a:pt x="17615" y="20132"/>
                                    <a:pt x="17645" y="20520"/>
                                  </a:cubicBezTo>
                                  <a:lnTo>
                                    <a:pt x="21152" y="20520"/>
                                  </a:lnTo>
                                  <a:cubicBezTo>
                                    <a:pt x="21600" y="20520"/>
                                    <a:pt x="21600" y="20034"/>
                                    <a:pt x="21600" y="20034"/>
                                  </a:cubicBezTo>
                                  <a:cubicBezTo>
                                    <a:pt x="21600" y="17119"/>
                                    <a:pt x="19191" y="16215"/>
                                    <a:pt x="18035" y="1577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8" name="Shape 2617"/>
                          <wps:cNvSpPr/>
                          <wps:spPr>
                            <a:xfrm>
                              <a:off x="2327043" y="6305259"/>
                              <a:ext cx="339588" cy="277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457" y="20400"/>
                                  </a:moveTo>
                                  <a:cubicBezTo>
                                    <a:pt x="4686" y="18711"/>
                                    <a:pt x="5897" y="18036"/>
                                    <a:pt x="7134" y="17493"/>
                                  </a:cubicBezTo>
                                  <a:lnTo>
                                    <a:pt x="7173" y="17477"/>
                                  </a:lnTo>
                                  <a:cubicBezTo>
                                    <a:pt x="8055" y="17190"/>
                                    <a:pt x="9626" y="16039"/>
                                    <a:pt x="9626" y="13569"/>
                                  </a:cubicBezTo>
                                  <a:cubicBezTo>
                                    <a:pt x="9626" y="11474"/>
                                    <a:pt x="8932" y="10452"/>
                                    <a:pt x="8558" y="9902"/>
                                  </a:cubicBezTo>
                                  <a:cubicBezTo>
                                    <a:pt x="8484" y="9791"/>
                                    <a:pt x="8394" y="9649"/>
                                    <a:pt x="8414" y="9680"/>
                                  </a:cubicBezTo>
                                  <a:cubicBezTo>
                                    <a:pt x="8384" y="9599"/>
                                    <a:pt x="8237" y="9129"/>
                                    <a:pt x="8449" y="8035"/>
                                  </a:cubicBezTo>
                                  <a:cubicBezTo>
                                    <a:pt x="8549" y="7522"/>
                                    <a:pt x="8380" y="7241"/>
                                    <a:pt x="8380" y="7241"/>
                                  </a:cubicBezTo>
                                  <a:cubicBezTo>
                                    <a:pt x="8112" y="6505"/>
                                    <a:pt x="7614" y="5133"/>
                                    <a:pt x="7988" y="4025"/>
                                  </a:cubicBezTo>
                                  <a:cubicBezTo>
                                    <a:pt x="8490" y="2492"/>
                                    <a:pt x="8935" y="2190"/>
                                    <a:pt x="9741" y="1747"/>
                                  </a:cubicBezTo>
                                  <a:cubicBezTo>
                                    <a:pt x="9788" y="1721"/>
                                    <a:pt x="9834" y="1691"/>
                                    <a:pt x="9877" y="1657"/>
                                  </a:cubicBezTo>
                                  <a:cubicBezTo>
                                    <a:pt x="10029" y="1535"/>
                                    <a:pt x="10674" y="1200"/>
                                    <a:pt x="11403" y="1200"/>
                                  </a:cubicBezTo>
                                  <a:cubicBezTo>
                                    <a:pt x="11768" y="1200"/>
                                    <a:pt x="12075" y="1285"/>
                                    <a:pt x="12318" y="1454"/>
                                  </a:cubicBezTo>
                                  <a:cubicBezTo>
                                    <a:pt x="12610" y="1655"/>
                                    <a:pt x="12890" y="2039"/>
                                    <a:pt x="13313" y="3271"/>
                                  </a:cubicBezTo>
                                  <a:cubicBezTo>
                                    <a:pt x="14101" y="5469"/>
                                    <a:pt x="13602" y="6698"/>
                                    <a:pt x="13350" y="7124"/>
                                  </a:cubicBezTo>
                                  <a:cubicBezTo>
                                    <a:pt x="13183" y="7407"/>
                                    <a:pt x="13126" y="7764"/>
                                    <a:pt x="13191" y="8102"/>
                                  </a:cubicBezTo>
                                  <a:cubicBezTo>
                                    <a:pt x="13386" y="9109"/>
                                    <a:pt x="13260" y="9534"/>
                                    <a:pt x="13227" y="9619"/>
                                  </a:cubicBezTo>
                                  <a:cubicBezTo>
                                    <a:pt x="13219" y="9631"/>
                                    <a:pt x="13101" y="9814"/>
                                    <a:pt x="13041" y="9902"/>
                                  </a:cubicBezTo>
                                  <a:cubicBezTo>
                                    <a:pt x="12668" y="10452"/>
                                    <a:pt x="11973" y="11474"/>
                                    <a:pt x="11973" y="13569"/>
                                  </a:cubicBezTo>
                                  <a:cubicBezTo>
                                    <a:pt x="11973" y="16039"/>
                                    <a:pt x="13545" y="17190"/>
                                    <a:pt x="14427" y="17477"/>
                                  </a:cubicBezTo>
                                  <a:lnTo>
                                    <a:pt x="14466" y="17493"/>
                                  </a:lnTo>
                                  <a:cubicBezTo>
                                    <a:pt x="15703" y="18036"/>
                                    <a:pt x="16914" y="18711"/>
                                    <a:pt x="17143" y="20400"/>
                                  </a:cubicBezTo>
                                  <a:cubicBezTo>
                                    <a:pt x="17143" y="20400"/>
                                    <a:pt x="4457" y="20400"/>
                                    <a:pt x="4457" y="20400"/>
                                  </a:cubicBezTo>
                                  <a:close/>
                                  <a:moveTo>
                                    <a:pt x="14715" y="16328"/>
                                  </a:moveTo>
                                  <a:cubicBezTo>
                                    <a:pt x="14715" y="16328"/>
                                    <a:pt x="12955" y="15815"/>
                                    <a:pt x="12955" y="13569"/>
                                  </a:cubicBezTo>
                                  <a:cubicBezTo>
                                    <a:pt x="12955" y="11596"/>
                                    <a:pt x="13678" y="10901"/>
                                    <a:pt x="13957" y="10421"/>
                                  </a:cubicBezTo>
                                  <a:cubicBezTo>
                                    <a:pt x="13957" y="10421"/>
                                    <a:pt x="14531" y="9807"/>
                                    <a:pt x="14146" y="7826"/>
                                  </a:cubicBezTo>
                                  <a:cubicBezTo>
                                    <a:pt x="14787" y="6740"/>
                                    <a:pt x="14995" y="4972"/>
                                    <a:pt x="14211" y="2789"/>
                                  </a:cubicBezTo>
                                  <a:cubicBezTo>
                                    <a:pt x="13774" y="1514"/>
                                    <a:pt x="13389" y="815"/>
                                    <a:pt x="12801" y="409"/>
                                  </a:cubicBezTo>
                                  <a:cubicBezTo>
                                    <a:pt x="12370" y="110"/>
                                    <a:pt x="11880" y="0"/>
                                    <a:pt x="11403" y="0"/>
                                  </a:cubicBezTo>
                                  <a:cubicBezTo>
                                    <a:pt x="10516" y="0"/>
                                    <a:pt x="9675" y="384"/>
                                    <a:pt x="9339" y="653"/>
                                  </a:cubicBezTo>
                                  <a:cubicBezTo>
                                    <a:pt x="8357" y="1192"/>
                                    <a:pt x="7697" y="1688"/>
                                    <a:pt x="7077" y="3579"/>
                                  </a:cubicBezTo>
                                  <a:cubicBezTo>
                                    <a:pt x="6540" y="5168"/>
                                    <a:pt x="7179" y="6892"/>
                                    <a:pt x="7494" y="7758"/>
                                  </a:cubicBezTo>
                                  <a:cubicBezTo>
                                    <a:pt x="7110" y="9740"/>
                                    <a:pt x="7642" y="10421"/>
                                    <a:pt x="7642" y="10421"/>
                                  </a:cubicBezTo>
                                  <a:cubicBezTo>
                                    <a:pt x="7922" y="10901"/>
                                    <a:pt x="8644" y="11596"/>
                                    <a:pt x="8644" y="13569"/>
                                  </a:cubicBezTo>
                                  <a:cubicBezTo>
                                    <a:pt x="8644" y="15815"/>
                                    <a:pt x="6885" y="16328"/>
                                    <a:pt x="6885" y="16328"/>
                                  </a:cubicBezTo>
                                  <a:cubicBezTo>
                                    <a:pt x="5768" y="16819"/>
                                    <a:pt x="3436" y="17760"/>
                                    <a:pt x="3436" y="21000"/>
                                  </a:cubicBezTo>
                                  <a:cubicBezTo>
                                    <a:pt x="3436" y="21000"/>
                                    <a:pt x="3436" y="21600"/>
                                    <a:pt x="3927" y="21600"/>
                                  </a:cubicBezTo>
                                  <a:lnTo>
                                    <a:pt x="17673" y="21600"/>
                                  </a:lnTo>
                                  <a:cubicBezTo>
                                    <a:pt x="18164" y="21600"/>
                                    <a:pt x="18164" y="21000"/>
                                    <a:pt x="18164" y="21000"/>
                                  </a:cubicBezTo>
                                  <a:cubicBezTo>
                                    <a:pt x="18164" y="17760"/>
                                    <a:pt x="15832" y="16819"/>
                                    <a:pt x="14715" y="16328"/>
                                  </a:cubicBezTo>
                                  <a:moveTo>
                                    <a:pt x="19516" y="15006"/>
                                  </a:moveTo>
                                  <a:cubicBezTo>
                                    <a:pt x="19516" y="15006"/>
                                    <a:pt x="18416" y="14701"/>
                                    <a:pt x="18416" y="12954"/>
                                  </a:cubicBezTo>
                                  <a:cubicBezTo>
                                    <a:pt x="18416" y="11419"/>
                                    <a:pt x="18794" y="10879"/>
                                    <a:pt x="19017" y="10506"/>
                                  </a:cubicBezTo>
                                  <a:cubicBezTo>
                                    <a:pt x="19017" y="10506"/>
                                    <a:pt x="19443" y="9975"/>
                                    <a:pt x="19136" y="8435"/>
                                  </a:cubicBezTo>
                                  <a:cubicBezTo>
                                    <a:pt x="19388" y="7760"/>
                                    <a:pt x="19900" y="6419"/>
                                    <a:pt x="19470" y="5184"/>
                                  </a:cubicBezTo>
                                  <a:cubicBezTo>
                                    <a:pt x="18974" y="3714"/>
                                    <a:pt x="18645" y="3327"/>
                                    <a:pt x="17860" y="2908"/>
                                  </a:cubicBezTo>
                                  <a:cubicBezTo>
                                    <a:pt x="17591" y="2699"/>
                                    <a:pt x="16918" y="2400"/>
                                    <a:pt x="16208" y="2400"/>
                                  </a:cubicBezTo>
                                  <a:cubicBezTo>
                                    <a:pt x="15873" y="2400"/>
                                    <a:pt x="15531" y="2473"/>
                                    <a:pt x="15218" y="2647"/>
                                  </a:cubicBezTo>
                                  <a:cubicBezTo>
                                    <a:pt x="15343" y="3035"/>
                                    <a:pt x="15449" y="3420"/>
                                    <a:pt x="15525" y="3799"/>
                                  </a:cubicBezTo>
                                  <a:cubicBezTo>
                                    <a:pt x="15537" y="3790"/>
                                    <a:pt x="15550" y="3779"/>
                                    <a:pt x="15563" y="3770"/>
                                  </a:cubicBezTo>
                                  <a:cubicBezTo>
                                    <a:pt x="15730" y="3657"/>
                                    <a:pt x="15948" y="3600"/>
                                    <a:pt x="16208" y="3600"/>
                                  </a:cubicBezTo>
                                  <a:cubicBezTo>
                                    <a:pt x="16716" y="3600"/>
                                    <a:pt x="17211" y="3825"/>
                                    <a:pt x="17332" y="3919"/>
                                  </a:cubicBezTo>
                                  <a:cubicBezTo>
                                    <a:pt x="17375" y="3953"/>
                                    <a:pt x="17421" y="3983"/>
                                    <a:pt x="17467" y="4008"/>
                                  </a:cubicBezTo>
                                  <a:cubicBezTo>
                                    <a:pt x="17950" y="4265"/>
                                    <a:pt x="18131" y="4362"/>
                                    <a:pt x="18562" y="5641"/>
                                  </a:cubicBezTo>
                                  <a:cubicBezTo>
                                    <a:pt x="18822" y="6387"/>
                                    <a:pt x="18452" y="7378"/>
                                    <a:pt x="18253" y="7911"/>
                                  </a:cubicBezTo>
                                  <a:cubicBezTo>
                                    <a:pt x="18161" y="8156"/>
                                    <a:pt x="18130" y="8457"/>
                                    <a:pt x="18182" y="8718"/>
                                  </a:cubicBezTo>
                                  <a:cubicBezTo>
                                    <a:pt x="18316" y="9392"/>
                                    <a:pt x="18254" y="9706"/>
                                    <a:pt x="18232" y="9784"/>
                                  </a:cubicBezTo>
                                  <a:cubicBezTo>
                                    <a:pt x="18230" y="9788"/>
                                    <a:pt x="18227" y="9793"/>
                                    <a:pt x="18224" y="9798"/>
                                  </a:cubicBezTo>
                                  <a:lnTo>
                                    <a:pt x="18191" y="9853"/>
                                  </a:lnTo>
                                  <a:cubicBezTo>
                                    <a:pt x="17926" y="10290"/>
                                    <a:pt x="17434" y="11106"/>
                                    <a:pt x="17434" y="12954"/>
                                  </a:cubicBezTo>
                                  <a:cubicBezTo>
                                    <a:pt x="17434" y="15019"/>
                                    <a:pt x="18570" y="15933"/>
                                    <a:pt x="19229" y="16155"/>
                                  </a:cubicBezTo>
                                  <a:cubicBezTo>
                                    <a:pt x="19856" y="16429"/>
                                    <a:pt x="20435" y="16859"/>
                                    <a:pt x="20582" y="17999"/>
                                  </a:cubicBezTo>
                                  <a:lnTo>
                                    <a:pt x="18459" y="18000"/>
                                  </a:lnTo>
                                  <a:cubicBezTo>
                                    <a:pt x="18647" y="18353"/>
                                    <a:pt x="18802" y="18755"/>
                                    <a:pt x="18920" y="19200"/>
                                  </a:cubicBezTo>
                                  <a:lnTo>
                                    <a:pt x="21109" y="19199"/>
                                  </a:lnTo>
                                  <a:cubicBezTo>
                                    <a:pt x="21600" y="19199"/>
                                    <a:pt x="21600" y="18599"/>
                                    <a:pt x="21600" y="18599"/>
                                  </a:cubicBezTo>
                                  <a:cubicBezTo>
                                    <a:pt x="21600" y="16199"/>
                                    <a:pt x="20410" y="15388"/>
                                    <a:pt x="19516" y="15006"/>
                                  </a:cubicBezTo>
                                  <a:moveTo>
                                    <a:pt x="2371" y="16155"/>
                                  </a:moveTo>
                                  <a:cubicBezTo>
                                    <a:pt x="3030" y="15933"/>
                                    <a:pt x="4166" y="15019"/>
                                    <a:pt x="4166" y="12954"/>
                                  </a:cubicBezTo>
                                  <a:cubicBezTo>
                                    <a:pt x="4166" y="11106"/>
                                    <a:pt x="3673" y="10290"/>
                                    <a:pt x="3409" y="9853"/>
                                  </a:cubicBezTo>
                                  <a:lnTo>
                                    <a:pt x="3376" y="9798"/>
                                  </a:lnTo>
                                  <a:cubicBezTo>
                                    <a:pt x="3373" y="9793"/>
                                    <a:pt x="3370" y="9788"/>
                                    <a:pt x="3367" y="9784"/>
                                  </a:cubicBezTo>
                                  <a:cubicBezTo>
                                    <a:pt x="3346" y="9706"/>
                                    <a:pt x="3283" y="9392"/>
                                    <a:pt x="3418" y="8718"/>
                                  </a:cubicBezTo>
                                  <a:cubicBezTo>
                                    <a:pt x="3470" y="8457"/>
                                    <a:pt x="3439" y="8156"/>
                                    <a:pt x="3347" y="7911"/>
                                  </a:cubicBezTo>
                                  <a:cubicBezTo>
                                    <a:pt x="3148" y="7378"/>
                                    <a:pt x="2778" y="6387"/>
                                    <a:pt x="3038" y="5641"/>
                                  </a:cubicBezTo>
                                  <a:cubicBezTo>
                                    <a:pt x="3469" y="4362"/>
                                    <a:pt x="3649" y="4265"/>
                                    <a:pt x="4133" y="4008"/>
                                  </a:cubicBezTo>
                                  <a:cubicBezTo>
                                    <a:pt x="4180" y="3983"/>
                                    <a:pt x="4225" y="3953"/>
                                    <a:pt x="4268" y="3919"/>
                                  </a:cubicBezTo>
                                  <a:cubicBezTo>
                                    <a:pt x="4389" y="3825"/>
                                    <a:pt x="4884" y="3600"/>
                                    <a:pt x="5392" y="3600"/>
                                  </a:cubicBezTo>
                                  <a:cubicBezTo>
                                    <a:pt x="5636" y="3600"/>
                                    <a:pt x="5839" y="3655"/>
                                    <a:pt x="6002" y="3755"/>
                                  </a:cubicBezTo>
                                  <a:cubicBezTo>
                                    <a:pt x="6045" y="3548"/>
                                    <a:pt x="6096" y="3341"/>
                                    <a:pt x="6165" y="3134"/>
                                  </a:cubicBezTo>
                                  <a:cubicBezTo>
                                    <a:pt x="6225" y="2950"/>
                                    <a:pt x="6289" y="2793"/>
                                    <a:pt x="6351" y="2630"/>
                                  </a:cubicBezTo>
                                  <a:cubicBezTo>
                                    <a:pt x="6046" y="2468"/>
                                    <a:pt x="5716" y="2400"/>
                                    <a:pt x="5392" y="2400"/>
                                  </a:cubicBezTo>
                                  <a:cubicBezTo>
                                    <a:pt x="4682" y="2400"/>
                                    <a:pt x="4009" y="2699"/>
                                    <a:pt x="3740" y="2908"/>
                                  </a:cubicBezTo>
                                  <a:cubicBezTo>
                                    <a:pt x="2955" y="3327"/>
                                    <a:pt x="2625" y="3714"/>
                                    <a:pt x="2130" y="5184"/>
                                  </a:cubicBezTo>
                                  <a:cubicBezTo>
                                    <a:pt x="1700" y="6419"/>
                                    <a:pt x="2212" y="7760"/>
                                    <a:pt x="2464" y="8435"/>
                                  </a:cubicBezTo>
                                  <a:cubicBezTo>
                                    <a:pt x="2156" y="9975"/>
                                    <a:pt x="2583" y="10506"/>
                                    <a:pt x="2583" y="10506"/>
                                  </a:cubicBezTo>
                                  <a:cubicBezTo>
                                    <a:pt x="2806" y="10879"/>
                                    <a:pt x="3185" y="11419"/>
                                    <a:pt x="3185" y="12954"/>
                                  </a:cubicBezTo>
                                  <a:cubicBezTo>
                                    <a:pt x="3185" y="14701"/>
                                    <a:pt x="2084" y="15006"/>
                                    <a:pt x="2084" y="15006"/>
                                  </a:cubicBezTo>
                                  <a:cubicBezTo>
                                    <a:pt x="1191" y="15388"/>
                                    <a:pt x="0" y="16199"/>
                                    <a:pt x="0" y="18599"/>
                                  </a:cubicBezTo>
                                  <a:cubicBezTo>
                                    <a:pt x="0" y="18599"/>
                                    <a:pt x="0" y="19199"/>
                                    <a:pt x="491" y="19199"/>
                                  </a:cubicBezTo>
                                  <a:lnTo>
                                    <a:pt x="2680" y="19200"/>
                                  </a:lnTo>
                                  <a:cubicBezTo>
                                    <a:pt x="2798" y="18755"/>
                                    <a:pt x="2952" y="18353"/>
                                    <a:pt x="3141" y="18000"/>
                                  </a:cubicBezTo>
                                  <a:lnTo>
                                    <a:pt x="1018" y="17999"/>
                                  </a:lnTo>
                                  <a:cubicBezTo>
                                    <a:pt x="1165" y="16859"/>
                                    <a:pt x="1744" y="16429"/>
                                    <a:pt x="2371" y="161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9" name="Shape 2618"/>
                          <wps:cNvSpPr/>
                          <wps:spPr>
                            <a:xfrm>
                              <a:off x="2975346" y="6287945"/>
                              <a:ext cx="339556" cy="3396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78" h="21600" extrusionOk="0">
                                  <a:moveTo>
                                    <a:pt x="2560" y="18308"/>
                                  </a:moveTo>
                                  <a:cubicBezTo>
                                    <a:pt x="2472" y="18397"/>
                                    <a:pt x="2418" y="18520"/>
                                    <a:pt x="2418" y="18655"/>
                                  </a:cubicBezTo>
                                  <a:cubicBezTo>
                                    <a:pt x="2418" y="18926"/>
                                    <a:pt x="2635" y="19146"/>
                                    <a:pt x="2902" y="19146"/>
                                  </a:cubicBezTo>
                                  <a:cubicBezTo>
                                    <a:pt x="3169" y="19146"/>
                                    <a:pt x="3385" y="18926"/>
                                    <a:pt x="3385" y="18655"/>
                                  </a:cubicBezTo>
                                  <a:cubicBezTo>
                                    <a:pt x="3385" y="18384"/>
                                    <a:pt x="3169" y="18164"/>
                                    <a:pt x="2902" y="18164"/>
                                  </a:cubicBezTo>
                                  <a:cubicBezTo>
                                    <a:pt x="2768" y="18164"/>
                                    <a:pt x="2647" y="18219"/>
                                    <a:pt x="2560" y="18308"/>
                                  </a:cubicBezTo>
                                  <a:moveTo>
                                    <a:pt x="20499" y="4279"/>
                                  </a:moveTo>
                                  <a:lnTo>
                                    <a:pt x="20091" y="4692"/>
                                  </a:lnTo>
                                  <a:lnTo>
                                    <a:pt x="20088" y="4688"/>
                                  </a:lnTo>
                                  <a:lnTo>
                                    <a:pt x="17670" y="7143"/>
                                  </a:lnTo>
                                  <a:lnTo>
                                    <a:pt x="17664" y="7137"/>
                                  </a:lnTo>
                                  <a:cubicBezTo>
                                    <a:pt x="17227" y="7580"/>
                                    <a:pt x="16624" y="7853"/>
                                    <a:pt x="15958" y="7853"/>
                                  </a:cubicBezTo>
                                  <a:cubicBezTo>
                                    <a:pt x="14624" y="7853"/>
                                    <a:pt x="13543" y="6755"/>
                                    <a:pt x="13543" y="5401"/>
                                  </a:cubicBezTo>
                                  <a:cubicBezTo>
                                    <a:pt x="13543" y="4725"/>
                                    <a:pt x="13813" y="4113"/>
                                    <a:pt x="14248" y="3670"/>
                                  </a:cubicBezTo>
                                  <a:lnTo>
                                    <a:pt x="13563" y="2975"/>
                                  </a:lnTo>
                                  <a:cubicBezTo>
                                    <a:pt x="12951" y="3596"/>
                                    <a:pt x="12571" y="4452"/>
                                    <a:pt x="12571" y="5401"/>
                                  </a:cubicBezTo>
                                  <a:cubicBezTo>
                                    <a:pt x="12571" y="7300"/>
                                    <a:pt x="14087" y="8840"/>
                                    <a:pt x="15958" y="8840"/>
                                  </a:cubicBezTo>
                                  <a:cubicBezTo>
                                    <a:pt x="16893" y="8840"/>
                                    <a:pt x="17737" y="8454"/>
                                    <a:pt x="18348" y="7832"/>
                                  </a:cubicBezTo>
                                  <a:lnTo>
                                    <a:pt x="18353" y="7837"/>
                                  </a:lnTo>
                                  <a:lnTo>
                                    <a:pt x="20152" y="6011"/>
                                  </a:lnTo>
                                  <a:cubicBezTo>
                                    <a:pt x="20516" y="7368"/>
                                    <a:pt x="20343" y="8670"/>
                                    <a:pt x="19540" y="9505"/>
                                  </a:cubicBezTo>
                                  <a:lnTo>
                                    <a:pt x="16947" y="12198"/>
                                  </a:lnTo>
                                  <a:cubicBezTo>
                                    <a:pt x="16605" y="12553"/>
                                    <a:pt x="16104" y="12766"/>
                                    <a:pt x="15610" y="12766"/>
                                  </a:cubicBezTo>
                                  <a:cubicBezTo>
                                    <a:pt x="15590" y="12765"/>
                                    <a:pt x="13953" y="12652"/>
                                    <a:pt x="12318" y="11611"/>
                                  </a:cubicBezTo>
                                  <a:lnTo>
                                    <a:pt x="12314" y="11620"/>
                                  </a:lnTo>
                                  <a:cubicBezTo>
                                    <a:pt x="12239" y="11572"/>
                                    <a:pt x="12155" y="11537"/>
                                    <a:pt x="12060" y="11537"/>
                                  </a:cubicBezTo>
                                  <a:cubicBezTo>
                                    <a:pt x="11897" y="11537"/>
                                    <a:pt x="11759" y="11625"/>
                                    <a:pt x="11671" y="11753"/>
                                  </a:cubicBezTo>
                                  <a:lnTo>
                                    <a:pt x="11654" y="11742"/>
                                  </a:lnTo>
                                  <a:lnTo>
                                    <a:pt x="4270" y="20043"/>
                                  </a:lnTo>
                                  <a:cubicBezTo>
                                    <a:pt x="3919" y="20399"/>
                                    <a:pt x="3436" y="20618"/>
                                    <a:pt x="2902" y="20618"/>
                                  </a:cubicBezTo>
                                  <a:cubicBezTo>
                                    <a:pt x="1833" y="20618"/>
                                    <a:pt x="967" y="19740"/>
                                    <a:pt x="967" y="18655"/>
                                  </a:cubicBezTo>
                                  <a:cubicBezTo>
                                    <a:pt x="967" y="18113"/>
                                    <a:pt x="1184" y="17622"/>
                                    <a:pt x="1534" y="17267"/>
                                  </a:cubicBezTo>
                                  <a:lnTo>
                                    <a:pt x="9684" y="9801"/>
                                  </a:lnTo>
                                  <a:lnTo>
                                    <a:pt x="9671" y="9786"/>
                                  </a:lnTo>
                                  <a:cubicBezTo>
                                    <a:pt x="9796" y="9698"/>
                                    <a:pt x="9884" y="9557"/>
                                    <a:pt x="9884" y="9389"/>
                                  </a:cubicBezTo>
                                  <a:cubicBezTo>
                                    <a:pt x="9884" y="9283"/>
                                    <a:pt x="9844" y="9190"/>
                                    <a:pt x="9787" y="9110"/>
                                  </a:cubicBezTo>
                                  <a:lnTo>
                                    <a:pt x="9790" y="9107"/>
                                  </a:lnTo>
                                  <a:cubicBezTo>
                                    <a:pt x="8390" y="7219"/>
                                    <a:pt x="8340" y="5816"/>
                                    <a:pt x="9546" y="4488"/>
                                  </a:cubicBezTo>
                                  <a:lnTo>
                                    <a:pt x="12130" y="1805"/>
                                  </a:lnTo>
                                  <a:cubicBezTo>
                                    <a:pt x="12785" y="1125"/>
                                    <a:pt x="13641" y="982"/>
                                    <a:pt x="14244" y="982"/>
                                  </a:cubicBezTo>
                                  <a:lnTo>
                                    <a:pt x="14246" y="982"/>
                                  </a:lnTo>
                                  <a:cubicBezTo>
                                    <a:pt x="14611" y="982"/>
                                    <a:pt x="14988" y="1037"/>
                                    <a:pt x="15366" y="1136"/>
                                  </a:cubicBezTo>
                                  <a:lnTo>
                                    <a:pt x="13559" y="2970"/>
                                  </a:lnTo>
                                  <a:lnTo>
                                    <a:pt x="14243" y="3664"/>
                                  </a:lnTo>
                                  <a:lnTo>
                                    <a:pt x="16661" y="1210"/>
                                  </a:lnTo>
                                  <a:lnTo>
                                    <a:pt x="16657" y="1206"/>
                                  </a:lnTo>
                                  <a:lnTo>
                                    <a:pt x="17082" y="775"/>
                                  </a:lnTo>
                                  <a:cubicBezTo>
                                    <a:pt x="16139" y="269"/>
                                    <a:pt x="15160" y="0"/>
                                    <a:pt x="14246" y="0"/>
                                  </a:cubicBezTo>
                                  <a:lnTo>
                                    <a:pt x="14244" y="0"/>
                                  </a:lnTo>
                                  <a:cubicBezTo>
                                    <a:pt x="13167" y="0"/>
                                    <a:pt x="12182" y="361"/>
                                    <a:pt x="11460" y="1111"/>
                                  </a:cubicBezTo>
                                  <a:lnTo>
                                    <a:pt x="8867" y="3804"/>
                                  </a:lnTo>
                                  <a:cubicBezTo>
                                    <a:pt x="7163" y="5672"/>
                                    <a:pt x="7613" y="7584"/>
                                    <a:pt x="8769" y="9315"/>
                                  </a:cubicBezTo>
                                  <a:lnTo>
                                    <a:pt x="850" y="16572"/>
                                  </a:lnTo>
                                  <a:cubicBezTo>
                                    <a:pt x="325" y="17106"/>
                                    <a:pt x="0" y="17842"/>
                                    <a:pt x="0" y="18655"/>
                                  </a:cubicBezTo>
                                  <a:cubicBezTo>
                                    <a:pt x="0" y="20282"/>
                                    <a:pt x="1299" y="21600"/>
                                    <a:pt x="2902" y="21600"/>
                                  </a:cubicBezTo>
                                  <a:cubicBezTo>
                                    <a:pt x="3703" y="21600"/>
                                    <a:pt x="4429" y="21271"/>
                                    <a:pt x="4954" y="20738"/>
                                  </a:cubicBezTo>
                                  <a:lnTo>
                                    <a:pt x="12160" y="12652"/>
                                  </a:lnTo>
                                  <a:cubicBezTo>
                                    <a:pt x="13800" y="13590"/>
                                    <a:pt x="15363" y="13747"/>
                                    <a:pt x="15606" y="13747"/>
                                  </a:cubicBezTo>
                                  <a:cubicBezTo>
                                    <a:pt x="16313" y="13747"/>
                                    <a:pt x="17067" y="13463"/>
                                    <a:pt x="17617" y="12892"/>
                                  </a:cubicBezTo>
                                  <a:lnTo>
                                    <a:pt x="20209" y="10198"/>
                                  </a:lnTo>
                                  <a:cubicBezTo>
                                    <a:pt x="21560" y="8795"/>
                                    <a:pt x="21600" y="6433"/>
                                    <a:pt x="20499" y="427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0" name="Shape 2619"/>
                          <wps:cNvSpPr/>
                          <wps:spPr>
                            <a:xfrm>
                              <a:off x="3623649" y="6274388"/>
                              <a:ext cx="339588" cy="3395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583" extrusionOk="0">
                                  <a:moveTo>
                                    <a:pt x="12364" y="11941"/>
                                  </a:moveTo>
                                  <a:lnTo>
                                    <a:pt x="13062" y="14033"/>
                                  </a:lnTo>
                                  <a:lnTo>
                                    <a:pt x="11365" y="12790"/>
                                  </a:lnTo>
                                  <a:lnTo>
                                    <a:pt x="10785" y="12365"/>
                                  </a:lnTo>
                                  <a:lnTo>
                                    <a:pt x="10205" y="12790"/>
                                  </a:lnTo>
                                  <a:lnTo>
                                    <a:pt x="8508" y="14033"/>
                                  </a:lnTo>
                                  <a:lnTo>
                                    <a:pt x="9206" y="11941"/>
                                  </a:lnTo>
                                  <a:lnTo>
                                    <a:pt x="9426" y="11282"/>
                                  </a:lnTo>
                                  <a:lnTo>
                                    <a:pt x="8877" y="10856"/>
                                  </a:lnTo>
                                  <a:lnTo>
                                    <a:pt x="7511" y="9794"/>
                                  </a:lnTo>
                                  <a:lnTo>
                                    <a:pt x="9790" y="9794"/>
                                  </a:lnTo>
                                  <a:lnTo>
                                    <a:pt x="10030" y="9160"/>
                                  </a:lnTo>
                                  <a:lnTo>
                                    <a:pt x="10785" y="7162"/>
                                  </a:lnTo>
                                  <a:lnTo>
                                    <a:pt x="11540" y="9160"/>
                                  </a:lnTo>
                                  <a:lnTo>
                                    <a:pt x="11779" y="9794"/>
                                  </a:lnTo>
                                  <a:lnTo>
                                    <a:pt x="14059" y="9794"/>
                                  </a:lnTo>
                                  <a:lnTo>
                                    <a:pt x="12692" y="10856"/>
                                  </a:lnTo>
                                  <a:lnTo>
                                    <a:pt x="12144" y="11282"/>
                                  </a:lnTo>
                                  <a:cubicBezTo>
                                    <a:pt x="12144" y="11282"/>
                                    <a:pt x="12364" y="11941"/>
                                    <a:pt x="12364" y="11941"/>
                                  </a:cubicBezTo>
                                  <a:close/>
                                  <a:moveTo>
                                    <a:pt x="12458" y="8813"/>
                                  </a:moveTo>
                                  <a:lnTo>
                                    <a:pt x="10785" y="4384"/>
                                  </a:lnTo>
                                  <a:lnTo>
                                    <a:pt x="9111" y="8813"/>
                                  </a:lnTo>
                                  <a:lnTo>
                                    <a:pt x="4649" y="8813"/>
                                  </a:lnTo>
                                  <a:lnTo>
                                    <a:pt x="8275" y="11631"/>
                                  </a:lnTo>
                                  <a:lnTo>
                                    <a:pt x="6601" y="16647"/>
                                  </a:lnTo>
                                  <a:lnTo>
                                    <a:pt x="10785" y="13582"/>
                                  </a:lnTo>
                                  <a:lnTo>
                                    <a:pt x="14969" y="16647"/>
                                  </a:lnTo>
                                  <a:lnTo>
                                    <a:pt x="13295" y="11631"/>
                                  </a:lnTo>
                                  <a:lnTo>
                                    <a:pt x="16921" y="8813"/>
                                  </a:lnTo>
                                  <a:cubicBezTo>
                                    <a:pt x="16921" y="8813"/>
                                    <a:pt x="12458" y="8813"/>
                                    <a:pt x="12458" y="8813"/>
                                  </a:cubicBezTo>
                                  <a:close/>
                                  <a:moveTo>
                                    <a:pt x="10800" y="20592"/>
                                  </a:moveTo>
                                  <a:cubicBezTo>
                                    <a:pt x="9796" y="20381"/>
                                    <a:pt x="982" y="17399"/>
                                    <a:pt x="982" y="12263"/>
                                  </a:cubicBezTo>
                                  <a:cubicBezTo>
                                    <a:pt x="982" y="7469"/>
                                    <a:pt x="2322" y="2919"/>
                                    <a:pt x="2778" y="1179"/>
                                  </a:cubicBezTo>
                                  <a:cubicBezTo>
                                    <a:pt x="4022" y="1719"/>
                                    <a:pt x="7232" y="2943"/>
                                    <a:pt x="10800" y="2943"/>
                                  </a:cubicBezTo>
                                  <a:cubicBezTo>
                                    <a:pt x="14368" y="2943"/>
                                    <a:pt x="17579" y="1719"/>
                                    <a:pt x="18823" y="1179"/>
                                  </a:cubicBezTo>
                                  <a:cubicBezTo>
                                    <a:pt x="19278" y="2918"/>
                                    <a:pt x="20618" y="7466"/>
                                    <a:pt x="20618" y="12263"/>
                                  </a:cubicBezTo>
                                  <a:cubicBezTo>
                                    <a:pt x="20618" y="17393"/>
                                    <a:pt x="11803" y="20381"/>
                                    <a:pt x="10800" y="20592"/>
                                  </a:cubicBezTo>
                                  <a:moveTo>
                                    <a:pt x="19618" y="356"/>
                                  </a:moveTo>
                                  <a:cubicBezTo>
                                    <a:pt x="19577" y="216"/>
                                    <a:pt x="19477" y="101"/>
                                    <a:pt x="19343" y="42"/>
                                  </a:cubicBezTo>
                                  <a:cubicBezTo>
                                    <a:pt x="19210" y="-17"/>
                                    <a:pt x="19057" y="-13"/>
                                    <a:pt x="18926" y="52"/>
                                  </a:cubicBezTo>
                                  <a:cubicBezTo>
                                    <a:pt x="18888" y="71"/>
                                    <a:pt x="15053" y="1962"/>
                                    <a:pt x="10800" y="1962"/>
                                  </a:cubicBezTo>
                                  <a:cubicBezTo>
                                    <a:pt x="6556" y="1962"/>
                                    <a:pt x="2712" y="71"/>
                                    <a:pt x="2674" y="52"/>
                                  </a:cubicBezTo>
                                  <a:cubicBezTo>
                                    <a:pt x="2543" y="-13"/>
                                    <a:pt x="2391" y="-17"/>
                                    <a:pt x="2257" y="42"/>
                                  </a:cubicBezTo>
                                  <a:cubicBezTo>
                                    <a:pt x="2124" y="101"/>
                                    <a:pt x="2023" y="216"/>
                                    <a:pt x="1983" y="356"/>
                                  </a:cubicBezTo>
                                  <a:cubicBezTo>
                                    <a:pt x="1963" y="426"/>
                                    <a:pt x="0" y="6376"/>
                                    <a:pt x="0" y="12263"/>
                                  </a:cubicBezTo>
                                  <a:cubicBezTo>
                                    <a:pt x="0" y="18484"/>
                                    <a:pt x="10271" y="21491"/>
                                    <a:pt x="10708" y="21575"/>
                                  </a:cubicBezTo>
                                  <a:cubicBezTo>
                                    <a:pt x="10739" y="21580"/>
                                    <a:pt x="10770" y="21583"/>
                                    <a:pt x="10800" y="21583"/>
                                  </a:cubicBezTo>
                                  <a:cubicBezTo>
                                    <a:pt x="10831" y="21583"/>
                                    <a:pt x="10862" y="21580"/>
                                    <a:pt x="10892" y="21575"/>
                                  </a:cubicBezTo>
                                  <a:cubicBezTo>
                                    <a:pt x="11329" y="21491"/>
                                    <a:pt x="21600" y="18484"/>
                                    <a:pt x="21600" y="12263"/>
                                  </a:cubicBezTo>
                                  <a:cubicBezTo>
                                    <a:pt x="21600" y="6376"/>
                                    <a:pt x="19637" y="426"/>
                                    <a:pt x="19618" y="35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1" name="Shape 2620"/>
                          <wps:cNvSpPr/>
                          <wps:spPr>
                            <a:xfrm>
                              <a:off x="4271953" y="6289823"/>
                              <a:ext cx="339588" cy="308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144" extrusionOk="0">
                                  <a:moveTo>
                                    <a:pt x="20618" y="7406"/>
                                  </a:moveTo>
                                  <a:lnTo>
                                    <a:pt x="13580" y="7406"/>
                                  </a:lnTo>
                                  <a:cubicBezTo>
                                    <a:pt x="13156" y="6803"/>
                                    <a:pt x="12718" y="6095"/>
                                    <a:pt x="12319" y="5293"/>
                                  </a:cubicBezTo>
                                  <a:lnTo>
                                    <a:pt x="20618" y="5293"/>
                                  </a:lnTo>
                                  <a:cubicBezTo>
                                    <a:pt x="20618" y="5293"/>
                                    <a:pt x="20618" y="7406"/>
                                    <a:pt x="20618" y="7406"/>
                                  </a:cubicBezTo>
                                  <a:close/>
                                  <a:moveTo>
                                    <a:pt x="19636" y="13747"/>
                                  </a:moveTo>
                                  <a:lnTo>
                                    <a:pt x="11291" y="13747"/>
                                  </a:lnTo>
                                  <a:lnTo>
                                    <a:pt x="11291" y="8463"/>
                                  </a:lnTo>
                                  <a:lnTo>
                                    <a:pt x="13090" y="8463"/>
                                  </a:lnTo>
                                  <a:cubicBezTo>
                                    <a:pt x="14022" y="9712"/>
                                    <a:pt x="14815" y="10437"/>
                                    <a:pt x="14882" y="10497"/>
                                  </a:cubicBezTo>
                                  <a:cubicBezTo>
                                    <a:pt x="15009" y="10610"/>
                                    <a:pt x="15174" y="10644"/>
                                    <a:pt x="15323" y="10601"/>
                                  </a:cubicBezTo>
                                  <a:cubicBezTo>
                                    <a:pt x="15418" y="10574"/>
                                    <a:pt x="15505" y="10516"/>
                                    <a:pt x="15573" y="10429"/>
                                  </a:cubicBezTo>
                                  <a:cubicBezTo>
                                    <a:pt x="15746" y="10205"/>
                                    <a:pt x="15718" y="9871"/>
                                    <a:pt x="15510" y="9684"/>
                                  </a:cubicBezTo>
                                  <a:cubicBezTo>
                                    <a:pt x="15498" y="9674"/>
                                    <a:pt x="15023" y="9238"/>
                                    <a:pt x="14383" y="8463"/>
                                  </a:cubicBezTo>
                                  <a:lnTo>
                                    <a:pt x="19636" y="8463"/>
                                  </a:lnTo>
                                  <a:cubicBezTo>
                                    <a:pt x="19636" y="8463"/>
                                    <a:pt x="19636" y="13747"/>
                                    <a:pt x="19636" y="13747"/>
                                  </a:cubicBezTo>
                                  <a:close/>
                                  <a:moveTo>
                                    <a:pt x="19636" y="20087"/>
                                  </a:moveTo>
                                  <a:lnTo>
                                    <a:pt x="11291" y="20087"/>
                                  </a:lnTo>
                                  <a:lnTo>
                                    <a:pt x="11291" y="14803"/>
                                  </a:lnTo>
                                  <a:lnTo>
                                    <a:pt x="19636" y="14803"/>
                                  </a:lnTo>
                                  <a:cubicBezTo>
                                    <a:pt x="19636" y="14803"/>
                                    <a:pt x="19636" y="20087"/>
                                    <a:pt x="19636" y="20087"/>
                                  </a:cubicBezTo>
                                  <a:close/>
                                  <a:moveTo>
                                    <a:pt x="11291" y="5461"/>
                                  </a:moveTo>
                                  <a:cubicBezTo>
                                    <a:pt x="11626" y="6178"/>
                                    <a:pt x="11991" y="6828"/>
                                    <a:pt x="12360" y="7406"/>
                                  </a:cubicBezTo>
                                  <a:lnTo>
                                    <a:pt x="11291" y="7406"/>
                                  </a:lnTo>
                                  <a:cubicBezTo>
                                    <a:pt x="11291" y="7406"/>
                                    <a:pt x="11291" y="5461"/>
                                    <a:pt x="11291" y="5461"/>
                                  </a:cubicBezTo>
                                  <a:close/>
                                  <a:moveTo>
                                    <a:pt x="12871" y="1481"/>
                                  </a:moveTo>
                                  <a:cubicBezTo>
                                    <a:pt x="14045" y="751"/>
                                    <a:pt x="15436" y="979"/>
                                    <a:pt x="15979" y="1990"/>
                                  </a:cubicBezTo>
                                  <a:cubicBezTo>
                                    <a:pt x="16343" y="2668"/>
                                    <a:pt x="16223" y="3523"/>
                                    <a:pt x="15755" y="4236"/>
                                  </a:cubicBezTo>
                                  <a:lnTo>
                                    <a:pt x="11845" y="4236"/>
                                  </a:lnTo>
                                  <a:cubicBezTo>
                                    <a:pt x="11740" y="3975"/>
                                    <a:pt x="11641" y="3708"/>
                                    <a:pt x="11550" y="3432"/>
                                  </a:cubicBezTo>
                                  <a:cubicBezTo>
                                    <a:pt x="11653" y="2691"/>
                                    <a:pt x="12120" y="1947"/>
                                    <a:pt x="12871" y="1481"/>
                                  </a:cubicBezTo>
                                  <a:moveTo>
                                    <a:pt x="10309" y="7406"/>
                                  </a:moveTo>
                                  <a:lnTo>
                                    <a:pt x="9224" y="7406"/>
                                  </a:lnTo>
                                  <a:cubicBezTo>
                                    <a:pt x="9600" y="6819"/>
                                    <a:pt x="9970" y="6158"/>
                                    <a:pt x="10309" y="5429"/>
                                  </a:cubicBezTo>
                                  <a:cubicBezTo>
                                    <a:pt x="10309" y="5429"/>
                                    <a:pt x="10309" y="7406"/>
                                    <a:pt x="10309" y="7406"/>
                                  </a:cubicBezTo>
                                  <a:close/>
                                  <a:moveTo>
                                    <a:pt x="10309" y="13747"/>
                                  </a:moveTo>
                                  <a:lnTo>
                                    <a:pt x="1964" y="13747"/>
                                  </a:lnTo>
                                  <a:lnTo>
                                    <a:pt x="1964" y="8463"/>
                                  </a:lnTo>
                                  <a:lnTo>
                                    <a:pt x="7202" y="8463"/>
                                  </a:lnTo>
                                  <a:cubicBezTo>
                                    <a:pt x="6563" y="9238"/>
                                    <a:pt x="6087" y="9674"/>
                                    <a:pt x="6075" y="9684"/>
                                  </a:cubicBezTo>
                                  <a:cubicBezTo>
                                    <a:pt x="5867" y="9871"/>
                                    <a:pt x="5839" y="10205"/>
                                    <a:pt x="6012" y="10429"/>
                                  </a:cubicBezTo>
                                  <a:cubicBezTo>
                                    <a:pt x="6080" y="10516"/>
                                    <a:pt x="6167" y="10574"/>
                                    <a:pt x="6261" y="10601"/>
                                  </a:cubicBezTo>
                                  <a:cubicBezTo>
                                    <a:pt x="6411" y="10644"/>
                                    <a:pt x="6575" y="10610"/>
                                    <a:pt x="6703" y="10497"/>
                                  </a:cubicBezTo>
                                  <a:cubicBezTo>
                                    <a:pt x="6770" y="10437"/>
                                    <a:pt x="7563" y="9712"/>
                                    <a:pt x="8495" y="8463"/>
                                  </a:cubicBezTo>
                                  <a:lnTo>
                                    <a:pt x="10309" y="8463"/>
                                  </a:lnTo>
                                  <a:cubicBezTo>
                                    <a:pt x="10309" y="8463"/>
                                    <a:pt x="10309" y="13747"/>
                                    <a:pt x="10309" y="13747"/>
                                  </a:cubicBezTo>
                                  <a:close/>
                                  <a:moveTo>
                                    <a:pt x="10309" y="20087"/>
                                  </a:moveTo>
                                  <a:lnTo>
                                    <a:pt x="1964" y="20087"/>
                                  </a:lnTo>
                                  <a:lnTo>
                                    <a:pt x="1964" y="14803"/>
                                  </a:lnTo>
                                  <a:lnTo>
                                    <a:pt x="10309" y="14803"/>
                                  </a:lnTo>
                                  <a:cubicBezTo>
                                    <a:pt x="10309" y="14803"/>
                                    <a:pt x="10309" y="20087"/>
                                    <a:pt x="10309" y="20087"/>
                                  </a:cubicBezTo>
                                  <a:close/>
                                  <a:moveTo>
                                    <a:pt x="982" y="7406"/>
                                  </a:moveTo>
                                  <a:lnTo>
                                    <a:pt x="982" y="5293"/>
                                  </a:lnTo>
                                  <a:lnTo>
                                    <a:pt x="9266" y="5293"/>
                                  </a:lnTo>
                                  <a:cubicBezTo>
                                    <a:pt x="8867" y="6095"/>
                                    <a:pt x="8429" y="6803"/>
                                    <a:pt x="8005" y="7406"/>
                                  </a:cubicBezTo>
                                  <a:cubicBezTo>
                                    <a:pt x="8005" y="7406"/>
                                    <a:pt x="982" y="7406"/>
                                    <a:pt x="982" y="7406"/>
                                  </a:cubicBezTo>
                                  <a:close/>
                                  <a:moveTo>
                                    <a:pt x="5606" y="1990"/>
                                  </a:moveTo>
                                  <a:cubicBezTo>
                                    <a:pt x="6148" y="980"/>
                                    <a:pt x="7540" y="751"/>
                                    <a:pt x="8714" y="1481"/>
                                  </a:cubicBezTo>
                                  <a:cubicBezTo>
                                    <a:pt x="9465" y="1948"/>
                                    <a:pt x="9931" y="2692"/>
                                    <a:pt x="10035" y="3433"/>
                                  </a:cubicBezTo>
                                  <a:cubicBezTo>
                                    <a:pt x="9944" y="3708"/>
                                    <a:pt x="9845" y="3975"/>
                                    <a:pt x="9740" y="4236"/>
                                  </a:cubicBezTo>
                                  <a:lnTo>
                                    <a:pt x="5830" y="4236"/>
                                  </a:lnTo>
                                  <a:cubicBezTo>
                                    <a:pt x="5362" y="3523"/>
                                    <a:pt x="5242" y="2668"/>
                                    <a:pt x="5606" y="1990"/>
                                  </a:cubicBezTo>
                                  <a:moveTo>
                                    <a:pt x="20618" y="4236"/>
                                  </a:moveTo>
                                  <a:lnTo>
                                    <a:pt x="16874" y="4236"/>
                                  </a:lnTo>
                                  <a:cubicBezTo>
                                    <a:pt x="17259" y="3325"/>
                                    <a:pt x="17284" y="2310"/>
                                    <a:pt x="16829" y="1461"/>
                                  </a:cubicBezTo>
                                  <a:cubicBezTo>
                                    <a:pt x="16015" y="-54"/>
                                    <a:pt x="14024" y="-456"/>
                                    <a:pt x="12380" y="565"/>
                                  </a:cubicBezTo>
                                  <a:cubicBezTo>
                                    <a:pt x="11747" y="959"/>
                                    <a:pt x="11277" y="1511"/>
                                    <a:pt x="10965" y="2122"/>
                                  </a:cubicBezTo>
                                  <a:cubicBezTo>
                                    <a:pt x="10949" y="2115"/>
                                    <a:pt x="10937" y="2103"/>
                                    <a:pt x="10920" y="2098"/>
                                  </a:cubicBezTo>
                                  <a:cubicBezTo>
                                    <a:pt x="10909" y="2095"/>
                                    <a:pt x="10899" y="2097"/>
                                    <a:pt x="10888" y="2095"/>
                                  </a:cubicBezTo>
                                  <a:cubicBezTo>
                                    <a:pt x="10861" y="2089"/>
                                    <a:pt x="10834" y="2089"/>
                                    <a:pt x="10806" y="2088"/>
                                  </a:cubicBezTo>
                                  <a:cubicBezTo>
                                    <a:pt x="10782" y="2089"/>
                                    <a:pt x="10759" y="2089"/>
                                    <a:pt x="10735" y="2093"/>
                                  </a:cubicBezTo>
                                  <a:cubicBezTo>
                                    <a:pt x="10712" y="2096"/>
                                    <a:pt x="10689" y="2090"/>
                                    <a:pt x="10665" y="2098"/>
                                  </a:cubicBezTo>
                                  <a:cubicBezTo>
                                    <a:pt x="10648" y="2103"/>
                                    <a:pt x="10636" y="2115"/>
                                    <a:pt x="10620" y="2122"/>
                                  </a:cubicBezTo>
                                  <a:cubicBezTo>
                                    <a:pt x="10307" y="1511"/>
                                    <a:pt x="9837" y="959"/>
                                    <a:pt x="9205" y="566"/>
                                  </a:cubicBezTo>
                                  <a:cubicBezTo>
                                    <a:pt x="7561" y="-456"/>
                                    <a:pt x="5569" y="-54"/>
                                    <a:pt x="4755" y="1461"/>
                                  </a:cubicBezTo>
                                  <a:cubicBezTo>
                                    <a:pt x="4301" y="2310"/>
                                    <a:pt x="4325" y="3325"/>
                                    <a:pt x="4711" y="4236"/>
                                  </a:cubicBezTo>
                                  <a:lnTo>
                                    <a:pt x="982" y="4236"/>
                                  </a:lnTo>
                                  <a:cubicBezTo>
                                    <a:pt x="440" y="4236"/>
                                    <a:pt x="0" y="4709"/>
                                    <a:pt x="0" y="5293"/>
                                  </a:cubicBezTo>
                                  <a:lnTo>
                                    <a:pt x="0" y="7406"/>
                                  </a:lnTo>
                                  <a:cubicBezTo>
                                    <a:pt x="0" y="7990"/>
                                    <a:pt x="440" y="8463"/>
                                    <a:pt x="982" y="8463"/>
                                  </a:cubicBezTo>
                                  <a:lnTo>
                                    <a:pt x="982" y="20087"/>
                                  </a:lnTo>
                                  <a:cubicBezTo>
                                    <a:pt x="982" y="20671"/>
                                    <a:pt x="1422" y="21144"/>
                                    <a:pt x="1964" y="21144"/>
                                  </a:cubicBezTo>
                                  <a:lnTo>
                                    <a:pt x="19636" y="21144"/>
                                  </a:lnTo>
                                  <a:cubicBezTo>
                                    <a:pt x="20178" y="21144"/>
                                    <a:pt x="20618" y="20671"/>
                                    <a:pt x="20618" y="20087"/>
                                  </a:cubicBezTo>
                                  <a:lnTo>
                                    <a:pt x="20618" y="8463"/>
                                  </a:lnTo>
                                  <a:cubicBezTo>
                                    <a:pt x="21160" y="8463"/>
                                    <a:pt x="21600" y="7990"/>
                                    <a:pt x="21600" y="7406"/>
                                  </a:cubicBezTo>
                                  <a:lnTo>
                                    <a:pt x="21600" y="5293"/>
                                  </a:lnTo>
                                  <a:cubicBezTo>
                                    <a:pt x="21600" y="4709"/>
                                    <a:pt x="21160" y="4236"/>
                                    <a:pt x="20618" y="42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2" name="Shape 2621"/>
                          <wps:cNvSpPr/>
                          <wps:spPr>
                            <a:xfrm>
                              <a:off x="4920256" y="6336131"/>
                              <a:ext cx="339588" cy="2161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057"/>
                                  </a:moveTo>
                                  <a:cubicBezTo>
                                    <a:pt x="5378" y="20057"/>
                                    <a:pt x="982" y="13445"/>
                                    <a:pt x="982" y="10800"/>
                                  </a:cubicBezTo>
                                  <a:cubicBezTo>
                                    <a:pt x="982" y="8155"/>
                                    <a:pt x="5378" y="1543"/>
                                    <a:pt x="10800" y="1543"/>
                                  </a:cubicBezTo>
                                  <a:cubicBezTo>
                                    <a:pt x="16223" y="1543"/>
                                    <a:pt x="20618" y="8155"/>
                                    <a:pt x="20618" y="10800"/>
                                  </a:cubicBezTo>
                                  <a:cubicBezTo>
                                    <a:pt x="20618" y="13445"/>
                                    <a:pt x="16223" y="20057"/>
                                    <a:pt x="10800" y="20057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7714"/>
                                    <a:pt x="0" y="10800"/>
                                  </a:cubicBezTo>
                                  <a:cubicBezTo>
                                    <a:pt x="0" y="13886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3886"/>
                                    <a:pt x="21600" y="10800"/>
                                  </a:cubicBezTo>
                                  <a:cubicBezTo>
                                    <a:pt x="21600" y="7714"/>
                                    <a:pt x="16765" y="0"/>
                                    <a:pt x="10800" y="0"/>
                                  </a:cubicBezTo>
                                  <a:moveTo>
                                    <a:pt x="10800" y="16971"/>
                                  </a:moveTo>
                                  <a:cubicBezTo>
                                    <a:pt x="8631" y="16971"/>
                                    <a:pt x="6873" y="14209"/>
                                    <a:pt x="6873" y="10800"/>
                                  </a:cubicBezTo>
                                  <a:cubicBezTo>
                                    <a:pt x="6873" y="7392"/>
                                    <a:pt x="8631" y="4629"/>
                                    <a:pt x="10800" y="4629"/>
                                  </a:cubicBezTo>
                                  <a:cubicBezTo>
                                    <a:pt x="12969" y="4629"/>
                                    <a:pt x="14727" y="7392"/>
                                    <a:pt x="14727" y="10800"/>
                                  </a:cubicBezTo>
                                  <a:cubicBezTo>
                                    <a:pt x="14727" y="14209"/>
                                    <a:pt x="12969" y="16971"/>
                                    <a:pt x="10800" y="16971"/>
                                  </a:cubicBezTo>
                                  <a:moveTo>
                                    <a:pt x="10800" y="3087"/>
                                  </a:moveTo>
                                  <a:cubicBezTo>
                                    <a:pt x="8088" y="3087"/>
                                    <a:pt x="5891" y="6540"/>
                                    <a:pt x="5891" y="10800"/>
                                  </a:cubicBezTo>
                                  <a:cubicBezTo>
                                    <a:pt x="5891" y="15061"/>
                                    <a:pt x="8088" y="18514"/>
                                    <a:pt x="10800" y="18514"/>
                                  </a:cubicBezTo>
                                  <a:cubicBezTo>
                                    <a:pt x="13512" y="18514"/>
                                    <a:pt x="15709" y="15061"/>
                                    <a:pt x="15709" y="10800"/>
                                  </a:cubicBezTo>
                                  <a:cubicBezTo>
                                    <a:pt x="15709" y="6540"/>
                                    <a:pt x="13512" y="3087"/>
                                    <a:pt x="10800" y="3087"/>
                                  </a:cubicBezTo>
                                  <a:moveTo>
                                    <a:pt x="10800" y="8486"/>
                                  </a:moveTo>
                                  <a:cubicBezTo>
                                    <a:pt x="9987" y="8486"/>
                                    <a:pt x="9327" y="9523"/>
                                    <a:pt x="9327" y="10800"/>
                                  </a:cubicBezTo>
                                  <a:cubicBezTo>
                                    <a:pt x="9327" y="12078"/>
                                    <a:pt x="9987" y="13114"/>
                                    <a:pt x="10800" y="13114"/>
                                  </a:cubicBezTo>
                                  <a:cubicBezTo>
                                    <a:pt x="11613" y="13114"/>
                                    <a:pt x="12273" y="12078"/>
                                    <a:pt x="12273" y="10800"/>
                                  </a:cubicBezTo>
                                  <a:cubicBezTo>
                                    <a:pt x="12273" y="9523"/>
                                    <a:pt x="11613" y="8486"/>
                                    <a:pt x="10800" y="848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3" name="Shape 2622"/>
                          <wps:cNvSpPr/>
                          <wps:spPr>
                            <a:xfrm>
                              <a:off x="5568559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579" y="17044"/>
                                  </a:moveTo>
                                  <a:cubicBezTo>
                                    <a:pt x="9428" y="17174"/>
                                    <a:pt x="9252" y="17274"/>
                                    <a:pt x="9050" y="17344"/>
                                  </a:cubicBezTo>
                                  <a:cubicBezTo>
                                    <a:pt x="8849" y="17415"/>
                                    <a:pt x="8636" y="17450"/>
                                    <a:pt x="8413" y="17450"/>
                                  </a:cubicBezTo>
                                  <a:cubicBezTo>
                                    <a:pt x="7887" y="17450"/>
                                    <a:pt x="7488" y="17288"/>
                                    <a:pt x="7214" y="16966"/>
                                  </a:cubicBezTo>
                                  <a:cubicBezTo>
                                    <a:pt x="6941" y="16644"/>
                                    <a:pt x="6797" y="16226"/>
                                    <a:pt x="6782" y="15715"/>
                                  </a:cubicBezTo>
                                  <a:lnTo>
                                    <a:pt x="5864" y="15715"/>
                                  </a:lnTo>
                                  <a:cubicBezTo>
                                    <a:pt x="5857" y="16122"/>
                                    <a:pt x="5913" y="16486"/>
                                    <a:pt x="6032" y="16805"/>
                                  </a:cubicBezTo>
                                  <a:cubicBezTo>
                                    <a:pt x="6151" y="17123"/>
                                    <a:pt x="6321" y="17393"/>
                                    <a:pt x="6545" y="17611"/>
                                  </a:cubicBezTo>
                                  <a:cubicBezTo>
                                    <a:pt x="6767" y="17830"/>
                                    <a:pt x="7038" y="17995"/>
                                    <a:pt x="7355" y="18106"/>
                                  </a:cubicBezTo>
                                  <a:cubicBezTo>
                                    <a:pt x="7671" y="18218"/>
                                    <a:pt x="8024" y="18273"/>
                                    <a:pt x="8413" y="18273"/>
                                  </a:cubicBezTo>
                                  <a:cubicBezTo>
                                    <a:pt x="8773" y="18273"/>
                                    <a:pt x="9113" y="18223"/>
                                    <a:pt x="9434" y="18123"/>
                                  </a:cubicBezTo>
                                  <a:cubicBezTo>
                                    <a:pt x="9754" y="18023"/>
                                    <a:pt x="10033" y="17873"/>
                                    <a:pt x="10271" y="17672"/>
                                  </a:cubicBezTo>
                                  <a:cubicBezTo>
                                    <a:pt x="10509" y="17472"/>
                                    <a:pt x="10697" y="17222"/>
                                    <a:pt x="10837" y="16922"/>
                                  </a:cubicBezTo>
                                  <a:cubicBezTo>
                                    <a:pt x="10978" y="16621"/>
                                    <a:pt x="11048" y="16275"/>
                                    <a:pt x="11048" y="15881"/>
                                  </a:cubicBezTo>
                                  <a:cubicBezTo>
                                    <a:pt x="11048" y="15407"/>
                                    <a:pt x="10935" y="14995"/>
                                    <a:pt x="10708" y="14646"/>
                                  </a:cubicBezTo>
                                  <a:cubicBezTo>
                                    <a:pt x="10481" y="14298"/>
                                    <a:pt x="10134" y="14072"/>
                                    <a:pt x="9666" y="13968"/>
                                  </a:cubicBezTo>
                                  <a:lnTo>
                                    <a:pt x="9666" y="13946"/>
                                  </a:lnTo>
                                  <a:cubicBezTo>
                                    <a:pt x="9968" y="13805"/>
                                    <a:pt x="10220" y="13597"/>
                                    <a:pt x="10422" y="13323"/>
                                  </a:cubicBezTo>
                                  <a:cubicBezTo>
                                    <a:pt x="10624" y="13048"/>
                                    <a:pt x="10724" y="12734"/>
                                    <a:pt x="10724" y="12377"/>
                                  </a:cubicBezTo>
                                  <a:cubicBezTo>
                                    <a:pt x="10724" y="12014"/>
                                    <a:pt x="10665" y="11698"/>
                                    <a:pt x="10546" y="11432"/>
                                  </a:cubicBezTo>
                                  <a:cubicBezTo>
                                    <a:pt x="10427" y="11165"/>
                                    <a:pt x="10263" y="10946"/>
                                    <a:pt x="10055" y="10776"/>
                                  </a:cubicBezTo>
                                  <a:cubicBezTo>
                                    <a:pt x="9846" y="10605"/>
                                    <a:pt x="9599" y="10477"/>
                                    <a:pt x="9315" y="10392"/>
                                  </a:cubicBezTo>
                                  <a:cubicBezTo>
                                    <a:pt x="9030" y="10306"/>
                                    <a:pt x="8722" y="10264"/>
                                    <a:pt x="8391" y="10264"/>
                                  </a:cubicBezTo>
                                  <a:cubicBezTo>
                                    <a:pt x="8010" y="10264"/>
                                    <a:pt x="7673" y="10326"/>
                                    <a:pt x="7382" y="10453"/>
                                  </a:cubicBezTo>
                                  <a:cubicBezTo>
                                    <a:pt x="7090" y="10579"/>
                                    <a:pt x="6847" y="10753"/>
                                    <a:pt x="6653" y="10976"/>
                                  </a:cubicBezTo>
                                  <a:cubicBezTo>
                                    <a:pt x="6459" y="11198"/>
                                    <a:pt x="6309" y="11466"/>
                                    <a:pt x="6204" y="11777"/>
                                  </a:cubicBezTo>
                                  <a:cubicBezTo>
                                    <a:pt x="6100" y="12088"/>
                                    <a:pt x="6040" y="12433"/>
                                    <a:pt x="6026" y="12811"/>
                                  </a:cubicBezTo>
                                  <a:lnTo>
                                    <a:pt x="6944" y="12811"/>
                                  </a:lnTo>
                                  <a:cubicBezTo>
                                    <a:pt x="6944" y="12581"/>
                                    <a:pt x="6972" y="12363"/>
                                    <a:pt x="7031" y="12155"/>
                                  </a:cubicBezTo>
                                  <a:cubicBezTo>
                                    <a:pt x="7088" y="11947"/>
                                    <a:pt x="7177" y="11766"/>
                                    <a:pt x="7296" y="11610"/>
                                  </a:cubicBezTo>
                                  <a:cubicBezTo>
                                    <a:pt x="7414" y="11454"/>
                                    <a:pt x="7565" y="11330"/>
                                    <a:pt x="7749" y="11237"/>
                                  </a:cubicBezTo>
                                  <a:cubicBezTo>
                                    <a:pt x="7932" y="11144"/>
                                    <a:pt x="8147" y="11098"/>
                                    <a:pt x="8391" y="11098"/>
                                  </a:cubicBezTo>
                                  <a:cubicBezTo>
                                    <a:pt x="8780" y="11098"/>
                                    <a:pt x="9104" y="11204"/>
                                    <a:pt x="9364" y="11415"/>
                                  </a:cubicBezTo>
                                  <a:cubicBezTo>
                                    <a:pt x="9623" y="11627"/>
                                    <a:pt x="9752" y="11943"/>
                                    <a:pt x="9752" y="12366"/>
                                  </a:cubicBezTo>
                                  <a:cubicBezTo>
                                    <a:pt x="9752" y="12574"/>
                                    <a:pt x="9713" y="12759"/>
                                    <a:pt x="9634" y="12922"/>
                                  </a:cubicBezTo>
                                  <a:cubicBezTo>
                                    <a:pt x="9554" y="13086"/>
                                    <a:pt x="9448" y="13221"/>
                                    <a:pt x="9315" y="13329"/>
                                  </a:cubicBezTo>
                                  <a:cubicBezTo>
                                    <a:pt x="9182" y="13436"/>
                                    <a:pt x="9027" y="13517"/>
                                    <a:pt x="8851" y="13574"/>
                                  </a:cubicBezTo>
                                  <a:cubicBezTo>
                                    <a:pt x="8674" y="13629"/>
                                    <a:pt x="8488" y="13657"/>
                                    <a:pt x="8294" y="13657"/>
                                  </a:cubicBezTo>
                                  <a:lnTo>
                                    <a:pt x="7992" y="13657"/>
                                  </a:lnTo>
                                  <a:cubicBezTo>
                                    <a:pt x="7963" y="13657"/>
                                    <a:pt x="7930" y="13653"/>
                                    <a:pt x="7895" y="13645"/>
                                  </a:cubicBezTo>
                                  <a:lnTo>
                                    <a:pt x="7895" y="14447"/>
                                  </a:lnTo>
                                  <a:cubicBezTo>
                                    <a:pt x="8067" y="14424"/>
                                    <a:pt x="8251" y="14413"/>
                                    <a:pt x="8445" y="14413"/>
                                  </a:cubicBezTo>
                                  <a:cubicBezTo>
                                    <a:pt x="8676" y="14413"/>
                                    <a:pt x="8890" y="14444"/>
                                    <a:pt x="9088" y="14507"/>
                                  </a:cubicBezTo>
                                  <a:cubicBezTo>
                                    <a:pt x="9286" y="14571"/>
                                    <a:pt x="9457" y="14667"/>
                                    <a:pt x="9601" y="14797"/>
                                  </a:cubicBezTo>
                                  <a:cubicBezTo>
                                    <a:pt x="9745" y="14927"/>
                                    <a:pt x="9860" y="15086"/>
                                    <a:pt x="9947" y="15275"/>
                                  </a:cubicBezTo>
                                  <a:cubicBezTo>
                                    <a:pt x="10033" y="15464"/>
                                    <a:pt x="10076" y="15682"/>
                                    <a:pt x="10076" y="15926"/>
                                  </a:cubicBezTo>
                                  <a:cubicBezTo>
                                    <a:pt x="10076" y="16163"/>
                                    <a:pt x="10031" y="16377"/>
                                    <a:pt x="9941" y="16565"/>
                                  </a:cubicBezTo>
                                  <a:cubicBezTo>
                                    <a:pt x="9851" y="16754"/>
                                    <a:pt x="9731" y="16914"/>
                                    <a:pt x="9579" y="17044"/>
                                  </a:cubicBezTo>
                                  <a:moveTo>
                                    <a:pt x="14257" y="18151"/>
                                  </a:moveTo>
                                  <a:lnTo>
                                    <a:pt x="15175" y="18151"/>
                                  </a:lnTo>
                                  <a:lnTo>
                                    <a:pt x="15175" y="10264"/>
                                  </a:lnTo>
                                  <a:lnTo>
                                    <a:pt x="14473" y="10264"/>
                                  </a:lnTo>
                                  <a:cubicBezTo>
                                    <a:pt x="14422" y="10561"/>
                                    <a:pt x="14329" y="10805"/>
                                    <a:pt x="14192" y="10998"/>
                                  </a:cubicBezTo>
                                  <a:cubicBezTo>
                                    <a:pt x="14055" y="11191"/>
                                    <a:pt x="13888" y="11343"/>
                                    <a:pt x="13690" y="11454"/>
                                  </a:cubicBezTo>
                                  <a:cubicBezTo>
                                    <a:pt x="13492" y="11565"/>
                                    <a:pt x="13271" y="11641"/>
                                    <a:pt x="13026" y="11682"/>
                                  </a:cubicBezTo>
                                  <a:cubicBezTo>
                                    <a:pt x="12781" y="11723"/>
                                    <a:pt x="12529" y="11743"/>
                                    <a:pt x="12270" y="11743"/>
                                  </a:cubicBezTo>
                                  <a:lnTo>
                                    <a:pt x="12270" y="12499"/>
                                  </a:lnTo>
                                  <a:lnTo>
                                    <a:pt x="14257" y="12499"/>
                                  </a:lnTo>
                                  <a:cubicBezTo>
                                    <a:pt x="14257" y="12499"/>
                                    <a:pt x="14257" y="18151"/>
                                    <a:pt x="14257" y="18151"/>
                                  </a:cubicBezTo>
                                  <a:close/>
                                  <a:moveTo>
                                    <a:pt x="20618" y="6873"/>
                                  </a:moveTo>
                                  <a:lnTo>
                                    <a:pt x="982" y="6873"/>
                                  </a:lnTo>
                                  <a:lnTo>
                                    <a:pt x="982" y="3928"/>
                                  </a:lnTo>
                                  <a:cubicBezTo>
                                    <a:pt x="982" y="3385"/>
                                    <a:pt x="1421" y="2945"/>
                                    <a:pt x="1964" y="2945"/>
                                  </a:cubicBezTo>
                                  <a:lnTo>
                                    <a:pt x="3927" y="2945"/>
                                  </a:lnTo>
                                  <a:lnTo>
                                    <a:pt x="3927" y="4418"/>
                                  </a:lnTo>
                                  <a:cubicBezTo>
                                    <a:pt x="3927" y="4690"/>
                                    <a:pt x="4147" y="4909"/>
                                    <a:pt x="4418" y="4909"/>
                                  </a:cubicBezTo>
                                  <a:cubicBezTo>
                                    <a:pt x="4690" y="4909"/>
                                    <a:pt x="4909" y="4690"/>
                                    <a:pt x="4909" y="4418"/>
                                  </a:cubicBezTo>
                                  <a:lnTo>
                                    <a:pt x="4909" y="2945"/>
                                  </a:lnTo>
                                  <a:lnTo>
                                    <a:pt x="16691" y="2945"/>
                                  </a:lnTo>
                                  <a:lnTo>
                                    <a:pt x="16691" y="4418"/>
                                  </a:lnTo>
                                  <a:cubicBezTo>
                                    <a:pt x="16691" y="4690"/>
                                    <a:pt x="16910" y="4909"/>
                                    <a:pt x="17182" y="4909"/>
                                  </a:cubicBezTo>
                                  <a:cubicBezTo>
                                    <a:pt x="17453" y="4909"/>
                                    <a:pt x="17673" y="4690"/>
                                    <a:pt x="17673" y="4418"/>
                                  </a:cubicBezTo>
                                  <a:lnTo>
                                    <a:pt x="17673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20179" y="2945"/>
                                    <a:pt x="20618" y="3385"/>
                                    <a:pt x="20618" y="3928"/>
                                  </a:cubicBezTo>
                                  <a:cubicBezTo>
                                    <a:pt x="20618" y="3928"/>
                                    <a:pt x="20618" y="6873"/>
                                    <a:pt x="20618" y="6873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9"/>
                                    <a:pt x="20179" y="20618"/>
                                    <a:pt x="19636" y="20618"/>
                                  </a:cubicBezTo>
                                  <a:lnTo>
                                    <a:pt x="1964" y="20618"/>
                                  </a:lnTo>
                                  <a:cubicBezTo>
                                    <a:pt x="1421" y="20618"/>
                                    <a:pt x="982" y="20179"/>
                                    <a:pt x="982" y="19636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0618" y="7855"/>
                                  </a:lnTo>
                                  <a:cubicBezTo>
                                    <a:pt x="20618" y="7855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1964"/>
                                  </a:moveTo>
                                  <a:lnTo>
                                    <a:pt x="17673" y="1964"/>
                                  </a:lnTo>
                                  <a:lnTo>
                                    <a:pt x="17673" y="491"/>
                                  </a:lnTo>
                                  <a:cubicBezTo>
                                    <a:pt x="17673" y="220"/>
                                    <a:pt x="17453" y="0"/>
                                    <a:pt x="17182" y="0"/>
                                  </a:cubicBezTo>
                                  <a:cubicBezTo>
                                    <a:pt x="16910" y="0"/>
                                    <a:pt x="16691" y="220"/>
                                    <a:pt x="16691" y="491"/>
                                  </a:cubicBezTo>
                                  <a:lnTo>
                                    <a:pt x="16691" y="1964"/>
                                  </a:lnTo>
                                  <a:lnTo>
                                    <a:pt x="4909" y="1964"/>
                                  </a:lnTo>
                                  <a:lnTo>
                                    <a:pt x="4909" y="491"/>
                                  </a:lnTo>
                                  <a:cubicBezTo>
                                    <a:pt x="4909" y="220"/>
                                    <a:pt x="4690" y="0"/>
                                    <a:pt x="4418" y="0"/>
                                  </a:cubicBezTo>
                                  <a:cubicBezTo>
                                    <a:pt x="4147" y="0"/>
                                    <a:pt x="3927" y="220"/>
                                    <a:pt x="3927" y="491"/>
                                  </a:cubicBezTo>
                                  <a:lnTo>
                                    <a:pt x="3927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879" y="1964"/>
                                    <a:pt x="0" y="2843"/>
                                    <a:pt x="0" y="3928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3928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4" name="Shape 2623"/>
                          <wps:cNvSpPr/>
                          <wps:spPr>
                            <a:xfrm>
                              <a:off x="6216862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13255"/>
                                  </a:moveTo>
                                  <a:lnTo>
                                    <a:pt x="5400" y="13255"/>
                                  </a:lnTo>
                                  <a:lnTo>
                                    <a:pt x="5400" y="15218"/>
                                  </a:lnTo>
                                  <a:lnTo>
                                    <a:pt x="7364" y="15218"/>
                                  </a:lnTo>
                                  <a:cubicBezTo>
                                    <a:pt x="7364" y="15218"/>
                                    <a:pt x="7364" y="13255"/>
                                    <a:pt x="7364" y="13255"/>
                                  </a:cubicBezTo>
                                  <a:close/>
                                  <a:moveTo>
                                    <a:pt x="7364" y="16691"/>
                                  </a:moveTo>
                                  <a:lnTo>
                                    <a:pt x="5400" y="16691"/>
                                  </a:lnTo>
                                  <a:lnTo>
                                    <a:pt x="5400" y="18655"/>
                                  </a:lnTo>
                                  <a:lnTo>
                                    <a:pt x="7364" y="18655"/>
                                  </a:lnTo>
                                  <a:cubicBezTo>
                                    <a:pt x="7364" y="18655"/>
                                    <a:pt x="7364" y="16691"/>
                                    <a:pt x="7364" y="16691"/>
                                  </a:cubicBezTo>
                                  <a:close/>
                                  <a:moveTo>
                                    <a:pt x="7364" y="9818"/>
                                  </a:moveTo>
                                  <a:lnTo>
                                    <a:pt x="5400" y="9818"/>
                                  </a:lnTo>
                                  <a:lnTo>
                                    <a:pt x="5400" y="11782"/>
                                  </a:lnTo>
                                  <a:lnTo>
                                    <a:pt x="7364" y="11782"/>
                                  </a:lnTo>
                                  <a:cubicBezTo>
                                    <a:pt x="7364" y="11782"/>
                                    <a:pt x="7364" y="9818"/>
                                    <a:pt x="7364" y="9818"/>
                                  </a:cubicBezTo>
                                  <a:close/>
                                  <a:moveTo>
                                    <a:pt x="4418" y="16691"/>
                                  </a:moveTo>
                                  <a:lnTo>
                                    <a:pt x="2455" y="16691"/>
                                  </a:lnTo>
                                  <a:lnTo>
                                    <a:pt x="2455" y="18655"/>
                                  </a:lnTo>
                                  <a:lnTo>
                                    <a:pt x="4418" y="18655"/>
                                  </a:lnTo>
                                  <a:cubicBezTo>
                                    <a:pt x="4418" y="18655"/>
                                    <a:pt x="4418" y="16691"/>
                                    <a:pt x="4418" y="16691"/>
                                  </a:cubicBezTo>
                                  <a:close/>
                                  <a:moveTo>
                                    <a:pt x="20618" y="6873"/>
                                  </a:moveTo>
                                  <a:lnTo>
                                    <a:pt x="982" y="6873"/>
                                  </a:lnTo>
                                  <a:lnTo>
                                    <a:pt x="982" y="3928"/>
                                  </a:lnTo>
                                  <a:cubicBezTo>
                                    <a:pt x="982" y="3385"/>
                                    <a:pt x="1422" y="2945"/>
                                    <a:pt x="1964" y="2945"/>
                                  </a:cubicBezTo>
                                  <a:lnTo>
                                    <a:pt x="3927" y="2945"/>
                                  </a:lnTo>
                                  <a:lnTo>
                                    <a:pt x="3927" y="4418"/>
                                  </a:lnTo>
                                  <a:cubicBezTo>
                                    <a:pt x="3927" y="4690"/>
                                    <a:pt x="4147" y="4909"/>
                                    <a:pt x="4418" y="4909"/>
                                  </a:cubicBezTo>
                                  <a:cubicBezTo>
                                    <a:pt x="4690" y="4909"/>
                                    <a:pt x="4909" y="4690"/>
                                    <a:pt x="4909" y="4418"/>
                                  </a:cubicBezTo>
                                  <a:lnTo>
                                    <a:pt x="4909" y="2945"/>
                                  </a:lnTo>
                                  <a:lnTo>
                                    <a:pt x="16691" y="2945"/>
                                  </a:lnTo>
                                  <a:lnTo>
                                    <a:pt x="16691" y="4418"/>
                                  </a:lnTo>
                                  <a:cubicBezTo>
                                    <a:pt x="16691" y="4690"/>
                                    <a:pt x="16910" y="4909"/>
                                    <a:pt x="17182" y="4909"/>
                                  </a:cubicBezTo>
                                  <a:cubicBezTo>
                                    <a:pt x="17453" y="4909"/>
                                    <a:pt x="17673" y="4690"/>
                                    <a:pt x="17673" y="4418"/>
                                  </a:cubicBezTo>
                                  <a:lnTo>
                                    <a:pt x="17673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20178" y="2945"/>
                                    <a:pt x="20618" y="3385"/>
                                    <a:pt x="20618" y="3928"/>
                                  </a:cubicBezTo>
                                  <a:cubicBezTo>
                                    <a:pt x="20618" y="3928"/>
                                    <a:pt x="20618" y="6873"/>
                                    <a:pt x="20618" y="6873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0618" y="7855"/>
                                  </a:lnTo>
                                  <a:cubicBezTo>
                                    <a:pt x="20618" y="7855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1964"/>
                                  </a:moveTo>
                                  <a:lnTo>
                                    <a:pt x="17673" y="1964"/>
                                  </a:lnTo>
                                  <a:lnTo>
                                    <a:pt x="17673" y="491"/>
                                  </a:lnTo>
                                  <a:cubicBezTo>
                                    <a:pt x="17673" y="220"/>
                                    <a:pt x="17453" y="0"/>
                                    <a:pt x="17182" y="0"/>
                                  </a:cubicBezTo>
                                  <a:cubicBezTo>
                                    <a:pt x="16910" y="0"/>
                                    <a:pt x="16691" y="220"/>
                                    <a:pt x="16691" y="491"/>
                                  </a:cubicBezTo>
                                  <a:lnTo>
                                    <a:pt x="16691" y="1964"/>
                                  </a:lnTo>
                                  <a:lnTo>
                                    <a:pt x="4909" y="1964"/>
                                  </a:lnTo>
                                  <a:lnTo>
                                    <a:pt x="4909" y="491"/>
                                  </a:lnTo>
                                  <a:cubicBezTo>
                                    <a:pt x="4909" y="220"/>
                                    <a:pt x="4690" y="0"/>
                                    <a:pt x="4418" y="0"/>
                                  </a:cubicBezTo>
                                  <a:cubicBezTo>
                                    <a:pt x="4147" y="0"/>
                                    <a:pt x="3927" y="220"/>
                                    <a:pt x="3927" y="491"/>
                                  </a:cubicBezTo>
                                  <a:lnTo>
                                    <a:pt x="3927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879" y="1964"/>
                                    <a:pt x="0" y="2843"/>
                                    <a:pt x="0" y="3928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3928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  <a:moveTo>
                                    <a:pt x="4418" y="9818"/>
                                  </a:moveTo>
                                  <a:lnTo>
                                    <a:pt x="2455" y="9818"/>
                                  </a:lnTo>
                                  <a:lnTo>
                                    <a:pt x="2455" y="11782"/>
                                  </a:lnTo>
                                  <a:lnTo>
                                    <a:pt x="4418" y="11782"/>
                                  </a:lnTo>
                                  <a:cubicBezTo>
                                    <a:pt x="4418" y="11782"/>
                                    <a:pt x="4418" y="9818"/>
                                    <a:pt x="4418" y="9818"/>
                                  </a:cubicBezTo>
                                  <a:close/>
                                  <a:moveTo>
                                    <a:pt x="4418" y="13255"/>
                                  </a:moveTo>
                                  <a:lnTo>
                                    <a:pt x="2455" y="13255"/>
                                  </a:lnTo>
                                  <a:lnTo>
                                    <a:pt x="2455" y="15218"/>
                                  </a:lnTo>
                                  <a:lnTo>
                                    <a:pt x="4418" y="15218"/>
                                  </a:lnTo>
                                  <a:cubicBezTo>
                                    <a:pt x="4418" y="15218"/>
                                    <a:pt x="4418" y="13255"/>
                                    <a:pt x="4418" y="13255"/>
                                  </a:cubicBezTo>
                                  <a:close/>
                                  <a:moveTo>
                                    <a:pt x="10309" y="16691"/>
                                  </a:moveTo>
                                  <a:lnTo>
                                    <a:pt x="8345" y="16691"/>
                                  </a:lnTo>
                                  <a:lnTo>
                                    <a:pt x="8345" y="18655"/>
                                  </a:lnTo>
                                  <a:lnTo>
                                    <a:pt x="10309" y="18655"/>
                                  </a:lnTo>
                                  <a:cubicBezTo>
                                    <a:pt x="10309" y="18655"/>
                                    <a:pt x="10309" y="16691"/>
                                    <a:pt x="10309" y="16691"/>
                                  </a:cubicBezTo>
                                  <a:close/>
                                  <a:moveTo>
                                    <a:pt x="10309" y="9818"/>
                                  </a:moveTo>
                                  <a:lnTo>
                                    <a:pt x="8345" y="9818"/>
                                  </a:lnTo>
                                  <a:lnTo>
                                    <a:pt x="8345" y="11782"/>
                                  </a:lnTo>
                                  <a:lnTo>
                                    <a:pt x="10309" y="11782"/>
                                  </a:lnTo>
                                  <a:cubicBezTo>
                                    <a:pt x="10309" y="11782"/>
                                    <a:pt x="10309" y="9818"/>
                                    <a:pt x="10309" y="9818"/>
                                  </a:cubicBezTo>
                                  <a:close/>
                                  <a:moveTo>
                                    <a:pt x="10309" y="13255"/>
                                  </a:moveTo>
                                  <a:lnTo>
                                    <a:pt x="8345" y="13255"/>
                                  </a:lnTo>
                                  <a:lnTo>
                                    <a:pt x="8345" y="15218"/>
                                  </a:lnTo>
                                  <a:lnTo>
                                    <a:pt x="10309" y="15218"/>
                                  </a:lnTo>
                                  <a:cubicBezTo>
                                    <a:pt x="10309" y="15218"/>
                                    <a:pt x="10309" y="13255"/>
                                    <a:pt x="10309" y="13255"/>
                                  </a:cubicBezTo>
                                  <a:close/>
                                  <a:moveTo>
                                    <a:pt x="19145" y="13255"/>
                                  </a:moveTo>
                                  <a:lnTo>
                                    <a:pt x="17182" y="13255"/>
                                  </a:lnTo>
                                  <a:lnTo>
                                    <a:pt x="17182" y="15218"/>
                                  </a:lnTo>
                                  <a:lnTo>
                                    <a:pt x="19145" y="15218"/>
                                  </a:lnTo>
                                  <a:cubicBezTo>
                                    <a:pt x="19145" y="15218"/>
                                    <a:pt x="19145" y="13255"/>
                                    <a:pt x="19145" y="13255"/>
                                  </a:cubicBezTo>
                                  <a:close/>
                                  <a:moveTo>
                                    <a:pt x="16200" y="13255"/>
                                  </a:moveTo>
                                  <a:lnTo>
                                    <a:pt x="14236" y="13255"/>
                                  </a:lnTo>
                                  <a:lnTo>
                                    <a:pt x="14236" y="15218"/>
                                  </a:lnTo>
                                  <a:lnTo>
                                    <a:pt x="16200" y="15218"/>
                                  </a:lnTo>
                                  <a:cubicBezTo>
                                    <a:pt x="16200" y="15218"/>
                                    <a:pt x="16200" y="13255"/>
                                    <a:pt x="16200" y="13255"/>
                                  </a:cubicBezTo>
                                  <a:close/>
                                  <a:moveTo>
                                    <a:pt x="19145" y="9818"/>
                                  </a:moveTo>
                                  <a:lnTo>
                                    <a:pt x="17182" y="9818"/>
                                  </a:lnTo>
                                  <a:lnTo>
                                    <a:pt x="17182" y="11782"/>
                                  </a:lnTo>
                                  <a:lnTo>
                                    <a:pt x="19145" y="11782"/>
                                  </a:lnTo>
                                  <a:cubicBezTo>
                                    <a:pt x="19145" y="11782"/>
                                    <a:pt x="19145" y="9818"/>
                                    <a:pt x="19145" y="9818"/>
                                  </a:cubicBezTo>
                                  <a:close/>
                                  <a:moveTo>
                                    <a:pt x="16200" y="9818"/>
                                  </a:moveTo>
                                  <a:lnTo>
                                    <a:pt x="14236" y="9818"/>
                                  </a:lnTo>
                                  <a:lnTo>
                                    <a:pt x="14236" y="11782"/>
                                  </a:lnTo>
                                  <a:lnTo>
                                    <a:pt x="16200" y="11782"/>
                                  </a:lnTo>
                                  <a:cubicBezTo>
                                    <a:pt x="16200" y="11782"/>
                                    <a:pt x="16200" y="9818"/>
                                    <a:pt x="16200" y="9818"/>
                                  </a:cubicBezTo>
                                  <a:close/>
                                  <a:moveTo>
                                    <a:pt x="13255" y="16691"/>
                                  </a:moveTo>
                                  <a:lnTo>
                                    <a:pt x="11291" y="16691"/>
                                  </a:lnTo>
                                  <a:lnTo>
                                    <a:pt x="11291" y="18655"/>
                                  </a:lnTo>
                                  <a:lnTo>
                                    <a:pt x="13255" y="18655"/>
                                  </a:lnTo>
                                  <a:cubicBezTo>
                                    <a:pt x="13255" y="18655"/>
                                    <a:pt x="13255" y="16691"/>
                                    <a:pt x="13255" y="16691"/>
                                  </a:cubicBezTo>
                                  <a:close/>
                                  <a:moveTo>
                                    <a:pt x="13255" y="9818"/>
                                  </a:moveTo>
                                  <a:lnTo>
                                    <a:pt x="11291" y="9818"/>
                                  </a:lnTo>
                                  <a:lnTo>
                                    <a:pt x="11291" y="11782"/>
                                  </a:lnTo>
                                  <a:lnTo>
                                    <a:pt x="13255" y="11782"/>
                                  </a:lnTo>
                                  <a:cubicBezTo>
                                    <a:pt x="13255" y="11782"/>
                                    <a:pt x="13255" y="9818"/>
                                    <a:pt x="13255" y="9818"/>
                                  </a:cubicBezTo>
                                  <a:close/>
                                  <a:moveTo>
                                    <a:pt x="13255" y="13255"/>
                                  </a:moveTo>
                                  <a:lnTo>
                                    <a:pt x="11291" y="13255"/>
                                  </a:lnTo>
                                  <a:lnTo>
                                    <a:pt x="11291" y="15218"/>
                                  </a:lnTo>
                                  <a:lnTo>
                                    <a:pt x="13255" y="15218"/>
                                  </a:lnTo>
                                  <a:cubicBezTo>
                                    <a:pt x="13255" y="15218"/>
                                    <a:pt x="13255" y="13255"/>
                                    <a:pt x="13255" y="13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5" name="Shape 2625"/>
                          <wps:cNvSpPr/>
                          <wps:spPr>
                            <a:xfrm>
                              <a:off x="1030437" y="6953562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949"/>
                                    <a:pt x="1025" y="18796"/>
                                    <a:pt x="1048" y="18734"/>
                                  </a:cubicBezTo>
                                  <a:cubicBezTo>
                                    <a:pt x="1065" y="18712"/>
                                    <a:pt x="1048" y="18729"/>
                                    <a:pt x="1078" y="18673"/>
                                  </a:cubicBezTo>
                                  <a:lnTo>
                                    <a:pt x="9914" y="1873"/>
                                  </a:lnTo>
                                  <a:cubicBezTo>
                                    <a:pt x="9930" y="1843"/>
                                    <a:pt x="9944" y="1813"/>
                                    <a:pt x="9957" y="1783"/>
                                  </a:cubicBezTo>
                                  <a:cubicBezTo>
                                    <a:pt x="9960" y="1778"/>
                                    <a:pt x="10234" y="1200"/>
                                    <a:pt x="10800" y="1200"/>
                                  </a:cubicBezTo>
                                  <a:cubicBezTo>
                                    <a:pt x="11366" y="1200"/>
                                    <a:pt x="11588" y="1654"/>
                                    <a:pt x="11617" y="1719"/>
                                  </a:cubicBezTo>
                                  <a:cubicBezTo>
                                    <a:pt x="11641" y="1792"/>
                                    <a:pt x="11650" y="1806"/>
                                    <a:pt x="11686" y="1873"/>
                                  </a:cubicBezTo>
                                  <a:lnTo>
                                    <a:pt x="20522" y="18673"/>
                                  </a:lnTo>
                                  <a:cubicBezTo>
                                    <a:pt x="20535" y="18697"/>
                                    <a:pt x="20548" y="18720"/>
                                    <a:pt x="20562" y="18744"/>
                                  </a:cubicBezTo>
                                  <a:cubicBezTo>
                                    <a:pt x="20576" y="18785"/>
                                    <a:pt x="20618" y="1892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7" y="20400"/>
                                    <a:pt x="19636" y="20400"/>
                                  </a:cubicBezTo>
                                  <a:moveTo>
                                    <a:pt x="21348" y="18023"/>
                                  </a:moveTo>
                                  <a:lnTo>
                                    <a:pt x="12511" y="1223"/>
                                  </a:lnTo>
                                  <a:cubicBezTo>
                                    <a:pt x="12511" y="1223"/>
                                    <a:pt x="12058" y="0"/>
                                    <a:pt x="10800" y="0"/>
                                  </a:cubicBezTo>
                                  <a:cubicBezTo>
                                    <a:pt x="9616" y="0"/>
                                    <a:pt x="9089" y="1223"/>
                                    <a:pt x="9089" y="1223"/>
                                  </a:cubicBezTo>
                                  <a:lnTo>
                                    <a:pt x="252" y="18023"/>
                                  </a:lnTo>
                                  <a:cubicBezTo>
                                    <a:pt x="252" y="18023"/>
                                    <a:pt x="0" y="18421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8362"/>
                                    <a:pt x="21348" y="18023"/>
                                    <a:pt x="21348" y="18023"/>
                                  </a:cubicBezTo>
                                  <a:moveTo>
                                    <a:pt x="10800" y="15600"/>
                                  </a:moveTo>
                                  <a:cubicBezTo>
                                    <a:pt x="10258" y="15600"/>
                                    <a:pt x="9818" y="16138"/>
                                    <a:pt x="9818" y="16800"/>
                                  </a:cubicBezTo>
                                  <a:cubicBezTo>
                                    <a:pt x="9818" y="17462"/>
                                    <a:pt x="10258" y="18000"/>
                                    <a:pt x="10800" y="18000"/>
                                  </a:cubicBezTo>
                                  <a:cubicBezTo>
                                    <a:pt x="11342" y="18000"/>
                                    <a:pt x="11782" y="17462"/>
                                    <a:pt x="11782" y="16800"/>
                                  </a:cubicBezTo>
                                  <a:cubicBezTo>
                                    <a:pt x="11782" y="16138"/>
                                    <a:pt x="11342" y="15600"/>
                                    <a:pt x="10800" y="15600"/>
                                  </a:cubicBezTo>
                                  <a:moveTo>
                                    <a:pt x="10800" y="6000"/>
                                  </a:moveTo>
                                  <a:cubicBezTo>
                                    <a:pt x="10258" y="6000"/>
                                    <a:pt x="9818" y="6538"/>
                                    <a:pt x="9818" y="7200"/>
                                  </a:cubicBezTo>
                                  <a:lnTo>
                                    <a:pt x="10309" y="13800"/>
                                  </a:lnTo>
                                  <a:cubicBezTo>
                                    <a:pt x="10309" y="14132"/>
                                    <a:pt x="10529" y="14400"/>
                                    <a:pt x="10800" y="14400"/>
                                  </a:cubicBezTo>
                                  <a:cubicBezTo>
                                    <a:pt x="11071" y="14400"/>
                                    <a:pt x="11291" y="14132"/>
                                    <a:pt x="11291" y="13800"/>
                                  </a:cubicBezTo>
                                  <a:lnTo>
                                    <a:pt x="11782" y="7200"/>
                                  </a:lnTo>
                                  <a:cubicBezTo>
                                    <a:pt x="11782" y="6538"/>
                                    <a:pt x="11342" y="6000"/>
                                    <a:pt x="10800" y="6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6" name="Shape 2626"/>
                          <wps:cNvSpPr/>
                          <wps:spPr>
                            <a:xfrm>
                              <a:off x="1709611" y="6922691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222" y="18655"/>
                                  </a:moveTo>
                                  <a:cubicBezTo>
                                    <a:pt x="7553" y="18644"/>
                                    <a:pt x="7811" y="18417"/>
                                    <a:pt x="7799" y="18146"/>
                                  </a:cubicBezTo>
                                  <a:lnTo>
                                    <a:pt x="6916" y="6377"/>
                                  </a:lnTo>
                                  <a:cubicBezTo>
                                    <a:pt x="6904" y="6106"/>
                                    <a:pt x="6626" y="5895"/>
                                    <a:pt x="6295" y="5904"/>
                                  </a:cubicBezTo>
                                  <a:cubicBezTo>
                                    <a:pt x="5963" y="5915"/>
                                    <a:pt x="5705" y="6142"/>
                                    <a:pt x="5717" y="6413"/>
                                  </a:cubicBezTo>
                                  <a:lnTo>
                                    <a:pt x="6601" y="18182"/>
                                  </a:lnTo>
                                  <a:cubicBezTo>
                                    <a:pt x="6613" y="18453"/>
                                    <a:pt x="6891" y="18664"/>
                                    <a:pt x="7222" y="18655"/>
                                  </a:cubicBezTo>
                                  <a:moveTo>
                                    <a:pt x="17400" y="19636"/>
                                  </a:moveTo>
                                  <a:cubicBezTo>
                                    <a:pt x="17319" y="20154"/>
                                    <a:pt x="16862" y="20618"/>
                                    <a:pt x="16200" y="20618"/>
                                  </a:cubicBezTo>
                                  <a:lnTo>
                                    <a:pt x="5400" y="20618"/>
                                  </a:lnTo>
                                  <a:cubicBezTo>
                                    <a:pt x="4737" y="20618"/>
                                    <a:pt x="4291" y="20160"/>
                                    <a:pt x="4200" y="19636"/>
                                  </a:cubicBezTo>
                                  <a:lnTo>
                                    <a:pt x="3000" y="3927"/>
                                  </a:lnTo>
                                  <a:lnTo>
                                    <a:pt x="18600" y="3927"/>
                                  </a:lnTo>
                                  <a:cubicBezTo>
                                    <a:pt x="18600" y="3927"/>
                                    <a:pt x="17400" y="19636"/>
                                    <a:pt x="17400" y="19636"/>
                                  </a:cubicBezTo>
                                  <a:close/>
                                  <a:moveTo>
                                    <a:pt x="7800" y="983"/>
                                  </a:moveTo>
                                  <a:lnTo>
                                    <a:pt x="13800" y="983"/>
                                  </a:lnTo>
                                  <a:lnTo>
                                    <a:pt x="13800" y="2945"/>
                                  </a:lnTo>
                                  <a:lnTo>
                                    <a:pt x="7800" y="2945"/>
                                  </a:lnTo>
                                  <a:cubicBezTo>
                                    <a:pt x="7800" y="2945"/>
                                    <a:pt x="7800" y="983"/>
                                    <a:pt x="7800" y="983"/>
                                  </a:cubicBezTo>
                                  <a:close/>
                                  <a:moveTo>
                                    <a:pt x="21000" y="2945"/>
                                  </a:moveTo>
                                  <a:lnTo>
                                    <a:pt x="15000" y="2945"/>
                                  </a:lnTo>
                                  <a:lnTo>
                                    <a:pt x="15000" y="983"/>
                                  </a:lnTo>
                                  <a:cubicBezTo>
                                    <a:pt x="15000" y="440"/>
                                    <a:pt x="14462" y="0"/>
                                    <a:pt x="13800" y="0"/>
                                  </a:cubicBezTo>
                                  <a:lnTo>
                                    <a:pt x="7800" y="0"/>
                                  </a:lnTo>
                                  <a:cubicBezTo>
                                    <a:pt x="7137" y="0"/>
                                    <a:pt x="6600" y="440"/>
                                    <a:pt x="6600" y="983"/>
                                  </a:cubicBezTo>
                                  <a:lnTo>
                                    <a:pt x="6600" y="2945"/>
                                  </a:lnTo>
                                  <a:lnTo>
                                    <a:pt x="600" y="2945"/>
                                  </a:lnTo>
                                  <a:cubicBezTo>
                                    <a:pt x="269" y="2945"/>
                                    <a:pt x="0" y="3166"/>
                                    <a:pt x="0" y="3437"/>
                                  </a:cubicBezTo>
                                  <a:cubicBezTo>
                                    <a:pt x="0" y="3708"/>
                                    <a:pt x="269" y="3927"/>
                                    <a:pt x="600" y="3927"/>
                                  </a:cubicBezTo>
                                  <a:lnTo>
                                    <a:pt x="1800" y="3927"/>
                                  </a:lnTo>
                                  <a:lnTo>
                                    <a:pt x="3000" y="19636"/>
                                  </a:lnTo>
                                  <a:cubicBezTo>
                                    <a:pt x="3193" y="20711"/>
                                    <a:pt x="4075" y="21600"/>
                                    <a:pt x="5400" y="21600"/>
                                  </a:cubicBezTo>
                                  <a:lnTo>
                                    <a:pt x="16200" y="21600"/>
                                  </a:lnTo>
                                  <a:cubicBezTo>
                                    <a:pt x="17525" y="21600"/>
                                    <a:pt x="18374" y="20700"/>
                                    <a:pt x="18600" y="19636"/>
                                  </a:cubicBezTo>
                                  <a:lnTo>
                                    <a:pt x="19800" y="3927"/>
                                  </a:lnTo>
                                  <a:lnTo>
                                    <a:pt x="21000" y="3927"/>
                                  </a:lnTo>
                                  <a:cubicBezTo>
                                    <a:pt x="21331" y="3927"/>
                                    <a:pt x="21600" y="3708"/>
                                    <a:pt x="21600" y="3437"/>
                                  </a:cubicBezTo>
                                  <a:cubicBezTo>
                                    <a:pt x="21600" y="3166"/>
                                    <a:pt x="21331" y="2945"/>
                                    <a:pt x="21000" y="2945"/>
                                  </a:cubicBezTo>
                                  <a:moveTo>
                                    <a:pt x="14380" y="18654"/>
                                  </a:moveTo>
                                  <a:cubicBezTo>
                                    <a:pt x="14711" y="18664"/>
                                    <a:pt x="14989" y="18452"/>
                                    <a:pt x="15001" y="18181"/>
                                  </a:cubicBezTo>
                                  <a:lnTo>
                                    <a:pt x="15871" y="6413"/>
                                  </a:lnTo>
                                  <a:cubicBezTo>
                                    <a:pt x="15883" y="6142"/>
                                    <a:pt x="15625" y="5914"/>
                                    <a:pt x="15294" y="5904"/>
                                  </a:cubicBezTo>
                                  <a:cubicBezTo>
                                    <a:pt x="14962" y="5895"/>
                                    <a:pt x="14684" y="6106"/>
                                    <a:pt x="14672" y="6377"/>
                                  </a:cubicBezTo>
                                  <a:lnTo>
                                    <a:pt x="13802" y="18146"/>
                                  </a:lnTo>
                                  <a:cubicBezTo>
                                    <a:pt x="13790" y="18417"/>
                                    <a:pt x="14049" y="18644"/>
                                    <a:pt x="14380" y="18654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11131" y="18655"/>
                                    <a:pt x="11400" y="18435"/>
                                    <a:pt x="11400" y="18164"/>
                                  </a:cubicBezTo>
                                  <a:lnTo>
                                    <a:pt x="11400" y="6382"/>
                                  </a:lnTo>
                                  <a:cubicBezTo>
                                    <a:pt x="11400" y="6110"/>
                                    <a:pt x="11131" y="5891"/>
                                    <a:pt x="10800" y="5891"/>
                                  </a:cubicBezTo>
                                  <a:cubicBezTo>
                                    <a:pt x="10469" y="5891"/>
                                    <a:pt x="10200" y="6110"/>
                                    <a:pt x="10200" y="6382"/>
                                  </a:cubicBezTo>
                                  <a:lnTo>
                                    <a:pt x="10200" y="18164"/>
                                  </a:lnTo>
                                  <a:cubicBezTo>
                                    <a:pt x="10200" y="18435"/>
                                    <a:pt x="10469" y="18655"/>
                                    <a:pt x="10800" y="186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7" name="Shape 2627"/>
                          <wps:cNvSpPr/>
                          <wps:spPr>
                            <a:xfrm>
                              <a:off x="2381069" y="6922691"/>
                              <a:ext cx="23153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720" y="19636"/>
                                  </a:moveTo>
                                  <a:cubicBezTo>
                                    <a:pt x="18623" y="20154"/>
                                    <a:pt x="18075" y="20618"/>
                                    <a:pt x="17280" y="20618"/>
                                  </a:cubicBezTo>
                                  <a:lnTo>
                                    <a:pt x="4320" y="20618"/>
                                  </a:lnTo>
                                  <a:cubicBezTo>
                                    <a:pt x="3525" y="20618"/>
                                    <a:pt x="2989" y="20160"/>
                                    <a:pt x="2880" y="19636"/>
                                  </a:cubicBezTo>
                                  <a:lnTo>
                                    <a:pt x="1483" y="3927"/>
                                  </a:lnTo>
                                  <a:lnTo>
                                    <a:pt x="20117" y="3927"/>
                                  </a:lnTo>
                                  <a:cubicBezTo>
                                    <a:pt x="20117" y="3927"/>
                                    <a:pt x="18720" y="19636"/>
                                    <a:pt x="18720" y="19636"/>
                                  </a:cubicBezTo>
                                  <a:close/>
                                  <a:moveTo>
                                    <a:pt x="4529" y="2227"/>
                                  </a:moveTo>
                                  <a:cubicBezTo>
                                    <a:pt x="4971" y="2122"/>
                                    <a:pt x="5311" y="1878"/>
                                    <a:pt x="5440" y="1571"/>
                                  </a:cubicBezTo>
                                  <a:cubicBezTo>
                                    <a:pt x="5563" y="1278"/>
                                    <a:pt x="6084" y="982"/>
                                    <a:pt x="6840" y="982"/>
                                  </a:cubicBezTo>
                                  <a:cubicBezTo>
                                    <a:pt x="7596" y="982"/>
                                    <a:pt x="8117" y="1094"/>
                                    <a:pt x="8240" y="1387"/>
                                  </a:cubicBezTo>
                                  <a:cubicBezTo>
                                    <a:pt x="8286" y="1495"/>
                                    <a:pt x="8358" y="1598"/>
                                    <a:pt x="8454" y="1688"/>
                                  </a:cubicBezTo>
                                  <a:cubicBezTo>
                                    <a:pt x="8957" y="2167"/>
                                    <a:pt x="9732" y="2442"/>
                                    <a:pt x="10577" y="2442"/>
                                  </a:cubicBezTo>
                                  <a:cubicBezTo>
                                    <a:pt x="11235" y="2442"/>
                                    <a:pt x="11854" y="2268"/>
                                    <a:pt x="12300" y="1947"/>
                                  </a:cubicBezTo>
                                  <a:cubicBezTo>
                                    <a:pt x="12697" y="1647"/>
                                    <a:pt x="13446" y="1473"/>
                                    <a:pt x="14760" y="1473"/>
                                  </a:cubicBezTo>
                                  <a:cubicBezTo>
                                    <a:pt x="16059" y="1473"/>
                                    <a:pt x="16752" y="1940"/>
                                    <a:pt x="16920" y="2209"/>
                                  </a:cubicBezTo>
                                  <a:cubicBezTo>
                                    <a:pt x="17107" y="2509"/>
                                    <a:pt x="17391" y="2750"/>
                                    <a:pt x="17688" y="2945"/>
                                  </a:cubicBezTo>
                                  <a:lnTo>
                                    <a:pt x="2830" y="2945"/>
                                  </a:lnTo>
                                  <a:cubicBezTo>
                                    <a:pt x="3170" y="2668"/>
                                    <a:pt x="3770" y="2408"/>
                                    <a:pt x="4529" y="2227"/>
                                  </a:cubicBezTo>
                                  <a:moveTo>
                                    <a:pt x="20880" y="2945"/>
                                  </a:moveTo>
                                  <a:lnTo>
                                    <a:pt x="19676" y="2945"/>
                                  </a:lnTo>
                                  <a:cubicBezTo>
                                    <a:pt x="19217" y="2693"/>
                                    <a:pt x="18780" y="2403"/>
                                    <a:pt x="18405" y="1964"/>
                                  </a:cubicBezTo>
                                  <a:cubicBezTo>
                                    <a:pt x="17787" y="1241"/>
                                    <a:pt x="16749" y="491"/>
                                    <a:pt x="14760" y="491"/>
                                  </a:cubicBezTo>
                                  <a:cubicBezTo>
                                    <a:pt x="13012" y="491"/>
                                    <a:pt x="11880" y="798"/>
                                    <a:pt x="11231" y="1289"/>
                                  </a:cubicBezTo>
                                  <a:cubicBezTo>
                                    <a:pt x="11081" y="1397"/>
                                    <a:pt x="10839" y="1461"/>
                                    <a:pt x="10577" y="1461"/>
                                  </a:cubicBezTo>
                                  <a:cubicBezTo>
                                    <a:pt x="10245" y="1461"/>
                                    <a:pt x="9879" y="1359"/>
                                    <a:pt x="9624" y="1116"/>
                                  </a:cubicBezTo>
                                  <a:cubicBezTo>
                                    <a:pt x="9310" y="370"/>
                                    <a:pt x="8188" y="0"/>
                                    <a:pt x="6840" y="0"/>
                                  </a:cubicBezTo>
                                  <a:cubicBezTo>
                                    <a:pt x="5492" y="0"/>
                                    <a:pt x="4370" y="554"/>
                                    <a:pt x="4056" y="1300"/>
                                  </a:cubicBezTo>
                                  <a:cubicBezTo>
                                    <a:pt x="2613" y="1643"/>
                                    <a:pt x="1555" y="2238"/>
                                    <a:pt x="1211" y="2945"/>
                                  </a:cubicBezTo>
                                  <a:lnTo>
                                    <a:pt x="720" y="2945"/>
                                  </a:lnTo>
                                  <a:cubicBezTo>
                                    <a:pt x="323" y="2945"/>
                                    <a:pt x="0" y="3165"/>
                                    <a:pt x="0" y="3436"/>
                                  </a:cubicBezTo>
                                  <a:lnTo>
                                    <a:pt x="0" y="3437"/>
                                  </a:lnTo>
                                  <a:lnTo>
                                    <a:pt x="1440" y="19636"/>
                                  </a:lnTo>
                                  <a:cubicBezTo>
                                    <a:pt x="1672" y="20711"/>
                                    <a:pt x="2730" y="21600"/>
                                    <a:pt x="4320" y="21600"/>
                                  </a:cubicBezTo>
                                  <a:lnTo>
                                    <a:pt x="17280" y="21600"/>
                                  </a:lnTo>
                                  <a:cubicBezTo>
                                    <a:pt x="18870" y="21600"/>
                                    <a:pt x="19890" y="20700"/>
                                    <a:pt x="20160" y="19636"/>
                                  </a:cubicBezTo>
                                  <a:lnTo>
                                    <a:pt x="21600" y="3437"/>
                                  </a:lnTo>
                                  <a:lnTo>
                                    <a:pt x="21600" y="3436"/>
                                  </a:lnTo>
                                  <a:cubicBezTo>
                                    <a:pt x="21600" y="3165"/>
                                    <a:pt x="21277" y="2945"/>
                                    <a:pt x="20880" y="2945"/>
                                  </a:cubicBezTo>
                                  <a:moveTo>
                                    <a:pt x="6507" y="18655"/>
                                  </a:moveTo>
                                  <a:cubicBezTo>
                                    <a:pt x="6904" y="18644"/>
                                    <a:pt x="7214" y="18417"/>
                                    <a:pt x="7200" y="18146"/>
                                  </a:cubicBezTo>
                                  <a:lnTo>
                                    <a:pt x="6139" y="6377"/>
                                  </a:lnTo>
                                  <a:cubicBezTo>
                                    <a:pt x="6125" y="6106"/>
                                    <a:pt x="5791" y="5895"/>
                                    <a:pt x="5394" y="5904"/>
                                  </a:cubicBezTo>
                                  <a:cubicBezTo>
                                    <a:pt x="4996" y="5915"/>
                                    <a:pt x="4686" y="6142"/>
                                    <a:pt x="4700" y="6413"/>
                                  </a:cubicBezTo>
                                  <a:lnTo>
                                    <a:pt x="5761" y="18182"/>
                                  </a:lnTo>
                                  <a:cubicBezTo>
                                    <a:pt x="5775" y="18453"/>
                                    <a:pt x="6109" y="18664"/>
                                    <a:pt x="6507" y="18655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11197" y="18655"/>
                                    <a:pt x="11520" y="18435"/>
                                    <a:pt x="11520" y="18164"/>
                                  </a:cubicBezTo>
                                  <a:lnTo>
                                    <a:pt x="11520" y="6382"/>
                                  </a:lnTo>
                                  <a:cubicBezTo>
                                    <a:pt x="11520" y="6110"/>
                                    <a:pt x="11197" y="5891"/>
                                    <a:pt x="10800" y="5891"/>
                                  </a:cubicBezTo>
                                  <a:cubicBezTo>
                                    <a:pt x="10403" y="5891"/>
                                    <a:pt x="10080" y="6110"/>
                                    <a:pt x="10080" y="6382"/>
                                  </a:cubicBezTo>
                                  <a:lnTo>
                                    <a:pt x="10080" y="18164"/>
                                  </a:lnTo>
                                  <a:cubicBezTo>
                                    <a:pt x="10080" y="18435"/>
                                    <a:pt x="10403" y="18655"/>
                                    <a:pt x="10800" y="18655"/>
                                  </a:cubicBezTo>
                                  <a:moveTo>
                                    <a:pt x="15095" y="18654"/>
                                  </a:moveTo>
                                  <a:cubicBezTo>
                                    <a:pt x="15494" y="18664"/>
                                    <a:pt x="15827" y="18452"/>
                                    <a:pt x="15841" y="18181"/>
                                  </a:cubicBezTo>
                                  <a:lnTo>
                                    <a:pt x="16886" y="6413"/>
                                  </a:lnTo>
                                  <a:cubicBezTo>
                                    <a:pt x="16900" y="6142"/>
                                    <a:pt x="16590" y="5914"/>
                                    <a:pt x="16192" y="5904"/>
                                  </a:cubicBezTo>
                                  <a:cubicBezTo>
                                    <a:pt x="15795" y="5895"/>
                                    <a:pt x="15461" y="6106"/>
                                    <a:pt x="15447" y="6377"/>
                                  </a:cubicBezTo>
                                  <a:lnTo>
                                    <a:pt x="14402" y="18146"/>
                                  </a:lnTo>
                                  <a:cubicBezTo>
                                    <a:pt x="14388" y="18417"/>
                                    <a:pt x="14699" y="18644"/>
                                    <a:pt x="15095" y="1865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8" name="Shape 2628"/>
                          <wps:cNvSpPr/>
                          <wps:spPr>
                            <a:xfrm>
                              <a:off x="2975346" y="6922691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45" y="20618"/>
                                  </a:moveTo>
                                  <a:cubicBezTo>
                                    <a:pt x="15830" y="20618"/>
                                    <a:pt x="15230" y="20482"/>
                                    <a:pt x="14664" y="20214"/>
                                  </a:cubicBezTo>
                                  <a:cubicBezTo>
                                    <a:pt x="14611" y="20189"/>
                                    <a:pt x="14556" y="20170"/>
                                    <a:pt x="14501" y="20155"/>
                                  </a:cubicBezTo>
                                  <a:cubicBezTo>
                                    <a:pt x="8920" y="17308"/>
                                    <a:pt x="4296" y="12685"/>
                                    <a:pt x="1448" y="7105"/>
                                  </a:cubicBezTo>
                                  <a:cubicBezTo>
                                    <a:pt x="1432" y="7048"/>
                                    <a:pt x="1412" y="6991"/>
                                    <a:pt x="1386" y="6936"/>
                                  </a:cubicBezTo>
                                  <a:cubicBezTo>
                                    <a:pt x="1118" y="6369"/>
                                    <a:pt x="982" y="5770"/>
                                    <a:pt x="982" y="5155"/>
                                  </a:cubicBezTo>
                                  <a:cubicBezTo>
                                    <a:pt x="982" y="2774"/>
                                    <a:pt x="3067" y="982"/>
                                    <a:pt x="4418" y="982"/>
                                  </a:cubicBezTo>
                                  <a:cubicBezTo>
                                    <a:pt x="4595" y="982"/>
                                    <a:pt x="4712" y="1072"/>
                                    <a:pt x="4765" y="1126"/>
                                  </a:cubicBezTo>
                                  <a:cubicBezTo>
                                    <a:pt x="4777" y="1139"/>
                                    <a:pt x="4800" y="1164"/>
                                    <a:pt x="4832" y="1216"/>
                                  </a:cubicBezTo>
                                  <a:cubicBezTo>
                                    <a:pt x="4849" y="1244"/>
                                    <a:pt x="4868" y="1271"/>
                                    <a:pt x="4888" y="1297"/>
                                  </a:cubicBezTo>
                                  <a:lnTo>
                                    <a:pt x="8121" y="5453"/>
                                  </a:lnTo>
                                  <a:cubicBezTo>
                                    <a:pt x="8146" y="5485"/>
                                    <a:pt x="8173" y="5515"/>
                                    <a:pt x="8202" y="5544"/>
                                  </a:cubicBezTo>
                                  <a:cubicBezTo>
                                    <a:pt x="8255" y="5598"/>
                                    <a:pt x="8345" y="5715"/>
                                    <a:pt x="8345" y="5891"/>
                                  </a:cubicBezTo>
                                  <a:cubicBezTo>
                                    <a:pt x="8345" y="5978"/>
                                    <a:pt x="8321" y="6060"/>
                                    <a:pt x="8274" y="6135"/>
                                  </a:cubicBezTo>
                                  <a:lnTo>
                                    <a:pt x="7180" y="7221"/>
                                  </a:lnTo>
                                  <a:cubicBezTo>
                                    <a:pt x="7175" y="7226"/>
                                    <a:pt x="7170" y="7231"/>
                                    <a:pt x="7165" y="7236"/>
                                  </a:cubicBezTo>
                                  <a:cubicBezTo>
                                    <a:pt x="6769" y="7609"/>
                                    <a:pt x="6543" y="8126"/>
                                    <a:pt x="6543" y="8668"/>
                                  </a:cubicBezTo>
                                  <a:cubicBezTo>
                                    <a:pt x="6543" y="9175"/>
                                    <a:pt x="6740" y="9658"/>
                                    <a:pt x="7082" y="10020"/>
                                  </a:cubicBezTo>
                                  <a:cubicBezTo>
                                    <a:pt x="7094" y="10040"/>
                                    <a:pt x="7107" y="10059"/>
                                    <a:pt x="7121" y="10078"/>
                                  </a:cubicBezTo>
                                  <a:cubicBezTo>
                                    <a:pt x="8327" y="11745"/>
                                    <a:pt x="9810" y="13222"/>
                                    <a:pt x="11528" y="14469"/>
                                  </a:cubicBezTo>
                                  <a:cubicBezTo>
                                    <a:pt x="11541" y="14478"/>
                                    <a:pt x="11555" y="14487"/>
                                    <a:pt x="11568" y="14496"/>
                                  </a:cubicBezTo>
                                  <a:cubicBezTo>
                                    <a:pt x="11931" y="14844"/>
                                    <a:pt x="12418" y="15045"/>
                                    <a:pt x="12928" y="15045"/>
                                  </a:cubicBezTo>
                                  <a:cubicBezTo>
                                    <a:pt x="13440" y="15045"/>
                                    <a:pt x="13934" y="14840"/>
                                    <a:pt x="14301" y="14479"/>
                                  </a:cubicBezTo>
                                  <a:cubicBezTo>
                                    <a:pt x="14320" y="14463"/>
                                    <a:pt x="14338" y="14446"/>
                                    <a:pt x="14356" y="14427"/>
                                  </a:cubicBezTo>
                                  <a:lnTo>
                                    <a:pt x="15456" y="13320"/>
                                  </a:lnTo>
                                  <a:cubicBezTo>
                                    <a:pt x="15533" y="13271"/>
                                    <a:pt x="15615" y="13247"/>
                                    <a:pt x="15701" y="13247"/>
                                  </a:cubicBezTo>
                                  <a:cubicBezTo>
                                    <a:pt x="15878" y="13247"/>
                                    <a:pt x="15995" y="13337"/>
                                    <a:pt x="16048" y="13391"/>
                                  </a:cubicBezTo>
                                  <a:cubicBezTo>
                                    <a:pt x="16077" y="13420"/>
                                    <a:pt x="16108" y="13447"/>
                                    <a:pt x="16140" y="13472"/>
                                  </a:cubicBezTo>
                                  <a:lnTo>
                                    <a:pt x="20296" y="16704"/>
                                  </a:lnTo>
                                  <a:cubicBezTo>
                                    <a:pt x="20323" y="16725"/>
                                    <a:pt x="20351" y="16744"/>
                                    <a:pt x="20379" y="16762"/>
                                  </a:cubicBezTo>
                                  <a:cubicBezTo>
                                    <a:pt x="20431" y="16795"/>
                                    <a:pt x="20455" y="16816"/>
                                    <a:pt x="20466" y="16827"/>
                                  </a:cubicBezTo>
                                  <a:cubicBezTo>
                                    <a:pt x="20520" y="16881"/>
                                    <a:pt x="20610" y="16997"/>
                                    <a:pt x="20610" y="17174"/>
                                  </a:cubicBezTo>
                                  <a:cubicBezTo>
                                    <a:pt x="20610" y="17207"/>
                                    <a:pt x="20612" y="17240"/>
                                    <a:pt x="20616" y="17273"/>
                                  </a:cubicBezTo>
                                  <a:cubicBezTo>
                                    <a:pt x="20539" y="18625"/>
                                    <a:pt x="18774" y="20618"/>
                                    <a:pt x="16445" y="20618"/>
                                  </a:cubicBezTo>
                                  <a:moveTo>
                                    <a:pt x="21600" y="17174"/>
                                  </a:moveTo>
                                  <a:lnTo>
                                    <a:pt x="21592" y="17174"/>
                                  </a:lnTo>
                                  <a:cubicBezTo>
                                    <a:pt x="21592" y="16768"/>
                                    <a:pt x="21427" y="16399"/>
                                    <a:pt x="21161" y="16133"/>
                                  </a:cubicBezTo>
                                  <a:cubicBezTo>
                                    <a:pt x="21082" y="16054"/>
                                    <a:pt x="20994" y="15988"/>
                                    <a:pt x="20899" y="15929"/>
                                  </a:cubicBezTo>
                                  <a:lnTo>
                                    <a:pt x="16743" y="12697"/>
                                  </a:lnTo>
                                  <a:cubicBezTo>
                                    <a:pt x="16476" y="12430"/>
                                    <a:pt x="16108" y="12265"/>
                                    <a:pt x="15701" y="12265"/>
                                  </a:cubicBezTo>
                                  <a:cubicBezTo>
                                    <a:pt x="15368" y="12265"/>
                                    <a:pt x="15065" y="12380"/>
                                    <a:pt x="14819" y="12567"/>
                                  </a:cubicBezTo>
                                  <a:lnTo>
                                    <a:pt x="13659" y="13736"/>
                                  </a:lnTo>
                                  <a:lnTo>
                                    <a:pt x="13656" y="13733"/>
                                  </a:lnTo>
                                  <a:cubicBezTo>
                                    <a:pt x="13477" y="13934"/>
                                    <a:pt x="13218" y="14063"/>
                                    <a:pt x="12928" y="14063"/>
                                  </a:cubicBezTo>
                                  <a:cubicBezTo>
                                    <a:pt x="12595" y="14063"/>
                                    <a:pt x="12303" y="13897"/>
                                    <a:pt x="12125" y="13645"/>
                                  </a:cubicBezTo>
                                  <a:cubicBezTo>
                                    <a:pt x="12119" y="13654"/>
                                    <a:pt x="12111" y="13663"/>
                                    <a:pt x="12104" y="13674"/>
                                  </a:cubicBezTo>
                                  <a:cubicBezTo>
                                    <a:pt x="10500" y="12510"/>
                                    <a:pt x="9078" y="11108"/>
                                    <a:pt x="7916" y="9502"/>
                                  </a:cubicBezTo>
                                  <a:cubicBezTo>
                                    <a:pt x="7927" y="9495"/>
                                    <a:pt x="7937" y="9486"/>
                                    <a:pt x="7949" y="9479"/>
                                  </a:cubicBezTo>
                                  <a:cubicBezTo>
                                    <a:pt x="7693" y="9299"/>
                                    <a:pt x="7525" y="9004"/>
                                    <a:pt x="7525" y="8668"/>
                                  </a:cubicBezTo>
                                  <a:cubicBezTo>
                                    <a:pt x="7525" y="8367"/>
                                    <a:pt x="7662" y="8101"/>
                                    <a:pt x="7873" y="7920"/>
                                  </a:cubicBezTo>
                                  <a:lnTo>
                                    <a:pt x="7872" y="7918"/>
                                  </a:lnTo>
                                  <a:lnTo>
                                    <a:pt x="9026" y="6773"/>
                                  </a:lnTo>
                                  <a:cubicBezTo>
                                    <a:pt x="9213" y="6528"/>
                                    <a:pt x="9327" y="6224"/>
                                    <a:pt x="9327" y="5891"/>
                                  </a:cubicBezTo>
                                  <a:cubicBezTo>
                                    <a:pt x="9327" y="5485"/>
                                    <a:pt x="9162" y="5116"/>
                                    <a:pt x="8896" y="4850"/>
                                  </a:cubicBezTo>
                                  <a:lnTo>
                                    <a:pt x="5663" y="693"/>
                                  </a:lnTo>
                                  <a:cubicBezTo>
                                    <a:pt x="5604" y="599"/>
                                    <a:pt x="5538" y="510"/>
                                    <a:pt x="5459" y="432"/>
                                  </a:cubicBezTo>
                                  <a:cubicBezTo>
                                    <a:pt x="5193" y="165"/>
                                    <a:pt x="4825" y="0"/>
                                    <a:pt x="4418" y="0"/>
                                  </a:cubicBezTo>
                                  <a:cubicBezTo>
                                    <a:pt x="2455" y="0"/>
                                    <a:pt x="0" y="2308"/>
                                    <a:pt x="0" y="5155"/>
                                  </a:cubicBezTo>
                                  <a:cubicBezTo>
                                    <a:pt x="0" y="5943"/>
                                    <a:pt x="183" y="6688"/>
                                    <a:pt x="499" y="7356"/>
                                  </a:cubicBezTo>
                                  <a:lnTo>
                                    <a:pt x="483" y="7373"/>
                                  </a:lnTo>
                                  <a:cubicBezTo>
                                    <a:pt x="3436" y="13255"/>
                                    <a:pt x="8345" y="18164"/>
                                    <a:pt x="14228" y="21117"/>
                                  </a:cubicBezTo>
                                  <a:lnTo>
                                    <a:pt x="14244" y="21101"/>
                                  </a:lnTo>
                                  <a:cubicBezTo>
                                    <a:pt x="14912" y="21418"/>
                                    <a:pt x="15657" y="21600"/>
                                    <a:pt x="16445" y="21600"/>
                                  </a:cubicBezTo>
                                  <a:cubicBezTo>
                                    <a:pt x="19292" y="21600"/>
                                    <a:pt x="21600" y="19145"/>
                                    <a:pt x="21600" y="17182"/>
                                  </a:cubicBezTo>
                                  <a:cubicBezTo>
                                    <a:pt x="21600" y="17179"/>
                                    <a:pt x="21600" y="17177"/>
                                    <a:pt x="21600" y="1717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9" name="Shape 2629"/>
                          <wps:cNvSpPr/>
                          <wps:spPr>
                            <a:xfrm>
                              <a:off x="3623649" y="6922691"/>
                              <a:ext cx="339682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41" y="20618"/>
                                  </a:moveTo>
                                  <a:cubicBezTo>
                                    <a:pt x="15826" y="20618"/>
                                    <a:pt x="15226" y="20482"/>
                                    <a:pt x="14660" y="20214"/>
                                  </a:cubicBezTo>
                                  <a:cubicBezTo>
                                    <a:pt x="14607" y="20189"/>
                                    <a:pt x="14552" y="20170"/>
                                    <a:pt x="14497" y="20155"/>
                                  </a:cubicBezTo>
                                  <a:cubicBezTo>
                                    <a:pt x="8918" y="17308"/>
                                    <a:pt x="4295" y="12685"/>
                                    <a:pt x="1448" y="7105"/>
                                  </a:cubicBezTo>
                                  <a:cubicBezTo>
                                    <a:pt x="1432" y="7048"/>
                                    <a:pt x="1412" y="6991"/>
                                    <a:pt x="1386" y="6936"/>
                                  </a:cubicBezTo>
                                  <a:cubicBezTo>
                                    <a:pt x="1117" y="6369"/>
                                    <a:pt x="982" y="5770"/>
                                    <a:pt x="982" y="5155"/>
                                  </a:cubicBezTo>
                                  <a:cubicBezTo>
                                    <a:pt x="982" y="2774"/>
                                    <a:pt x="3066" y="982"/>
                                    <a:pt x="4417" y="982"/>
                                  </a:cubicBezTo>
                                  <a:cubicBezTo>
                                    <a:pt x="4594" y="982"/>
                                    <a:pt x="4711" y="1072"/>
                                    <a:pt x="4764" y="1126"/>
                                  </a:cubicBezTo>
                                  <a:cubicBezTo>
                                    <a:pt x="4776" y="1139"/>
                                    <a:pt x="4798" y="1164"/>
                                    <a:pt x="4831" y="1216"/>
                                  </a:cubicBezTo>
                                  <a:cubicBezTo>
                                    <a:pt x="4848" y="1244"/>
                                    <a:pt x="4867" y="1271"/>
                                    <a:pt x="4887" y="1297"/>
                                  </a:cubicBezTo>
                                  <a:lnTo>
                                    <a:pt x="8118" y="5453"/>
                                  </a:lnTo>
                                  <a:cubicBezTo>
                                    <a:pt x="8143" y="5485"/>
                                    <a:pt x="8170" y="5515"/>
                                    <a:pt x="8199" y="5544"/>
                                  </a:cubicBezTo>
                                  <a:cubicBezTo>
                                    <a:pt x="8253" y="5598"/>
                                    <a:pt x="8343" y="5715"/>
                                    <a:pt x="8343" y="5891"/>
                                  </a:cubicBezTo>
                                  <a:cubicBezTo>
                                    <a:pt x="8343" y="5978"/>
                                    <a:pt x="8319" y="6060"/>
                                    <a:pt x="8272" y="6135"/>
                                  </a:cubicBezTo>
                                  <a:lnTo>
                                    <a:pt x="7178" y="7221"/>
                                  </a:lnTo>
                                  <a:cubicBezTo>
                                    <a:pt x="7173" y="7226"/>
                                    <a:pt x="7168" y="7231"/>
                                    <a:pt x="7163" y="7236"/>
                                  </a:cubicBezTo>
                                  <a:cubicBezTo>
                                    <a:pt x="6767" y="7609"/>
                                    <a:pt x="6541" y="8126"/>
                                    <a:pt x="6541" y="8668"/>
                                  </a:cubicBezTo>
                                  <a:cubicBezTo>
                                    <a:pt x="6541" y="9175"/>
                                    <a:pt x="6738" y="9658"/>
                                    <a:pt x="7080" y="10020"/>
                                  </a:cubicBezTo>
                                  <a:cubicBezTo>
                                    <a:pt x="7092" y="10040"/>
                                    <a:pt x="7105" y="10059"/>
                                    <a:pt x="7119" y="10078"/>
                                  </a:cubicBezTo>
                                  <a:cubicBezTo>
                                    <a:pt x="8325" y="11745"/>
                                    <a:pt x="9807" y="13222"/>
                                    <a:pt x="11525" y="14469"/>
                                  </a:cubicBezTo>
                                  <a:cubicBezTo>
                                    <a:pt x="11538" y="14478"/>
                                    <a:pt x="11551" y="14487"/>
                                    <a:pt x="11565" y="14496"/>
                                  </a:cubicBezTo>
                                  <a:cubicBezTo>
                                    <a:pt x="11928" y="14844"/>
                                    <a:pt x="12414" y="15045"/>
                                    <a:pt x="12924" y="15045"/>
                                  </a:cubicBezTo>
                                  <a:cubicBezTo>
                                    <a:pt x="13436" y="15045"/>
                                    <a:pt x="13930" y="14840"/>
                                    <a:pt x="14297" y="14479"/>
                                  </a:cubicBezTo>
                                  <a:cubicBezTo>
                                    <a:pt x="14316" y="14463"/>
                                    <a:pt x="14335" y="14446"/>
                                    <a:pt x="14352" y="14427"/>
                                  </a:cubicBezTo>
                                  <a:lnTo>
                                    <a:pt x="15451" y="13320"/>
                                  </a:lnTo>
                                  <a:cubicBezTo>
                                    <a:pt x="15529" y="13271"/>
                                    <a:pt x="15611" y="13247"/>
                                    <a:pt x="15697" y="13247"/>
                                  </a:cubicBezTo>
                                  <a:cubicBezTo>
                                    <a:pt x="15874" y="13247"/>
                                    <a:pt x="15990" y="13337"/>
                                    <a:pt x="16044" y="13391"/>
                                  </a:cubicBezTo>
                                  <a:cubicBezTo>
                                    <a:pt x="16073" y="13420"/>
                                    <a:pt x="16103" y="13447"/>
                                    <a:pt x="16135" y="13472"/>
                                  </a:cubicBezTo>
                                  <a:lnTo>
                                    <a:pt x="20291" y="16704"/>
                                  </a:lnTo>
                                  <a:cubicBezTo>
                                    <a:pt x="20317" y="16725"/>
                                    <a:pt x="20345" y="16744"/>
                                    <a:pt x="20374" y="16762"/>
                                  </a:cubicBezTo>
                                  <a:cubicBezTo>
                                    <a:pt x="20426" y="16795"/>
                                    <a:pt x="20449" y="16816"/>
                                    <a:pt x="20461" y="16827"/>
                                  </a:cubicBezTo>
                                  <a:cubicBezTo>
                                    <a:pt x="20515" y="16881"/>
                                    <a:pt x="20605" y="16997"/>
                                    <a:pt x="20605" y="17174"/>
                                  </a:cubicBezTo>
                                  <a:cubicBezTo>
                                    <a:pt x="20605" y="17207"/>
                                    <a:pt x="20606" y="17240"/>
                                    <a:pt x="20610" y="17273"/>
                                  </a:cubicBezTo>
                                  <a:cubicBezTo>
                                    <a:pt x="20533" y="18625"/>
                                    <a:pt x="18769" y="20618"/>
                                    <a:pt x="16441" y="20618"/>
                                  </a:cubicBezTo>
                                  <a:moveTo>
                                    <a:pt x="21586" y="17174"/>
                                  </a:moveTo>
                                  <a:cubicBezTo>
                                    <a:pt x="21586" y="16768"/>
                                    <a:pt x="21421" y="16399"/>
                                    <a:pt x="21155" y="16133"/>
                                  </a:cubicBezTo>
                                  <a:cubicBezTo>
                                    <a:pt x="21077" y="16054"/>
                                    <a:pt x="20988" y="15988"/>
                                    <a:pt x="20893" y="15929"/>
                                  </a:cubicBezTo>
                                  <a:lnTo>
                                    <a:pt x="16738" y="12697"/>
                                  </a:lnTo>
                                  <a:cubicBezTo>
                                    <a:pt x="16471" y="12430"/>
                                    <a:pt x="16104" y="12265"/>
                                    <a:pt x="15697" y="12265"/>
                                  </a:cubicBezTo>
                                  <a:cubicBezTo>
                                    <a:pt x="15364" y="12265"/>
                                    <a:pt x="15060" y="12380"/>
                                    <a:pt x="14815" y="12567"/>
                                  </a:cubicBezTo>
                                  <a:lnTo>
                                    <a:pt x="13655" y="13736"/>
                                  </a:lnTo>
                                  <a:lnTo>
                                    <a:pt x="13652" y="13733"/>
                                  </a:lnTo>
                                  <a:cubicBezTo>
                                    <a:pt x="13473" y="13934"/>
                                    <a:pt x="13214" y="14063"/>
                                    <a:pt x="12924" y="14063"/>
                                  </a:cubicBezTo>
                                  <a:cubicBezTo>
                                    <a:pt x="12592" y="14063"/>
                                    <a:pt x="12300" y="13897"/>
                                    <a:pt x="12122" y="13645"/>
                                  </a:cubicBezTo>
                                  <a:cubicBezTo>
                                    <a:pt x="12116" y="13654"/>
                                    <a:pt x="12107" y="13663"/>
                                    <a:pt x="12101" y="13674"/>
                                  </a:cubicBezTo>
                                  <a:cubicBezTo>
                                    <a:pt x="10497" y="12510"/>
                                    <a:pt x="9076" y="11108"/>
                                    <a:pt x="7914" y="9502"/>
                                  </a:cubicBezTo>
                                  <a:cubicBezTo>
                                    <a:pt x="7925" y="9495"/>
                                    <a:pt x="7935" y="9486"/>
                                    <a:pt x="7947" y="9479"/>
                                  </a:cubicBezTo>
                                  <a:cubicBezTo>
                                    <a:pt x="7691" y="9299"/>
                                    <a:pt x="7523" y="9004"/>
                                    <a:pt x="7523" y="8668"/>
                                  </a:cubicBezTo>
                                  <a:cubicBezTo>
                                    <a:pt x="7523" y="8367"/>
                                    <a:pt x="7659" y="8101"/>
                                    <a:pt x="7871" y="7920"/>
                                  </a:cubicBezTo>
                                  <a:lnTo>
                                    <a:pt x="7870" y="7918"/>
                                  </a:lnTo>
                                  <a:lnTo>
                                    <a:pt x="9023" y="6773"/>
                                  </a:lnTo>
                                  <a:cubicBezTo>
                                    <a:pt x="9211" y="6528"/>
                                    <a:pt x="9325" y="6224"/>
                                    <a:pt x="9325" y="5891"/>
                                  </a:cubicBezTo>
                                  <a:cubicBezTo>
                                    <a:pt x="9325" y="5485"/>
                                    <a:pt x="9160" y="5116"/>
                                    <a:pt x="8893" y="4850"/>
                                  </a:cubicBezTo>
                                  <a:lnTo>
                                    <a:pt x="5662" y="693"/>
                                  </a:lnTo>
                                  <a:cubicBezTo>
                                    <a:pt x="5603" y="599"/>
                                    <a:pt x="5537" y="510"/>
                                    <a:pt x="5458" y="432"/>
                                  </a:cubicBezTo>
                                  <a:cubicBezTo>
                                    <a:pt x="5191" y="165"/>
                                    <a:pt x="4823" y="0"/>
                                    <a:pt x="4417" y="0"/>
                                  </a:cubicBezTo>
                                  <a:cubicBezTo>
                                    <a:pt x="2454" y="0"/>
                                    <a:pt x="0" y="2308"/>
                                    <a:pt x="0" y="5155"/>
                                  </a:cubicBezTo>
                                  <a:cubicBezTo>
                                    <a:pt x="0" y="5943"/>
                                    <a:pt x="183" y="6688"/>
                                    <a:pt x="499" y="7356"/>
                                  </a:cubicBezTo>
                                  <a:lnTo>
                                    <a:pt x="482" y="7373"/>
                                  </a:lnTo>
                                  <a:cubicBezTo>
                                    <a:pt x="3435" y="13255"/>
                                    <a:pt x="8343" y="18164"/>
                                    <a:pt x="14224" y="21117"/>
                                  </a:cubicBezTo>
                                  <a:lnTo>
                                    <a:pt x="14240" y="21101"/>
                                  </a:lnTo>
                                  <a:cubicBezTo>
                                    <a:pt x="14908" y="21418"/>
                                    <a:pt x="15652" y="21600"/>
                                    <a:pt x="16441" y="21600"/>
                                  </a:cubicBezTo>
                                  <a:cubicBezTo>
                                    <a:pt x="19287" y="21600"/>
                                    <a:pt x="21594" y="19145"/>
                                    <a:pt x="21594" y="17182"/>
                                  </a:cubicBezTo>
                                  <a:cubicBezTo>
                                    <a:pt x="21594" y="17179"/>
                                    <a:pt x="21594" y="17177"/>
                                    <a:pt x="21594" y="17174"/>
                                  </a:cubicBezTo>
                                  <a:cubicBezTo>
                                    <a:pt x="21594" y="17174"/>
                                    <a:pt x="21586" y="17174"/>
                                    <a:pt x="21586" y="17174"/>
                                  </a:cubicBezTo>
                                  <a:close/>
                                  <a:moveTo>
                                    <a:pt x="11785" y="10800"/>
                                  </a:moveTo>
                                  <a:cubicBezTo>
                                    <a:pt x="12326" y="10800"/>
                                    <a:pt x="12766" y="10360"/>
                                    <a:pt x="12766" y="9819"/>
                                  </a:cubicBezTo>
                                  <a:cubicBezTo>
                                    <a:pt x="12766" y="9276"/>
                                    <a:pt x="12326" y="8836"/>
                                    <a:pt x="11785" y="8836"/>
                                  </a:cubicBezTo>
                                  <a:cubicBezTo>
                                    <a:pt x="11242" y="8836"/>
                                    <a:pt x="10803" y="9276"/>
                                    <a:pt x="10803" y="9819"/>
                                  </a:cubicBezTo>
                                  <a:cubicBezTo>
                                    <a:pt x="10803" y="10360"/>
                                    <a:pt x="11242" y="10800"/>
                                    <a:pt x="11785" y="10800"/>
                                  </a:cubicBezTo>
                                  <a:moveTo>
                                    <a:pt x="11785" y="5891"/>
                                  </a:moveTo>
                                  <a:cubicBezTo>
                                    <a:pt x="13953" y="5891"/>
                                    <a:pt x="15711" y="7649"/>
                                    <a:pt x="15711" y="9819"/>
                                  </a:cubicBezTo>
                                  <a:cubicBezTo>
                                    <a:pt x="15711" y="10090"/>
                                    <a:pt x="15930" y="10309"/>
                                    <a:pt x="16201" y="10309"/>
                                  </a:cubicBezTo>
                                  <a:cubicBezTo>
                                    <a:pt x="16472" y="10309"/>
                                    <a:pt x="16692" y="10090"/>
                                    <a:pt x="16692" y="9819"/>
                                  </a:cubicBezTo>
                                  <a:cubicBezTo>
                                    <a:pt x="16692" y="7107"/>
                                    <a:pt x="14495" y="4909"/>
                                    <a:pt x="11785" y="4909"/>
                                  </a:cubicBezTo>
                                  <a:cubicBezTo>
                                    <a:pt x="11513" y="4909"/>
                                    <a:pt x="11294" y="5129"/>
                                    <a:pt x="11294" y="5400"/>
                                  </a:cubicBezTo>
                                  <a:cubicBezTo>
                                    <a:pt x="11294" y="5672"/>
                                    <a:pt x="11513" y="5891"/>
                                    <a:pt x="11785" y="5891"/>
                                  </a:cubicBezTo>
                                  <a:moveTo>
                                    <a:pt x="11785" y="982"/>
                                  </a:moveTo>
                                  <a:cubicBezTo>
                                    <a:pt x="16663" y="982"/>
                                    <a:pt x="20618" y="4939"/>
                                    <a:pt x="20618" y="9819"/>
                                  </a:cubicBezTo>
                                  <a:cubicBezTo>
                                    <a:pt x="20618" y="10090"/>
                                    <a:pt x="20838" y="10309"/>
                                    <a:pt x="21109" y="10309"/>
                                  </a:cubicBezTo>
                                  <a:cubicBezTo>
                                    <a:pt x="21380" y="10309"/>
                                    <a:pt x="21600" y="10090"/>
                                    <a:pt x="21600" y="9819"/>
                                  </a:cubicBezTo>
                                  <a:cubicBezTo>
                                    <a:pt x="21600" y="4396"/>
                                    <a:pt x="17206" y="0"/>
                                    <a:pt x="11785" y="0"/>
                                  </a:cubicBezTo>
                                  <a:cubicBezTo>
                                    <a:pt x="11513" y="0"/>
                                    <a:pt x="11294" y="220"/>
                                    <a:pt x="11294" y="491"/>
                                  </a:cubicBezTo>
                                  <a:cubicBezTo>
                                    <a:pt x="11294" y="762"/>
                                    <a:pt x="11513" y="982"/>
                                    <a:pt x="11785" y="9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0" name="Shape 2630"/>
                          <wps:cNvSpPr/>
                          <wps:spPr>
                            <a:xfrm>
                              <a:off x="4349132" y="6922691"/>
                              <a:ext cx="18523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507" y="18651"/>
                                  </a:moveTo>
                                  <a:lnTo>
                                    <a:pt x="10795" y="12327"/>
                                  </a:lnTo>
                                  <a:lnTo>
                                    <a:pt x="10781" y="12326"/>
                                  </a:lnTo>
                                  <a:cubicBezTo>
                                    <a:pt x="10785" y="12307"/>
                                    <a:pt x="10800" y="12292"/>
                                    <a:pt x="10800" y="12273"/>
                                  </a:cubicBezTo>
                                  <a:cubicBezTo>
                                    <a:pt x="10800" y="12001"/>
                                    <a:pt x="10398" y="11782"/>
                                    <a:pt x="9900" y="11782"/>
                                  </a:cubicBezTo>
                                  <a:lnTo>
                                    <a:pt x="2149" y="11782"/>
                                  </a:lnTo>
                                  <a:lnTo>
                                    <a:pt x="8749" y="982"/>
                                  </a:lnTo>
                                  <a:lnTo>
                                    <a:pt x="15850" y="982"/>
                                  </a:lnTo>
                                  <a:lnTo>
                                    <a:pt x="11436" y="8190"/>
                                  </a:lnTo>
                                  <a:lnTo>
                                    <a:pt x="11447" y="8192"/>
                                  </a:lnTo>
                                  <a:cubicBezTo>
                                    <a:pt x="11417" y="8241"/>
                                    <a:pt x="11391" y="8291"/>
                                    <a:pt x="11391" y="8345"/>
                                  </a:cubicBezTo>
                                  <a:cubicBezTo>
                                    <a:pt x="11391" y="8617"/>
                                    <a:pt x="11794" y="8836"/>
                                    <a:pt x="12291" y="8836"/>
                                  </a:cubicBezTo>
                                  <a:lnTo>
                                    <a:pt x="19195" y="8836"/>
                                  </a:lnTo>
                                  <a:cubicBezTo>
                                    <a:pt x="19195" y="8836"/>
                                    <a:pt x="9507" y="18651"/>
                                    <a:pt x="9507" y="18651"/>
                                  </a:cubicBezTo>
                                  <a:close/>
                                  <a:moveTo>
                                    <a:pt x="21600" y="8345"/>
                                  </a:moveTo>
                                  <a:cubicBezTo>
                                    <a:pt x="21600" y="8074"/>
                                    <a:pt x="21197" y="7855"/>
                                    <a:pt x="20700" y="7855"/>
                                  </a:cubicBezTo>
                                  <a:lnTo>
                                    <a:pt x="13541" y="7855"/>
                                  </a:lnTo>
                                  <a:lnTo>
                                    <a:pt x="17954" y="646"/>
                                  </a:lnTo>
                                  <a:lnTo>
                                    <a:pt x="17944" y="644"/>
                                  </a:lnTo>
                                  <a:cubicBezTo>
                                    <a:pt x="17974" y="595"/>
                                    <a:pt x="18000" y="545"/>
                                    <a:pt x="18000" y="491"/>
                                  </a:cubicBezTo>
                                  <a:cubicBezTo>
                                    <a:pt x="18000" y="220"/>
                                    <a:pt x="17598" y="0"/>
                                    <a:pt x="17100" y="0"/>
                                  </a:cubicBezTo>
                                  <a:lnTo>
                                    <a:pt x="8101" y="0"/>
                                  </a:lnTo>
                                  <a:cubicBezTo>
                                    <a:pt x="7703" y="0"/>
                                    <a:pt x="7376" y="143"/>
                                    <a:pt x="7257" y="337"/>
                                  </a:cubicBezTo>
                                  <a:lnTo>
                                    <a:pt x="7246" y="335"/>
                                  </a:lnTo>
                                  <a:lnTo>
                                    <a:pt x="47" y="12117"/>
                                  </a:lnTo>
                                  <a:lnTo>
                                    <a:pt x="57" y="12120"/>
                                  </a:lnTo>
                                  <a:cubicBezTo>
                                    <a:pt x="27" y="12168"/>
                                    <a:pt x="0" y="12218"/>
                                    <a:pt x="0" y="12273"/>
                                  </a:cubicBezTo>
                                  <a:cubicBezTo>
                                    <a:pt x="0" y="12544"/>
                                    <a:pt x="403" y="12764"/>
                                    <a:pt x="900" y="12764"/>
                                  </a:cubicBezTo>
                                  <a:lnTo>
                                    <a:pt x="8895" y="12764"/>
                                  </a:lnTo>
                                  <a:lnTo>
                                    <a:pt x="7206" y="21055"/>
                                  </a:lnTo>
                                  <a:lnTo>
                                    <a:pt x="7220" y="21056"/>
                                  </a:lnTo>
                                  <a:cubicBezTo>
                                    <a:pt x="7216" y="21074"/>
                                    <a:pt x="7200" y="21090"/>
                                    <a:pt x="7200" y="21109"/>
                                  </a:cubicBezTo>
                                  <a:cubicBezTo>
                                    <a:pt x="7200" y="21380"/>
                                    <a:pt x="7603" y="21600"/>
                                    <a:pt x="8101" y="21600"/>
                                  </a:cubicBezTo>
                                  <a:cubicBezTo>
                                    <a:pt x="8464" y="21600"/>
                                    <a:pt x="8761" y="21480"/>
                                    <a:pt x="8900" y="21310"/>
                                  </a:cubicBezTo>
                                  <a:lnTo>
                                    <a:pt x="8918" y="21315"/>
                                  </a:lnTo>
                                  <a:lnTo>
                                    <a:pt x="21517" y="8551"/>
                                  </a:lnTo>
                                  <a:lnTo>
                                    <a:pt x="21513" y="8550"/>
                                  </a:lnTo>
                                  <a:cubicBezTo>
                                    <a:pt x="21567" y="8487"/>
                                    <a:pt x="21600" y="8419"/>
                                    <a:pt x="21600" y="834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1" name="Shape 2631"/>
                          <wps:cNvSpPr/>
                          <wps:spPr>
                            <a:xfrm>
                              <a:off x="4920256" y="6953562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3600"/>
                                  </a:moveTo>
                                  <a:lnTo>
                                    <a:pt x="1964" y="3600"/>
                                  </a:lnTo>
                                  <a:lnTo>
                                    <a:pt x="1964" y="1200"/>
                                  </a:lnTo>
                                  <a:lnTo>
                                    <a:pt x="19636" y="1200"/>
                                  </a:lnTo>
                                  <a:cubicBezTo>
                                    <a:pt x="19636" y="1200"/>
                                    <a:pt x="19636" y="3600"/>
                                    <a:pt x="19636" y="3600"/>
                                  </a:cubicBezTo>
                                  <a:close/>
                                  <a:moveTo>
                                    <a:pt x="17182" y="6000"/>
                                  </a:moveTo>
                                  <a:lnTo>
                                    <a:pt x="17182" y="4800"/>
                                  </a:lnTo>
                                  <a:lnTo>
                                    <a:pt x="19145" y="4800"/>
                                  </a:lnTo>
                                  <a:lnTo>
                                    <a:pt x="19145" y="6000"/>
                                  </a:lnTo>
                                  <a:cubicBezTo>
                                    <a:pt x="19145" y="6662"/>
                                    <a:pt x="18705" y="7200"/>
                                    <a:pt x="18164" y="7200"/>
                                  </a:cubicBezTo>
                                  <a:cubicBezTo>
                                    <a:pt x="17621" y="7200"/>
                                    <a:pt x="17182" y="6662"/>
                                    <a:pt x="17182" y="6000"/>
                                  </a:cubicBezTo>
                                  <a:moveTo>
                                    <a:pt x="14236" y="6000"/>
                                  </a:moveTo>
                                  <a:lnTo>
                                    <a:pt x="14236" y="4800"/>
                                  </a:lnTo>
                                  <a:lnTo>
                                    <a:pt x="16200" y="4800"/>
                                  </a:lnTo>
                                  <a:lnTo>
                                    <a:pt x="16200" y="6000"/>
                                  </a:lnTo>
                                  <a:cubicBezTo>
                                    <a:pt x="16200" y="6662"/>
                                    <a:pt x="15760" y="7200"/>
                                    <a:pt x="15218" y="7200"/>
                                  </a:cubicBezTo>
                                  <a:cubicBezTo>
                                    <a:pt x="14675" y="7200"/>
                                    <a:pt x="14236" y="6662"/>
                                    <a:pt x="14236" y="6000"/>
                                  </a:cubicBezTo>
                                  <a:moveTo>
                                    <a:pt x="11291" y="6000"/>
                                  </a:moveTo>
                                  <a:lnTo>
                                    <a:pt x="11291" y="4800"/>
                                  </a:lnTo>
                                  <a:lnTo>
                                    <a:pt x="13255" y="4800"/>
                                  </a:lnTo>
                                  <a:lnTo>
                                    <a:pt x="13255" y="6000"/>
                                  </a:lnTo>
                                  <a:cubicBezTo>
                                    <a:pt x="13255" y="6662"/>
                                    <a:pt x="12814" y="7200"/>
                                    <a:pt x="12273" y="7200"/>
                                  </a:cubicBezTo>
                                  <a:cubicBezTo>
                                    <a:pt x="11730" y="7200"/>
                                    <a:pt x="11291" y="6662"/>
                                    <a:pt x="11291" y="6000"/>
                                  </a:cubicBezTo>
                                  <a:moveTo>
                                    <a:pt x="8345" y="6000"/>
                                  </a:moveTo>
                                  <a:lnTo>
                                    <a:pt x="8345" y="4800"/>
                                  </a:lnTo>
                                  <a:lnTo>
                                    <a:pt x="10309" y="4800"/>
                                  </a:lnTo>
                                  <a:lnTo>
                                    <a:pt x="10309" y="6000"/>
                                  </a:lnTo>
                                  <a:cubicBezTo>
                                    <a:pt x="10309" y="6662"/>
                                    <a:pt x="9869" y="7200"/>
                                    <a:pt x="9327" y="7200"/>
                                  </a:cubicBezTo>
                                  <a:cubicBezTo>
                                    <a:pt x="8785" y="7200"/>
                                    <a:pt x="8345" y="6662"/>
                                    <a:pt x="8345" y="6000"/>
                                  </a:cubicBezTo>
                                  <a:moveTo>
                                    <a:pt x="5400" y="6000"/>
                                  </a:moveTo>
                                  <a:lnTo>
                                    <a:pt x="5400" y="4800"/>
                                  </a:lnTo>
                                  <a:lnTo>
                                    <a:pt x="7364" y="4800"/>
                                  </a:lnTo>
                                  <a:lnTo>
                                    <a:pt x="7364" y="6000"/>
                                  </a:lnTo>
                                  <a:cubicBezTo>
                                    <a:pt x="7364" y="6662"/>
                                    <a:pt x="6924" y="7200"/>
                                    <a:pt x="6382" y="7200"/>
                                  </a:cubicBezTo>
                                  <a:cubicBezTo>
                                    <a:pt x="5839" y="7200"/>
                                    <a:pt x="5400" y="6662"/>
                                    <a:pt x="5400" y="6000"/>
                                  </a:cubicBezTo>
                                  <a:moveTo>
                                    <a:pt x="2455" y="6000"/>
                                  </a:moveTo>
                                  <a:lnTo>
                                    <a:pt x="2455" y="4800"/>
                                  </a:lnTo>
                                  <a:lnTo>
                                    <a:pt x="4418" y="4800"/>
                                  </a:lnTo>
                                  <a:lnTo>
                                    <a:pt x="4418" y="6000"/>
                                  </a:lnTo>
                                  <a:cubicBezTo>
                                    <a:pt x="4418" y="6662"/>
                                    <a:pt x="3978" y="7200"/>
                                    <a:pt x="3436" y="7200"/>
                                  </a:cubicBezTo>
                                  <a:cubicBezTo>
                                    <a:pt x="2894" y="7200"/>
                                    <a:pt x="2455" y="6662"/>
                                    <a:pt x="2455" y="6000"/>
                                  </a:cubicBezTo>
                                  <a:moveTo>
                                    <a:pt x="19636" y="20400"/>
                                  </a:moveTo>
                                  <a:lnTo>
                                    <a:pt x="12764" y="20400"/>
                                  </a:lnTo>
                                  <a:lnTo>
                                    <a:pt x="12764" y="13800"/>
                                  </a:lnTo>
                                  <a:cubicBezTo>
                                    <a:pt x="12764" y="13469"/>
                                    <a:pt x="12544" y="13200"/>
                                    <a:pt x="12273" y="13200"/>
                                  </a:cubicBezTo>
                                  <a:lnTo>
                                    <a:pt x="9327" y="13200"/>
                                  </a:lnTo>
                                  <a:cubicBezTo>
                                    <a:pt x="9056" y="13200"/>
                                    <a:pt x="8836" y="13469"/>
                                    <a:pt x="8836" y="13800"/>
                                  </a:cubicBezTo>
                                  <a:lnTo>
                                    <a:pt x="8836" y="20400"/>
                                  </a:lnTo>
                                  <a:lnTo>
                                    <a:pt x="1964" y="20400"/>
                                  </a:lnTo>
                                  <a:lnTo>
                                    <a:pt x="1964" y="7573"/>
                                  </a:lnTo>
                                  <a:cubicBezTo>
                                    <a:pt x="2324" y="8076"/>
                                    <a:pt x="2847" y="8400"/>
                                    <a:pt x="3436" y="8400"/>
                                  </a:cubicBezTo>
                                  <a:cubicBezTo>
                                    <a:pt x="4026" y="8400"/>
                                    <a:pt x="4549" y="8076"/>
                                    <a:pt x="4909" y="7573"/>
                                  </a:cubicBezTo>
                                  <a:cubicBezTo>
                                    <a:pt x="5269" y="8076"/>
                                    <a:pt x="5792" y="8400"/>
                                    <a:pt x="6382" y="8400"/>
                                  </a:cubicBezTo>
                                  <a:cubicBezTo>
                                    <a:pt x="6971" y="8400"/>
                                    <a:pt x="7495" y="8076"/>
                                    <a:pt x="7855" y="7573"/>
                                  </a:cubicBezTo>
                                  <a:cubicBezTo>
                                    <a:pt x="8215" y="8076"/>
                                    <a:pt x="8738" y="8400"/>
                                    <a:pt x="9327" y="8400"/>
                                  </a:cubicBezTo>
                                  <a:cubicBezTo>
                                    <a:pt x="9917" y="8400"/>
                                    <a:pt x="10440" y="8076"/>
                                    <a:pt x="10800" y="7573"/>
                                  </a:cubicBezTo>
                                  <a:cubicBezTo>
                                    <a:pt x="11160" y="8076"/>
                                    <a:pt x="11683" y="8400"/>
                                    <a:pt x="12273" y="8400"/>
                                  </a:cubicBezTo>
                                  <a:cubicBezTo>
                                    <a:pt x="12862" y="8400"/>
                                    <a:pt x="13385" y="8076"/>
                                    <a:pt x="13745" y="7573"/>
                                  </a:cubicBezTo>
                                  <a:cubicBezTo>
                                    <a:pt x="14105" y="8076"/>
                                    <a:pt x="14629" y="8400"/>
                                    <a:pt x="15218" y="8400"/>
                                  </a:cubicBezTo>
                                  <a:cubicBezTo>
                                    <a:pt x="15808" y="8400"/>
                                    <a:pt x="16331" y="8076"/>
                                    <a:pt x="16691" y="7573"/>
                                  </a:cubicBezTo>
                                  <a:cubicBezTo>
                                    <a:pt x="17051" y="8076"/>
                                    <a:pt x="17574" y="8400"/>
                                    <a:pt x="18164" y="8400"/>
                                  </a:cubicBezTo>
                                  <a:cubicBezTo>
                                    <a:pt x="18753" y="8400"/>
                                    <a:pt x="19276" y="8076"/>
                                    <a:pt x="19636" y="7573"/>
                                  </a:cubicBezTo>
                                  <a:cubicBezTo>
                                    <a:pt x="19636" y="7573"/>
                                    <a:pt x="19636" y="20400"/>
                                    <a:pt x="19636" y="20400"/>
                                  </a:cubicBezTo>
                                  <a:close/>
                                  <a:moveTo>
                                    <a:pt x="11782" y="20400"/>
                                  </a:moveTo>
                                  <a:lnTo>
                                    <a:pt x="9818" y="20400"/>
                                  </a:lnTo>
                                  <a:lnTo>
                                    <a:pt x="9818" y="14400"/>
                                  </a:lnTo>
                                  <a:lnTo>
                                    <a:pt x="11782" y="14400"/>
                                  </a:lnTo>
                                  <a:cubicBezTo>
                                    <a:pt x="11782" y="14400"/>
                                    <a:pt x="11782" y="20400"/>
                                    <a:pt x="11782" y="20400"/>
                                  </a:cubicBezTo>
                                  <a:close/>
                                  <a:moveTo>
                                    <a:pt x="21109" y="20400"/>
                                  </a:moveTo>
                                  <a:lnTo>
                                    <a:pt x="20618" y="20400"/>
                                  </a:lnTo>
                                  <a:lnTo>
                                    <a:pt x="20618" y="4800"/>
                                  </a:lnTo>
                                  <a:lnTo>
                                    <a:pt x="21109" y="4800"/>
                                  </a:lnTo>
                                  <a:cubicBezTo>
                                    <a:pt x="21380" y="4800"/>
                                    <a:pt x="21600" y="4532"/>
                                    <a:pt x="21600" y="4200"/>
                                  </a:cubicBezTo>
                                  <a:cubicBezTo>
                                    <a:pt x="21600" y="3868"/>
                                    <a:pt x="21380" y="3600"/>
                                    <a:pt x="21109" y="3600"/>
                                  </a:cubicBezTo>
                                  <a:lnTo>
                                    <a:pt x="20618" y="36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538"/>
                                    <a:pt x="20178" y="0"/>
                                    <a:pt x="19636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1421" y="0"/>
                                    <a:pt x="982" y="538"/>
                                    <a:pt x="982" y="1200"/>
                                  </a:cubicBezTo>
                                  <a:lnTo>
                                    <a:pt x="982" y="3600"/>
                                  </a:lnTo>
                                  <a:lnTo>
                                    <a:pt x="491" y="3600"/>
                                  </a:lnTo>
                                  <a:cubicBezTo>
                                    <a:pt x="220" y="3600"/>
                                    <a:pt x="0" y="3868"/>
                                    <a:pt x="0" y="4200"/>
                                  </a:cubicBezTo>
                                  <a:cubicBezTo>
                                    <a:pt x="0" y="4532"/>
                                    <a:pt x="220" y="4800"/>
                                    <a:pt x="491" y="4800"/>
                                  </a:cubicBezTo>
                                  <a:lnTo>
                                    <a:pt x="982" y="4800"/>
                                  </a:lnTo>
                                  <a:lnTo>
                                    <a:pt x="982" y="20400"/>
                                  </a:lnTo>
                                  <a:lnTo>
                                    <a:pt x="491" y="20400"/>
                                  </a:lnTo>
                                  <a:cubicBezTo>
                                    <a:pt x="220" y="20400"/>
                                    <a:pt x="0" y="20669"/>
                                    <a:pt x="0" y="21000"/>
                                  </a:cubicBezTo>
                                  <a:cubicBezTo>
                                    <a:pt x="0" y="21332"/>
                                    <a:pt x="220" y="21600"/>
                                    <a:pt x="491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32"/>
                                    <a:pt x="21600" y="21000"/>
                                  </a:cubicBezTo>
                                  <a:cubicBezTo>
                                    <a:pt x="21600" y="20669"/>
                                    <a:pt x="21380" y="20400"/>
                                    <a:pt x="21109" y="20400"/>
                                  </a:cubicBezTo>
                                  <a:moveTo>
                                    <a:pt x="16691" y="16800"/>
                                  </a:moveTo>
                                  <a:lnTo>
                                    <a:pt x="14727" y="16800"/>
                                  </a:lnTo>
                                  <a:lnTo>
                                    <a:pt x="14727" y="14400"/>
                                  </a:lnTo>
                                  <a:lnTo>
                                    <a:pt x="16691" y="14400"/>
                                  </a:lnTo>
                                  <a:cubicBezTo>
                                    <a:pt x="16691" y="14400"/>
                                    <a:pt x="16691" y="16800"/>
                                    <a:pt x="16691" y="16800"/>
                                  </a:cubicBezTo>
                                  <a:close/>
                                  <a:moveTo>
                                    <a:pt x="17182" y="13200"/>
                                  </a:moveTo>
                                  <a:lnTo>
                                    <a:pt x="14236" y="13200"/>
                                  </a:lnTo>
                                  <a:cubicBezTo>
                                    <a:pt x="13965" y="13200"/>
                                    <a:pt x="13745" y="13469"/>
                                    <a:pt x="13745" y="13800"/>
                                  </a:cubicBezTo>
                                  <a:lnTo>
                                    <a:pt x="13745" y="17400"/>
                                  </a:lnTo>
                                  <a:cubicBezTo>
                                    <a:pt x="13745" y="17732"/>
                                    <a:pt x="13965" y="18000"/>
                                    <a:pt x="14236" y="18000"/>
                                  </a:cubicBezTo>
                                  <a:lnTo>
                                    <a:pt x="17182" y="18000"/>
                                  </a:lnTo>
                                  <a:cubicBezTo>
                                    <a:pt x="17453" y="18000"/>
                                    <a:pt x="17673" y="17732"/>
                                    <a:pt x="17673" y="17400"/>
                                  </a:cubicBezTo>
                                  <a:lnTo>
                                    <a:pt x="17673" y="13800"/>
                                  </a:lnTo>
                                  <a:cubicBezTo>
                                    <a:pt x="17673" y="13469"/>
                                    <a:pt x="17453" y="13200"/>
                                    <a:pt x="17182" y="13200"/>
                                  </a:cubicBezTo>
                                  <a:moveTo>
                                    <a:pt x="6873" y="16800"/>
                                  </a:moveTo>
                                  <a:lnTo>
                                    <a:pt x="4909" y="16800"/>
                                  </a:lnTo>
                                  <a:lnTo>
                                    <a:pt x="4909" y="14400"/>
                                  </a:lnTo>
                                  <a:lnTo>
                                    <a:pt x="6873" y="14400"/>
                                  </a:lnTo>
                                  <a:cubicBezTo>
                                    <a:pt x="6873" y="14400"/>
                                    <a:pt x="6873" y="16800"/>
                                    <a:pt x="6873" y="16800"/>
                                  </a:cubicBezTo>
                                  <a:close/>
                                  <a:moveTo>
                                    <a:pt x="7364" y="13200"/>
                                  </a:moveTo>
                                  <a:lnTo>
                                    <a:pt x="4418" y="13200"/>
                                  </a:lnTo>
                                  <a:cubicBezTo>
                                    <a:pt x="4147" y="13200"/>
                                    <a:pt x="3927" y="13469"/>
                                    <a:pt x="3927" y="13800"/>
                                  </a:cubicBezTo>
                                  <a:lnTo>
                                    <a:pt x="3927" y="17400"/>
                                  </a:lnTo>
                                  <a:cubicBezTo>
                                    <a:pt x="3927" y="17732"/>
                                    <a:pt x="4147" y="18000"/>
                                    <a:pt x="4418" y="18000"/>
                                  </a:cubicBezTo>
                                  <a:lnTo>
                                    <a:pt x="7364" y="18000"/>
                                  </a:lnTo>
                                  <a:cubicBezTo>
                                    <a:pt x="7635" y="18000"/>
                                    <a:pt x="7855" y="17732"/>
                                    <a:pt x="7855" y="17400"/>
                                  </a:cubicBezTo>
                                  <a:lnTo>
                                    <a:pt x="7855" y="13800"/>
                                  </a:lnTo>
                                  <a:cubicBezTo>
                                    <a:pt x="7855" y="13469"/>
                                    <a:pt x="7635" y="13200"/>
                                    <a:pt x="7364" y="13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2" name="Shape 2632"/>
                          <wps:cNvSpPr/>
                          <wps:spPr>
                            <a:xfrm>
                              <a:off x="5599431" y="6922691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7673"/>
                                  </a:moveTo>
                                  <a:cubicBezTo>
                                    <a:pt x="4588" y="17673"/>
                                    <a:pt x="1200" y="16051"/>
                                    <a:pt x="1200" y="15218"/>
                                  </a:cubicBezTo>
                                  <a:cubicBezTo>
                                    <a:pt x="1200" y="14690"/>
                                    <a:pt x="1355" y="14275"/>
                                    <a:pt x="1611" y="13896"/>
                                  </a:cubicBezTo>
                                  <a:cubicBezTo>
                                    <a:pt x="3255" y="14967"/>
                                    <a:pt x="6746" y="15709"/>
                                    <a:pt x="10800" y="15709"/>
                                  </a:cubicBezTo>
                                  <a:cubicBezTo>
                                    <a:pt x="14856" y="15709"/>
                                    <a:pt x="18345" y="14966"/>
                                    <a:pt x="19987" y="13894"/>
                                  </a:cubicBezTo>
                                  <a:cubicBezTo>
                                    <a:pt x="20244" y="14273"/>
                                    <a:pt x="20400" y="14689"/>
                                    <a:pt x="20400" y="15218"/>
                                  </a:cubicBezTo>
                                  <a:cubicBezTo>
                                    <a:pt x="20400" y="16051"/>
                                    <a:pt x="17011" y="17673"/>
                                    <a:pt x="10800" y="17673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9475" y="20618"/>
                                    <a:pt x="8400" y="19739"/>
                                    <a:pt x="8400" y="18655"/>
                                  </a:cubicBezTo>
                                  <a:cubicBezTo>
                                    <a:pt x="8400" y="18625"/>
                                    <a:pt x="8408" y="18597"/>
                                    <a:pt x="8409" y="18567"/>
                                  </a:cubicBezTo>
                                  <a:cubicBezTo>
                                    <a:pt x="9179" y="18623"/>
                                    <a:pt x="9977" y="18655"/>
                                    <a:pt x="10800" y="18655"/>
                                  </a:cubicBezTo>
                                  <a:cubicBezTo>
                                    <a:pt x="11623" y="18655"/>
                                    <a:pt x="12421" y="18623"/>
                                    <a:pt x="13191" y="18567"/>
                                  </a:cubicBezTo>
                                  <a:cubicBezTo>
                                    <a:pt x="13192" y="18597"/>
                                    <a:pt x="13200" y="18625"/>
                                    <a:pt x="13200" y="18655"/>
                                  </a:cubicBezTo>
                                  <a:cubicBezTo>
                                    <a:pt x="13200" y="19739"/>
                                    <a:pt x="12125" y="20618"/>
                                    <a:pt x="10800" y="20618"/>
                                  </a:cubicBezTo>
                                  <a:moveTo>
                                    <a:pt x="2948" y="12551"/>
                                  </a:moveTo>
                                  <a:cubicBezTo>
                                    <a:pt x="4308" y="11388"/>
                                    <a:pt x="6000" y="9939"/>
                                    <a:pt x="6000" y="6873"/>
                                  </a:cubicBezTo>
                                  <a:cubicBezTo>
                                    <a:pt x="6000" y="5232"/>
                                    <a:pt x="7238" y="3825"/>
                                    <a:pt x="8988" y="3239"/>
                                  </a:cubicBezTo>
                                  <a:cubicBezTo>
                                    <a:pt x="9428" y="3657"/>
                                    <a:pt x="10072" y="3927"/>
                                    <a:pt x="10800" y="3927"/>
                                  </a:cubicBezTo>
                                  <a:cubicBezTo>
                                    <a:pt x="11528" y="3927"/>
                                    <a:pt x="12172" y="3657"/>
                                    <a:pt x="12611" y="3239"/>
                                  </a:cubicBezTo>
                                  <a:cubicBezTo>
                                    <a:pt x="14362" y="3825"/>
                                    <a:pt x="15600" y="5232"/>
                                    <a:pt x="15600" y="6873"/>
                                  </a:cubicBezTo>
                                  <a:cubicBezTo>
                                    <a:pt x="15600" y="9939"/>
                                    <a:pt x="17292" y="11388"/>
                                    <a:pt x="18652" y="12551"/>
                                  </a:cubicBezTo>
                                  <a:cubicBezTo>
                                    <a:pt x="18911" y="12773"/>
                                    <a:pt x="19152" y="12979"/>
                                    <a:pt x="19366" y="13183"/>
                                  </a:cubicBezTo>
                                  <a:cubicBezTo>
                                    <a:pt x="18217" y="14077"/>
                                    <a:pt x="14825" y="14727"/>
                                    <a:pt x="10800" y="14727"/>
                                  </a:cubicBezTo>
                                  <a:cubicBezTo>
                                    <a:pt x="6779" y="14727"/>
                                    <a:pt x="3383" y="14079"/>
                                    <a:pt x="2230" y="13186"/>
                                  </a:cubicBezTo>
                                  <a:cubicBezTo>
                                    <a:pt x="2446" y="12981"/>
                                    <a:pt x="2687" y="12774"/>
                                    <a:pt x="2948" y="12551"/>
                                  </a:cubicBezTo>
                                  <a:moveTo>
                                    <a:pt x="10800" y="982"/>
                                  </a:moveTo>
                                  <a:cubicBezTo>
                                    <a:pt x="11462" y="982"/>
                                    <a:pt x="12000" y="1422"/>
                                    <a:pt x="12000" y="1964"/>
                                  </a:cubicBezTo>
                                  <a:cubicBezTo>
                                    <a:pt x="12000" y="2506"/>
                                    <a:pt x="11462" y="2945"/>
                                    <a:pt x="10800" y="2945"/>
                                  </a:cubicBezTo>
                                  <a:cubicBezTo>
                                    <a:pt x="10138" y="2945"/>
                                    <a:pt x="9600" y="2506"/>
                                    <a:pt x="9600" y="1964"/>
                                  </a:cubicBezTo>
                                  <a:cubicBezTo>
                                    <a:pt x="9600" y="1422"/>
                                    <a:pt x="10138" y="982"/>
                                    <a:pt x="10800" y="982"/>
                                  </a:cubicBezTo>
                                  <a:moveTo>
                                    <a:pt x="21600" y="15218"/>
                                  </a:moveTo>
                                  <a:cubicBezTo>
                                    <a:pt x="21600" y="11782"/>
                                    <a:pt x="16800" y="11782"/>
                                    <a:pt x="16800" y="6873"/>
                                  </a:cubicBezTo>
                                  <a:cubicBezTo>
                                    <a:pt x="16800" y="4845"/>
                                    <a:pt x="15296" y="3105"/>
                                    <a:pt x="13152" y="2356"/>
                                  </a:cubicBezTo>
                                  <a:cubicBezTo>
                                    <a:pt x="13183" y="2229"/>
                                    <a:pt x="13200" y="2098"/>
                                    <a:pt x="13200" y="1964"/>
                                  </a:cubicBezTo>
                                  <a:cubicBezTo>
                                    <a:pt x="13200" y="879"/>
                                    <a:pt x="12125" y="0"/>
                                    <a:pt x="10800" y="0"/>
                                  </a:cubicBezTo>
                                  <a:cubicBezTo>
                                    <a:pt x="9475" y="0"/>
                                    <a:pt x="8400" y="879"/>
                                    <a:pt x="8400" y="1964"/>
                                  </a:cubicBezTo>
                                  <a:cubicBezTo>
                                    <a:pt x="8400" y="2098"/>
                                    <a:pt x="8417" y="2229"/>
                                    <a:pt x="8448" y="2356"/>
                                  </a:cubicBezTo>
                                  <a:cubicBezTo>
                                    <a:pt x="6304" y="3105"/>
                                    <a:pt x="4800" y="4845"/>
                                    <a:pt x="4800" y="6873"/>
                                  </a:cubicBezTo>
                                  <a:cubicBezTo>
                                    <a:pt x="4800" y="11782"/>
                                    <a:pt x="0" y="11782"/>
                                    <a:pt x="0" y="15218"/>
                                  </a:cubicBezTo>
                                  <a:cubicBezTo>
                                    <a:pt x="0" y="16716"/>
                                    <a:pt x="3016" y="17986"/>
                                    <a:pt x="7217" y="18457"/>
                                  </a:cubicBezTo>
                                  <a:cubicBezTo>
                                    <a:pt x="7211" y="18523"/>
                                    <a:pt x="7200" y="18587"/>
                                    <a:pt x="7200" y="18655"/>
                                  </a:cubicBezTo>
                                  <a:cubicBezTo>
                                    <a:pt x="7200" y="20282"/>
                                    <a:pt x="8812" y="21600"/>
                                    <a:pt x="10800" y="21600"/>
                                  </a:cubicBezTo>
                                  <a:cubicBezTo>
                                    <a:pt x="12788" y="21600"/>
                                    <a:pt x="14400" y="20282"/>
                                    <a:pt x="14400" y="18655"/>
                                  </a:cubicBezTo>
                                  <a:cubicBezTo>
                                    <a:pt x="14400" y="18587"/>
                                    <a:pt x="14389" y="18523"/>
                                    <a:pt x="14383" y="18457"/>
                                  </a:cubicBezTo>
                                  <a:cubicBezTo>
                                    <a:pt x="18584" y="17986"/>
                                    <a:pt x="21600" y="16716"/>
                                    <a:pt x="21600" y="1521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3" name="Shape 2633"/>
                          <wps:cNvSpPr/>
                          <wps:spPr>
                            <a:xfrm>
                              <a:off x="6216862" y="6922691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144" y="18334"/>
                                  </a:moveTo>
                                  <a:lnTo>
                                    <a:pt x="15583" y="6873"/>
                                  </a:lnTo>
                                  <a:lnTo>
                                    <a:pt x="20168" y="6873"/>
                                  </a:lnTo>
                                  <a:cubicBezTo>
                                    <a:pt x="20168" y="6873"/>
                                    <a:pt x="12144" y="18334"/>
                                    <a:pt x="12144" y="18334"/>
                                  </a:cubicBezTo>
                                  <a:close/>
                                  <a:moveTo>
                                    <a:pt x="10800" y="19403"/>
                                  </a:moveTo>
                                  <a:lnTo>
                                    <a:pt x="7041" y="6873"/>
                                  </a:lnTo>
                                  <a:lnTo>
                                    <a:pt x="14559" y="6873"/>
                                  </a:lnTo>
                                  <a:cubicBezTo>
                                    <a:pt x="14559" y="6873"/>
                                    <a:pt x="10800" y="19403"/>
                                    <a:pt x="10800" y="19403"/>
                                  </a:cubicBezTo>
                                  <a:close/>
                                  <a:moveTo>
                                    <a:pt x="1432" y="6873"/>
                                  </a:moveTo>
                                  <a:lnTo>
                                    <a:pt x="6017" y="6873"/>
                                  </a:lnTo>
                                  <a:lnTo>
                                    <a:pt x="9456" y="18334"/>
                                  </a:lnTo>
                                  <a:cubicBezTo>
                                    <a:pt x="9456" y="18334"/>
                                    <a:pt x="1432" y="6873"/>
                                    <a:pt x="1432" y="6873"/>
                                  </a:cubicBezTo>
                                  <a:close/>
                                  <a:moveTo>
                                    <a:pt x="6578" y="982"/>
                                  </a:moveTo>
                                  <a:lnTo>
                                    <a:pt x="8536" y="982"/>
                                  </a:lnTo>
                                  <a:lnTo>
                                    <a:pt x="6082" y="5891"/>
                                  </a:lnTo>
                                  <a:lnTo>
                                    <a:pt x="1669" y="5891"/>
                                  </a:lnTo>
                                  <a:cubicBezTo>
                                    <a:pt x="1669" y="5891"/>
                                    <a:pt x="6578" y="982"/>
                                    <a:pt x="6578" y="982"/>
                                  </a:cubicBezTo>
                                  <a:close/>
                                  <a:moveTo>
                                    <a:pt x="11973" y="982"/>
                                  </a:moveTo>
                                  <a:lnTo>
                                    <a:pt x="14427" y="5891"/>
                                  </a:lnTo>
                                  <a:lnTo>
                                    <a:pt x="7173" y="5891"/>
                                  </a:lnTo>
                                  <a:lnTo>
                                    <a:pt x="9627" y="982"/>
                                  </a:lnTo>
                                  <a:cubicBezTo>
                                    <a:pt x="9627" y="982"/>
                                    <a:pt x="11973" y="982"/>
                                    <a:pt x="11973" y="982"/>
                                  </a:cubicBezTo>
                                  <a:close/>
                                  <a:moveTo>
                                    <a:pt x="15022" y="982"/>
                                  </a:moveTo>
                                  <a:lnTo>
                                    <a:pt x="19931" y="5891"/>
                                  </a:lnTo>
                                  <a:lnTo>
                                    <a:pt x="15518" y="5891"/>
                                  </a:lnTo>
                                  <a:lnTo>
                                    <a:pt x="13064" y="982"/>
                                  </a:lnTo>
                                  <a:cubicBezTo>
                                    <a:pt x="13064" y="982"/>
                                    <a:pt x="15022" y="982"/>
                                    <a:pt x="15022" y="982"/>
                                  </a:cubicBezTo>
                                  <a:close/>
                                  <a:moveTo>
                                    <a:pt x="21600" y="6382"/>
                                  </a:moveTo>
                                  <a:cubicBezTo>
                                    <a:pt x="21600" y="6272"/>
                                    <a:pt x="21557" y="6175"/>
                                    <a:pt x="21495" y="6093"/>
                                  </a:cubicBezTo>
                                  <a:lnTo>
                                    <a:pt x="21502" y="6088"/>
                                  </a:lnTo>
                                  <a:lnTo>
                                    <a:pt x="21471" y="6057"/>
                                  </a:lnTo>
                                  <a:cubicBezTo>
                                    <a:pt x="21459" y="6044"/>
                                    <a:pt x="21448" y="6032"/>
                                    <a:pt x="21434" y="6020"/>
                                  </a:cubicBezTo>
                                  <a:lnTo>
                                    <a:pt x="15611" y="197"/>
                                  </a:lnTo>
                                  <a:lnTo>
                                    <a:pt x="15604" y="201"/>
                                  </a:lnTo>
                                  <a:cubicBezTo>
                                    <a:pt x="15514" y="82"/>
                                    <a:pt x="15379" y="0"/>
                                    <a:pt x="15218" y="0"/>
                                  </a:cubicBezTo>
                                  <a:lnTo>
                                    <a:pt x="6382" y="0"/>
                                  </a:lnTo>
                                  <a:cubicBezTo>
                                    <a:pt x="6221" y="0"/>
                                    <a:pt x="6086" y="82"/>
                                    <a:pt x="5996" y="201"/>
                                  </a:cubicBezTo>
                                  <a:lnTo>
                                    <a:pt x="5989" y="197"/>
                                  </a:lnTo>
                                  <a:lnTo>
                                    <a:pt x="166" y="6020"/>
                                  </a:lnTo>
                                  <a:cubicBezTo>
                                    <a:pt x="152" y="6032"/>
                                    <a:pt x="141" y="6044"/>
                                    <a:pt x="129" y="6057"/>
                                  </a:cubicBezTo>
                                  <a:lnTo>
                                    <a:pt x="98" y="6088"/>
                                  </a:lnTo>
                                  <a:lnTo>
                                    <a:pt x="105" y="6093"/>
                                  </a:lnTo>
                                  <a:cubicBezTo>
                                    <a:pt x="43" y="6175"/>
                                    <a:pt x="0" y="6272"/>
                                    <a:pt x="0" y="6382"/>
                                  </a:cubicBezTo>
                                  <a:cubicBezTo>
                                    <a:pt x="0" y="6499"/>
                                    <a:pt x="46" y="6602"/>
                                    <a:pt x="115" y="6686"/>
                                  </a:cubicBezTo>
                                  <a:lnTo>
                                    <a:pt x="109" y="6690"/>
                                  </a:lnTo>
                                  <a:lnTo>
                                    <a:pt x="10418" y="21418"/>
                                  </a:lnTo>
                                  <a:lnTo>
                                    <a:pt x="10424" y="21413"/>
                                  </a:lnTo>
                                  <a:cubicBezTo>
                                    <a:pt x="10514" y="21525"/>
                                    <a:pt x="10646" y="21600"/>
                                    <a:pt x="10800" y="21600"/>
                                  </a:cubicBezTo>
                                  <a:cubicBezTo>
                                    <a:pt x="10954" y="21600"/>
                                    <a:pt x="11086" y="21525"/>
                                    <a:pt x="11176" y="21413"/>
                                  </a:cubicBezTo>
                                  <a:lnTo>
                                    <a:pt x="11182" y="21418"/>
                                  </a:lnTo>
                                  <a:lnTo>
                                    <a:pt x="21491" y="6690"/>
                                  </a:lnTo>
                                  <a:lnTo>
                                    <a:pt x="21485" y="6686"/>
                                  </a:lnTo>
                                  <a:cubicBezTo>
                                    <a:pt x="21553" y="6602"/>
                                    <a:pt x="21600" y="6499"/>
                                    <a:pt x="21600" y="63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4" name="Shape 2525"/>
                          <wps:cNvSpPr/>
                          <wps:spPr>
                            <a:xfrm>
                              <a:off x="358979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291" y="17673"/>
                                  </a:moveTo>
                                  <a:cubicBezTo>
                                    <a:pt x="11562" y="17673"/>
                                    <a:pt x="11782" y="17453"/>
                                    <a:pt x="11782" y="17182"/>
                                  </a:cubicBezTo>
                                  <a:cubicBezTo>
                                    <a:pt x="11782" y="16911"/>
                                    <a:pt x="11562" y="16691"/>
                                    <a:pt x="11291" y="16691"/>
                                  </a:cubicBezTo>
                                  <a:cubicBezTo>
                                    <a:pt x="11020" y="16691"/>
                                    <a:pt x="10800" y="16911"/>
                                    <a:pt x="10800" y="17182"/>
                                  </a:cubicBezTo>
                                  <a:cubicBezTo>
                                    <a:pt x="10800" y="17453"/>
                                    <a:pt x="11020" y="17673"/>
                                    <a:pt x="11291" y="17673"/>
                                  </a:cubicBezTo>
                                  <a:moveTo>
                                    <a:pt x="17673" y="18655"/>
                                  </a:moveTo>
                                  <a:lnTo>
                                    <a:pt x="13745" y="18655"/>
                                  </a:lnTo>
                                  <a:lnTo>
                                    <a:pt x="13745" y="12273"/>
                                  </a:lnTo>
                                  <a:cubicBezTo>
                                    <a:pt x="13745" y="12002"/>
                                    <a:pt x="13525" y="11782"/>
                                    <a:pt x="13255" y="11782"/>
                                  </a:cubicBezTo>
                                  <a:lnTo>
                                    <a:pt x="8345" y="11782"/>
                                  </a:lnTo>
                                  <a:cubicBezTo>
                                    <a:pt x="8075" y="11782"/>
                                    <a:pt x="7855" y="12002"/>
                                    <a:pt x="7855" y="12273"/>
                                  </a:cubicBezTo>
                                  <a:lnTo>
                                    <a:pt x="7855" y="18655"/>
                                  </a:lnTo>
                                  <a:lnTo>
                                    <a:pt x="3927" y="18655"/>
                                  </a:lnTo>
                                  <a:lnTo>
                                    <a:pt x="3927" y="8058"/>
                                  </a:lnTo>
                                  <a:lnTo>
                                    <a:pt x="10800" y="1185"/>
                                  </a:lnTo>
                                  <a:lnTo>
                                    <a:pt x="17673" y="8058"/>
                                  </a:lnTo>
                                  <a:cubicBezTo>
                                    <a:pt x="17673" y="8058"/>
                                    <a:pt x="17673" y="18655"/>
                                    <a:pt x="17673" y="18655"/>
                                  </a:cubicBezTo>
                                  <a:close/>
                                  <a:moveTo>
                                    <a:pt x="17673" y="20618"/>
                                  </a:moveTo>
                                  <a:lnTo>
                                    <a:pt x="13745" y="20618"/>
                                  </a:lnTo>
                                  <a:lnTo>
                                    <a:pt x="13745" y="19636"/>
                                  </a:lnTo>
                                  <a:lnTo>
                                    <a:pt x="17673" y="19636"/>
                                  </a:lnTo>
                                  <a:cubicBezTo>
                                    <a:pt x="17673" y="19636"/>
                                    <a:pt x="17673" y="20618"/>
                                    <a:pt x="17673" y="20618"/>
                                  </a:cubicBezTo>
                                  <a:close/>
                                  <a:moveTo>
                                    <a:pt x="12764" y="20618"/>
                                  </a:moveTo>
                                  <a:lnTo>
                                    <a:pt x="8836" y="20618"/>
                                  </a:lnTo>
                                  <a:lnTo>
                                    <a:pt x="8836" y="12764"/>
                                  </a:lnTo>
                                  <a:lnTo>
                                    <a:pt x="12764" y="12764"/>
                                  </a:lnTo>
                                  <a:cubicBezTo>
                                    <a:pt x="12764" y="12764"/>
                                    <a:pt x="12764" y="20618"/>
                                    <a:pt x="12764" y="20618"/>
                                  </a:cubicBezTo>
                                  <a:close/>
                                  <a:moveTo>
                                    <a:pt x="7855" y="20618"/>
                                  </a:moveTo>
                                  <a:lnTo>
                                    <a:pt x="3927" y="20618"/>
                                  </a:lnTo>
                                  <a:lnTo>
                                    <a:pt x="3927" y="19636"/>
                                  </a:lnTo>
                                  <a:lnTo>
                                    <a:pt x="7855" y="19636"/>
                                  </a:lnTo>
                                  <a:cubicBezTo>
                                    <a:pt x="7855" y="19636"/>
                                    <a:pt x="7855" y="20618"/>
                                    <a:pt x="7855" y="20618"/>
                                  </a:cubicBezTo>
                                  <a:close/>
                                  <a:moveTo>
                                    <a:pt x="14727" y="1964"/>
                                  </a:moveTo>
                                  <a:lnTo>
                                    <a:pt x="16691" y="1964"/>
                                  </a:lnTo>
                                  <a:lnTo>
                                    <a:pt x="16691" y="5688"/>
                                  </a:lnTo>
                                  <a:lnTo>
                                    <a:pt x="14727" y="3724"/>
                                  </a:lnTo>
                                  <a:cubicBezTo>
                                    <a:pt x="14727" y="3724"/>
                                    <a:pt x="14727" y="1964"/>
                                    <a:pt x="14727" y="1964"/>
                                  </a:cubicBezTo>
                                  <a:close/>
                                  <a:moveTo>
                                    <a:pt x="21456" y="10453"/>
                                  </a:moveTo>
                                  <a:lnTo>
                                    <a:pt x="17673" y="6670"/>
                                  </a:lnTo>
                                  <a:lnTo>
                                    <a:pt x="17673" y="1473"/>
                                  </a:lnTo>
                                  <a:cubicBezTo>
                                    <a:pt x="17673" y="1202"/>
                                    <a:pt x="17453" y="982"/>
                                    <a:pt x="17182" y="982"/>
                                  </a:cubicBezTo>
                                  <a:lnTo>
                                    <a:pt x="14236" y="982"/>
                                  </a:lnTo>
                                  <a:cubicBezTo>
                                    <a:pt x="13966" y="982"/>
                                    <a:pt x="13745" y="1202"/>
                                    <a:pt x="13745" y="1473"/>
                                  </a:cubicBezTo>
                                  <a:lnTo>
                                    <a:pt x="13745" y="2742"/>
                                  </a:lnTo>
                                  <a:lnTo>
                                    <a:pt x="11147" y="144"/>
                                  </a:lnTo>
                                  <a:cubicBezTo>
                                    <a:pt x="11058" y="55"/>
                                    <a:pt x="10935" y="0"/>
                                    <a:pt x="10800" y="0"/>
                                  </a:cubicBezTo>
                                  <a:cubicBezTo>
                                    <a:pt x="10665" y="0"/>
                                    <a:pt x="10542" y="55"/>
                                    <a:pt x="10453" y="144"/>
                                  </a:cubicBezTo>
                                  <a:lnTo>
                                    <a:pt x="144" y="10453"/>
                                  </a:lnTo>
                                  <a:cubicBezTo>
                                    <a:pt x="55" y="10542"/>
                                    <a:pt x="0" y="10665"/>
                                    <a:pt x="0" y="10800"/>
                                  </a:cubicBezTo>
                                  <a:cubicBezTo>
                                    <a:pt x="0" y="11072"/>
                                    <a:pt x="220" y="11291"/>
                                    <a:pt x="491" y="11291"/>
                                  </a:cubicBezTo>
                                  <a:cubicBezTo>
                                    <a:pt x="626" y="11291"/>
                                    <a:pt x="749" y="11236"/>
                                    <a:pt x="838" y="11147"/>
                                  </a:cubicBezTo>
                                  <a:lnTo>
                                    <a:pt x="2945" y="9040"/>
                                  </a:lnTo>
                                  <a:lnTo>
                                    <a:pt x="2945" y="21109"/>
                                  </a:lnTo>
                                  <a:cubicBezTo>
                                    <a:pt x="2945" y="21381"/>
                                    <a:pt x="3166" y="21600"/>
                                    <a:pt x="3436" y="21600"/>
                                  </a:cubicBezTo>
                                  <a:lnTo>
                                    <a:pt x="18164" y="21600"/>
                                  </a:lnTo>
                                  <a:cubicBezTo>
                                    <a:pt x="18434" y="21600"/>
                                    <a:pt x="18655" y="21381"/>
                                    <a:pt x="18655" y="21109"/>
                                  </a:cubicBezTo>
                                  <a:lnTo>
                                    <a:pt x="18655" y="9040"/>
                                  </a:lnTo>
                                  <a:lnTo>
                                    <a:pt x="20762" y="11147"/>
                                  </a:lnTo>
                                  <a:cubicBezTo>
                                    <a:pt x="20851" y="11236"/>
                                    <a:pt x="20974" y="11291"/>
                                    <a:pt x="21109" y="11291"/>
                                  </a:cubicBezTo>
                                  <a:cubicBezTo>
                                    <a:pt x="21380" y="11291"/>
                                    <a:pt x="21600" y="11072"/>
                                    <a:pt x="21600" y="10800"/>
                                  </a:cubicBezTo>
                                  <a:cubicBezTo>
                                    <a:pt x="21600" y="10665"/>
                                    <a:pt x="21545" y="10542"/>
                                    <a:pt x="21456" y="1045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5" name="Shape 2526"/>
                          <wps:cNvSpPr/>
                          <wps:spPr>
                            <a:xfrm>
                              <a:off x="1007282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4236" y="16752"/>
                                  </a:moveTo>
                                  <a:cubicBezTo>
                                    <a:pt x="14001" y="16887"/>
                                    <a:pt x="13921" y="17188"/>
                                    <a:pt x="14057" y="17422"/>
                                  </a:cubicBezTo>
                                  <a:cubicBezTo>
                                    <a:pt x="14192" y="17658"/>
                                    <a:pt x="14493" y="17738"/>
                                    <a:pt x="14727" y="17602"/>
                                  </a:cubicBezTo>
                                  <a:cubicBezTo>
                                    <a:pt x="14962" y="17467"/>
                                    <a:pt x="15042" y="17167"/>
                                    <a:pt x="14907" y="16932"/>
                                  </a:cubicBezTo>
                                  <a:cubicBezTo>
                                    <a:pt x="14771" y="16697"/>
                                    <a:pt x="14472" y="16617"/>
                                    <a:pt x="14236" y="16752"/>
                                  </a:cubicBezTo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5218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5" y="9624"/>
                                    <a:pt x="11978" y="9084"/>
                                    <a:pt x="11291" y="8906"/>
                                  </a:cubicBezTo>
                                  <a:lnTo>
                                    <a:pt x="11291" y="3436"/>
                                  </a:lnTo>
                                  <a:cubicBezTo>
                                    <a:pt x="11291" y="3166"/>
                                    <a:pt x="11071" y="2945"/>
                                    <a:pt x="10800" y="2945"/>
                                  </a:cubicBezTo>
                                  <a:cubicBezTo>
                                    <a:pt x="10529" y="2945"/>
                                    <a:pt x="10309" y="3166"/>
                                    <a:pt x="10309" y="3436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5218" y="11291"/>
                                  </a:lnTo>
                                  <a:cubicBezTo>
                                    <a:pt x="1548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489" y="10309"/>
                                    <a:pt x="15218" y="10309"/>
                                  </a:cubicBezTo>
                                  <a:moveTo>
                                    <a:pt x="16932" y="6693"/>
                                  </a:moveTo>
                                  <a:cubicBezTo>
                                    <a:pt x="16697" y="6829"/>
                                    <a:pt x="16616" y="7129"/>
                                    <a:pt x="16752" y="7364"/>
                                  </a:cubicBezTo>
                                  <a:cubicBezTo>
                                    <a:pt x="16887" y="7599"/>
                                    <a:pt x="17188" y="7679"/>
                                    <a:pt x="17422" y="7543"/>
                                  </a:cubicBezTo>
                                  <a:cubicBezTo>
                                    <a:pt x="17657" y="7408"/>
                                    <a:pt x="17737" y="7108"/>
                                    <a:pt x="17602" y="6873"/>
                                  </a:cubicBezTo>
                                  <a:cubicBezTo>
                                    <a:pt x="17467" y="6638"/>
                                    <a:pt x="17166" y="6557"/>
                                    <a:pt x="16932" y="6693"/>
                                  </a:cubicBezTo>
                                  <a:moveTo>
                                    <a:pt x="10800" y="17673"/>
                                  </a:moveTo>
                                  <a:cubicBezTo>
                                    <a:pt x="10529" y="17673"/>
                                    <a:pt x="10309" y="17893"/>
                                    <a:pt x="10309" y="18164"/>
                                  </a:cubicBezTo>
                                  <a:cubicBezTo>
                                    <a:pt x="10309" y="18435"/>
                                    <a:pt x="10529" y="18655"/>
                                    <a:pt x="10800" y="18655"/>
                                  </a:cubicBezTo>
                                  <a:cubicBezTo>
                                    <a:pt x="11071" y="18655"/>
                                    <a:pt x="11291" y="18435"/>
                                    <a:pt x="11291" y="18164"/>
                                  </a:cubicBezTo>
                                  <a:cubicBezTo>
                                    <a:pt x="11291" y="17893"/>
                                    <a:pt x="11071" y="17673"/>
                                    <a:pt x="10800" y="17673"/>
                                  </a:cubicBezTo>
                                  <a:moveTo>
                                    <a:pt x="17422" y="14057"/>
                                  </a:moveTo>
                                  <a:cubicBezTo>
                                    <a:pt x="17188" y="13921"/>
                                    <a:pt x="16887" y="14001"/>
                                    <a:pt x="16752" y="14236"/>
                                  </a:cubicBezTo>
                                  <a:cubicBezTo>
                                    <a:pt x="16616" y="14472"/>
                                    <a:pt x="16697" y="14772"/>
                                    <a:pt x="16932" y="14907"/>
                                  </a:cubicBezTo>
                                  <a:cubicBezTo>
                                    <a:pt x="17166" y="15043"/>
                                    <a:pt x="17467" y="14962"/>
                                    <a:pt x="17602" y="14727"/>
                                  </a:cubicBezTo>
                                  <a:cubicBezTo>
                                    <a:pt x="17737" y="14492"/>
                                    <a:pt x="17657" y="14192"/>
                                    <a:pt x="17422" y="14057"/>
                                  </a:cubicBezTo>
                                  <a:moveTo>
                                    <a:pt x="4668" y="6693"/>
                                  </a:moveTo>
                                  <a:cubicBezTo>
                                    <a:pt x="4433" y="6557"/>
                                    <a:pt x="4133" y="6638"/>
                                    <a:pt x="3998" y="6873"/>
                                  </a:cubicBezTo>
                                  <a:cubicBezTo>
                                    <a:pt x="3863" y="7108"/>
                                    <a:pt x="3942" y="7408"/>
                                    <a:pt x="4178" y="7543"/>
                                  </a:cubicBezTo>
                                  <a:cubicBezTo>
                                    <a:pt x="4412" y="7679"/>
                                    <a:pt x="4713" y="7599"/>
                                    <a:pt x="4848" y="7364"/>
                                  </a:cubicBezTo>
                                  <a:cubicBezTo>
                                    <a:pt x="4984" y="7129"/>
                                    <a:pt x="4903" y="6829"/>
                                    <a:pt x="4668" y="6693"/>
                                  </a:cubicBezTo>
                                  <a:moveTo>
                                    <a:pt x="14236" y="4848"/>
                                  </a:moveTo>
                                  <a:cubicBezTo>
                                    <a:pt x="14472" y="4984"/>
                                    <a:pt x="14771" y="4903"/>
                                    <a:pt x="14907" y="4669"/>
                                  </a:cubicBezTo>
                                  <a:cubicBezTo>
                                    <a:pt x="15042" y="4434"/>
                                    <a:pt x="14962" y="4134"/>
                                    <a:pt x="14727" y="3998"/>
                                  </a:cubicBezTo>
                                  <a:cubicBezTo>
                                    <a:pt x="14493" y="3863"/>
                                    <a:pt x="14192" y="3943"/>
                                    <a:pt x="14057" y="4178"/>
                                  </a:cubicBezTo>
                                  <a:cubicBezTo>
                                    <a:pt x="13921" y="4412"/>
                                    <a:pt x="14001" y="4713"/>
                                    <a:pt x="14236" y="4848"/>
                                  </a:cubicBezTo>
                                  <a:moveTo>
                                    <a:pt x="3436" y="10309"/>
                                  </a:moveTo>
                                  <a:cubicBezTo>
                                    <a:pt x="3166" y="10309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6" y="11291"/>
                                    <a:pt x="3436" y="11291"/>
                                  </a:cubicBezTo>
                                  <a:cubicBezTo>
                                    <a:pt x="3707" y="11291"/>
                                    <a:pt x="3927" y="11072"/>
                                    <a:pt x="3927" y="10800"/>
                                  </a:cubicBezTo>
                                  <a:cubicBezTo>
                                    <a:pt x="3927" y="10529"/>
                                    <a:pt x="3707" y="10309"/>
                                    <a:pt x="3436" y="10309"/>
                                  </a:cubicBezTo>
                                  <a:moveTo>
                                    <a:pt x="6873" y="3998"/>
                                  </a:moveTo>
                                  <a:cubicBezTo>
                                    <a:pt x="6638" y="4134"/>
                                    <a:pt x="6558" y="4434"/>
                                    <a:pt x="6693" y="4669"/>
                                  </a:cubicBezTo>
                                  <a:cubicBezTo>
                                    <a:pt x="6829" y="4903"/>
                                    <a:pt x="7129" y="4984"/>
                                    <a:pt x="7364" y="4848"/>
                                  </a:cubicBezTo>
                                  <a:cubicBezTo>
                                    <a:pt x="7599" y="4713"/>
                                    <a:pt x="7679" y="4412"/>
                                    <a:pt x="7543" y="4178"/>
                                  </a:cubicBezTo>
                                  <a:cubicBezTo>
                                    <a:pt x="7408" y="3943"/>
                                    <a:pt x="7108" y="3863"/>
                                    <a:pt x="6873" y="3998"/>
                                  </a:cubicBezTo>
                                  <a:moveTo>
                                    <a:pt x="4178" y="14057"/>
                                  </a:moveTo>
                                  <a:cubicBezTo>
                                    <a:pt x="3942" y="14192"/>
                                    <a:pt x="3863" y="14492"/>
                                    <a:pt x="3998" y="14727"/>
                                  </a:cubicBezTo>
                                  <a:cubicBezTo>
                                    <a:pt x="4133" y="14962"/>
                                    <a:pt x="4433" y="15043"/>
                                    <a:pt x="4668" y="14907"/>
                                  </a:cubicBezTo>
                                  <a:cubicBezTo>
                                    <a:pt x="4903" y="14772"/>
                                    <a:pt x="4984" y="14472"/>
                                    <a:pt x="4848" y="14236"/>
                                  </a:cubicBezTo>
                                  <a:cubicBezTo>
                                    <a:pt x="4713" y="14001"/>
                                    <a:pt x="4412" y="13921"/>
                                    <a:pt x="4178" y="14057"/>
                                  </a:cubicBezTo>
                                  <a:moveTo>
                                    <a:pt x="7364" y="16752"/>
                                  </a:moveTo>
                                  <a:cubicBezTo>
                                    <a:pt x="7129" y="16617"/>
                                    <a:pt x="6829" y="16697"/>
                                    <a:pt x="6693" y="16932"/>
                                  </a:cubicBezTo>
                                  <a:cubicBezTo>
                                    <a:pt x="6558" y="17167"/>
                                    <a:pt x="6638" y="17467"/>
                                    <a:pt x="6873" y="17602"/>
                                  </a:cubicBezTo>
                                  <a:cubicBezTo>
                                    <a:pt x="7108" y="17738"/>
                                    <a:pt x="7408" y="17658"/>
                                    <a:pt x="7543" y="17422"/>
                                  </a:cubicBezTo>
                                  <a:cubicBezTo>
                                    <a:pt x="7679" y="17188"/>
                                    <a:pt x="7599" y="16887"/>
                                    <a:pt x="7364" y="16752"/>
                                  </a:cubicBezTo>
                                  <a:moveTo>
                                    <a:pt x="18164" y="10309"/>
                                  </a:moveTo>
                                  <a:cubicBezTo>
                                    <a:pt x="17893" y="10309"/>
                                    <a:pt x="17673" y="10529"/>
                                    <a:pt x="17673" y="10800"/>
                                  </a:cubicBezTo>
                                  <a:cubicBezTo>
                                    <a:pt x="17673" y="11072"/>
                                    <a:pt x="17893" y="11291"/>
                                    <a:pt x="18164" y="11291"/>
                                  </a:cubicBezTo>
                                  <a:cubicBezTo>
                                    <a:pt x="18434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4" y="10309"/>
                                    <a:pt x="18164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6" name="Shape 2527"/>
                          <wps:cNvSpPr/>
                          <wps:spPr>
                            <a:xfrm>
                              <a:off x="1655585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4236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6" y="9622"/>
                                    <a:pt x="11979" y="9084"/>
                                    <a:pt x="11291" y="8906"/>
                                  </a:cubicBezTo>
                                  <a:lnTo>
                                    <a:pt x="11291" y="5400"/>
                                  </a:lnTo>
                                  <a:cubicBezTo>
                                    <a:pt x="11291" y="5129"/>
                                    <a:pt x="11071" y="4909"/>
                                    <a:pt x="10800" y="4909"/>
                                  </a:cubicBezTo>
                                  <a:cubicBezTo>
                                    <a:pt x="10529" y="4909"/>
                                    <a:pt x="10309" y="5129"/>
                                    <a:pt x="10309" y="5400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4236" y="11291"/>
                                  </a:lnTo>
                                  <a:cubicBezTo>
                                    <a:pt x="14507" y="11291"/>
                                    <a:pt x="14727" y="11072"/>
                                    <a:pt x="14727" y="10800"/>
                                  </a:cubicBezTo>
                                  <a:cubicBezTo>
                                    <a:pt x="14727" y="10529"/>
                                    <a:pt x="14507" y="10309"/>
                                    <a:pt x="14236" y="10309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6462" y="18655"/>
                                    <a:pt x="2945" y="15138"/>
                                    <a:pt x="2945" y="10800"/>
                                  </a:cubicBezTo>
                                  <a:cubicBezTo>
                                    <a:pt x="2945" y="6462"/>
                                    <a:pt x="6462" y="2945"/>
                                    <a:pt x="10800" y="2945"/>
                                  </a:cubicBezTo>
                                  <a:cubicBezTo>
                                    <a:pt x="15138" y="2945"/>
                                    <a:pt x="18655" y="6462"/>
                                    <a:pt x="18655" y="10800"/>
                                  </a:cubicBezTo>
                                  <a:cubicBezTo>
                                    <a:pt x="18655" y="15138"/>
                                    <a:pt x="15138" y="18655"/>
                                    <a:pt x="10800" y="18655"/>
                                  </a:cubicBezTo>
                                  <a:moveTo>
                                    <a:pt x="10800" y="1964"/>
                                  </a:moveTo>
                                  <a:cubicBezTo>
                                    <a:pt x="5920" y="1964"/>
                                    <a:pt x="1964" y="5920"/>
                                    <a:pt x="1964" y="10800"/>
                                  </a:cubicBezTo>
                                  <a:cubicBezTo>
                                    <a:pt x="1964" y="15680"/>
                                    <a:pt x="5920" y="19636"/>
                                    <a:pt x="10800" y="19636"/>
                                  </a:cubicBezTo>
                                  <a:cubicBezTo>
                                    <a:pt x="15680" y="19636"/>
                                    <a:pt x="19636" y="15680"/>
                                    <a:pt x="19636" y="10800"/>
                                  </a:cubicBezTo>
                                  <a:cubicBezTo>
                                    <a:pt x="19636" y="5920"/>
                                    <a:pt x="15680" y="1964"/>
                                    <a:pt x="10800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7" name="Shape 2528"/>
                          <wps:cNvSpPr/>
                          <wps:spPr>
                            <a:xfrm>
                              <a:off x="2350195" y="1057080"/>
                              <a:ext cx="246973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250" y="19636"/>
                                  </a:moveTo>
                                  <a:cubicBezTo>
                                    <a:pt x="20250" y="20178"/>
                                    <a:pt x="19645" y="20618"/>
                                    <a:pt x="18900" y="20618"/>
                                  </a:cubicBezTo>
                                  <a:lnTo>
                                    <a:pt x="2700" y="20618"/>
                                  </a:lnTo>
                                  <a:cubicBezTo>
                                    <a:pt x="1955" y="20618"/>
                                    <a:pt x="1350" y="20178"/>
                                    <a:pt x="1350" y="19636"/>
                                  </a:cubicBezTo>
                                  <a:lnTo>
                                    <a:pt x="1350" y="10800"/>
                                  </a:lnTo>
                                  <a:cubicBezTo>
                                    <a:pt x="1350" y="10258"/>
                                    <a:pt x="1955" y="9818"/>
                                    <a:pt x="2700" y="9818"/>
                                  </a:cubicBezTo>
                                  <a:lnTo>
                                    <a:pt x="18900" y="9818"/>
                                  </a:lnTo>
                                  <a:cubicBezTo>
                                    <a:pt x="19645" y="9818"/>
                                    <a:pt x="20250" y="10258"/>
                                    <a:pt x="20250" y="10800"/>
                                  </a:cubicBezTo>
                                  <a:cubicBezTo>
                                    <a:pt x="20250" y="10800"/>
                                    <a:pt x="20250" y="19636"/>
                                    <a:pt x="20250" y="19636"/>
                                  </a:cubicBezTo>
                                  <a:close/>
                                  <a:moveTo>
                                    <a:pt x="4050" y="5891"/>
                                  </a:moveTo>
                                  <a:cubicBezTo>
                                    <a:pt x="4050" y="3180"/>
                                    <a:pt x="7072" y="982"/>
                                    <a:pt x="10800" y="982"/>
                                  </a:cubicBezTo>
                                  <a:cubicBezTo>
                                    <a:pt x="14528" y="982"/>
                                    <a:pt x="17550" y="3180"/>
                                    <a:pt x="17550" y="5891"/>
                                  </a:cubicBezTo>
                                  <a:lnTo>
                                    <a:pt x="17550" y="8836"/>
                                  </a:lnTo>
                                  <a:lnTo>
                                    <a:pt x="4050" y="8836"/>
                                  </a:lnTo>
                                  <a:cubicBezTo>
                                    <a:pt x="4050" y="8836"/>
                                    <a:pt x="4050" y="5891"/>
                                    <a:pt x="4050" y="5891"/>
                                  </a:cubicBezTo>
                                  <a:close/>
                                  <a:moveTo>
                                    <a:pt x="18900" y="8836"/>
                                  </a:moveTo>
                                  <a:lnTo>
                                    <a:pt x="18900" y="5891"/>
                                  </a:lnTo>
                                  <a:cubicBezTo>
                                    <a:pt x="18900" y="2638"/>
                                    <a:pt x="15273" y="0"/>
                                    <a:pt x="10800" y="0"/>
                                  </a:cubicBezTo>
                                  <a:cubicBezTo>
                                    <a:pt x="6327" y="0"/>
                                    <a:pt x="2700" y="2638"/>
                                    <a:pt x="2700" y="5891"/>
                                  </a:cubicBezTo>
                                  <a:lnTo>
                                    <a:pt x="2700" y="8836"/>
                                  </a:lnTo>
                                  <a:cubicBezTo>
                                    <a:pt x="1209" y="8836"/>
                                    <a:pt x="0" y="9716"/>
                                    <a:pt x="0" y="10800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209" y="21600"/>
                                    <a:pt x="2700" y="21600"/>
                                  </a:cubicBezTo>
                                  <a:lnTo>
                                    <a:pt x="18900" y="21600"/>
                                  </a:lnTo>
                                  <a:cubicBezTo>
                                    <a:pt x="2039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9716"/>
                                    <a:pt x="20391" y="8836"/>
                                    <a:pt x="18900" y="8836"/>
                                  </a:cubicBezTo>
                                  <a:moveTo>
                                    <a:pt x="11475" y="15573"/>
                                  </a:moveTo>
                                  <a:lnTo>
                                    <a:pt x="11475" y="16200"/>
                                  </a:lnTo>
                                  <a:cubicBezTo>
                                    <a:pt x="11475" y="16472"/>
                                    <a:pt x="11172" y="16691"/>
                                    <a:pt x="10800" y="16691"/>
                                  </a:cubicBezTo>
                                  <a:cubicBezTo>
                                    <a:pt x="10428" y="16691"/>
                                    <a:pt x="10125" y="16472"/>
                                    <a:pt x="10125" y="16200"/>
                                  </a:cubicBezTo>
                                  <a:lnTo>
                                    <a:pt x="10125" y="15573"/>
                                  </a:lnTo>
                                  <a:cubicBezTo>
                                    <a:pt x="9723" y="15403"/>
                                    <a:pt x="9450" y="15090"/>
                                    <a:pt x="9450" y="14727"/>
                                  </a:cubicBezTo>
                                  <a:cubicBezTo>
                                    <a:pt x="9450" y="14186"/>
                                    <a:pt x="10055" y="13745"/>
                                    <a:pt x="10800" y="13745"/>
                                  </a:cubicBezTo>
                                  <a:cubicBezTo>
                                    <a:pt x="11545" y="13745"/>
                                    <a:pt x="12150" y="14186"/>
                                    <a:pt x="12150" y="14727"/>
                                  </a:cubicBezTo>
                                  <a:cubicBezTo>
                                    <a:pt x="12150" y="15090"/>
                                    <a:pt x="11876" y="15403"/>
                                    <a:pt x="11475" y="15573"/>
                                  </a:cubicBezTo>
                                  <a:moveTo>
                                    <a:pt x="10800" y="12764"/>
                                  </a:moveTo>
                                  <a:cubicBezTo>
                                    <a:pt x="9309" y="12764"/>
                                    <a:pt x="8100" y="13643"/>
                                    <a:pt x="8100" y="14727"/>
                                  </a:cubicBezTo>
                                  <a:cubicBezTo>
                                    <a:pt x="8100" y="15232"/>
                                    <a:pt x="8369" y="15687"/>
                                    <a:pt x="8798" y="16034"/>
                                  </a:cubicBezTo>
                                  <a:cubicBezTo>
                                    <a:pt x="8789" y="16089"/>
                                    <a:pt x="8775" y="16144"/>
                                    <a:pt x="8775" y="16200"/>
                                  </a:cubicBezTo>
                                  <a:cubicBezTo>
                                    <a:pt x="8775" y="17014"/>
                                    <a:pt x="9681" y="17673"/>
                                    <a:pt x="10800" y="17673"/>
                                  </a:cubicBezTo>
                                  <a:cubicBezTo>
                                    <a:pt x="11919" y="17673"/>
                                    <a:pt x="12825" y="17014"/>
                                    <a:pt x="12825" y="16200"/>
                                  </a:cubicBezTo>
                                  <a:cubicBezTo>
                                    <a:pt x="12825" y="16144"/>
                                    <a:pt x="12810" y="16089"/>
                                    <a:pt x="12802" y="16034"/>
                                  </a:cubicBezTo>
                                  <a:cubicBezTo>
                                    <a:pt x="13231" y="15686"/>
                                    <a:pt x="13500" y="15232"/>
                                    <a:pt x="13500" y="14727"/>
                                  </a:cubicBezTo>
                                  <a:cubicBezTo>
                                    <a:pt x="13500" y="13643"/>
                                    <a:pt x="12291" y="12764"/>
                                    <a:pt x="10800" y="127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8" name="Shape 2529"/>
                          <wps:cNvSpPr/>
                          <wps:spPr>
                            <a:xfrm>
                              <a:off x="2998498" y="1057080"/>
                              <a:ext cx="246973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475" y="15573"/>
                                  </a:moveTo>
                                  <a:lnTo>
                                    <a:pt x="11475" y="16200"/>
                                  </a:lnTo>
                                  <a:cubicBezTo>
                                    <a:pt x="11475" y="16471"/>
                                    <a:pt x="11172" y="16691"/>
                                    <a:pt x="10800" y="16691"/>
                                  </a:cubicBezTo>
                                  <a:cubicBezTo>
                                    <a:pt x="10428" y="16691"/>
                                    <a:pt x="10125" y="16471"/>
                                    <a:pt x="10125" y="16200"/>
                                  </a:cubicBezTo>
                                  <a:lnTo>
                                    <a:pt x="10125" y="15573"/>
                                  </a:lnTo>
                                  <a:cubicBezTo>
                                    <a:pt x="9723" y="15403"/>
                                    <a:pt x="9450" y="15090"/>
                                    <a:pt x="9450" y="14727"/>
                                  </a:cubicBezTo>
                                  <a:cubicBezTo>
                                    <a:pt x="9450" y="14185"/>
                                    <a:pt x="10055" y="13745"/>
                                    <a:pt x="10800" y="13745"/>
                                  </a:cubicBezTo>
                                  <a:cubicBezTo>
                                    <a:pt x="11545" y="13745"/>
                                    <a:pt x="12150" y="14185"/>
                                    <a:pt x="12150" y="14727"/>
                                  </a:cubicBezTo>
                                  <a:cubicBezTo>
                                    <a:pt x="12150" y="15090"/>
                                    <a:pt x="11876" y="15403"/>
                                    <a:pt x="11475" y="15573"/>
                                  </a:cubicBezTo>
                                  <a:moveTo>
                                    <a:pt x="10800" y="12764"/>
                                  </a:moveTo>
                                  <a:cubicBezTo>
                                    <a:pt x="9309" y="12764"/>
                                    <a:pt x="8100" y="13643"/>
                                    <a:pt x="8100" y="14727"/>
                                  </a:cubicBezTo>
                                  <a:cubicBezTo>
                                    <a:pt x="8100" y="15232"/>
                                    <a:pt x="8369" y="15686"/>
                                    <a:pt x="8798" y="16034"/>
                                  </a:cubicBezTo>
                                  <a:cubicBezTo>
                                    <a:pt x="8789" y="16089"/>
                                    <a:pt x="8775" y="16143"/>
                                    <a:pt x="8775" y="16200"/>
                                  </a:cubicBezTo>
                                  <a:cubicBezTo>
                                    <a:pt x="8775" y="17014"/>
                                    <a:pt x="9681" y="17673"/>
                                    <a:pt x="10800" y="17673"/>
                                  </a:cubicBezTo>
                                  <a:cubicBezTo>
                                    <a:pt x="11919" y="17673"/>
                                    <a:pt x="12825" y="17014"/>
                                    <a:pt x="12825" y="16200"/>
                                  </a:cubicBezTo>
                                  <a:cubicBezTo>
                                    <a:pt x="12825" y="16143"/>
                                    <a:pt x="12810" y="16089"/>
                                    <a:pt x="12802" y="16034"/>
                                  </a:cubicBezTo>
                                  <a:cubicBezTo>
                                    <a:pt x="13231" y="15687"/>
                                    <a:pt x="13500" y="15232"/>
                                    <a:pt x="13500" y="14727"/>
                                  </a:cubicBezTo>
                                  <a:cubicBezTo>
                                    <a:pt x="13500" y="13643"/>
                                    <a:pt x="12291" y="12764"/>
                                    <a:pt x="10800" y="12764"/>
                                  </a:cubicBezTo>
                                  <a:moveTo>
                                    <a:pt x="20250" y="19636"/>
                                  </a:moveTo>
                                  <a:cubicBezTo>
                                    <a:pt x="20250" y="20179"/>
                                    <a:pt x="19645" y="20618"/>
                                    <a:pt x="18900" y="20618"/>
                                  </a:cubicBezTo>
                                  <a:lnTo>
                                    <a:pt x="2700" y="20618"/>
                                  </a:lnTo>
                                  <a:cubicBezTo>
                                    <a:pt x="1955" y="20618"/>
                                    <a:pt x="1350" y="20179"/>
                                    <a:pt x="1350" y="19636"/>
                                  </a:cubicBezTo>
                                  <a:lnTo>
                                    <a:pt x="1350" y="10800"/>
                                  </a:lnTo>
                                  <a:cubicBezTo>
                                    <a:pt x="1350" y="10258"/>
                                    <a:pt x="1955" y="9818"/>
                                    <a:pt x="2700" y="9818"/>
                                  </a:cubicBezTo>
                                  <a:lnTo>
                                    <a:pt x="18900" y="9818"/>
                                  </a:lnTo>
                                  <a:cubicBezTo>
                                    <a:pt x="19645" y="9818"/>
                                    <a:pt x="20250" y="10258"/>
                                    <a:pt x="20250" y="10800"/>
                                  </a:cubicBezTo>
                                  <a:cubicBezTo>
                                    <a:pt x="20250" y="10800"/>
                                    <a:pt x="20250" y="19636"/>
                                    <a:pt x="20250" y="19636"/>
                                  </a:cubicBezTo>
                                  <a:close/>
                                  <a:moveTo>
                                    <a:pt x="18900" y="8836"/>
                                  </a:moveTo>
                                  <a:lnTo>
                                    <a:pt x="18900" y="5891"/>
                                  </a:lnTo>
                                  <a:cubicBezTo>
                                    <a:pt x="18900" y="2638"/>
                                    <a:pt x="15273" y="0"/>
                                    <a:pt x="10800" y="0"/>
                                  </a:cubicBezTo>
                                  <a:cubicBezTo>
                                    <a:pt x="6327" y="0"/>
                                    <a:pt x="2700" y="2638"/>
                                    <a:pt x="2700" y="5891"/>
                                  </a:cubicBezTo>
                                  <a:cubicBezTo>
                                    <a:pt x="2700" y="6162"/>
                                    <a:pt x="3003" y="6382"/>
                                    <a:pt x="3375" y="6382"/>
                                  </a:cubicBezTo>
                                  <a:cubicBezTo>
                                    <a:pt x="3747" y="6382"/>
                                    <a:pt x="4050" y="6162"/>
                                    <a:pt x="4050" y="5891"/>
                                  </a:cubicBezTo>
                                  <a:cubicBezTo>
                                    <a:pt x="4050" y="3180"/>
                                    <a:pt x="7072" y="982"/>
                                    <a:pt x="10800" y="982"/>
                                  </a:cubicBezTo>
                                  <a:cubicBezTo>
                                    <a:pt x="14528" y="982"/>
                                    <a:pt x="17550" y="3180"/>
                                    <a:pt x="17550" y="5891"/>
                                  </a:cubicBezTo>
                                  <a:lnTo>
                                    <a:pt x="17550" y="8836"/>
                                  </a:lnTo>
                                  <a:lnTo>
                                    <a:pt x="2700" y="8836"/>
                                  </a:lnTo>
                                  <a:cubicBezTo>
                                    <a:pt x="1209" y="8836"/>
                                    <a:pt x="0" y="9716"/>
                                    <a:pt x="0" y="10800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209" y="21600"/>
                                    <a:pt x="2700" y="21600"/>
                                  </a:cubicBezTo>
                                  <a:lnTo>
                                    <a:pt x="18900" y="21600"/>
                                  </a:lnTo>
                                  <a:cubicBezTo>
                                    <a:pt x="2039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9716"/>
                                    <a:pt x="20391" y="8836"/>
                                    <a:pt x="18900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9" name="Shape 2530"/>
                          <wps:cNvSpPr/>
                          <wps:spPr>
                            <a:xfrm>
                              <a:off x="3631367" y="1057079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7"/>
                                    <a:pt x="19200" y="20617"/>
                                  </a:cubicBezTo>
                                  <a:lnTo>
                                    <a:pt x="6000" y="20617"/>
                                  </a:lnTo>
                                  <a:lnTo>
                                    <a:pt x="6000" y="982"/>
                                  </a:lnTo>
                                  <a:lnTo>
                                    <a:pt x="13200" y="982"/>
                                  </a:lnTo>
                                  <a:lnTo>
                                    <a:pt x="13200" y="6872"/>
                                  </a:lnTo>
                                  <a:lnTo>
                                    <a:pt x="15600" y="4909"/>
                                  </a:lnTo>
                                  <a:lnTo>
                                    <a:pt x="18000" y="6872"/>
                                  </a:lnTo>
                                  <a:lnTo>
                                    <a:pt x="18000" y="982"/>
                                  </a:ln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4800" y="20617"/>
                                  </a:move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4800" y="982"/>
                                  </a:lnTo>
                                  <a:cubicBezTo>
                                    <a:pt x="4800" y="982"/>
                                    <a:pt x="4800" y="20617"/>
                                    <a:pt x="4800" y="20617"/>
                                  </a:cubicBezTo>
                                  <a:close/>
                                  <a:moveTo>
                                    <a:pt x="14400" y="982"/>
                                  </a:moveTo>
                                  <a:lnTo>
                                    <a:pt x="16800" y="982"/>
                                  </a:lnTo>
                                  <a:lnTo>
                                    <a:pt x="16800" y="4418"/>
                                  </a:lnTo>
                                  <a:lnTo>
                                    <a:pt x="15600" y="3436"/>
                                  </a:lnTo>
                                  <a:lnTo>
                                    <a:pt x="14400" y="4418"/>
                                  </a:lnTo>
                                  <a:cubicBezTo>
                                    <a:pt x="14400" y="4418"/>
                                    <a:pt x="14400" y="982"/>
                                    <a:pt x="14400" y="982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0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0" name="Shape 2531"/>
                          <wps:cNvSpPr/>
                          <wps:spPr>
                            <a:xfrm>
                              <a:off x="4279670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19636"/>
                                  </a:moveTo>
                                  <a:cubicBezTo>
                                    <a:pt x="20400" y="20179"/>
                                    <a:pt x="19862" y="20618"/>
                                    <a:pt x="19200" y="20618"/>
                                  </a:cubicBezTo>
                                  <a:lnTo>
                                    <a:pt x="7200" y="20618"/>
                                  </a:lnTo>
                                  <a:lnTo>
                                    <a:pt x="7200" y="982"/>
                                  </a:ln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6000" y="20618"/>
                                  </a:moveTo>
                                  <a:lnTo>
                                    <a:pt x="3600" y="20618"/>
                                  </a:lnTo>
                                  <a:cubicBezTo>
                                    <a:pt x="2937" y="20618"/>
                                    <a:pt x="2400" y="20179"/>
                                    <a:pt x="2400" y="19636"/>
                                  </a:cubicBezTo>
                                  <a:lnTo>
                                    <a:pt x="2400" y="18655"/>
                                  </a:lnTo>
                                  <a:lnTo>
                                    <a:pt x="3000" y="18655"/>
                                  </a:lnTo>
                                  <a:cubicBezTo>
                                    <a:pt x="3332" y="18655"/>
                                    <a:pt x="3600" y="18435"/>
                                    <a:pt x="3600" y="18164"/>
                                  </a:cubicBezTo>
                                  <a:cubicBezTo>
                                    <a:pt x="3600" y="17893"/>
                                    <a:pt x="3332" y="17673"/>
                                    <a:pt x="3000" y="17673"/>
                                  </a:cubicBezTo>
                                  <a:lnTo>
                                    <a:pt x="2400" y="17673"/>
                                  </a:lnTo>
                                  <a:lnTo>
                                    <a:pt x="2400" y="15709"/>
                                  </a:lnTo>
                                  <a:lnTo>
                                    <a:pt x="3000" y="15709"/>
                                  </a:lnTo>
                                  <a:cubicBezTo>
                                    <a:pt x="3332" y="15709"/>
                                    <a:pt x="3600" y="15490"/>
                                    <a:pt x="3600" y="15218"/>
                                  </a:cubicBezTo>
                                  <a:cubicBezTo>
                                    <a:pt x="3600" y="14947"/>
                                    <a:pt x="3332" y="14727"/>
                                    <a:pt x="3000" y="14727"/>
                                  </a:cubicBezTo>
                                  <a:lnTo>
                                    <a:pt x="2400" y="14727"/>
                                  </a:lnTo>
                                  <a:lnTo>
                                    <a:pt x="2400" y="12764"/>
                                  </a:lnTo>
                                  <a:lnTo>
                                    <a:pt x="3000" y="12764"/>
                                  </a:lnTo>
                                  <a:cubicBezTo>
                                    <a:pt x="3332" y="12764"/>
                                    <a:pt x="3600" y="12544"/>
                                    <a:pt x="3600" y="12273"/>
                                  </a:cubicBezTo>
                                  <a:cubicBezTo>
                                    <a:pt x="3600" y="12002"/>
                                    <a:pt x="3332" y="11782"/>
                                    <a:pt x="3000" y="11782"/>
                                  </a:cubicBezTo>
                                  <a:lnTo>
                                    <a:pt x="2400" y="11782"/>
                                  </a:lnTo>
                                  <a:lnTo>
                                    <a:pt x="2400" y="9818"/>
                                  </a:lnTo>
                                  <a:lnTo>
                                    <a:pt x="3000" y="9818"/>
                                  </a:lnTo>
                                  <a:cubicBezTo>
                                    <a:pt x="3332" y="9818"/>
                                    <a:pt x="3600" y="9599"/>
                                    <a:pt x="3600" y="9327"/>
                                  </a:cubicBezTo>
                                  <a:cubicBezTo>
                                    <a:pt x="3600" y="9056"/>
                                    <a:pt x="3332" y="8836"/>
                                    <a:pt x="3000" y="8836"/>
                                  </a:cubicBezTo>
                                  <a:lnTo>
                                    <a:pt x="2400" y="8836"/>
                                  </a:lnTo>
                                  <a:lnTo>
                                    <a:pt x="2400" y="6873"/>
                                  </a:lnTo>
                                  <a:lnTo>
                                    <a:pt x="3000" y="6873"/>
                                  </a:lnTo>
                                  <a:cubicBezTo>
                                    <a:pt x="3332" y="6873"/>
                                    <a:pt x="3600" y="6653"/>
                                    <a:pt x="3600" y="6382"/>
                                  </a:cubicBezTo>
                                  <a:cubicBezTo>
                                    <a:pt x="3600" y="6111"/>
                                    <a:pt x="3332" y="5891"/>
                                    <a:pt x="3000" y="5891"/>
                                  </a:cubicBezTo>
                                  <a:lnTo>
                                    <a:pt x="2400" y="5891"/>
                                  </a:lnTo>
                                  <a:lnTo>
                                    <a:pt x="2400" y="3927"/>
                                  </a:lnTo>
                                  <a:lnTo>
                                    <a:pt x="3000" y="3927"/>
                                  </a:lnTo>
                                  <a:cubicBezTo>
                                    <a:pt x="3332" y="3927"/>
                                    <a:pt x="3600" y="3708"/>
                                    <a:pt x="3600" y="3436"/>
                                  </a:cubicBezTo>
                                  <a:cubicBezTo>
                                    <a:pt x="3600" y="3166"/>
                                    <a:pt x="3332" y="2945"/>
                                    <a:pt x="3000" y="2945"/>
                                  </a:cubicBezTo>
                                  <a:lnTo>
                                    <a:pt x="2400" y="2945"/>
                                  </a:lnTo>
                                  <a:lnTo>
                                    <a:pt x="2400" y="1964"/>
                                  </a:lnTo>
                                  <a:cubicBezTo>
                                    <a:pt x="2400" y="1422"/>
                                    <a:pt x="2937" y="982"/>
                                    <a:pt x="3600" y="982"/>
                                  </a:cubicBezTo>
                                  <a:lnTo>
                                    <a:pt x="6000" y="982"/>
                                  </a:lnTo>
                                  <a:cubicBezTo>
                                    <a:pt x="6000" y="982"/>
                                    <a:pt x="6000" y="20618"/>
                                    <a:pt x="6000" y="20618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3600" y="0"/>
                                  </a:lnTo>
                                  <a:cubicBezTo>
                                    <a:pt x="2275" y="0"/>
                                    <a:pt x="1200" y="879"/>
                                    <a:pt x="1200" y="1964"/>
                                  </a:cubicBezTo>
                                  <a:lnTo>
                                    <a:pt x="1200" y="2945"/>
                                  </a:lnTo>
                                  <a:lnTo>
                                    <a:pt x="600" y="2945"/>
                                  </a:lnTo>
                                  <a:cubicBezTo>
                                    <a:pt x="268" y="2945"/>
                                    <a:pt x="0" y="3166"/>
                                    <a:pt x="0" y="3436"/>
                                  </a:cubicBezTo>
                                  <a:cubicBezTo>
                                    <a:pt x="0" y="3708"/>
                                    <a:pt x="268" y="3927"/>
                                    <a:pt x="600" y="3927"/>
                                  </a:cubicBezTo>
                                  <a:lnTo>
                                    <a:pt x="1200" y="3927"/>
                                  </a:lnTo>
                                  <a:lnTo>
                                    <a:pt x="1200" y="5891"/>
                                  </a:lnTo>
                                  <a:lnTo>
                                    <a:pt x="600" y="5891"/>
                                  </a:lnTo>
                                  <a:cubicBezTo>
                                    <a:pt x="268" y="5891"/>
                                    <a:pt x="0" y="6111"/>
                                    <a:pt x="0" y="6382"/>
                                  </a:cubicBezTo>
                                  <a:cubicBezTo>
                                    <a:pt x="0" y="6653"/>
                                    <a:pt x="268" y="6873"/>
                                    <a:pt x="600" y="6873"/>
                                  </a:cubicBezTo>
                                  <a:lnTo>
                                    <a:pt x="1200" y="6873"/>
                                  </a:lnTo>
                                  <a:lnTo>
                                    <a:pt x="1200" y="8836"/>
                                  </a:lnTo>
                                  <a:lnTo>
                                    <a:pt x="600" y="8836"/>
                                  </a:lnTo>
                                  <a:cubicBezTo>
                                    <a:pt x="268" y="8836"/>
                                    <a:pt x="0" y="9056"/>
                                    <a:pt x="0" y="9327"/>
                                  </a:cubicBezTo>
                                  <a:cubicBezTo>
                                    <a:pt x="0" y="9599"/>
                                    <a:pt x="268" y="9818"/>
                                    <a:pt x="600" y="9818"/>
                                  </a:cubicBezTo>
                                  <a:lnTo>
                                    <a:pt x="1200" y="9818"/>
                                  </a:lnTo>
                                  <a:lnTo>
                                    <a:pt x="1200" y="11782"/>
                                  </a:lnTo>
                                  <a:lnTo>
                                    <a:pt x="600" y="11782"/>
                                  </a:lnTo>
                                  <a:cubicBezTo>
                                    <a:pt x="268" y="11782"/>
                                    <a:pt x="0" y="12002"/>
                                    <a:pt x="0" y="12273"/>
                                  </a:cubicBezTo>
                                  <a:cubicBezTo>
                                    <a:pt x="0" y="12544"/>
                                    <a:pt x="268" y="12764"/>
                                    <a:pt x="600" y="12764"/>
                                  </a:cubicBezTo>
                                  <a:lnTo>
                                    <a:pt x="1200" y="12764"/>
                                  </a:lnTo>
                                  <a:lnTo>
                                    <a:pt x="1200" y="14727"/>
                                  </a:lnTo>
                                  <a:lnTo>
                                    <a:pt x="600" y="14727"/>
                                  </a:lnTo>
                                  <a:cubicBezTo>
                                    <a:pt x="268" y="14727"/>
                                    <a:pt x="0" y="14947"/>
                                    <a:pt x="0" y="15218"/>
                                  </a:cubicBezTo>
                                  <a:cubicBezTo>
                                    <a:pt x="0" y="15490"/>
                                    <a:pt x="268" y="15709"/>
                                    <a:pt x="600" y="15709"/>
                                  </a:cubicBezTo>
                                  <a:lnTo>
                                    <a:pt x="1200" y="15709"/>
                                  </a:lnTo>
                                  <a:lnTo>
                                    <a:pt x="1200" y="17673"/>
                                  </a:lnTo>
                                  <a:lnTo>
                                    <a:pt x="600" y="17673"/>
                                  </a:lnTo>
                                  <a:cubicBezTo>
                                    <a:pt x="268" y="17673"/>
                                    <a:pt x="0" y="17893"/>
                                    <a:pt x="0" y="18164"/>
                                  </a:cubicBezTo>
                                  <a:cubicBezTo>
                                    <a:pt x="0" y="18435"/>
                                    <a:pt x="268" y="18655"/>
                                    <a:pt x="600" y="18655"/>
                                  </a:cubicBezTo>
                                  <a:lnTo>
                                    <a:pt x="1200" y="18655"/>
                                  </a:lnTo>
                                  <a:lnTo>
                                    <a:pt x="1200" y="19636"/>
                                  </a:lnTo>
                                  <a:cubicBezTo>
                                    <a:pt x="1200" y="20721"/>
                                    <a:pt x="2275" y="21600"/>
                                    <a:pt x="36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1" name="Shape 2532"/>
                          <wps:cNvSpPr/>
                          <wps:spPr>
                            <a:xfrm>
                              <a:off x="4927973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5891"/>
                                  </a:moveTo>
                                  <a:lnTo>
                                    <a:pt x="14400" y="982"/>
                                  </a:lnTo>
                                  <a:lnTo>
                                    <a:pt x="15000" y="982"/>
                                  </a:lnTo>
                                  <a:lnTo>
                                    <a:pt x="20400" y="5891"/>
                                  </a:lnTo>
                                  <a:cubicBezTo>
                                    <a:pt x="20400" y="5891"/>
                                    <a:pt x="14400" y="5891"/>
                                    <a:pt x="14400" y="5891"/>
                                  </a:cubicBezTo>
                                  <a:close/>
                                  <a:moveTo>
                                    <a:pt x="20400" y="19636"/>
                                  </a:moveTo>
                                  <a:cubicBezTo>
                                    <a:pt x="20400" y="20179"/>
                                    <a:pt x="19862" y="20618"/>
                                    <a:pt x="19200" y="20618"/>
                                  </a:cubicBezTo>
                                  <a:lnTo>
                                    <a:pt x="2400" y="20618"/>
                                  </a:lnTo>
                                  <a:cubicBezTo>
                                    <a:pt x="1737" y="20618"/>
                                    <a:pt x="1200" y="20179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7" y="982"/>
                                    <a:pt x="2400" y="982"/>
                                  </a:cubicBezTo>
                                  <a:lnTo>
                                    <a:pt x="13200" y="982"/>
                                  </a:lnTo>
                                  <a:lnTo>
                                    <a:pt x="13200" y="5891"/>
                                  </a:lnTo>
                                  <a:cubicBezTo>
                                    <a:pt x="13200" y="6433"/>
                                    <a:pt x="13738" y="6873"/>
                                    <a:pt x="14400" y="6873"/>
                                  </a:cubicBezTo>
                                  <a:lnTo>
                                    <a:pt x="20400" y="6873"/>
                                  </a:lnTo>
                                  <a:cubicBezTo>
                                    <a:pt x="20400" y="6873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56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5400"/>
                                    <a:pt x="15600" y="0"/>
                                    <a:pt x="15600" y="0"/>
                                  </a:cubicBezTo>
                                  <a:close/>
                                  <a:moveTo>
                                    <a:pt x="4800" y="8836"/>
                                  </a:moveTo>
                                  <a:cubicBezTo>
                                    <a:pt x="4800" y="9108"/>
                                    <a:pt x="5068" y="9327"/>
                                    <a:pt x="5400" y="9327"/>
                                  </a:cubicBezTo>
                                  <a:lnTo>
                                    <a:pt x="16200" y="9327"/>
                                  </a:lnTo>
                                  <a:cubicBezTo>
                                    <a:pt x="16532" y="9327"/>
                                    <a:pt x="16800" y="9108"/>
                                    <a:pt x="16800" y="8836"/>
                                  </a:cubicBezTo>
                                  <a:cubicBezTo>
                                    <a:pt x="16800" y="8566"/>
                                    <a:pt x="16532" y="8345"/>
                                    <a:pt x="16200" y="8345"/>
                                  </a:cubicBezTo>
                                  <a:lnTo>
                                    <a:pt x="5400" y="8345"/>
                                  </a:lnTo>
                                  <a:cubicBezTo>
                                    <a:pt x="5068" y="8345"/>
                                    <a:pt x="4800" y="8566"/>
                                    <a:pt x="4800" y="8836"/>
                                  </a:cubicBezTo>
                                  <a:moveTo>
                                    <a:pt x="16200" y="12273"/>
                                  </a:moveTo>
                                  <a:lnTo>
                                    <a:pt x="5400" y="12273"/>
                                  </a:lnTo>
                                  <a:cubicBezTo>
                                    <a:pt x="5068" y="12273"/>
                                    <a:pt x="4800" y="12493"/>
                                    <a:pt x="4800" y="12764"/>
                                  </a:cubicBezTo>
                                  <a:cubicBezTo>
                                    <a:pt x="4800" y="13035"/>
                                    <a:pt x="5068" y="13255"/>
                                    <a:pt x="5400" y="13255"/>
                                  </a:cubicBezTo>
                                  <a:lnTo>
                                    <a:pt x="16200" y="13255"/>
                                  </a:lnTo>
                                  <a:cubicBezTo>
                                    <a:pt x="16532" y="13255"/>
                                    <a:pt x="16800" y="13035"/>
                                    <a:pt x="16800" y="12764"/>
                                  </a:cubicBezTo>
                                  <a:cubicBezTo>
                                    <a:pt x="16800" y="12493"/>
                                    <a:pt x="16532" y="12273"/>
                                    <a:pt x="16200" y="12273"/>
                                  </a:cubicBezTo>
                                  <a:moveTo>
                                    <a:pt x="5400" y="5400"/>
                                  </a:moveTo>
                                  <a:lnTo>
                                    <a:pt x="8400" y="5400"/>
                                  </a:lnTo>
                                  <a:cubicBezTo>
                                    <a:pt x="8732" y="5400"/>
                                    <a:pt x="9000" y="5181"/>
                                    <a:pt x="9000" y="4909"/>
                                  </a:cubicBezTo>
                                  <a:cubicBezTo>
                                    <a:pt x="9000" y="4638"/>
                                    <a:pt x="8732" y="4418"/>
                                    <a:pt x="8400" y="4418"/>
                                  </a:cubicBezTo>
                                  <a:lnTo>
                                    <a:pt x="5400" y="4418"/>
                                  </a:lnTo>
                                  <a:cubicBezTo>
                                    <a:pt x="5068" y="4418"/>
                                    <a:pt x="4800" y="4638"/>
                                    <a:pt x="4800" y="4909"/>
                                  </a:cubicBezTo>
                                  <a:cubicBezTo>
                                    <a:pt x="4800" y="5181"/>
                                    <a:pt x="5068" y="5400"/>
                                    <a:pt x="5400" y="5400"/>
                                  </a:cubicBezTo>
                                  <a:moveTo>
                                    <a:pt x="12600" y="16200"/>
                                  </a:moveTo>
                                  <a:lnTo>
                                    <a:pt x="5400" y="16200"/>
                                  </a:lnTo>
                                  <a:cubicBezTo>
                                    <a:pt x="5068" y="16200"/>
                                    <a:pt x="4800" y="16420"/>
                                    <a:pt x="4800" y="16691"/>
                                  </a:cubicBezTo>
                                  <a:cubicBezTo>
                                    <a:pt x="4800" y="16962"/>
                                    <a:pt x="5068" y="17182"/>
                                    <a:pt x="5400" y="17182"/>
                                  </a:cubicBezTo>
                                  <a:lnTo>
                                    <a:pt x="12600" y="17182"/>
                                  </a:lnTo>
                                  <a:cubicBezTo>
                                    <a:pt x="12932" y="17182"/>
                                    <a:pt x="13200" y="16962"/>
                                    <a:pt x="13200" y="16691"/>
                                  </a:cubicBezTo>
                                  <a:cubicBezTo>
                                    <a:pt x="13200" y="16420"/>
                                    <a:pt x="12932" y="16200"/>
                                    <a:pt x="12600" y="16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2" name="Shape 2533"/>
                          <wps:cNvSpPr/>
                          <wps:spPr>
                            <a:xfrm>
                              <a:off x="5576276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8836"/>
                                  </a:moveTo>
                                  <a:lnTo>
                                    <a:pt x="10800" y="5967"/>
                                  </a:lnTo>
                                  <a:lnTo>
                                    <a:pt x="13929" y="8836"/>
                                  </a:lnTo>
                                  <a:cubicBezTo>
                                    <a:pt x="13929" y="8836"/>
                                    <a:pt x="10800" y="8836"/>
                                    <a:pt x="10800" y="8836"/>
                                  </a:cubicBezTo>
                                  <a:close/>
                                  <a:moveTo>
                                    <a:pt x="14400" y="19636"/>
                                  </a:moveTo>
                                  <a:cubicBezTo>
                                    <a:pt x="14400" y="20179"/>
                                    <a:pt x="13862" y="20618"/>
                                    <a:pt x="13200" y="20618"/>
                                  </a:cubicBezTo>
                                  <a:lnTo>
                                    <a:pt x="2400" y="20618"/>
                                  </a:lnTo>
                                  <a:cubicBezTo>
                                    <a:pt x="1738" y="20618"/>
                                    <a:pt x="1200" y="20179"/>
                                    <a:pt x="1200" y="19636"/>
                                  </a:cubicBezTo>
                                  <a:lnTo>
                                    <a:pt x="1200" y="6873"/>
                                  </a:lnTo>
                                  <a:cubicBezTo>
                                    <a:pt x="1200" y="6331"/>
                                    <a:pt x="1738" y="5891"/>
                                    <a:pt x="2400" y="5891"/>
                                  </a:cubicBezTo>
                                  <a:lnTo>
                                    <a:pt x="9600" y="5891"/>
                                  </a:lnTo>
                                  <a:lnTo>
                                    <a:pt x="9600" y="8836"/>
                                  </a:lnTo>
                                  <a:cubicBezTo>
                                    <a:pt x="9600" y="9378"/>
                                    <a:pt x="10138" y="9818"/>
                                    <a:pt x="10800" y="9818"/>
                                  </a:cubicBezTo>
                                  <a:lnTo>
                                    <a:pt x="14400" y="9818"/>
                                  </a:lnTo>
                                  <a:cubicBezTo>
                                    <a:pt x="14400" y="9818"/>
                                    <a:pt x="14400" y="19636"/>
                                    <a:pt x="14400" y="19636"/>
                                  </a:cubicBezTo>
                                  <a:close/>
                                  <a:moveTo>
                                    <a:pt x="2400" y="4909"/>
                                  </a:moveTo>
                                  <a:cubicBezTo>
                                    <a:pt x="1075" y="4909"/>
                                    <a:pt x="0" y="5788"/>
                                    <a:pt x="0" y="6873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3200" y="21600"/>
                                  </a:lnTo>
                                  <a:cubicBezTo>
                                    <a:pt x="14525" y="21600"/>
                                    <a:pt x="15600" y="20721"/>
                                    <a:pt x="15600" y="19636"/>
                                  </a:cubicBezTo>
                                  <a:lnTo>
                                    <a:pt x="15600" y="8836"/>
                                  </a:lnTo>
                                  <a:lnTo>
                                    <a:pt x="11400" y="4909"/>
                                  </a:lnTo>
                                  <a:cubicBezTo>
                                    <a:pt x="11400" y="4909"/>
                                    <a:pt x="2400" y="4909"/>
                                    <a:pt x="2400" y="4909"/>
                                  </a:cubicBezTo>
                                  <a:close/>
                                  <a:moveTo>
                                    <a:pt x="16800" y="3927"/>
                                  </a:moveTo>
                                  <a:lnTo>
                                    <a:pt x="16800" y="1058"/>
                                  </a:lnTo>
                                  <a:lnTo>
                                    <a:pt x="19929" y="3927"/>
                                  </a:lnTo>
                                  <a:cubicBezTo>
                                    <a:pt x="19929" y="3927"/>
                                    <a:pt x="16800" y="3927"/>
                                    <a:pt x="16800" y="3927"/>
                                  </a:cubicBezTo>
                                  <a:close/>
                                  <a:moveTo>
                                    <a:pt x="17400" y="0"/>
                                  </a:moveTo>
                                  <a:lnTo>
                                    <a:pt x="8400" y="0"/>
                                  </a:lnTo>
                                  <a:cubicBezTo>
                                    <a:pt x="7075" y="0"/>
                                    <a:pt x="6000" y="879"/>
                                    <a:pt x="6000" y="1964"/>
                                  </a:cubicBezTo>
                                  <a:lnTo>
                                    <a:pt x="6000" y="3436"/>
                                  </a:lnTo>
                                  <a:cubicBezTo>
                                    <a:pt x="6000" y="3708"/>
                                    <a:pt x="6268" y="3927"/>
                                    <a:pt x="6600" y="3927"/>
                                  </a:cubicBezTo>
                                  <a:cubicBezTo>
                                    <a:pt x="6932" y="3927"/>
                                    <a:pt x="7200" y="3708"/>
                                    <a:pt x="7200" y="3436"/>
                                  </a:cubicBezTo>
                                  <a:lnTo>
                                    <a:pt x="7200" y="1964"/>
                                  </a:lnTo>
                                  <a:cubicBezTo>
                                    <a:pt x="7200" y="1422"/>
                                    <a:pt x="7738" y="982"/>
                                    <a:pt x="8400" y="982"/>
                                  </a:cubicBezTo>
                                  <a:lnTo>
                                    <a:pt x="15600" y="982"/>
                                  </a:lnTo>
                                  <a:lnTo>
                                    <a:pt x="15600" y="3927"/>
                                  </a:lnTo>
                                  <a:cubicBezTo>
                                    <a:pt x="15600" y="4469"/>
                                    <a:pt x="16138" y="4909"/>
                                    <a:pt x="16800" y="4909"/>
                                  </a:cubicBezTo>
                                  <a:lnTo>
                                    <a:pt x="20400" y="4909"/>
                                  </a:lnTo>
                                  <a:lnTo>
                                    <a:pt x="20400" y="14727"/>
                                  </a:lnTo>
                                  <a:cubicBezTo>
                                    <a:pt x="20400" y="15269"/>
                                    <a:pt x="19862" y="15709"/>
                                    <a:pt x="19200" y="15709"/>
                                  </a:cubicBezTo>
                                  <a:lnTo>
                                    <a:pt x="17400" y="15709"/>
                                  </a:lnTo>
                                  <a:cubicBezTo>
                                    <a:pt x="17068" y="15709"/>
                                    <a:pt x="16800" y="15929"/>
                                    <a:pt x="16800" y="16200"/>
                                  </a:cubicBezTo>
                                  <a:cubicBezTo>
                                    <a:pt x="16800" y="16472"/>
                                    <a:pt x="17068" y="16691"/>
                                    <a:pt x="17400" y="16691"/>
                                  </a:cubicBezTo>
                                  <a:lnTo>
                                    <a:pt x="19200" y="16691"/>
                                  </a:lnTo>
                                  <a:cubicBezTo>
                                    <a:pt x="20525" y="16691"/>
                                    <a:pt x="21600" y="15812"/>
                                    <a:pt x="21600" y="14727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927"/>
                                    <a:pt x="17400" y="0"/>
                                    <a:pt x="17400" y="0"/>
                                  </a:cubicBezTo>
                                  <a:close/>
                                  <a:moveTo>
                                    <a:pt x="3600" y="12273"/>
                                  </a:moveTo>
                                  <a:cubicBezTo>
                                    <a:pt x="3600" y="12544"/>
                                    <a:pt x="3868" y="12764"/>
                                    <a:pt x="4200" y="12764"/>
                                  </a:cubicBezTo>
                                  <a:lnTo>
                                    <a:pt x="11400" y="12764"/>
                                  </a:lnTo>
                                  <a:cubicBezTo>
                                    <a:pt x="11732" y="12764"/>
                                    <a:pt x="12000" y="12544"/>
                                    <a:pt x="12000" y="12273"/>
                                  </a:cubicBezTo>
                                  <a:cubicBezTo>
                                    <a:pt x="12000" y="12002"/>
                                    <a:pt x="11732" y="11782"/>
                                    <a:pt x="11400" y="11782"/>
                                  </a:cubicBezTo>
                                  <a:lnTo>
                                    <a:pt x="4200" y="11782"/>
                                  </a:lnTo>
                                  <a:cubicBezTo>
                                    <a:pt x="3868" y="11782"/>
                                    <a:pt x="3600" y="12002"/>
                                    <a:pt x="3600" y="12273"/>
                                  </a:cubicBezTo>
                                  <a:moveTo>
                                    <a:pt x="4200" y="9818"/>
                                  </a:moveTo>
                                  <a:lnTo>
                                    <a:pt x="6600" y="9818"/>
                                  </a:lnTo>
                                  <a:cubicBezTo>
                                    <a:pt x="6932" y="9818"/>
                                    <a:pt x="7200" y="9599"/>
                                    <a:pt x="7200" y="9327"/>
                                  </a:cubicBezTo>
                                  <a:cubicBezTo>
                                    <a:pt x="7200" y="9056"/>
                                    <a:pt x="6932" y="8836"/>
                                    <a:pt x="6600" y="8836"/>
                                  </a:cubicBezTo>
                                  <a:lnTo>
                                    <a:pt x="4200" y="8836"/>
                                  </a:lnTo>
                                  <a:cubicBezTo>
                                    <a:pt x="3868" y="8836"/>
                                    <a:pt x="3600" y="9056"/>
                                    <a:pt x="3600" y="9327"/>
                                  </a:cubicBezTo>
                                  <a:cubicBezTo>
                                    <a:pt x="3600" y="9599"/>
                                    <a:pt x="3868" y="9818"/>
                                    <a:pt x="4200" y="9818"/>
                                  </a:cubicBezTo>
                                  <a:moveTo>
                                    <a:pt x="9000" y="17673"/>
                                  </a:moveTo>
                                  <a:lnTo>
                                    <a:pt x="4200" y="17673"/>
                                  </a:lnTo>
                                  <a:cubicBezTo>
                                    <a:pt x="3868" y="17673"/>
                                    <a:pt x="3600" y="17893"/>
                                    <a:pt x="3600" y="18164"/>
                                  </a:cubicBezTo>
                                  <a:cubicBezTo>
                                    <a:pt x="3600" y="18435"/>
                                    <a:pt x="3868" y="18655"/>
                                    <a:pt x="4200" y="18655"/>
                                  </a:cubicBezTo>
                                  <a:lnTo>
                                    <a:pt x="9000" y="18655"/>
                                  </a:lnTo>
                                  <a:cubicBezTo>
                                    <a:pt x="9332" y="18655"/>
                                    <a:pt x="9600" y="18435"/>
                                    <a:pt x="9600" y="18164"/>
                                  </a:cubicBezTo>
                                  <a:cubicBezTo>
                                    <a:pt x="9600" y="17893"/>
                                    <a:pt x="9332" y="17673"/>
                                    <a:pt x="9000" y="17673"/>
                                  </a:cubicBezTo>
                                  <a:moveTo>
                                    <a:pt x="11400" y="14727"/>
                                  </a:moveTo>
                                  <a:lnTo>
                                    <a:pt x="4200" y="14727"/>
                                  </a:lnTo>
                                  <a:cubicBezTo>
                                    <a:pt x="3868" y="14727"/>
                                    <a:pt x="3600" y="14947"/>
                                    <a:pt x="3600" y="15218"/>
                                  </a:cubicBezTo>
                                  <a:cubicBezTo>
                                    <a:pt x="3600" y="15490"/>
                                    <a:pt x="3868" y="15709"/>
                                    <a:pt x="4200" y="15709"/>
                                  </a:cubicBezTo>
                                  <a:lnTo>
                                    <a:pt x="11400" y="15709"/>
                                  </a:lnTo>
                                  <a:cubicBezTo>
                                    <a:pt x="11732" y="15709"/>
                                    <a:pt x="12000" y="15490"/>
                                    <a:pt x="12000" y="15218"/>
                                  </a:cubicBezTo>
                                  <a:cubicBezTo>
                                    <a:pt x="12000" y="14947"/>
                                    <a:pt x="11732" y="14727"/>
                                    <a:pt x="11400" y="147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3" name="Shape 2535"/>
                          <wps:cNvSpPr/>
                          <wps:spPr>
                            <a:xfrm>
                              <a:off x="389850" y="1705383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8836"/>
                                  </a:moveTo>
                                  <a:lnTo>
                                    <a:pt x="10800" y="5966"/>
                                  </a:lnTo>
                                  <a:lnTo>
                                    <a:pt x="13928" y="8836"/>
                                  </a:lnTo>
                                  <a:cubicBezTo>
                                    <a:pt x="13928" y="8836"/>
                                    <a:pt x="10800" y="8836"/>
                                    <a:pt x="10800" y="8836"/>
                                  </a:cubicBezTo>
                                  <a:close/>
                                  <a:moveTo>
                                    <a:pt x="14400" y="19636"/>
                                  </a:moveTo>
                                  <a:cubicBezTo>
                                    <a:pt x="14400" y="20178"/>
                                    <a:pt x="13862" y="20617"/>
                                    <a:pt x="13200" y="20617"/>
                                  </a:cubicBez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6872"/>
                                  </a:lnTo>
                                  <a:cubicBezTo>
                                    <a:pt x="1200" y="6331"/>
                                    <a:pt x="1738" y="5891"/>
                                    <a:pt x="2400" y="5891"/>
                                  </a:cubicBezTo>
                                  <a:lnTo>
                                    <a:pt x="9600" y="5891"/>
                                  </a:lnTo>
                                  <a:lnTo>
                                    <a:pt x="9600" y="8836"/>
                                  </a:lnTo>
                                  <a:cubicBezTo>
                                    <a:pt x="9600" y="9378"/>
                                    <a:pt x="10138" y="9818"/>
                                    <a:pt x="10800" y="9818"/>
                                  </a:cubicBezTo>
                                  <a:lnTo>
                                    <a:pt x="14400" y="9818"/>
                                  </a:lnTo>
                                  <a:cubicBezTo>
                                    <a:pt x="14400" y="9818"/>
                                    <a:pt x="14400" y="19636"/>
                                    <a:pt x="14400" y="19636"/>
                                  </a:cubicBezTo>
                                  <a:close/>
                                  <a:moveTo>
                                    <a:pt x="2400" y="4909"/>
                                  </a:moveTo>
                                  <a:cubicBezTo>
                                    <a:pt x="1075" y="4909"/>
                                    <a:pt x="0" y="5788"/>
                                    <a:pt x="0" y="6872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3200" y="21600"/>
                                  </a:lnTo>
                                  <a:cubicBezTo>
                                    <a:pt x="14525" y="21600"/>
                                    <a:pt x="15600" y="20720"/>
                                    <a:pt x="15600" y="19636"/>
                                  </a:cubicBezTo>
                                  <a:lnTo>
                                    <a:pt x="15600" y="8836"/>
                                  </a:lnTo>
                                  <a:lnTo>
                                    <a:pt x="11400" y="4909"/>
                                  </a:lnTo>
                                  <a:cubicBezTo>
                                    <a:pt x="11400" y="4909"/>
                                    <a:pt x="2400" y="4909"/>
                                    <a:pt x="2400" y="4909"/>
                                  </a:cubicBezTo>
                                  <a:close/>
                                  <a:moveTo>
                                    <a:pt x="16800" y="3927"/>
                                  </a:moveTo>
                                  <a:lnTo>
                                    <a:pt x="16800" y="1058"/>
                                  </a:lnTo>
                                  <a:lnTo>
                                    <a:pt x="19928" y="3927"/>
                                  </a:lnTo>
                                  <a:cubicBezTo>
                                    <a:pt x="19928" y="3927"/>
                                    <a:pt x="16800" y="3927"/>
                                    <a:pt x="16800" y="3927"/>
                                  </a:cubicBezTo>
                                  <a:close/>
                                  <a:moveTo>
                                    <a:pt x="17400" y="0"/>
                                  </a:moveTo>
                                  <a:lnTo>
                                    <a:pt x="8400" y="0"/>
                                  </a:lnTo>
                                  <a:cubicBezTo>
                                    <a:pt x="7075" y="0"/>
                                    <a:pt x="6000" y="879"/>
                                    <a:pt x="6000" y="1964"/>
                                  </a:cubicBezTo>
                                  <a:lnTo>
                                    <a:pt x="6000" y="3436"/>
                                  </a:lnTo>
                                  <a:cubicBezTo>
                                    <a:pt x="6000" y="3708"/>
                                    <a:pt x="6269" y="3927"/>
                                    <a:pt x="6600" y="3927"/>
                                  </a:cubicBezTo>
                                  <a:cubicBezTo>
                                    <a:pt x="6931" y="3927"/>
                                    <a:pt x="7200" y="3708"/>
                                    <a:pt x="7200" y="3436"/>
                                  </a:cubicBezTo>
                                  <a:lnTo>
                                    <a:pt x="7200" y="1964"/>
                                  </a:lnTo>
                                  <a:cubicBezTo>
                                    <a:pt x="7200" y="1422"/>
                                    <a:pt x="7738" y="982"/>
                                    <a:pt x="8400" y="982"/>
                                  </a:cubicBezTo>
                                  <a:lnTo>
                                    <a:pt x="15600" y="982"/>
                                  </a:lnTo>
                                  <a:lnTo>
                                    <a:pt x="15600" y="3927"/>
                                  </a:lnTo>
                                  <a:cubicBezTo>
                                    <a:pt x="15600" y="4469"/>
                                    <a:pt x="16138" y="4909"/>
                                    <a:pt x="16800" y="4909"/>
                                  </a:cubicBezTo>
                                  <a:lnTo>
                                    <a:pt x="20400" y="4909"/>
                                  </a:lnTo>
                                  <a:lnTo>
                                    <a:pt x="20400" y="14727"/>
                                  </a:lnTo>
                                  <a:cubicBezTo>
                                    <a:pt x="20400" y="15269"/>
                                    <a:pt x="19862" y="15709"/>
                                    <a:pt x="19200" y="15709"/>
                                  </a:cubicBezTo>
                                  <a:lnTo>
                                    <a:pt x="17400" y="15709"/>
                                  </a:lnTo>
                                  <a:cubicBezTo>
                                    <a:pt x="17069" y="15709"/>
                                    <a:pt x="16800" y="15929"/>
                                    <a:pt x="16800" y="16199"/>
                                  </a:cubicBezTo>
                                  <a:cubicBezTo>
                                    <a:pt x="16800" y="16471"/>
                                    <a:pt x="17069" y="16690"/>
                                    <a:pt x="17400" y="16690"/>
                                  </a:cubicBezTo>
                                  <a:lnTo>
                                    <a:pt x="19200" y="16690"/>
                                  </a:lnTo>
                                  <a:cubicBezTo>
                                    <a:pt x="20525" y="16690"/>
                                    <a:pt x="21600" y="15811"/>
                                    <a:pt x="21600" y="14727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927"/>
                                    <a:pt x="17400" y="0"/>
                                    <a:pt x="17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4" name="Shape 2536"/>
                          <wps:cNvSpPr/>
                          <wps:spPr>
                            <a:xfrm>
                              <a:off x="1007282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418" y="11782"/>
                                  </a:moveTo>
                                  <a:lnTo>
                                    <a:pt x="14236" y="11782"/>
                                  </a:lnTo>
                                  <a:cubicBezTo>
                                    <a:pt x="14507" y="11782"/>
                                    <a:pt x="14727" y="11562"/>
                                    <a:pt x="14727" y="11291"/>
                                  </a:cubicBezTo>
                                  <a:cubicBezTo>
                                    <a:pt x="14727" y="11020"/>
                                    <a:pt x="14507" y="10800"/>
                                    <a:pt x="14236" y="10800"/>
                                  </a:cubicBezTo>
                                  <a:lnTo>
                                    <a:pt x="4418" y="10800"/>
                                  </a:lnTo>
                                  <a:cubicBezTo>
                                    <a:pt x="4147" y="10800"/>
                                    <a:pt x="3927" y="11020"/>
                                    <a:pt x="3927" y="11291"/>
                                  </a:cubicBezTo>
                                  <a:cubicBezTo>
                                    <a:pt x="3927" y="11562"/>
                                    <a:pt x="4147" y="11782"/>
                                    <a:pt x="4418" y="11782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5891" y="20618"/>
                                  </a:lnTo>
                                  <a:lnTo>
                                    <a:pt x="5891" y="16200"/>
                                  </a:lnTo>
                                  <a:cubicBezTo>
                                    <a:pt x="5891" y="15929"/>
                                    <a:pt x="5671" y="15709"/>
                                    <a:pt x="5400" y="15709"/>
                                  </a:cubicBezTo>
                                  <a:lnTo>
                                    <a:pt x="982" y="15709"/>
                                  </a:lnTo>
                                  <a:lnTo>
                                    <a:pt x="982" y="982"/>
                                  </a:lnTo>
                                  <a:lnTo>
                                    <a:pt x="20618" y="982"/>
                                  </a:lnTo>
                                  <a:cubicBezTo>
                                    <a:pt x="20618" y="982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4909" y="20127"/>
                                  </a:moveTo>
                                  <a:lnTo>
                                    <a:pt x="1473" y="16691"/>
                                  </a:lnTo>
                                  <a:lnTo>
                                    <a:pt x="4909" y="16691"/>
                                  </a:lnTo>
                                  <a:cubicBezTo>
                                    <a:pt x="4909" y="16691"/>
                                    <a:pt x="4909" y="20127"/>
                                    <a:pt x="4909" y="20127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40"/>
                                    <a:pt x="0" y="982"/>
                                  </a:cubicBezTo>
                                  <a:lnTo>
                                    <a:pt x="0" y="16691"/>
                                  </a:lnTo>
                                  <a:lnTo>
                                    <a:pt x="4909" y="21600"/>
                                  </a:ln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1"/>
                                    <a:pt x="21600" y="20618"/>
                                  </a:cubicBezTo>
                                  <a:lnTo>
                                    <a:pt x="21600" y="982"/>
                                  </a:lnTo>
                                  <a:cubicBezTo>
                                    <a:pt x="21600" y="440"/>
                                    <a:pt x="21160" y="0"/>
                                    <a:pt x="20618" y="0"/>
                                  </a:cubicBezTo>
                                  <a:moveTo>
                                    <a:pt x="4418" y="8836"/>
                                  </a:moveTo>
                                  <a:lnTo>
                                    <a:pt x="17182" y="8836"/>
                                  </a:lnTo>
                                  <a:cubicBezTo>
                                    <a:pt x="17453" y="8836"/>
                                    <a:pt x="17673" y="8617"/>
                                    <a:pt x="17673" y="8345"/>
                                  </a:cubicBezTo>
                                  <a:cubicBezTo>
                                    <a:pt x="17673" y="8075"/>
                                    <a:pt x="17453" y="7855"/>
                                    <a:pt x="17182" y="7855"/>
                                  </a:cubicBezTo>
                                  <a:lnTo>
                                    <a:pt x="4418" y="7855"/>
                                  </a:lnTo>
                                  <a:cubicBezTo>
                                    <a:pt x="4147" y="7855"/>
                                    <a:pt x="3927" y="8075"/>
                                    <a:pt x="3927" y="8345"/>
                                  </a:cubicBezTo>
                                  <a:cubicBezTo>
                                    <a:pt x="3927" y="8617"/>
                                    <a:pt x="4147" y="8836"/>
                                    <a:pt x="4418" y="8836"/>
                                  </a:cubicBezTo>
                                  <a:moveTo>
                                    <a:pt x="4418" y="5891"/>
                                  </a:moveTo>
                                  <a:lnTo>
                                    <a:pt x="10309" y="5891"/>
                                  </a:lnTo>
                                  <a:cubicBezTo>
                                    <a:pt x="10580" y="5891"/>
                                    <a:pt x="10800" y="5672"/>
                                    <a:pt x="10800" y="5400"/>
                                  </a:cubicBezTo>
                                  <a:cubicBezTo>
                                    <a:pt x="10800" y="5129"/>
                                    <a:pt x="10580" y="4909"/>
                                    <a:pt x="10309" y="4909"/>
                                  </a:cubicBezTo>
                                  <a:lnTo>
                                    <a:pt x="4418" y="4909"/>
                                  </a:lnTo>
                                  <a:cubicBezTo>
                                    <a:pt x="4147" y="4909"/>
                                    <a:pt x="3927" y="5129"/>
                                    <a:pt x="3927" y="5400"/>
                                  </a:cubicBezTo>
                                  <a:cubicBezTo>
                                    <a:pt x="3927" y="5672"/>
                                    <a:pt x="4147" y="5891"/>
                                    <a:pt x="4418" y="589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5" name="Shape 2537"/>
                          <wps:cNvSpPr/>
                          <wps:spPr>
                            <a:xfrm>
                              <a:off x="1686457" y="1705383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13745"/>
                                  </a:moveTo>
                                  <a:lnTo>
                                    <a:pt x="3600" y="13745"/>
                                  </a:lnTo>
                                  <a:cubicBezTo>
                                    <a:pt x="3269" y="13745"/>
                                    <a:pt x="3000" y="13966"/>
                                    <a:pt x="3000" y="14236"/>
                                  </a:cubicBezTo>
                                  <a:cubicBezTo>
                                    <a:pt x="3000" y="14508"/>
                                    <a:pt x="3269" y="14727"/>
                                    <a:pt x="3600" y="14727"/>
                                  </a:cubicBezTo>
                                  <a:lnTo>
                                    <a:pt x="14400" y="14727"/>
                                  </a:lnTo>
                                  <a:cubicBezTo>
                                    <a:pt x="14731" y="14727"/>
                                    <a:pt x="15000" y="14508"/>
                                    <a:pt x="15000" y="14236"/>
                                  </a:cubicBezTo>
                                  <a:cubicBezTo>
                                    <a:pt x="15000" y="13966"/>
                                    <a:pt x="14731" y="13745"/>
                                    <a:pt x="14400" y="13745"/>
                                  </a:cubicBezTo>
                                  <a:moveTo>
                                    <a:pt x="3000" y="11291"/>
                                  </a:moveTo>
                                  <a:cubicBezTo>
                                    <a:pt x="3000" y="11562"/>
                                    <a:pt x="3269" y="11782"/>
                                    <a:pt x="3600" y="11782"/>
                                  </a:cubicBezTo>
                                  <a:lnTo>
                                    <a:pt x="18000" y="11782"/>
                                  </a:lnTo>
                                  <a:cubicBezTo>
                                    <a:pt x="18331" y="11782"/>
                                    <a:pt x="18600" y="11562"/>
                                    <a:pt x="18600" y="11291"/>
                                  </a:cubicBezTo>
                                  <a:cubicBezTo>
                                    <a:pt x="18600" y="11020"/>
                                    <a:pt x="18331" y="10800"/>
                                    <a:pt x="18000" y="10800"/>
                                  </a:cubicBezTo>
                                  <a:lnTo>
                                    <a:pt x="3600" y="10800"/>
                                  </a:lnTo>
                                  <a:cubicBezTo>
                                    <a:pt x="3269" y="10800"/>
                                    <a:pt x="3000" y="11020"/>
                                    <a:pt x="3000" y="11291"/>
                                  </a:cubicBezTo>
                                  <a:moveTo>
                                    <a:pt x="20400" y="20618"/>
                                  </a:moveTo>
                                  <a:lnTo>
                                    <a:pt x="6600" y="20618"/>
                                  </a:lnTo>
                                  <a:lnTo>
                                    <a:pt x="1200" y="16200"/>
                                  </a:lnTo>
                                  <a:lnTo>
                                    <a:pt x="1200" y="2945"/>
                                  </a:lnTo>
                                  <a:lnTo>
                                    <a:pt x="4200" y="2945"/>
                                  </a:lnTo>
                                  <a:lnTo>
                                    <a:pt x="4200" y="4418"/>
                                  </a:lnTo>
                                  <a:cubicBezTo>
                                    <a:pt x="4200" y="4690"/>
                                    <a:pt x="4469" y="4909"/>
                                    <a:pt x="4800" y="4909"/>
                                  </a:cubicBezTo>
                                  <a:cubicBezTo>
                                    <a:pt x="5131" y="4909"/>
                                    <a:pt x="5400" y="4690"/>
                                    <a:pt x="5400" y="4418"/>
                                  </a:cubicBezTo>
                                  <a:lnTo>
                                    <a:pt x="5400" y="2945"/>
                                  </a:lnTo>
                                  <a:lnTo>
                                    <a:pt x="6600" y="2945"/>
                                  </a:lnTo>
                                  <a:lnTo>
                                    <a:pt x="6600" y="4418"/>
                                  </a:lnTo>
                                  <a:cubicBezTo>
                                    <a:pt x="6600" y="4690"/>
                                    <a:pt x="6869" y="4909"/>
                                    <a:pt x="7200" y="4909"/>
                                  </a:cubicBezTo>
                                  <a:cubicBezTo>
                                    <a:pt x="7531" y="4909"/>
                                    <a:pt x="7800" y="4690"/>
                                    <a:pt x="7800" y="4418"/>
                                  </a:cubicBezTo>
                                  <a:lnTo>
                                    <a:pt x="7800" y="2945"/>
                                  </a:lnTo>
                                  <a:lnTo>
                                    <a:pt x="9000" y="2945"/>
                                  </a:lnTo>
                                  <a:lnTo>
                                    <a:pt x="9000" y="4418"/>
                                  </a:lnTo>
                                  <a:cubicBezTo>
                                    <a:pt x="9000" y="4690"/>
                                    <a:pt x="9269" y="4909"/>
                                    <a:pt x="9600" y="4909"/>
                                  </a:cubicBezTo>
                                  <a:cubicBezTo>
                                    <a:pt x="9931" y="4909"/>
                                    <a:pt x="10200" y="4690"/>
                                    <a:pt x="10200" y="4418"/>
                                  </a:cubicBezTo>
                                  <a:lnTo>
                                    <a:pt x="10200" y="2945"/>
                                  </a:lnTo>
                                  <a:lnTo>
                                    <a:pt x="11400" y="2945"/>
                                  </a:lnTo>
                                  <a:lnTo>
                                    <a:pt x="11400" y="4418"/>
                                  </a:lnTo>
                                  <a:cubicBezTo>
                                    <a:pt x="11400" y="4690"/>
                                    <a:pt x="11669" y="4909"/>
                                    <a:pt x="12000" y="4909"/>
                                  </a:cubicBezTo>
                                  <a:cubicBezTo>
                                    <a:pt x="12331" y="4909"/>
                                    <a:pt x="12600" y="4690"/>
                                    <a:pt x="12600" y="4418"/>
                                  </a:cubicBezTo>
                                  <a:lnTo>
                                    <a:pt x="12600" y="2945"/>
                                  </a:lnTo>
                                  <a:lnTo>
                                    <a:pt x="13800" y="2945"/>
                                  </a:lnTo>
                                  <a:lnTo>
                                    <a:pt x="13800" y="4418"/>
                                  </a:lnTo>
                                  <a:cubicBezTo>
                                    <a:pt x="13800" y="4690"/>
                                    <a:pt x="14069" y="4909"/>
                                    <a:pt x="14400" y="4909"/>
                                  </a:cubicBezTo>
                                  <a:cubicBezTo>
                                    <a:pt x="14731" y="4909"/>
                                    <a:pt x="15000" y="4690"/>
                                    <a:pt x="15000" y="4418"/>
                                  </a:cubicBezTo>
                                  <a:lnTo>
                                    <a:pt x="15000" y="2945"/>
                                  </a:lnTo>
                                  <a:lnTo>
                                    <a:pt x="16200" y="2945"/>
                                  </a:lnTo>
                                  <a:lnTo>
                                    <a:pt x="16200" y="4418"/>
                                  </a:lnTo>
                                  <a:cubicBezTo>
                                    <a:pt x="16200" y="4690"/>
                                    <a:pt x="16469" y="4909"/>
                                    <a:pt x="16800" y="4909"/>
                                  </a:cubicBezTo>
                                  <a:cubicBezTo>
                                    <a:pt x="17131" y="4909"/>
                                    <a:pt x="17400" y="4690"/>
                                    <a:pt x="17400" y="4418"/>
                                  </a:cubicBezTo>
                                  <a:lnTo>
                                    <a:pt x="17400" y="2945"/>
                                  </a:lnTo>
                                  <a:lnTo>
                                    <a:pt x="20400" y="2945"/>
                                  </a:lnTo>
                                  <a:cubicBezTo>
                                    <a:pt x="20400" y="2945"/>
                                    <a:pt x="20400" y="20618"/>
                                    <a:pt x="20400" y="20618"/>
                                  </a:cubicBezTo>
                                  <a:close/>
                                  <a:moveTo>
                                    <a:pt x="1200" y="20618"/>
                                  </a:moveTo>
                                  <a:lnTo>
                                    <a:pt x="1200" y="17673"/>
                                  </a:lnTo>
                                  <a:lnTo>
                                    <a:pt x="4800" y="20618"/>
                                  </a:lnTo>
                                  <a:cubicBezTo>
                                    <a:pt x="4800" y="20618"/>
                                    <a:pt x="1200" y="20618"/>
                                    <a:pt x="1200" y="20618"/>
                                  </a:cubicBezTo>
                                  <a:close/>
                                  <a:moveTo>
                                    <a:pt x="20400" y="1964"/>
                                  </a:moveTo>
                                  <a:lnTo>
                                    <a:pt x="17400" y="1964"/>
                                  </a:lnTo>
                                  <a:lnTo>
                                    <a:pt x="17400" y="491"/>
                                  </a:lnTo>
                                  <a:cubicBezTo>
                                    <a:pt x="17400" y="220"/>
                                    <a:pt x="17131" y="0"/>
                                    <a:pt x="16800" y="0"/>
                                  </a:cubicBezTo>
                                  <a:cubicBezTo>
                                    <a:pt x="16469" y="0"/>
                                    <a:pt x="16200" y="220"/>
                                    <a:pt x="16200" y="491"/>
                                  </a:cubicBezTo>
                                  <a:lnTo>
                                    <a:pt x="16200" y="1964"/>
                                  </a:lnTo>
                                  <a:lnTo>
                                    <a:pt x="15000" y="1964"/>
                                  </a:lnTo>
                                  <a:lnTo>
                                    <a:pt x="15000" y="491"/>
                                  </a:lnTo>
                                  <a:cubicBezTo>
                                    <a:pt x="15000" y="220"/>
                                    <a:pt x="14731" y="0"/>
                                    <a:pt x="14400" y="0"/>
                                  </a:cubicBezTo>
                                  <a:cubicBezTo>
                                    <a:pt x="14069" y="0"/>
                                    <a:pt x="13800" y="220"/>
                                    <a:pt x="13800" y="491"/>
                                  </a:cubicBezTo>
                                  <a:lnTo>
                                    <a:pt x="13800" y="1964"/>
                                  </a:lnTo>
                                  <a:lnTo>
                                    <a:pt x="12600" y="1964"/>
                                  </a:lnTo>
                                  <a:lnTo>
                                    <a:pt x="12600" y="491"/>
                                  </a:lnTo>
                                  <a:cubicBezTo>
                                    <a:pt x="12600" y="220"/>
                                    <a:pt x="12331" y="0"/>
                                    <a:pt x="12000" y="0"/>
                                  </a:cubicBezTo>
                                  <a:cubicBezTo>
                                    <a:pt x="11669" y="0"/>
                                    <a:pt x="11400" y="220"/>
                                    <a:pt x="11400" y="491"/>
                                  </a:cubicBezTo>
                                  <a:lnTo>
                                    <a:pt x="11400" y="1964"/>
                                  </a:lnTo>
                                  <a:lnTo>
                                    <a:pt x="10200" y="1964"/>
                                  </a:lnTo>
                                  <a:lnTo>
                                    <a:pt x="10200" y="491"/>
                                  </a:lnTo>
                                  <a:cubicBezTo>
                                    <a:pt x="10200" y="220"/>
                                    <a:pt x="9931" y="0"/>
                                    <a:pt x="9600" y="0"/>
                                  </a:cubicBezTo>
                                  <a:cubicBezTo>
                                    <a:pt x="9269" y="0"/>
                                    <a:pt x="9000" y="220"/>
                                    <a:pt x="9000" y="491"/>
                                  </a:cubicBezTo>
                                  <a:lnTo>
                                    <a:pt x="9000" y="1964"/>
                                  </a:lnTo>
                                  <a:lnTo>
                                    <a:pt x="7800" y="1964"/>
                                  </a:lnTo>
                                  <a:lnTo>
                                    <a:pt x="7800" y="491"/>
                                  </a:lnTo>
                                  <a:cubicBezTo>
                                    <a:pt x="7800" y="220"/>
                                    <a:pt x="7531" y="0"/>
                                    <a:pt x="7200" y="0"/>
                                  </a:cubicBezTo>
                                  <a:cubicBezTo>
                                    <a:pt x="6869" y="0"/>
                                    <a:pt x="6600" y="220"/>
                                    <a:pt x="6600" y="491"/>
                                  </a:cubicBezTo>
                                  <a:lnTo>
                                    <a:pt x="6600" y="1964"/>
                                  </a:lnTo>
                                  <a:lnTo>
                                    <a:pt x="5400" y="1964"/>
                                  </a:lnTo>
                                  <a:lnTo>
                                    <a:pt x="5400" y="491"/>
                                  </a:lnTo>
                                  <a:cubicBezTo>
                                    <a:pt x="5400" y="220"/>
                                    <a:pt x="5131" y="0"/>
                                    <a:pt x="4800" y="0"/>
                                  </a:cubicBezTo>
                                  <a:cubicBezTo>
                                    <a:pt x="4469" y="0"/>
                                    <a:pt x="4200" y="220"/>
                                    <a:pt x="4200" y="491"/>
                                  </a:cubicBezTo>
                                  <a:lnTo>
                                    <a:pt x="4200" y="1964"/>
                                  </a:lnTo>
                                  <a:lnTo>
                                    <a:pt x="1200" y="1964"/>
                                  </a:lnTo>
                                  <a:cubicBezTo>
                                    <a:pt x="538" y="1964"/>
                                    <a:pt x="0" y="2404"/>
                                    <a:pt x="0" y="2945"/>
                                  </a:cubicBezTo>
                                  <a:lnTo>
                                    <a:pt x="0" y="20618"/>
                                  </a:lnTo>
                                  <a:cubicBezTo>
                                    <a:pt x="0" y="21161"/>
                                    <a:pt x="538" y="21600"/>
                                    <a:pt x="1200" y="21600"/>
                                  </a:cubicBezTo>
                                  <a:lnTo>
                                    <a:pt x="20400" y="21600"/>
                                  </a:lnTo>
                                  <a:cubicBezTo>
                                    <a:pt x="21062" y="21600"/>
                                    <a:pt x="21600" y="21161"/>
                                    <a:pt x="21600" y="20618"/>
                                  </a:cubicBezTo>
                                  <a:lnTo>
                                    <a:pt x="21600" y="2945"/>
                                  </a:lnTo>
                                  <a:cubicBezTo>
                                    <a:pt x="21600" y="2404"/>
                                    <a:pt x="21062" y="1964"/>
                                    <a:pt x="20400" y="1964"/>
                                  </a:cubicBezTo>
                                  <a:moveTo>
                                    <a:pt x="3600" y="8836"/>
                                  </a:moveTo>
                                  <a:lnTo>
                                    <a:pt x="10800" y="8836"/>
                                  </a:lnTo>
                                  <a:cubicBezTo>
                                    <a:pt x="11131" y="8836"/>
                                    <a:pt x="11400" y="8617"/>
                                    <a:pt x="11400" y="8345"/>
                                  </a:cubicBezTo>
                                  <a:cubicBezTo>
                                    <a:pt x="11400" y="8075"/>
                                    <a:pt x="11131" y="7855"/>
                                    <a:pt x="10800" y="7855"/>
                                  </a:cubicBezTo>
                                  <a:lnTo>
                                    <a:pt x="3600" y="7855"/>
                                  </a:lnTo>
                                  <a:cubicBezTo>
                                    <a:pt x="3269" y="7855"/>
                                    <a:pt x="3000" y="8075"/>
                                    <a:pt x="3000" y="8345"/>
                                  </a:cubicBezTo>
                                  <a:cubicBezTo>
                                    <a:pt x="3000" y="8617"/>
                                    <a:pt x="3269" y="8836"/>
                                    <a:pt x="3600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6" name="Shape 2538"/>
                          <wps:cNvSpPr/>
                          <wps:spPr>
                            <a:xfrm>
                              <a:off x="2334761" y="1705383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5891"/>
                                  </a:moveTo>
                                  <a:lnTo>
                                    <a:pt x="1200" y="5891"/>
                                  </a:lnTo>
                                  <a:lnTo>
                                    <a:pt x="1200" y="3927"/>
                                  </a:lnTo>
                                  <a:lnTo>
                                    <a:pt x="6000" y="3927"/>
                                  </a:lnTo>
                                  <a:cubicBezTo>
                                    <a:pt x="6000" y="4469"/>
                                    <a:pt x="6538" y="4909"/>
                                    <a:pt x="7200" y="4909"/>
                                  </a:cubicBezTo>
                                  <a:lnTo>
                                    <a:pt x="14400" y="4909"/>
                                  </a:lnTo>
                                  <a:cubicBezTo>
                                    <a:pt x="15062" y="4909"/>
                                    <a:pt x="15600" y="4469"/>
                                    <a:pt x="15600" y="3927"/>
                                  </a:cubicBezTo>
                                  <a:lnTo>
                                    <a:pt x="20400" y="3927"/>
                                  </a:lnTo>
                                  <a:cubicBezTo>
                                    <a:pt x="20400" y="3927"/>
                                    <a:pt x="20400" y="5891"/>
                                    <a:pt x="20400" y="5891"/>
                                  </a:cubicBezTo>
                                  <a:close/>
                                  <a:moveTo>
                                    <a:pt x="20400" y="20618"/>
                                  </a:moveTo>
                                  <a:lnTo>
                                    <a:pt x="1200" y="20618"/>
                                  </a:lnTo>
                                  <a:lnTo>
                                    <a:pt x="1200" y="6873"/>
                                  </a:lnTo>
                                  <a:lnTo>
                                    <a:pt x="20400" y="6873"/>
                                  </a:lnTo>
                                  <a:cubicBezTo>
                                    <a:pt x="20400" y="6873"/>
                                    <a:pt x="20400" y="20618"/>
                                    <a:pt x="20400" y="20618"/>
                                  </a:cubicBezTo>
                                  <a:close/>
                                  <a:moveTo>
                                    <a:pt x="7200" y="1964"/>
                                  </a:moveTo>
                                  <a:lnTo>
                                    <a:pt x="14400" y="1964"/>
                                  </a:lnTo>
                                  <a:lnTo>
                                    <a:pt x="14400" y="3927"/>
                                  </a:lnTo>
                                  <a:lnTo>
                                    <a:pt x="7200" y="3927"/>
                                  </a:lnTo>
                                  <a:cubicBezTo>
                                    <a:pt x="7200" y="3927"/>
                                    <a:pt x="7200" y="1964"/>
                                    <a:pt x="7200" y="1964"/>
                                  </a:cubicBezTo>
                                  <a:close/>
                                  <a:moveTo>
                                    <a:pt x="20400" y="2945"/>
                                  </a:moveTo>
                                  <a:lnTo>
                                    <a:pt x="15600" y="2945"/>
                                  </a:lnTo>
                                  <a:lnTo>
                                    <a:pt x="15600" y="1964"/>
                                  </a:lnTo>
                                  <a:cubicBezTo>
                                    <a:pt x="15600" y="1422"/>
                                    <a:pt x="15062" y="982"/>
                                    <a:pt x="14400" y="982"/>
                                  </a:cubicBezTo>
                                  <a:lnTo>
                                    <a:pt x="12000" y="982"/>
                                  </a:lnTo>
                                  <a:cubicBezTo>
                                    <a:pt x="12000" y="440"/>
                                    <a:pt x="11462" y="0"/>
                                    <a:pt x="10800" y="0"/>
                                  </a:cubicBezTo>
                                  <a:cubicBezTo>
                                    <a:pt x="10138" y="0"/>
                                    <a:pt x="9600" y="440"/>
                                    <a:pt x="9600" y="982"/>
                                  </a:cubicBezTo>
                                  <a:lnTo>
                                    <a:pt x="7200" y="982"/>
                                  </a:lnTo>
                                  <a:cubicBezTo>
                                    <a:pt x="6538" y="982"/>
                                    <a:pt x="6000" y="1422"/>
                                    <a:pt x="6000" y="1964"/>
                                  </a:cubicBezTo>
                                  <a:lnTo>
                                    <a:pt x="6000" y="2945"/>
                                  </a:lnTo>
                                  <a:lnTo>
                                    <a:pt x="1200" y="2945"/>
                                  </a:lnTo>
                                  <a:cubicBezTo>
                                    <a:pt x="538" y="2945"/>
                                    <a:pt x="0" y="3386"/>
                                    <a:pt x="0" y="3927"/>
                                  </a:cubicBezTo>
                                  <a:lnTo>
                                    <a:pt x="0" y="20618"/>
                                  </a:lnTo>
                                  <a:cubicBezTo>
                                    <a:pt x="0" y="21160"/>
                                    <a:pt x="538" y="21600"/>
                                    <a:pt x="1200" y="21600"/>
                                  </a:cubicBezTo>
                                  <a:lnTo>
                                    <a:pt x="20400" y="21600"/>
                                  </a:lnTo>
                                  <a:cubicBezTo>
                                    <a:pt x="21062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386"/>
                                    <a:pt x="21062" y="2945"/>
                                    <a:pt x="20400" y="2945"/>
                                  </a:cubicBezTo>
                                  <a:moveTo>
                                    <a:pt x="4200" y="16691"/>
                                  </a:moveTo>
                                  <a:lnTo>
                                    <a:pt x="15000" y="16691"/>
                                  </a:lnTo>
                                  <a:cubicBezTo>
                                    <a:pt x="15331" y="16691"/>
                                    <a:pt x="15600" y="16472"/>
                                    <a:pt x="15600" y="16200"/>
                                  </a:cubicBezTo>
                                  <a:cubicBezTo>
                                    <a:pt x="15600" y="15929"/>
                                    <a:pt x="15331" y="15709"/>
                                    <a:pt x="15000" y="15709"/>
                                  </a:cubicBezTo>
                                  <a:lnTo>
                                    <a:pt x="4200" y="15709"/>
                                  </a:lnTo>
                                  <a:cubicBezTo>
                                    <a:pt x="3869" y="15709"/>
                                    <a:pt x="3600" y="15929"/>
                                    <a:pt x="3600" y="16200"/>
                                  </a:cubicBezTo>
                                  <a:cubicBezTo>
                                    <a:pt x="3600" y="16472"/>
                                    <a:pt x="3869" y="16691"/>
                                    <a:pt x="4200" y="16691"/>
                                  </a:cubicBezTo>
                                  <a:moveTo>
                                    <a:pt x="4200" y="13745"/>
                                  </a:moveTo>
                                  <a:lnTo>
                                    <a:pt x="17400" y="13745"/>
                                  </a:lnTo>
                                  <a:cubicBezTo>
                                    <a:pt x="17731" y="13745"/>
                                    <a:pt x="18000" y="13526"/>
                                    <a:pt x="18000" y="13255"/>
                                  </a:cubicBezTo>
                                  <a:cubicBezTo>
                                    <a:pt x="18000" y="12984"/>
                                    <a:pt x="17731" y="12764"/>
                                    <a:pt x="17400" y="12764"/>
                                  </a:cubicBezTo>
                                  <a:lnTo>
                                    <a:pt x="4200" y="12764"/>
                                  </a:lnTo>
                                  <a:cubicBezTo>
                                    <a:pt x="3869" y="12764"/>
                                    <a:pt x="3600" y="12984"/>
                                    <a:pt x="3600" y="13255"/>
                                  </a:cubicBezTo>
                                  <a:cubicBezTo>
                                    <a:pt x="3600" y="13526"/>
                                    <a:pt x="3869" y="13745"/>
                                    <a:pt x="4200" y="13745"/>
                                  </a:cubicBezTo>
                                  <a:moveTo>
                                    <a:pt x="4200" y="10800"/>
                                  </a:moveTo>
                                  <a:lnTo>
                                    <a:pt x="11400" y="10800"/>
                                  </a:lnTo>
                                  <a:cubicBezTo>
                                    <a:pt x="11731" y="10800"/>
                                    <a:pt x="12000" y="10581"/>
                                    <a:pt x="12000" y="10309"/>
                                  </a:cubicBezTo>
                                  <a:cubicBezTo>
                                    <a:pt x="12000" y="10038"/>
                                    <a:pt x="11731" y="9818"/>
                                    <a:pt x="11400" y="9818"/>
                                  </a:cubicBezTo>
                                  <a:lnTo>
                                    <a:pt x="4200" y="9818"/>
                                  </a:lnTo>
                                  <a:cubicBezTo>
                                    <a:pt x="3869" y="9818"/>
                                    <a:pt x="3600" y="10038"/>
                                    <a:pt x="3600" y="10309"/>
                                  </a:cubicBezTo>
                                  <a:cubicBezTo>
                                    <a:pt x="3600" y="10581"/>
                                    <a:pt x="3869" y="10800"/>
                                    <a:pt x="42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7" name="Shape 2539"/>
                          <wps:cNvSpPr/>
                          <wps:spPr>
                            <a:xfrm>
                              <a:off x="2952192" y="1759408"/>
                              <a:ext cx="339588" cy="2315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720"/>
                                  </a:moveTo>
                                  <a:cubicBezTo>
                                    <a:pt x="21600" y="323"/>
                                    <a:pt x="21380" y="0"/>
                                    <a:pt x="21109" y="0"/>
                                  </a:cubicBezTo>
                                  <a:cubicBezTo>
                                    <a:pt x="20969" y="0"/>
                                    <a:pt x="20845" y="88"/>
                                    <a:pt x="20756" y="226"/>
                                  </a:cubicBezTo>
                                  <a:lnTo>
                                    <a:pt x="20754" y="223"/>
                                  </a:lnTo>
                                  <a:lnTo>
                                    <a:pt x="7848" y="19853"/>
                                  </a:lnTo>
                                  <a:lnTo>
                                    <a:pt x="838" y="9571"/>
                                  </a:lnTo>
                                  <a:cubicBezTo>
                                    <a:pt x="749" y="9441"/>
                                    <a:pt x="626" y="9360"/>
                                    <a:pt x="491" y="9360"/>
                                  </a:cubicBezTo>
                                  <a:cubicBezTo>
                                    <a:pt x="220" y="9360"/>
                                    <a:pt x="0" y="9683"/>
                                    <a:pt x="0" y="10080"/>
                                  </a:cubicBezTo>
                                  <a:cubicBezTo>
                                    <a:pt x="0" y="10279"/>
                                    <a:pt x="55" y="10459"/>
                                    <a:pt x="144" y="10589"/>
                                  </a:cubicBezTo>
                                  <a:lnTo>
                                    <a:pt x="7507" y="21390"/>
                                  </a:lnTo>
                                  <a:cubicBezTo>
                                    <a:pt x="7596" y="21520"/>
                                    <a:pt x="7719" y="21600"/>
                                    <a:pt x="7855" y="21600"/>
                                  </a:cubicBezTo>
                                  <a:cubicBezTo>
                                    <a:pt x="7995" y="21600"/>
                                    <a:pt x="8119" y="21513"/>
                                    <a:pt x="8208" y="21376"/>
                                  </a:cubicBezTo>
                                  <a:lnTo>
                                    <a:pt x="8210" y="21377"/>
                                  </a:lnTo>
                                  <a:lnTo>
                                    <a:pt x="21465" y="1217"/>
                                  </a:lnTo>
                                  <a:lnTo>
                                    <a:pt x="21462" y="1215"/>
                                  </a:lnTo>
                                  <a:cubicBezTo>
                                    <a:pt x="21547" y="1087"/>
                                    <a:pt x="21600" y="913"/>
                                    <a:pt x="21600" y="72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8" name="Shape 2540"/>
                          <wps:cNvSpPr/>
                          <wps:spPr>
                            <a:xfrm>
                              <a:off x="3600496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732" y="6661"/>
                                  </a:moveTo>
                                  <a:cubicBezTo>
                                    <a:pt x="20540" y="6471"/>
                                    <a:pt x="20228" y="6473"/>
                                    <a:pt x="20038" y="6667"/>
                                  </a:cubicBezTo>
                                  <a:cubicBezTo>
                                    <a:pt x="19903" y="6804"/>
                                    <a:pt x="19870" y="7000"/>
                                    <a:pt x="19929" y="7171"/>
                                  </a:cubicBezTo>
                                  <a:lnTo>
                                    <a:pt x="19918" y="7175"/>
                                  </a:lnTo>
                                  <a:cubicBezTo>
                                    <a:pt x="20365" y="8298"/>
                                    <a:pt x="20618" y="951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8" y="982"/>
                                    <a:pt x="10800" y="982"/>
                                  </a:cubicBezTo>
                                  <a:cubicBezTo>
                                    <a:pt x="13575" y="982"/>
                                    <a:pt x="16077" y="2136"/>
                                    <a:pt x="17862" y="3989"/>
                                  </a:cubicBezTo>
                                  <a:lnTo>
                                    <a:pt x="17868" y="3982"/>
                                  </a:lnTo>
                                  <a:cubicBezTo>
                                    <a:pt x="18062" y="4157"/>
                                    <a:pt x="18359" y="4153"/>
                                    <a:pt x="18544" y="3965"/>
                                  </a:cubicBezTo>
                                  <a:cubicBezTo>
                                    <a:pt x="18734" y="3771"/>
                                    <a:pt x="18732" y="3461"/>
                                    <a:pt x="18539" y="3270"/>
                                  </a:cubicBezTo>
                                  <a:cubicBezTo>
                                    <a:pt x="18520" y="3252"/>
                                    <a:pt x="18496" y="3244"/>
                                    <a:pt x="18476" y="3230"/>
                                  </a:cubicBezTo>
                                  <a:cubicBezTo>
                                    <a:pt x="16521" y="1241"/>
                                    <a:pt x="13810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9412"/>
                                    <a:pt x="21329" y="8089"/>
                                    <a:pt x="20851" y="6869"/>
                                  </a:cubicBezTo>
                                  <a:cubicBezTo>
                                    <a:pt x="20828" y="6794"/>
                                    <a:pt x="20793" y="6721"/>
                                    <a:pt x="20732" y="6661"/>
                                  </a:cubicBezTo>
                                  <a:moveTo>
                                    <a:pt x="10792" y="13534"/>
                                  </a:moveTo>
                                  <a:lnTo>
                                    <a:pt x="6238" y="8980"/>
                                  </a:lnTo>
                                  <a:cubicBezTo>
                                    <a:pt x="6149" y="8891"/>
                                    <a:pt x="6027" y="8836"/>
                                    <a:pt x="5891" y="8836"/>
                                  </a:cubicBezTo>
                                  <a:cubicBezTo>
                                    <a:pt x="5620" y="8836"/>
                                    <a:pt x="5400" y="9056"/>
                                    <a:pt x="5400" y="9327"/>
                                  </a:cubicBezTo>
                                  <a:cubicBezTo>
                                    <a:pt x="5400" y="9463"/>
                                    <a:pt x="5455" y="9585"/>
                                    <a:pt x="5544" y="9675"/>
                                  </a:cubicBezTo>
                                  <a:lnTo>
                                    <a:pt x="10453" y="14583"/>
                                  </a:lnTo>
                                  <a:cubicBezTo>
                                    <a:pt x="10542" y="14672"/>
                                    <a:pt x="10664" y="14727"/>
                                    <a:pt x="10800" y="14727"/>
                                  </a:cubicBezTo>
                                  <a:cubicBezTo>
                                    <a:pt x="10940" y="14727"/>
                                    <a:pt x="11064" y="14668"/>
                                    <a:pt x="11154" y="14574"/>
                                  </a:cubicBezTo>
                                  <a:lnTo>
                                    <a:pt x="11155" y="14576"/>
                                  </a:lnTo>
                                  <a:lnTo>
                                    <a:pt x="19353" y="5988"/>
                                  </a:lnTo>
                                  <a:cubicBezTo>
                                    <a:pt x="19353" y="5989"/>
                                    <a:pt x="19354" y="5990"/>
                                    <a:pt x="19354" y="5991"/>
                                  </a:cubicBezTo>
                                  <a:lnTo>
                                    <a:pt x="20055" y="5255"/>
                                  </a:lnTo>
                                  <a:cubicBezTo>
                                    <a:pt x="20055" y="5255"/>
                                    <a:pt x="20054" y="5254"/>
                                    <a:pt x="20054" y="5253"/>
                                  </a:cubicBezTo>
                                  <a:lnTo>
                                    <a:pt x="21464" y="3775"/>
                                  </a:lnTo>
                                  <a:lnTo>
                                    <a:pt x="21463" y="3774"/>
                                  </a:lnTo>
                                  <a:cubicBezTo>
                                    <a:pt x="21547" y="3686"/>
                                    <a:pt x="21600" y="3567"/>
                                    <a:pt x="21600" y="3436"/>
                                  </a:cubicBezTo>
                                  <a:cubicBezTo>
                                    <a:pt x="21600" y="3166"/>
                                    <a:pt x="21380" y="2945"/>
                                    <a:pt x="21109" y="2945"/>
                                  </a:cubicBezTo>
                                  <a:cubicBezTo>
                                    <a:pt x="20969" y="2945"/>
                                    <a:pt x="20844" y="3005"/>
                                    <a:pt x="20755" y="3099"/>
                                  </a:cubicBezTo>
                                  <a:lnTo>
                                    <a:pt x="20754" y="3097"/>
                                  </a:lnTo>
                                  <a:lnTo>
                                    <a:pt x="19493" y="4419"/>
                                  </a:lnTo>
                                  <a:cubicBezTo>
                                    <a:pt x="19492" y="4418"/>
                                    <a:pt x="19491" y="4416"/>
                                    <a:pt x="19490" y="4415"/>
                                  </a:cubicBezTo>
                                  <a:lnTo>
                                    <a:pt x="18805" y="5133"/>
                                  </a:lnTo>
                                  <a:cubicBezTo>
                                    <a:pt x="18806" y="5134"/>
                                    <a:pt x="18807" y="5136"/>
                                    <a:pt x="18807" y="5137"/>
                                  </a:cubicBezTo>
                                  <a:cubicBezTo>
                                    <a:pt x="18807" y="5137"/>
                                    <a:pt x="10792" y="13534"/>
                                    <a:pt x="10792" y="135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9" name="Shape 2541"/>
                          <wps:cNvSpPr/>
                          <wps:spPr>
                            <a:xfrm>
                              <a:off x="4279670" y="1736254"/>
                              <a:ext cx="277845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48" y="10800"/>
                                  </a:moveTo>
                                  <a:lnTo>
                                    <a:pt x="21424" y="1024"/>
                                  </a:lnTo>
                                  <a:cubicBezTo>
                                    <a:pt x="21533" y="916"/>
                                    <a:pt x="21600" y="766"/>
                                    <a:pt x="21600" y="600"/>
                                  </a:cubicBezTo>
                                  <a:cubicBezTo>
                                    <a:pt x="21600" y="269"/>
                                    <a:pt x="21332" y="0"/>
                                    <a:pt x="21000" y="0"/>
                                  </a:cubicBezTo>
                                  <a:cubicBezTo>
                                    <a:pt x="20835" y="0"/>
                                    <a:pt x="20685" y="67"/>
                                    <a:pt x="20576" y="176"/>
                                  </a:cubicBezTo>
                                  <a:lnTo>
                                    <a:pt x="10800" y="9952"/>
                                  </a:lnTo>
                                  <a:lnTo>
                                    <a:pt x="1024" y="176"/>
                                  </a:lnTo>
                                  <a:cubicBezTo>
                                    <a:pt x="916" y="67"/>
                                    <a:pt x="766" y="0"/>
                                    <a:pt x="600" y="0"/>
                                  </a:cubicBezTo>
                                  <a:cubicBezTo>
                                    <a:pt x="268" y="0"/>
                                    <a:pt x="0" y="269"/>
                                    <a:pt x="0" y="600"/>
                                  </a:cubicBezTo>
                                  <a:cubicBezTo>
                                    <a:pt x="0" y="766"/>
                                    <a:pt x="67" y="916"/>
                                    <a:pt x="176" y="1025"/>
                                  </a:cubicBezTo>
                                  <a:lnTo>
                                    <a:pt x="9952" y="10800"/>
                                  </a:lnTo>
                                  <a:lnTo>
                                    <a:pt x="176" y="20576"/>
                                  </a:lnTo>
                                  <a:cubicBezTo>
                                    <a:pt x="67" y="20684"/>
                                    <a:pt x="0" y="20834"/>
                                    <a:pt x="0" y="21000"/>
                                  </a:cubicBezTo>
                                  <a:cubicBezTo>
                                    <a:pt x="0" y="21332"/>
                                    <a:pt x="268" y="21600"/>
                                    <a:pt x="600" y="21600"/>
                                  </a:cubicBezTo>
                                  <a:cubicBezTo>
                                    <a:pt x="766" y="21600"/>
                                    <a:pt x="916" y="21533"/>
                                    <a:pt x="1024" y="21424"/>
                                  </a:cubicBezTo>
                                  <a:lnTo>
                                    <a:pt x="10800" y="11648"/>
                                  </a:lnTo>
                                  <a:lnTo>
                                    <a:pt x="20576" y="21424"/>
                                  </a:lnTo>
                                  <a:cubicBezTo>
                                    <a:pt x="20685" y="21533"/>
                                    <a:pt x="20835" y="21600"/>
                                    <a:pt x="21000" y="21600"/>
                                  </a:cubicBezTo>
                                  <a:cubicBezTo>
                                    <a:pt x="21332" y="21600"/>
                                    <a:pt x="21600" y="21332"/>
                                    <a:pt x="21600" y="21000"/>
                                  </a:cubicBezTo>
                                  <a:cubicBezTo>
                                    <a:pt x="21600" y="20834"/>
                                    <a:pt x="21533" y="20684"/>
                                    <a:pt x="21424" y="20576"/>
                                  </a:cubicBezTo>
                                  <a:cubicBezTo>
                                    <a:pt x="21424" y="20576"/>
                                    <a:pt x="11648" y="10800"/>
                                    <a:pt x="11648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0" name="Shape 2542"/>
                          <wps:cNvSpPr/>
                          <wps:spPr>
                            <a:xfrm>
                              <a:off x="4897102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655" y="4909"/>
                                  </a:moveTo>
                                  <a:lnTo>
                                    <a:pt x="19636" y="4909"/>
                                  </a:lnTo>
                                  <a:lnTo>
                                    <a:pt x="19636" y="3927"/>
                                  </a:lnTo>
                                  <a:lnTo>
                                    <a:pt x="18655" y="3927"/>
                                  </a:lnTo>
                                  <a:cubicBezTo>
                                    <a:pt x="18655" y="3927"/>
                                    <a:pt x="18655" y="4909"/>
                                    <a:pt x="18655" y="4909"/>
                                  </a:cubicBezTo>
                                  <a:close/>
                                  <a:moveTo>
                                    <a:pt x="19636" y="12764"/>
                                  </a:moveTo>
                                  <a:lnTo>
                                    <a:pt x="18655" y="12764"/>
                                  </a:lnTo>
                                  <a:lnTo>
                                    <a:pt x="18655" y="13745"/>
                                  </a:lnTo>
                                  <a:lnTo>
                                    <a:pt x="19636" y="13745"/>
                                  </a:lnTo>
                                  <a:cubicBezTo>
                                    <a:pt x="19636" y="13745"/>
                                    <a:pt x="19636" y="12764"/>
                                    <a:pt x="19636" y="12764"/>
                                  </a:cubicBezTo>
                                  <a:close/>
                                  <a:moveTo>
                                    <a:pt x="18655" y="2945"/>
                                  </a:moveTo>
                                  <a:lnTo>
                                    <a:pt x="19636" y="2945"/>
                                  </a:lnTo>
                                  <a:lnTo>
                                    <a:pt x="19636" y="1964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964"/>
                                    <a:pt x="18655" y="2945"/>
                                    <a:pt x="18655" y="2945"/>
                                  </a:cubicBezTo>
                                  <a:close/>
                                  <a:moveTo>
                                    <a:pt x="20618" y="10309"/>
                                  </a:moveTo>
                                  <a:lnTo>
                                    <a:pt x="17673" y="10309"/>
                                  </a:lnTo>
                                  <a:lnTo>
                                    <a:pt x="17673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0309"/>
                                    <a:pt x="20618" y="10309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7673" y="20618"/>
                                  </a:lnTo>
                                  <a:lnTo>
                                    <a:pt x="17673" y="11291"/>
                                  </a:lnTo>
                                  <a:lnTo>
                                    <a:pt x="20618" y="11291"/>
                                  </a:lnTo>
                                  <a:cubicBezTo>
                                    <a:pt x="20618" y="11291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10309"/>
                                  </a:moveTo>
                                  <a:lnTo>
                                    <a:pt x="4909" y="10309"/>
                                  </a:lnTo>
                                  <a:lnTo>
                                    <a:pt x="4909" y="982"/>
                                  </a:lnTo>
                                  <a:lnTo>
                                    <a:pt x="16691" y="982"/>
                                  </a:lnTo>
                                  <a:cubicBezTo>
                                    <a:pt x="16691" y="982"/>
                                    <a:pt x="16691" y="10309"/>
                                    <a:pt x="16691" y="10309"/>
                                  </a:cubicBezTo>
                                  <a:close/>
                                  <a:moveTo>
                                    <a:pt x="16691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1291"/>
                                  </a:lnTo>
                                  <a:lnTo>
                                    <a:pt x="16691" y="11291"/>
                                  </a:lnTo>
                                  <a:cubicBezTo>
                                    <a:pt x="16691" y="11291"/>
                                    <a:pt x="16691" y="20618"/>
                                    <a:pt x="16691" y="20618"/>
                                  </a:cubicBezTo>
                                  <a:close/>
                                  <a:moveTo>
                                    <a:pt x="3927" y="10309"/>
                                  </a:moveTo>
                                  <a:lnTo>
                                    <a:pt x="982" y="103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1" y="982"/>
                                    <a:pt x="1964" y="982"/>
                                  </a:cubicBezTo>
                                  <a:lnTo>
                                    <a:pt x="3927" y="982"/>
                                  </a:lnTo>
                                  <a:cubicBezTo>
                                    <a:pt x="3927" y="982"/>
                                    <a:pt x="3927" y="10309"/>
                                    <a:pt x="3927" y="10309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1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3927" y="11291"/>
                                  </a:lnTo>
                                  <a:cubicBezTo>
                                    <a:pt x="3927" y="11291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9636" y="14727"/>
                                  </a:moveTo>
                                  <a:lnTo>
                                    <a:pt x="18655" y="14727"/>
                                  </a:lnTo>
                                  <a:lnTo>
                                    <a:pt x="18655" y="15709"/>
                                  </a:lnTo>
                                  <a:lnTo>
                                    <a:pt x="19636" y="15709"/>
                                  </a:lnTo>
                                  <a:cubicBezTo>
                                    <a:pt x="19636" y="15709"/>
                                    <a:pt x="19636" y="14727"/>
                                    <a:pt x="19636" y="14727"/>
                                  </a:cubicBezTo>
                                  <a:close/>
                                  <a:moveTo>
                                    <a:pt x="18655" y="6873"/>
                                  </a:moveTo>
                                  <a:lnTo>
                                    <a:pt x="19636" y="6873"/>
                                  </a:lnTo>
                                  <a:lnTo>
                                    <a:pt x="19636" y="5891"/>
                                  </a:lnTo>
                                  <a:lnTo>
                                    <a:pt x="18655" y="5891"/>
                                  </a:lnTo>
                                  <a:cubicBezTo>
                                    <a:pt x="18655" y="5891"/>
                                    <a:pt x="18655" y="6873"/>
                                    <a:pt x="18655" y="6873"/>
                                  </a:cubicBezTo>
                                  <a:close/>
                                  <a:moveTo>
                                    <a:pt x="18655" y="8836"/>
                                  </a:moveTo>
                                  <a:lnTo>
                                    <a:pt x="19636" y="8836"/>
                                  </a:lnTo>
                                  <a:lnTo>
                                    <a:pt x="19636" y="7855"/>
                                  </a:lnTo>
                                  <a:lnTo>
                                    <a:pt x="18655" y="7855"/>
                                  </a:lnTo>
                                  <a:cubicBezTo>
                                    <a:pt x="18655" y="7855"/>
                                    <a:pt x="18655" y="8836"/>
                                    <a:pt x="18655" y="8836"/>
                                  </a:cubicBezTo>
                                  <a:close/>
                                  <a:moveTo>
                                    <a:pt x="19636" y="16691"/>
                                  </a:moveTo>
                                  <a:lnTo>
                                    <a:pt x="18655" y="16691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9636" y="17673"/>
                                  </a:lnTo>
                                  <a:cubicBezTo>
                                    <a:pt x="19636" y="17673"/>
                                    <a:pt x="19636" y="16691"/>
                                    <a:pt x="19636" y="16691"/>
                                  </a:cubicBezTo>
                                  <a:close/>
                                  <a:moveTo>
                                    <a:pt x="19636" y="18655"/>
                                  </a:moveTo>
                                  <a:lnTo>
                                    <a:pt x="18655" y="18655"/>
                                  </a:lnTo>
                                  <a:lnTo>
                                    <a:pt x="18655" y="19636"/>
                                  </a:lnTo>
                                  <a:lnTo>
                                    <a:pt x="19636" y="19636"/>
                                  </a:lnTo>
                                  <a:cubicBezTo>
                                    <a:pt x="19636" y="19636"/>
                                    <a:pt x="19636" y="18655"/>
                                    <a:pt x="19636" y="18655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1964" y="2945"/>
                                  </a:moveTo>
                                  <a:lnTo>
                                    <a:pt x="2945" y="2945"/>
                                  </a:lnTo>
                                  <a:lnTo>
                                    <a:pt x="2945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1964" y="1964"/>
                                    <a:pt x="1964" y="2945"/>
                                    <a:pt x="1964" y="2945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2764"/>
                                  </a:moveTo>
                                  <a:lnTo>
                                    <a:pt x="1964" y="12764"/>
                                  </a:lnTo>
                                  <a:lnTo>
                                    <a:pt x="1964" y="13745"/>
                                  </a:lnTo>
                                  <a:lnTo>
                                    <a:pt x="2945" y="13745"/>
                                  </a:lnTo>
                                  <a:cubicBezTo>
                                    <a:pt x="2945" y="13745"/>
                                    <a:pt x="2945" y="12764"/>
                                    <a:pt x="2945" y="12764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1964" y="4909"/>
                                  </a:moveTo>
                                  <a:lnTo>
                                    <a:pt x="2945" y="4909"/>
                                  </a:lnTo>
                                  <a:lnTo>
                                    <a:pt x="2945" y="3927"/>
                                  </a:lnTo>
                                  <a:lnTo>
                                    <a:pt x="1964" y="3927"/>
                                  </a:lnTo>
                                  <a:cubicBezTo>
                                    <a:pt x="1964" y="3927"/>
                                    <a:pt x="1964" y="4909"/>
                                    <a:pt x="1964" y="4909"/>
                                  </a:cubicBezTo>
                                  <a:close/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1" name="Shape 2543"/>
                          <wps:cNvSpPr/>
                          <wps:spPr>
                            <a:xfrm>
                              <a:off x="5545405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709" y="18655"/>
                                  </a:moveTo>
                                  <a:lnTo>
                                    <a:pt x="14727" y="18655"/>
                                  </a:lnTo>
                                  <a:lnTo>
                                    <a:pt x="14727" y="19636"/>
                                  </a:lnTo>
                                  <a:lnTo>
                                    <a:pt x="15709" y="19636"/>
                                  </a:lnTo>
                                  <a:cubicBezTo>
                                    <a:pt x="15709" y="19636"/>
                                    <a:pt x="15709" y="18655"/>
                                    <a:pt x="15709" y="18655"/>
                                  </a:cubicBezTo>
                                  <a:close/>
                                  <a:moveTo>
                                    <a:pt x="15709" y="14727"/>
                                  </a:moveTo>
                                  <a:lnTo>
                                    <a:pt x="14727" y="14727"/>
                                  </a:lnTo>
                                  <a:lnTo>
                                    <a:pt x="14727" y="15709"/>
                                  </a:lnTo>
                                  <a:lnTo>
                                    <a:pt x="15709" y="15709"/>
                                  </a:lnTo>
                                  <a:cubicBezTo>
                                    <a:pt x="15709" y="15709"/>
                                    <a:pt x="15709" y="14727"/>
                                    <a:pt x="15709" y="14727"/>
                                  </a:cubicBezTo>
                                  <a:close/>
                                  <a:moveTo>
                                    <a:pt x="14727" y="10800"/>
                                  </a:moveTo>
                                  <a:lnTo>
                                    <a:pt x="15709" y="10800"/>
                                  </a:lnTo>
                                  <a:lnTo>
                                    <a:pt x="15709" y="9818"/>
                                  </a:lnTo>
                                  <a:lnTo>
                                    <a:pt x="14727" y="9818"/>
                                  </a:lnTo>
                                  <a:cubicBezTo>
                                    <a:pt x="14727" y="9818"/>
                                    <a:pt x="14727" y="10800"/>
                                    <a:pt x="14727" y="10800"/>
                                  </a:cubicBezTo>
                                  <a:close/>
                                  <a:moveTo>
                                    <a:pt x="15709" y="16691"/>
                                  </a:moveTo>
                                  <a:lnTo>
                                    <a:pt x="14727" y="16691"/>
                                  </a:lnTo>
                                  <a:lnTo>
                                    <a:pt x="14727" y="17673"/>
                                  </a:lnTo>
                                  <a:lnTo>
                                    <a:pt x="15709" y="17673"/>
                                  </a:lnTo>
                                  <a:cubicBezTo>
                                    <a:pt x="15709" y="17673"/>
                                    <a:pt x="15709" y="16691"/>
                                    <a:pt x="15709" y="16691"/>
                                  </a:cubicBezTo>
                                  <a:close/>
                                  <a:moveTo>
                                    <a:pt x="14727" y="8836"/>
                                  </a:moveTo>
                                  <a:lnTo>
                                    <a:pt x="15709" y="8836"/>
                                  </a:lnTo>
                                  <a:lnTo>
                                    <a:pt x="15709" y="7855"/>
                                  </a:lnTo>
                                  <a:lnTo>
                                    <a:pt x="14727" y="7855"/>
                                  </a:lnTo>
                                  <a:cubicBezTo>
                                    <a:pt x="14727" y="7855"/>
                                    <a:pt x="14727" y="8836"/>
                                    <a:pt x="14727" y="88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879"/>
                                    <a:pt x="3927" y="1964"/>
                                  </a:cubicBezTo>
                                  <a:lnTo>
                                    <a:pt x="3927" y="2455"/>
                                  </a:lnTo>
                                  <a:cubicBezTo>
                                    <a:pt x="3927" y="2726"/>
                                    <a:pt x="4147" y="2945"/>
                                    <a:pt x="4418" y="2945"/>
                                  </a:cubicBezTo>
                                  <a:cubicBezTo>
                                    <a:pt x="4690" y="2945"/>
                                    <a:pt x="4909" y="2726"/>
                                    <a:pt x="4909" y="2455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909" y="1422"/>
                                    <a:pt x="5349" y="982"/>
                                    <a:pt x="5891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lnTo>
                                    <a:pt x="20618" y="15709"/>
                                  </a:lnTo>
                                  <a:cubicBezTo>
                                    <a:pt x="20618" y="16251"/>
                                    <a:pt x="20178" y="16691"/>
                                    <a:pt x="19636" y="16691"/>
                                  </a:cubicBezTo>
                                  <a:lnTo>
                                    <a:pt x="19145" y="16691"/>
                                  </a:lnTo>
                                  <a:cubicBezTo>
                                    <a:pt x="18874" y="16691"/>
                                    <a:pt x="18655" y="16911"/>
                                    <a:pt x="18655" y="17182"/>
                                  </a:cubicBezTo>
                                  <a:cubicBezTo>
                                    <a:pt x="18655" y="17453"/>
                                    <a:pt x="18874" y="17673"/>
                                    <a:pt x="19145" y="17673"/>
                                  </a:cubicBezTo>
                                  <a:lnTo>
                                    <a:pt x="19636" y="17673"/>
                                  </a:lnTo>
                                  <a:cubicBezTo>
                                    <a:pt x="20721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4727" y="6873"/>
                                  </a:moveTo>
                                  <a:lnTo>
                                    <a:pt x="15709" y="6873"/>
                                  </a:lnTo>
                                  <a:lnTo>
                                    <a:pt x="15709" y="5891"/>
                                  </a:lnTo>
                                  <a:lnTo>
                                    <a:pt x="14727" y="5891"/>
                                  </a:lnTo>
                                  <a:cubicBezTo>
                                    <a:pt x="14727" y="5891"/>
                                    <a:pt x="14727" y="6873"/>
                                    <a:pt x="14727" y="6873"/>
                                  </a:cubicBezTo>
                                  <a:close/>
                                  <a:moveTo>
                                    <a:pt x="16691" y="12273"/>
                                  </a:moveTo>
                                  <a:lnTo>
                                    <a:pt x="13745" y="12273"/>
                                  </a:lnTo>
                                  <a:lnTo>
                                    <a:pt x="13745" y="4909"/>
                                  </a:lnTo>
                                  <a:lnTo>
                                    <a:pt x="15709" y="4909"/>
                                  </a:lnTo>
                                  <a:cubicBezTo>
                                    <a:pt x="16251" y="4909"/>
                                    <a:pt x="16691" y="5349"/>
                                    <a:pt x="16691" y="5891"/>
                                  </a:cubicBezTo>
                                  <a:cubicBezTo>
                                    <a:pt x="16691" y="5891"/>
                                    <a:pt x="16691" y="12273"/>
                                    <a:pt x="16691" y="12273"/>
                                  </a:cubicBezTo>
                                  <a:close/>
                                  <a:moveTo>
                                    <a:pt x="16691" y="19636"/>
                                  </a:moveTo>
                                  <a:cubicBezTo>
                                    <a:pt x="16691" y="20178"/>
                                    <a:pt x="16251" y="20618"/>
                                    <a:pt x="15709" y="20618"/>
                                  </a:cubicBezTo>
                                  <a:lnTo>
                                    <a:pt x="13745" y="20618"/>
                                  </a:lnTo>
                                  <a:lnTo>
                                    <a:pt x="13745" y="13255"/>
                                  </a:lnTo>
                                  <a:lnTo>
                                    <a:pt x="16691" y="13255"/>
                                  </a:lnTo>
                                  <a:cubicBezTo>
                                    <a:pt x="16691" y="13255"/>
                                    <a:pt x="16691" y="19636"/>
                                    <a:pt x="16691" y="19636"/>
                                  </a:cubicBezTo>
                                  <a:close/>
                                  <a:moveTo>
                                    <a:pt x="12764" y="12273"/>
                                  </a:moveTo>
                                  <a:lnTo>
                                    <a:pt x="4909" y="12273"/>
                                  </a:lnTo>
                                  <a:lnTo>
                                    <a:pt x="4909" y="4909"/>
                                  </a:lnTo>
                                  <a:lnTo>
                                    <a:pt x="12764" y="4909"/>
                                  </a:lnTo>
                                  <a:cubicBezTo>
                                    <a:pt x="12764" y="4909"/>
                                    <a:pt x="12764" y="12273"/>
                                    <a:pt x="12764" y="12273"/>
                                  </a:cubicBezTo>
                                  <a:close/>
                                  <a:moveTo>
                                    <a:pt x="12764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3255"/>
                                  </a:lnTo>
                                  <a:lnTo>
                                    <a:pt x="12764" y="13255"/>
                                  </a:lnTo>
                                  <a:cubicBezTo>
                                    <a:pt x="12764" y="13255"/>
                                    <a:pt x="12764" y="20618"/>
                                    <a:pt x="12764" y="20618"/>
                                  </a:cubicBezTo>
                                  <a:close/>
                                  <a:moveTo>
                                    <a:pt x="3927" y="12273"/>
                                  </a:moveTo>
                                  <a:lnTo>
                                    <a:pt x="982" y="12273"/>
                                  </a:lnTo>
                                  <a:lnTo>
                                    <a:pt x="982" y="5891"/>
                                  </a:lnTo>
                                  <a:cubicBezTo>
                                    <a:pt x="982" y="5349"/>
                                    <a:pt x="1422" y="4909"/>
                                    <a:pt x="1964" y="4909"/>
                                  </a:cubicBezTo>
                                  <a:lnTo>
                                    <a:pt x="3927" y="4909"/>
                                  </a:lnTo>
                                  <a:cubicBezTo>
                                    <a:pt x="3927" y="4909"/>
                                    <a:pt x="3927" y="12273"/>
                                    <a:pt x="3927" y="12273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3255"/>
                                  </a:lnTo>
                                  <a:lnTo>
                                    <a:pt x="3927" y="13255"/>
                                  </a:lnTo>
                                  <a:cubicBezTo>
                                    <a:pt x="3927" y="13255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5709" y="3927"/>
                                  </a:moveTo>
                                  <a:lnTo>
                                    <a:pt x="1964" y="3927"/>
                                  </a:lnTo>
                                  <a:cubicBezTo>
                                    <a:pt x="879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721"/>
                                    <a:pt x="17673" y="19636"/>
                                  </a:cubicBezTo>
                                  <a:lnTo>
                                    <a:pt x="17673" y="5891"/>
                                  </a:lnTo>
                                  <a:cubicBezTo>
                                    <a:pt x="17673" y="4806"/>
                                    <a:pt x="16794" y="3927"/>
                                    <a:pt x="15709" y="3927"/>
                                  </a:cubicBezTo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  <a:moveTo>
                                    <a:pt x="1964" y="10800"/>
                                  </a:moveTo>
                                  <a:lnTo>
                                    <a:pt x="2945" y="10800"/>
                                  </a:lnTo>
                                  <a:lnTo>
                                    <a:pt x="2945" y="9818"/>
                                  </a:lnTo>
                                  <a:lnTo>
                                    <a:pt x="1964" y="9818"/>
                                  </a:lnTo>
                                  <a:cubicBezTo>
                                    <a:pt x="1964" y="9818"/>
                                    <a:pt x="1964" y="10800"/>
                                    <a:pt x="1964" y="10800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2" name="Shape 2545"/>
                          <wps:cNvSpPr/>
                          <wps:spPr>
                            <a:xfrm>
                              <a:off x="358979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9"/>
                                  </a:moveTo>
                                  <a:cubicBezTo>
                                    <a:pt x="5377" y="20619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7" y="982"/>
                                    <a:pt x="10800" y="982"/>
                                  </a:cubicBezTo>
                                  <a:cubicBezTo>
                                    <a:pt x="13336" y="982"/>
                                    <a:pt x="15638" y="1950"/>
                                    <a:pt x="17377" y="3529"/>
                                  </a:cubicBezTo>
                                  <a:lnTo>
                                    <a:pt x="10453" y="10453"/>
                                  </a:lnTo>
                                  <a:cubicBezTo>
                                    <a:pt x="10364" y="10542"/>
                                    <a:pt x="10309" y="10665"/>
                                    <a:pt x="10309" y="10800"/>
                                  </a:cubicBezTo>
                                  <a:cubicBezTo>
                                    <a:pt x="10309" y="11072"/>
                                    <a:pt x="10529" y="11291"/>
                                    <a:pt x="10800" y="11291"/>
                                  </a:cubicBezTo>
                                  <a:lnTo>
                                    <a:pt x="20594" y="11291"/>
                                  </a:lnTo>
                                  <a:cubicBezTo>
                                    <a:pt x="20336" y="16484"/>
                                    <a:pt x="16057" y="20619"/>
                                    <a:pt x="10800" y="20619"/>
                                  </a:cubicBezTo>
                                  <a:moveTo>
                                    <a:pt x="20594" y="10309"/>
                                  </a:moveTo>
                                  <a:lnTo>
                                    <a:pt x="11985" y="10309"/>
                                  </a:lnTo>
                                  <a:lnTo>
                                    <a:pt x="18071" y="4223"/>
                                  </a:lnTo>
                                  <a:cubicBezTo>
                                    <a:pt x="19541" y="5852"/>
                                    <a:pt x="20477" y="7971"/>
                                    <a:pt x="20594" y="10309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3" name="Shape 2546"/>
                          <wps:cNvSpPr/>
                          <wps:spPr>
                            <a:xfrm>
                              <a:off x="1007282" y="2384557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20400"/>
                                  </a:moveTo>
                                  <a:lnTo>
                                    <a:pt x="18655" y="20400"/>
                                  </a:lnTo>
                                  <a:lnTo>
                                    <a:pt x="18655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1109" y="0"/>
                                  </a:moveTo>
                                  <a:lnTo>
                                    <a:pt x="18164" y="0"/>
                                  </a:lnTo>
                                  <a:cubicBezTo>
                                    <a:pt x="17893" y="0"/>
                                    <a:pt x="17673" y="269"/>
                                    <a:pt x="17673" y="600"/>
                                  </a:cubicBezTo>
                                  <a:lnTo>
                                    <a:pt x="17673" y="21000"/>
                                  </a:lnTo>
                                  <a:cubicBezTo>
                                    <a:pt x="17673" y="21332"/>
                                    <a:pt x="17893" y="21600"/>
                                    <a:pt x="18164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32"/>
                                    <a:pt x="21600" y="21000"/>
                                  </a:cubicBezTo>
                                  <a:lnTo>
                                    <a:pt x="21600" y="600"/>
                                  </a:lnTo>
                                  <a:cubicBezTo>
                                    <a:pt x="21600" y="269"/>
                                    <a:pt x="21380" y="0"/>
                                    <a:pt x="21109" y="0"/>
                                  </a:cubicBezTo>
                                  <a:moveTo>
                                    <a:pt x="8836" y="20400"/>
                                  </a:moveTo>
                                  <a:lnTo>
                                    <a:pt x="6873" y="20400"/>
                                  </a:lnTo>
                                  <a:lnTo>
                                    <a:pt x="6873" y="3600"/>
                                  </a:lnTo>
                                  <a:lnTo>
                                    <a:pt x="8836" y="3600"/>
                                  </a:lnTo>
                                  <a:cubicBezTo>
                                    <a:pt x="8836" y="3600"/>
                                    <a:pt x="8836" y="20400"/>
                                    <a:pt x="8836" y="20400"/>
                                  </a:cubicBezTo>
                                  <a:close/>
                                  <a:moveTo>
                                    <a:pt x="9327" y="2400"/>
                                  </a:moveTo>
                                  <a:lnTo>
                                    <a:pt x="6382" y="2400"/>
                                  </a:lnTo>
                                  <a:cubicBezTo>
                                    <a:pt x="6111" y="2400"/>
                                    <a:pt x="5891" y="2669"/>
                                    <a:pt x="5891" y="3000"/>
                                  </a:cubicBezTo>
                                  <a:lnTo>
                                    <a:pt x="5891" y="21000"/>
                                  </a:lnTo>
                                  <a:cubicBezTo>
                                    <a:pt x="5891" y="21332"/>
                                    <a:pt x="6111" y="21600"/>
                                    <a:pt x="6382" y="21600"/>
                                  </a:cubicBezTo>
                                  <a:lnTo>
                                    <a:pt x="9327" y="21600"/>
                                  </a:lnTo>
                                  <a:cubicBezTo>
                                    <a:pt x="9598" y="21600"/>
                                    <a:pt x="9818" y="21332"/>
                                    <a:pt x="9818" y="21000"/>
                                  </a:cubicBezTo>
                                  <a:lnTo>
                                    <a:pt x="9818" y="3000"/>
                                  </a:lnTo>
                                  <a:cubicBezTo>
                                    <a:pt x="9818" y="2669"/>
                                    <a:pt x="9598" y="2400"/>
                                    <a:pt x="9327" y="2400"/>
                                  </a:cubicBezTo>
                                  <a:moveTo>
                                    <a:pt x="14727" y="20400"/>
                                  </a:moveTo>
                                  <a:lnTo>
                                    <a:pt x="12764" y="20400"/>
                                  </a:lnTo>
                                  <a:lnTo>
                                    <a:pt x="12764" y="10800"/>
                                  </a:lnTo>
                                  <a:lnTo>
                                    <a:pt x="14727" y="10800"/>
                                  </a:lnTo>
                                  <a:cubicBezTo>
                                    <a:pt x="14727" y="10800"/>
                                    <a:pt x="14727" y="20400"/>
                                    <a:pt x="14727" y="20400"/>
                                  </a:cubicBezTo>
                                  <a:close/>
                                  <a:moveTo>
                                    <a:pt x="15218" y="9600"/>
                                  </a:moveTo>
                                  <a:lnTo>
                                    <a:pt x="12273" y="9600"/>
                                  </a:lnTo>
                                  <a:cubicBezTo>
                                    <a:pt x="12002" y="9600"/>
                                    <a:pt x="11782" y="9869"/>
                                    <a:pt x="11782" y="10200"/>
                                  </a:cubicBezTo>
                                  <a:lnTo>
                                    <a:pt x="11782" y="21000"/>
                                  </a:lnTo>
                                  <a:cubicBezTo>
                                    <a:pt x="11782" y="21332"/>
                                    <a:pt x="12002" y="21600"/>
                                    <a:pt x="12273" y="21600"/>
                                  </a:cubicBezTo>
                                  <a:lnTo>
                                    <a:pt x="15218" y="21600"/>
                                  </a:lnTo>
                                  <a:cubicBezTo>
                                    <a:pt x="15489" y="21600"/>
                                    <a:pt x="15709" y="21332"/>
                                    <a:pt x="15709" y="21000"/>
                                  </a:cubicBezTo>
                                  <a:lnTo>
                                    <a:pt x="15709" y="10200"/>
                                  </a:lnTo>
                                  <a:cubicBezTo>
                                    <a:pt x="15709" y="9869"/>
                                    <a:pt x="15489" y="9600"/>
                                    <a:pt x="15218" y="9600"/>
                                  </a:cubicBezTo>
                                  <a:moveTo>
                                    <a:pt x="2945" y="20400"/>
                                  </a:moveTo>
                                  <a:lnTo>
                                    <a:pt x="982" y="20400"/>
                                  </a:lnTo>
                                  <a:lnTo>
                                    <a:pt x="982" y="14400"/>
                                  </a:lnTo>
                                  <a:lnTo>
                                    <a:pt x="2945" y="14400"/>
                                  </a:lnTo>
                                  <a:cubicBezTo>
                                    <a:pt x="2945" y="14400"/>
                                    <a:pt x="2945" y="20400"/>
                                    <a:pt x="2945" y="20400"/>
                                  </a:cubicBezTo>
                                  <a:close/>
                                  <a:moveTo>
                                    <a:pt x="3436" y="13200"/>
                                  </a:moveTo>
                                  <a:lnTo>
                                    <a:pt x="491" y="13200"/>
                                  </a:lnTo>
                                  <a:cubicBezTo>
                                    <a:pt x="220" y="13200"/>
                                    <a:pt x="0" y="13469"/>
                                    <a:pt x="0" y="13800"/>
                                  </a:cubicBezTo>
                                  <a:lnTo>
                                    <a:pt x="0" y="21000"/>
                                  </a:lnTo>
                                  <a:cubicBezTo>
                                    <a:pt x="0" y="21332"/>
                                    <a:pt x="220" y="21600"/>
                                    <a:pt x="491" y="21600"/>
                                  </a:cubicBezTo>
                                  <a:lnTo>
                                    <a:pt x="3436" y="21600"/>
                                  </a:lnTo>
                                  <a:cubicBezTo>
                                    <a:pt x="3707" y="21600"/>
                                    <a:pt x="3927" y="21332"/>
                                    <a:pt x="3927" y="21000"/>
                                  </a:cubicBezTo>
                                  <a:lnTo>
                                    <a:pt x="3927" y="13800"/>
                                  </a:lnTo>
                                  <a:cubicBezTo>
                                    <a:pt x="3927" y="13469"/>
                                    <a:pt x="3707" y="13200"/>
                                    <a:pt x="3436" y="13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4" name="Shape 2547"/>
                          <wps:cNvSpPr/>
                          <wps:spPr>
                            <a:xfrm>
                              <a:off x="1655585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73" y="17379"/>
                                  </a:moveTo>
                                  <a:lnTo>
                                    <a:pt x="15643" y="14949"/>
                                  </a:lnTo>
                                  <a:cubicBezTo>
                                    <a:pt x="16600" y="13832"/>
                                    <a:pt x="17182" y="12386"/>
                                    <a:pt x="17182" y="10800"/>
                                  </a:cubicBezTo>
                                  <a:cubicBezTo>
                                    <a:pt x="17182" y="9214"/>
                                    <a:pt x="16600" y="7767"/>
                                    <a:pt x="15643" y="6651"/>
                                  </a:cubicBezTo>
                                  <a:lnTo>
                                    <a:pt x="18073" y="4221"/>
                                  </a:lnTo>
                                  <a:cubicBezTo>
                                    <a:pt x="19649" y="5963"/>
                                    <a:pt x="20618" y="8266"/>
                                    <a:pt x="20618" y="10800"/>
                                  </a:cubicBezTo>
                                  <a:cubicBezTo>
                                    <a:pt x="20618" y="13335"/>
                                    <a:pt x="19649" y="15637"/>
                                    <a:pt x="18073" y="17379"/>
                                  </a:cubicBezTo>
                                  <a:moveTo>
                                    <a:pt x="10800" y="20619"/>
                                  </a:moveTo>
                                  <a:cubicBezTo>
                                    <a:pt x="8265" y="20619"/>
                                    <a:pt x="5963" y="19650"/>
                                    <a:pt x="4221" y="18073"/>
                                  </a:cubicBezTo>
                                  <a:lnTo>
                                    <a:pt x="6651" y="15643"/>
                                  </a:lnTo>
                                  <a:cubicBezTo>
                                    <a:pt x="7767" y="16600"/>
                                    <a:pt x="9214" y="17182"/>
                                    <a:pt x="10800" y="17182"/>
                                  </a:cubicBezTo>
                                  <a:cubicBezTo>
                                    <a:pt x="12386" y="17182"/>
                                    <a:pt x="13833" y="16600"/>
                                    <a:pt x="14949" y="15643"/>
                                  </a:cubicBezTo>
                                  <a:lnTo>
                                    <a:pt x="17379" y="18073"/>
                                  </a:lnTo>
                                  <a:cubicBezTo>
                                    <a:pt x="15637" y="19650"/>
                                    <a:pt x="13334" y="20619"/>
                                    <a:pt x="10800" y="20619"/>
                                  </a:cubicBezTo>
                                  <a:moveTo>
                                    <a:pt x="982" y="10800"/>
                                  </a:moveTo>
                                  <a:cubicBezTo>
                                    <a:pt x="982" y="8266"/>
                                    <a:pt x="1950" y="5963"/>
                                    <a:pt x="3527" y="4221"/>
                                  </a:cubicBezTo>
                                  <a:lnTo>
                                    <a:pt x="5957" y="6651"/>
                                  </a:lnTo>
                                  <a:cubicBezTo>
                                    <a:pt x="4999" y="7767"/>
                                    <a:pt x="4418" y="9214"/>
                                    <a:pt x="4418" y="10800"/>
                                  </a:cubicBezTo>
                                  <a:cubicBezTo>
                                    <a:pt x="4418" y="12386"/>
                                    <a:pt x="4999" y="13832"/>
                                    <a:pt x="5957" y="14949"/>
                                  </a:cubicBezTo>
                                  <a:lnTo>
                                    <a:pt x="3527" y="17379"/>
                                  </a:lnTo>
                                  <a:cubicBezTo>
                                    <a:pt x="1950" y="15637"/>
                                    <a:pt x="982" y="13335"/>
                                    <a:pt x="982" y="10800"/>
                                  </a:cubicBezTo>
                                  <a:moveTo>
                                    <a:pt x="16200" y="10800"/>
                                  </a:moveTo>
                                  <a:cubicBezTo>
                                    <a:pt x="16200" y="13782"/>
                                    <a:pt x="13782" y="16200"/>
                                    <a:pt x="10800" y="16200"/>
                                  </a:cubicBezTo>
                                  <a:cubicBezTo>
                                    <a:pt x="7817" y="16200"/>
                                    <a:pt x="5400" y="13782"/>
                                    <a:pt x="5400" y="10800"/>
                                  </a:cubicBez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400"/>
                                    <a:pt x="16200" y="7817"/>
                                    <a:pt x="16200" y="10800"/>
                                  </a:cubicBezTo>
                                  <a:moveTo>
                                    <a:pt x="10800" y="982"/>
                                  </a:moveTo>
                                  <a:cubicBezTo>
                                    <a:pt x="13334" y="982"/>
                                    <a:pt x="15637" y="1950"/>
                                    <a:pt x="17379" y="3527"/>
                                  </a:cubicBezTo>
                                  <a:lnTo>
                                    <a:pt x="14949" y="5957"/>
                                  </a:lnTo>
                                  <a:cubicBezTo>
                                    <a:pt x="13832" y="4999"/>
                                    <a:pt x="12386" y="4418"/>
                                    <a:pt x="10800" y="4418"/>
                                  </a:cubicBezTo>
                                  <a:cubicBezTo>
                                    <a:pt x="9214" y="4418"/>
                                    <a:pt x="7767" y="4999"/>
                                    <a:pt x="6651" y="5957"/>
                                  </a:cubicBezTo>
                                  <a:lnTo>
                                    <a:pt x="4221" y="3527"/>
                                  </a:lnTo>
                                  <a:cubicBezTo>
                                    <a:pt x="5963" y="1950"/>
                                    <a:pt x="8265" y="982"/>
                                    <a:pt x="10800" y="982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5" name="Shape 2548"/>
                          <wps:cNvSpPr/>
                          <wps:spPr>
                            <a:xfrm>
                              <a:off x="2303888" y="2484890"/>
                              <a:ext cx="339588" cy="771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145" y="17280"/>
                                  </a:moveTo>
                                  <a:cubicBezTo>
                                    <a:pt x="18332" y="17280"/>
                                    <a:pt x="17673" y="14380"/>
                                    <a:pt x="17673" y="10800"/>
                                  </a:cubicBezTo>
                                  <a:cubicBezTo>
                                    <a:pt x="17673" y="7224"/>
                                    <a:pt x="18332" y="4320"/>
                                    <a:pt x="19145" y="4320"/>
                                  </a:cubicBezTo>
                                  <a:cubicBezTo>
                                    <a:pt x="19959" y="4320"/>
                                    <a:pt x="20618" y="7224"/>
                                    <a:pt x="20618" y="10800"/>
                                  </a:cubicBezTo>
                                  <a:cubicBezTo>
                                    <a:pt x="20618" y="14380"/>
                                    <a:pt x="19959" y="17280"/>
                                    <a:pt x="19145" y="17280"/>
                                  </a:cubicBezTo>
                                  <a:moveTo>
                                    <a:pt x="19145" y="0"/>
                                  </a:moveTo>
                                  <a:cubicBezTo>
                                    <a:pt x="17790" y="0"/>
                                    <a:pt x="16691" y="4837"/>
                                    <a:pt x="16691" y="10800"/>
                                  </a:cubicBezTo>
                                  <a:cubicBezTo>
                                    <a:pt x="16691" y="16766"/>
                                    <a:pt x="17790" y="21600"/>
                                    <a:pt x="19145" y="21600"/>
                                  </a:cubicBezTo>
                                  <a:cubicBezTo>
                                    <a:pt x="20501" y="21600"/>
                                    <a:pt x="21600" y="16766"/>
                                    <a:pt x="21600" y="10800"/>
                                  </a:cubicBezTo>
                                  <a:cubicBezTo>
                                    <a:pt x="21600" y="4837"/>
                                    <a:pt x="20501" y="0"/>
                                    <a:pt x="19145" y="0"/>
                                  </a:cubicBezTo>
                                  <a:moveTo>
                                    <a:pt x="10800" y="17280"/>
                                  </a:moveTo>
                                  <a:cubicBezTo>
                                    <a:pt x="9986" y="17280"/>
                                    <a:pt x="9327" y="14380"/>
                                    <a:pt x="9327" y="10800"/>
                                  </a:cubicBezTo>
                                  <a:cubicBezTo>
                                    <a:pt x="9327" y="7224"/>
                                    <a:pt x="9986" y="4320"/>
                                    <a:pt x="10800" y="4320"/>
                                  </a:cubicBezTo>
                                  <a:cubicBezTo>
                                    <a:pt x="11614" y="4320"/>
                                    <a:pt x="12273" y="7224"/>
                                    <a:pt x="12273" y="10800"/>
                                  </a:cubicBezTo>
                                  <a:cubicBezTo>
                                    <a:pt x="12273" y="14380"/>
                                    <a:pt x="11614" y="17280"/>
                                    <a:pt x="10800" y="1728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9444" y="0"/>
                                    <a:pt x="8345" y="4837"/>
                                    <a:pt x="8345" y="10800"/>
                                  </a:cubicBezTo>
                                  <a:cubicBezTo>
                                    <a:pt x="8345" y="16766"/>
                                    <a:pt x="9444" y="21600"/>
                                    <a:pt x="10800" y="21600"/>
                                  </a:cubicBezTo>
                                  <a:cubicBezTo>
                                    <a:pt x="12156" y="21600"/>
                                    <a:pt x="13255" y="16766"/>
                                    <a:pt x="13255" y="10800"/>
                                  </a:cubicBezTo>
                                  <a:cubicBezTo>
                                    <a:pt x="13255" y="4837"/>
                                    <a:pt x="12156" y="0"/>
                                    <a:pt x="10800" y="0"/>
                                  </a:cubicBezTo>
                                  <a:moveTo>
                                    <a:pt x="2455" y="17280"/>
                                  </a:moveTo>
                                  <a:cubicBezTo>
                                    <a:pt x="1641" y="17280"/>
                                    <a:pt x="982" y="14380"/>
                                    <a:pt x="982" y="10800"/>
                                  </a:cubicBezTo>
                                  <a:cubicBezTo>
                                    <a:pt x="982" y="7224"/>
                                    <a:pt x="1641" y="4320"/>
                                    <a:pt x="2455" y="4320"/>
                                  </a:cubicBezTo>
                                  <a:cubicBezTo>
                                    <a:pt x="3268" y="4320"/>
                                    <a:pt x="3927" y="7224"/>
                                    <a:pt x="3927" y="10800"/>
                                  </a:cubicBezTo>
                                  <a:cubicBezTo>
                                    <a:pt x="3927" y="14380"/>
                                    <a:pt x="3268" y="17280"/>
                                    <a:pt x="2455" y="17280"/>
                                  </a:cubicBezTo>
                                  <a:moveTo>
                                    <a:pt x="2455" y="0"/>
                                  </a:moveTo>
                                  <a:cubicBezTo>
                                    <a:pt x="1099" y="0"/>
                                    <a:pt x="0" y="4837"/>
                                    <a:pt x="0" y="10800"/>
                                  </a:cubicBezTo>
                                  <a:cubicBezTo>
                                    <a:pt x="0" y="16766"/>
                                    <a:pt x="1099" y="21600"/>
                                    <a:pt x="2455" y="21600"/>
                                  </a:cubicBezTo>
                                  <a:cubicBezTo>
                                    <a:pt x="3811" y="21600"/>
                                    <a:pt x="4909" y="16766"/>
                                    <a:pt x="4909" y="10800"/>
                                  </a:cubicBezTo>
                                  <a:cubicBezTo>
                                    <a:pt x="4909" y="4837"/>
                                    <a:pt x="3811" y="0"/>
                                    <a:pt x="2455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6" name="Shape 2549"/>
                          <wps:cNvSpPr/>
                          <wps:spPr>
                            <a:xfrm>
                              <a:off x="2952192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0800" y="11291"/>
                                  </a:moveTo>
                                  <a:cubicBezTo>
                                    <a:pt x="10529" y="11291"/>
                                    <a:pt x="10309" y="11072"/>
                                    <a:pt x="10309" y="10800"/>
                                  </a:cubicBezTo>
                                  <a:cubicBezTo>
                                    <a:pt x="10309" y="10529"/>
                                    <a:pt x="10529" y="10309"/>
                                    <a:pt x="10800" y="10309"/>
                                  </a:cubicBezTo>
                                  <a:cubicBezTo>
                                    <a:pt x="11071" y="10309"/>
                                    <a:pt x="11291" y="10529"/>
                                    <a:pt x="11291" y="10800"/>
                                  </a:cubicBezTo>
                                  <a:cubicBezTo>
                                    <a:pt x="11291" y="11072"/>
                                    <a:pt x="11071" y="11291"/>
                                    <a:pt x="10800" y="11291"/>
                                  </a:cubicBezTo>
                                  <a:moveTo>
                                    <a:pt x="10800" y="9327"/>
                                  </a:moveTo>
                                  <a:cubicBezTo>
                                    <a:pt x="9986" y="9327"/>
                                    <a:pt x="9327" y="9987"/>
                                    <a:pt x="9327" y="10800"/>
                                  </a:cubicBezTo>
                                  <a:cubicBezTo>
                                    <a:pt x="9327" y="11614"/>
                                    <a:pt x="9986" y="12273"/>
                                    <a:pt x="10800" y="12273"/>
                                  </a:cubicBezTo>
                                  <a:cubicBezTo>
                                    <a:pt x="11614" y="12273"/>
                                    <a:pt x="12273" y="11614"/>
                                    <a:pt x="12273" y="10800"/>
                                  </a:cubicBezTo>
                                  <a:cubicBezTo>
                                    <a:pt x="12273" y="9987"/>
                                    <a:pt x="11614" y="9327"/>
                                    <a:pt x="10800" y="9327"/>
                                  </a:cubicBezTo>
                                  <a:moveTo>
                                    <a:pt x="5400" y="11291"/>
                                  </a:moveTo>
                                  <a:cubicBezTo>
                                    <a:pt x="5129" y="11291"/>
                                    <a:pt x="4909" y="11072"/>
                                    <a:pt x="4909" y="10800"/>
                                  </a:cubicBezTo>
                                  <a:cubicBezTo>
                                    <a:pt x="4909" y="10529"/>
                                    <a:pt x="5129" y="10309"/>
                                    <a:pt x="5400" y="10309"/>
                                  </a:cubicBezTo>
                                  <a:cubicBezTo>
                                    <a:pt x="5671" y="10309"/>
                                    <a:pt x="5891" y="10529"/>
                                    <a:pt x="5891" y="10800"/>
                                  </a:cubicBezTo>
                                  <a:cubicBezTo>
                                    <a:pt x="5891" y="11072"/>
                                    <a:pt x="5671" y="11291"/>
                                    <a:pt x="5400" y="11291"/>
                                  </a:cubicBezTo>
                                  <a:moveTo>
                                    <a:pt x="5400" y="9327"/>
                                  </a:moveTo>
                                  <a:cubicBezTo>
                                    <a:pt x="4586" y="9327"/>
                                    <a:pt x="3927" y="9987"/>
                                    <a:pt x="3927" y="10800"/>
                                  </a:cubicBezTo>
                                  <a:cubicBezTo>
                                    <a:pt x="3927" y="11614"/>
                                    <a:pt x="4586" y="12273"/>
                                    <a:pt x="5400" y="12273"/>
                                  </a:cubicBezTo>
                                  <a:cubicBezTo>
                                    <a:pt x="6214" y="12273"/>
                                    <a:pt x="6873" y="11614"/>
                                    <a:pt x="6873" y="10800"/>
                                  </a:cubicBezTo>
                                  <a:cubicBezTo>
                                    <a:pt x="6873" y="9987"/>
                                    <a:pt x="6214" y="9327"/>
                                    <a:pt x="5400" y="9327"/>
                                  </a:cubicBezTo>
                                  <a:moveTo>
                                    <a:pt x="16200" y="11291"/>
                                  </a:moveTo>
                                  <a:cubicBezTo>
                                    <a:pt x="1592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929" y="10309"/>
                                    <a:pt x="16200" y="10309"/>
                                  </a:cubicBezTo>
                                  <a:cubicBezTo>
                                    <a:pt x="16471" y="10309"/>
                                    <a:pt x="16691" y="10529"/>
                                    <a:pt x="16691" y="10800"/>
                                  </a:cubicBezTo>
                                  <a:cubicBezTo>
                                    <a:pt x="16691" y="11072"/>
                                    <a:pt x="16471" y="11291"/>
                                    <a:pt x="16200" y="11291"/>
                                  </a:cubicBezTo>
                                  <a:moveTo>
                                    <a:pt x="16200" y="9327"/>
                                  </a:moveTo>
                                  <a:cubicBezTo>
                                    <a:pt x="15386" y="9327"/>
                                    <a:pt x="14727" y="9987"/>
                                    <a:pt x="14727" y="10800"/>
                                  </a:cubicBezTo>
                                  <a:cubicBezTo>
                                    <a:pt x="14727" y="11614"/>
                                    <a:pt x="15386" y="12273"/>
                                    <a:pt x="16200" y="12273"/>
                                  </a:cubicBezTo>
                                  <a:cubicBezTo>
                                    <a:pt x="17014" y="12273"/>
                                    <a:pt x="17673" y="11614"/>
                                    <a:pt x="17673" y="10800"/>
                                  </a:cubicBezTo>
                                  <a:cubicBezTo>
                                    <a:pt x="17673" y="9987"/>
                                    <a:pt x="17014" y="9327"/>
                                    <a:pt x="16200" y="93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7" name="Shape 2550"/>
                          <wps:cNvSpPr/>
                          <wps:spPr>
                            <a:xfrm>
                              <a:off x="3600496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109" y="7364"/>
                                  </a:moveTo>
                                  <a:cubicBezTo>
                                    <a:pt x="20838" y="7364"/>
                                    <a:pt x="20618" y="7584"/>
                                    <a:pt x="20618" y="7855"/>
                                  </a:cubicBezTo>
                                  <a:lnTo>
                                    <a:pt x="20618" y="18655"/>
                                  </a:lnTo>
                                  <a:cubicBezTo>
                                    <a:pt x="20618" y="19739"/>
                                    <a:pt x="19739" y="20618"/>
                                    <a:pt x="18655" y="20618"/>
                                  </a:cubicBezTo>
                                  <a:lnTo>
                                    <a:pt x="2945" y="20618"/>
                                  </a:lnTo>
                                  <a:cubicBezTo>
                                    <a:pt x="1861" y="20618"/>
                                    <a:pt x="982" y="19739"/>
                                    <a:pt x="982" y="18655"/>
                                  </a:cubicBezTo>
                                  <a:lnTo>
                                    <a:pt x="982" y="2945"/>
                                  </a:lnTo>
                                  <a:cubicBezTo>
                                    <a:pt x="982" y="1861"/>
                                    <a:pt x="1861" y="982"/>
                                    <a:pt x="2945" y="982"/>
                                  </a:cubicBezTo>
                                  <a:lnTo>
                                    <a:pt x="13745" y="982"/>
                                  </a:lnTo>
                                  <a:cubicBezTo>
                                    <a:pt x="14017" y="982"/>
                                    <a:pt x="14236" y="762"/>
                                    <a:pt x="14236" y="491"/>
                                  </a:cubicBezTo>
                                  <a:cubicBezTo>
                                    <a:pt x="14236" y="220"/>
                                    <a:pt x="14017" y="0"/>
                                    <a:pt x="13745" y="0"/>
                                  </a:cubicBezTo>
                                  <a:lnTo>
                                    <a:pt x="2945" y="0"/>
                                  </a:lnTo>
                                  <a:cubicBezTo>
                                    <a:pt x="1318" y="0"/>
                                    <a:pt x="0" y="1319"/>
                                    <a:pt x="0" y="2945"/>
                                  </a:cubicBezTo>
                                  <a:lnTo>
                                    <a:pt x="0" y="18655"/>
                                  </a:lnTo>
                                  <a:cubicBezTo>
                                    <a:pt x="0" y="20282"/>
                                    <a:pt x="1318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282" y="21600"/>
                                    <a:pt x="21600" y="20282"/>
                                    <a:pt x="21600" y="18655"/>
                                  </a:cubicBezTo>
                                  <a:lnTo>
                                    <a:pt x="21600" y="7855"/>
                                  </a:lnTo>
                                  <a:cubicBezTo>
                                    <a:pt x="21600" y="7584"/>
                                    <a:pt x="21380" y="7364"/>
                                    <a:pt x="21109" y="7364"/>
                                  </a:cubicBezTo>
                                  <a:moveTo>
                                    <a:pt x="7006" y="12764"/>
                                  </a:moveTo>
                                  <a:lnTo>
                                    <a:pt x="8836" y="12764"/>
                                  </a:lnTo>
                                  <a:lnTo>
                                    <a:pt x="8836" y="14594"/>
                                  </a:lnTo>
                                  <a:lnTo>
                                    <a:pt x="6627" y="14973"/>
                                  </a:lnTo>
                                  <a:cubicBezTo>
                                    <a:pt x="6627" y="14973"/>
                                    <a:pt x="7006" y="12764"/>
                                    <a:pt x="7006" y="12764"/>
                                  </a:cubicBezTo>
                                  <a:close/>
                                  <a:moveTo>
                                    <a:pt x="16775" y="2742"/>
                                  </a:moveTo>
                                  <a:lnTo>
                                    <a:pt x="18858" y="4825"/>
                                  </a:lnTo>
                                  <a:lnTo>
                                    <a:pt x="9818" y="13865"/>
                                  </a:lnTo>
                                  <a:lnTo>
                                    <a:pt x="9818" y="11782"/>
                                  </a:lnTo>
                                  <a:lnTo>
                                    <a:pt x="7736" y="11782"/>
                                  </a:lnTo>
                                  <a:cubicBezTo>
                                    <a:pt x="7736" y="11782"/>
                                    <a:pt x="16775" y="2742"/>
                                    <a:pt x="16775" y="2742"/>
                                  </a:cubicBezTo>
                                  <a:close/>
                                  <a:moveTo>
                                    <a:pt x="18104" y="1414"/>
                                  </a:moveTo>
                                  <a:cubicBezTo>
                                    <a:pt x="18371" y="1147"/>
                                    <a:pt x="18739" y="982"/>
                                    <a:pt x="19145" y="982"/>
                                  </a:cubicBezTo>
                                  <a:cubicBezTo>
                                    <a:pt x="19959" y="982"/>
                                    <a:pt x="20618" y="1642"/>
                                    <a:pt x="20618" y="2455"/>
                                  </a:cubicBezTo>
                                  <a:cubicBezTo>
                                    <a:pt x="20618" y="2861"/>
                                    <a:pt x="20453" y="3230"/>
                                    <a:pt x="20187" y="3496"/>
                                  </a:cubicBezTo>
                                  <a:lnTo>
                                    <a:pt x="19552" y="4131"/>
                                  </a:lnTo>
                                  <a:lnTo>
                                    <a:pt x="17469" y="2048"/>
                                  </a:lnTo>
                                  <a:cubicBezTo>
                                    <a:pt x="17469" y="2048"/>
                                    <a:pt x="18104" y="1414"/>
                                    <a:pt x="18104" y="1414"/>
                                  </a:cubicBezTo>
                                  <a:close/>
                                  <a:moveTo>
                                    <a:pt x="5400" y="16200"/>
                                  </a:moveTo>
                                  <a:lnTo>
                                    <a:pt x="9590" y="15481"/>
                                  </a:lnTo>
                                  <a:lnTo>
                                    <a:pt x="20881" y="4190"/>
                                  </a:lnTo>
                                  <a:cubicBezTo>
                                    <a:pt x="21325" y="3746"/>
                                    <a:pt x="21600" y="3133"/>
                                    <a:pt x="21600" y="2455"/>
                                  </a:cubicBezTo>
                                  <a:cubicBezTo>
                                    <a:pt x="21600" y="1099"/>
                                    <a:pt x="20501" y="0"/>
                                    <a:pt x="19145" y="0"/>
                                  </a:cubicBezTo>
                                  <a:cubicBezTo>
                                    <a:pt x="18468" y="0"/>
                                    <a:pt x="17854" y="275"/>
                                    <a:pt x="17410" y="719"/>
                                  </a:cubicBezTo>
                                  <a:lnTo>
                                    <a:pt x="6119" y="12010"/>
                                  </a:lnTo>
                                  <a:cubicBezTo>
                                    <a:pt x="6119" y="12010"/>
                                    <a:pt x="5400" y="16200"/>
                                    <a:pt x="5400" y="16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8" name="Shape 2551"/>
                          <wps:cNvSpPr/>
                          <wps:spPr>
                            <a:xfrm>
                              <a:off x="4248799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755" y="6010"/>
                                  </a:moveTo>
                                  <a:lnTo>
                                    <a:pt x="18630" y="7136"/>
                                  </a:lnTo>
                                  <a:lnTo>
                                    <a:pt x="14465" y="2970"/>
                                  </a:lnTo>
                                  <a:lnTo>
                                    <a:pt x="15590" y="1845"/>
                                  </a:lnTo>
                                  <a:cubicBezTo>
                                    <a:pt x="15590" y="1845"/>
                                    <a:pt x="16391" y="982"/>
                                    <a:pt x="17673" y="982"/>
                                  </a:cubicBezTo>
                                  <a:cubicBezTo>
                                    <a:pt x="19300" y="982"/>
                                    <a:pt x="20618" y="2300"/>
                                    <a:pt x="20618" y="3927"/>
                                  </a:cubicBezTo>
                                  <a:cubicBezTo>
                                    <a:pt x="20618" y="4741"/>
                                    <a:pt x="20288" y="5477"/>
                                    <a:pt x="19755" y="6010"/>
                                  </a:cubicBezTo>
                                  <a:moveTo>
                                    <a:pt x="7364" y="18402"/>
                                  </a:moveTo>
                                  <a:lnTo>
                                    <a:pt x="7364" y="14727"/>
                                  </a:lnTo>
                                  <a:cubicBezTo>
                                    <a:pt x="7364" y="14456"/>
                                    <a:pt x="7144" y="14236"/>
                                    <a:pt x="6873" y="14236"/>
                                  </a:cubicBezTo>
                                  <a:lnTo>
                                    <a:pt x="3198" y="14236"/>
                                  </a:lnTo>
                                  <a:lnTo>
                                    <a:pt x="13770" y="3665"/>
                                  </a:lnTo>
                                  <a:lnTo>
                                    <a:pt x="17935" y="7830"/>
                                  </a:lnTo>
                                  <a:cubicBezTo>
                                    <a:pt x="17935" y="7830"/>
                                    <a:pt x="7364" y="18402"/>
                                    <a:pt x="7364" y="18402"/>
                                  </a:cubicBezTo>
                                  <a:close/>
                                  <a:moveTo>
                                    <a:pt x="6382" y="19042"/>
                                  </a:moveTo>
                                  <a:lnTo>
                                    <a:pt x="2945" y="19845"/>
                                  </a:lnTo>
                                  <a:lnTo>
                                    <a:pt x="2945" y="18655"/>
                                  </a:lnTo>
                                  <a:lnTo>
                                    <a:pt x="1755" y="18655"/>
                                  </a:lnTo>
                                  <a:lnTo>
                                    <a:pt x="2558" y="15218"/>
                                  </a:lnTo>
                                  <a:lnTo>
                                    <a:pt x="6382" y="15218"/>
                                  </a:lnTo>
                                  <a:cubicBezTo>
                                    <a:pt x="6382" y="15218"/>
                                    <a:pt x="6382" y="19042"/>
                                    <a:pt x="6382" y="19042"/>
                                  </a:cubicBezTo>
                                  <a:close/>
                                  <a:moveTo>
                                    <a:pt x="17673" y="0"/>
                                  </a:moveTo>
                                  <a:cubicBezTo>
                                    <a:pt x="16588" y="0"/>
                                    <a:pt x="15606" y="439"/>
                                    <a:pt x="14896" y="1151"/>
                                  </a:cubicBezTo>
                                  <a:lnTo>
                                    <a:pt x="1641" y="1440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7195" y="19959"/>
                                  </a:lnTo>
                                  <a:lnTo>
                                    <a:pt x="20449" y="6704"/>
                                  </a:lnTo>
                                  <a:cubicBezTo>
                                    <a:pt x="21160" y="5994"/>
                                    <a:pt x="21600" y="5012"/>
                                    <a:pt x="21600" y="3927"/>
                                  </a:cubicBezTo>
                                  <a:cubicBezTo>
                                    <a:pt x="21600" y="1758"/>
                                    <a:pt x="19842" y="0"/>
                                    <a:pt x="17673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9" name="Shape 2552"/>
                          <wps:cNvSpPr/>
                          <wps:spPr>
                            <a:xfrm>
                              <a:off x="4897102" y="2369122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8360"/>
                                  </a:moveTo>
                                  <a:cubicBezTo>
                                    <a:pt x="9864" y="18360"/>
                                    <a:pt x="8922" y="18237"/>
                                    <a:pt x="7998" y="17995"/>
                                  </a:cubicBezTo>
                                  <a:cubicBezTo>
                                    <a:pt x="7923" y="17975"/>
                                    <a:pt x="7846" y="17965"/>
                                    <a:pt x="7770" y="17965"/>
                                  </a:cubicBezTo>
                                  <a:cubicBezTo>
                                    <a:pt x="7646" y="17965"/>
                                    <a:pt x="7522" y="17991"/>
                                    <a:pt x="7406" y="18043"/>
                                  </a:cubicBezTo>
                                  <a:lnTo>
                                    <a:pt x="3352" y="19826"/>
                                  </a:lnTo>
                                  <a:lnTo>
                                    <a:pt x="4013" y="16735"/>
                                  </a:lnTo>
                                  <a:cubicBezTo>
                                    <a:pt x="4098" y="16339"/>
                                    <a:pt x="3972" y="15924"/>
                                    <a:pt x="3689" y="15662"/>
                                  </a:cubicBezTo>
                                  <a:cubicBezTo>
                                    <a:pt x="1944" y="14045"/>
                                    <a:pt x="982" y="11934"/>
                                    <a:pt x="982" y="9720"/>
                                  </a:cubicBezTo>
                                  <a:cubicBezTo>
                                    <a:pt x="982" y="4956"/>
                                    <a:pt x="5387" y="1080"/>
                                    <a:pt x="10800" y="1080"/>
                                  </a:cubicBezTo>
                                  <a:cubicBezTo>
                                    <a:pt x="16214" y="1080"/>
                                    <a:pt x="20618" y="4956"/>
                                    <a:pt x="20618" y="9720"/>
                                  </a:cubicBezTo>
                                  <a:cubicBezTo>
                                    <a:pt x="20618" y="14484"/>
                                    <a:pt x="16214" y="18360"/>
                                    <a:pt x="10800" y="1836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352"/>
                                    <a:pt x="0" y="9720"/>
                                  </a:cubicBezTo>
                                  <a:cubicBezTo>
                                    <a:pt x="0" y="12353"/>
                                    <a:pt x="1168" y="14738"/>
                                    <a:pt x="3057" y="16488"/>
                                  </a:cubicBezTo>
                                  <a:lnTo>
                                    <a:pt x="1964" y="21600"/>
                                  </a:lnTo>
                                  <a:lnTo>
                                    <a:pt x="7770" y="19046"/>
                                  </a:lnTo>
                                  <a:cubicBezTo>
                                    <a:pt x="8732" y="19298"/>
                                    <a:pt x="9747" y="19440"/>
                                    <a:pt x="10800" y="19440"/>
                                  </a:cubicBezTo>
                                  <a:cubicBezTo>
                                    <a:pt x="16765" y="19440"/>
                                    <a:pt x="21600" y="15089"/>
                                    <a:pt x="21600" y="9720"/>
                                  </a:cubicBezTo>
                                  <a:cubicBezTo>
                                    <a:pt x="21600" y="4352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0" name="Shape 2553"/>
                          <wps:cNvSpPr/>
                          <wps:spPr>
                            <a:xfrm>
                              <a:off x="5545405" y="2369122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709" y="8100"/>
                                  </a:moveTo>
                                  <a:cubicBezTo>
                                    <a:pt x="14896" y="8100"/>
                                    <a:pt x="14236" y="8826"/>
                                    <a:pt x="14236" y="9720"/>
                                  </a:cubicBezTo>
                                  <a:cubicBezTo>
                                    <a:pt x="14236" y="10615"/>
                                    <a:pt x="14896" y="11340"/>
                                    <a:pt x="15709" y="11340"/>
                                  </a:cubicBezTo>
                                  <a:cubicBezTo>
                                    <a:pt x="16522" y="11340"/>
                                    <a:pt x="17182" y="10615"/>
                                    <a:pt x="17182" y="9720"/>
                                  </a:cubicBezTo>
                                  <a:cubicBezTo>
                                    <a:pt x="17182" y="8826"/>
                                    <a:pt x="16522" y="8100"/>
                                    <a:pt x="15709" y="8100"/>
                                  </a:cubicBezTo>
                                  <a:moveTo>
                                    <a:pt x="10800" y="18360"/>
                                  </a:moveTo>
                                  <a:cubicBezTo>
                                    <a:pt x="9864" y="18360"/>
                                    <a:pt x="8922" y="18237"/>
                                    <a:pt x="7998" y="17995"/>
                                  </a:cubicBezTo>
                                  <a:cubicBezTo>
                                    <a:pt x="7923" y="17975"/>
                                    <a:pt x="7846" y="17965"/>
                                    <a:pt x="7770" y="17965"/>
                                  </a:cubicBezTo>
                                  <a:cubicBezTo>
                                    <a:pt x="7646" y="17965"/>
                                    <a:pt x="7522" y="17991"/>
                                    <a:pt x="7406" y="18043"/>
                                  </a:cubicBezTo>
                                  <a:lnTo>
                                    <a:pt x="3352" y="19826"/>
                                  </a:lnTo>
                                  <a:lnTo>
                                    <a:pt x="4013" y="16735"/>
                                  </a:lnTo>
                                  <a:cubicBezTo>
                                    <a:pt x="4098" y="16339"/>
                                    <a:pt x="3972" y="15924"/>
                                    <a:pt x="3689" y="15662"/>
                                  </a:cubicBezTo>
                                  <a:cubicBezTo>
                                    <a:pt x="1944" y="14045"/>
                                    <a:pt x="982" y="11934"/>
                                    <a:pt x="982" y="9720"/>
                                  </a:cubicBezTo>
                                  <a:cubicBezTo>
                                    <a:pt x="982" y="4956"/>
                                    <a:pt x="5387" y="1080"/>
                                    <a:pt x="10800" y="1080"/>
                                  </a:cubicBezTo>
                                  <a:cubicBezTo>
                                    <a:pt x="16214" y="1080"/>
                                    <a:pt x="20618" y="4956"/>
                                    <a:pt x="20618" y="9720"/>
                                  </a:cubicBezTo>
                                  <a:cubicBezTo>
                                    <a:pt x="20618" y="14484"/>
                                    <a:pt x="16214" y="18360"/>
                                    <a:pt x="10800" y="1836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352"/>
                                    <a:pt x="0" y="9720"/>
                                  </a:cubicBezTo>
                                  <a:cubicBezTo>
                                    <a:pt x="0" y="12353"/>
                                    <a:pt x="1168" y="14738"/>
                                    <a:pt x="3057" y="16488"/>
                                  </a:cubicBezTo>
                                  <a:lnTo>
                                    <a:pt x="1964" y="21600"/>
                                  </a:lnTo>
                                  <a:lnTo>
                                    <a:pt x="7770" y="19046"/>
                                  </a:lnTo>
                                  <a:cubicBezTo>
                                    <a:pt x="8732" y="19298"/>
                                    <a:pt x="9747" y="19440"/>
                                    <a:pt x="10800" y="19440"/>
                                  </a:cubicBezTo>
                                  <a:cubicBezTo>
                                    <a:pt x="16765" y="19440"/>
                                    <a:pt x="21600" y="15089"/>
                                    <a:pt x="21600" y="9720"/>
                                  </a:cubicBezTo>
                                  <a:cubicBezTo>
                                    <a:pt x="21600" y="4352"/>
                                    <a:pt x="16765" y="0"/>
                                    <a:pt x="10800" y="0"/>
                                  </a:cubicBezTo>
                                  <a:moveTo>
                                    <a:pt x="10800" y="8100"/>
                                  </a:moveTo>
                                  <a:cubicBezTo>
                                    <a:pt x="9987" y="8100"/>
                                    <a:pt x="9327" y="8826"/>
                                    <a:pt x="9327" y="9720"/>
                                  </a:cubicBezTo>
                                  <a:cubicBezTo>
                                    <a:pt x="9327" y="10615"/>
                                    <a:pt x="9987" y="11340"/>
                                    <a:pt x="10800" y="11340"/>
                                  </a:cubicBezTo>
                                  <a:cubicBezTo>
                                    <a:pt x="11613" y="11340"/>
                                    <a:pt x="12273" y="10615"/>
                                    <a:pt x="12273" y="9720"/>
                                  </a:cubicBezTo>
                                  <a:cubicBezTo>
                                    <a:pt x="12273" y="8826"/>
                                    <a:pt x="11613" y="8100"/>
                                    <a:pt x="10800" y="8100"/>
                                  </a:cubicBezTo>
                                  <a:moveTo>
                                    <a:pt x="5891" y="8100"/>
                                  </a:moveTo>
                                  <a:cubicBezTo>
                                    <a:pt x="5078" y="8100"/>
                                    <a:pt x="4418" y="8826"/>
                                    <a:pt x="4418" y="9720"/>
                                  </a:cubicBezTo>
                                  <a:cubicBezTo>
                                    <a:pt x="4418" y="10615"/>
                                    <a:pt x="5078" y="11340"/>
                                    <a:pt x="5891" y="11340"/>
                                  </a:cubicBezTo>
                                  <a:cubicBezTo>
                                    <a:pt x="6704" y="11340"/>
                                    <a:pt x="7364" y="10615"/>
                                    <a:pt x="7364" y="9720"/>
                                  </a:cubicBezTo>
                                  <a:cubicBezTo>
                                    <a:pt x="7364" y="8826"/>
                                    <a:pt x="6704" y="8100"/>
                                    <a:pt x="5891" y="81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1" name="Shape 2555"/>
                          <wps:cNvSpPr/>
                          <wps:spPr>
                            <a:xfrm>
                              <a:off x="358979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73" y="17379"/>
                                  </a:moveTo>
                                  <a:lnTo>
                                    <a:pt x="4221" y="3527"/>
                                  </a:lnTo>
                                  <a:cubicBezTo>
                                    <a:pt x="5963" y="1950"/>
                                    <a:pt x="8265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335"/>
                                    <a:pt x="19650" y="15637"/>
                                    <a:pt x="18073" y="17379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8266"/>
                                    <a:pt x="1950" y="5963"/>
                                    <a:pt x="3527" y="4221"/>
                                  </a:cubicBezTo>
                                  <a:lnTo>
                                    <a:pt x="17379" y="18073"/>
                                  </a:lnTo>
                                  <a:cubicBezTo>
                                    <a:pt x="15637" y="19650"/>
                                    <a:pt x="13334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2" name="Shape 2556"/>
                          <wps:cNvSpPr/>
                          <wps:spPr>
                            <a:xfrm>
                              <a:off x="1007282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1874" y="5396"/>
                                  </a:moveTo>
                                  <a:cubicBezTo>
                                    <a:pt x="11493" y="5396"/>
                                    <a:pt x="11166" y="5519"/>
                                    <a:pt x="10894" y="5766"/>
                                  </a:cubicBezTo>
                                  <a:cubicBezTo>
                                    <a:pt x="10621" y="6013"/>
                                    <a:pt x="10484" y="6310"/>
                                    <a:pt x="10484" y="6658"/>
                                  </a:cubicBezTo>
                                  <a:cubicBezTo>
                                    <a:pt x="10484" y="7005"/>
                                    <a:pt x="10621" y="7301"/>
                                    <a:pt x="10894" y="7545"/>
                                  </a:cubicBezTo>
                                  <a:cubicBezTo>
                                    <a:pt x="11166" y="7790"/>
                                    <a:pt x="11493" y="7912"/>
                                    <a:pt x="11874" y="7912"/>
                                  </a:cubicBezTo>
                                  <a:cubicBezTo>
                                    <a:pt x="12255" y="7912"/>
                                    <a:pt x="12581" y="7790"/>
                                    <a:pt x="12852" y="7545"/>
                                  </a:cubicBezTo>
                                  <a:cubicBezTo>
                                    <a:pt x="13122" y="7301"/>
                                    <a:pt x="13257" y="7005"/>
                                    <a:pt x="13257" y="6658"/>
                                  </a:cubicBezTo>
                                  <a:cubicBezTo>
                                    <a:pt x="13257" y="6310"/>
                                    <a:pt x="13122" y="6013"/>
                                    <a:pt x="12852" y="5766"/>
                                  </a:cubicBezTo>
                                  <a:cubicBezTo>
                                    <a:pt x="12581" y="5519"/>
                                    <a:pt x="12255" y="5396"/>
                                    <a:pt x="11874" y="5396"/>
                                  </a:cubicBezTo>
                                  <a:moveTo>
                                    <a:pt x="12242" y="15228"/>
                                  </a:moveTo>
                                  <a:cubicBezTo>
                                    <a:pt x="11942" y="15228"/>
                                    <a:pt x="11730" y="15180"/>
                                    <a:pt x="11608" y="15083"/>
                                  </a:cubicBezTo>
                                  <a:cubicBezTo>
                                    <a:pt x="11486" y="14987"/>
                                    <a:pt x="11425" y="14807"/>
                                    <a:pt x="11425" y="14542"/>
                                  </a:cubicBezTo>
                                  <a:cubicBezTo>
                                    <a:pt x="11425" y="14436"/>
                                    <a:pt x="11444" y="14281"/>
                                    <a:pt x="11482" y="14076"/>
                                  </a:cubicBezTo>
                                  <a:cubicBezTo>
                                    <a:pt x="11519" y="13870"/>
                                    <a:pt x="11562" y="13687"/>
                                    <a:pt x="11609" y="13527"/>
                                  </a:cubicBezTo>
                                  <a:lnTo>
                                    <a:pt x="12189" y="11532"/>
                                  </a:lnTo>
                                  <a:cubicBezTo>
                                    <a:pt x="12246" y="11349"/>
                                    <a:pt x="12284" y="11148"/>
                                    <a:pt x="12306" y="10929"/>
                                  </a:cubicBezTo>
                                  <a:cubicBezTo>
                                    <a:pt x="12327" y="10709"/>
                                    <a:pt x="12337" y="10557"/>
                                    <a:pt x="12337" y="10469"/>
                                  </a:cubicBezTo>
                                  <a:cubicBezTo>
                                    <a:pt x="12337" y="10049"/>
                                    <a:pt x="12185" y="9707"/>
                                    <a:pt x="11882" y="9444"/>
                                  </a:cubicBezTo>
                                  <a:cubicBezTo>
                                    <a:pt x="11578" y="9182"/>
                                    <a:pt x="11146" y="9050"/>
                                    <a:pt x="10586" y="9050"/>
                                  </a:cubicBezTo>
                                  <a:cubicBezTo>
                                    <a:pt x="10275" y="9050"/>
                                    <a:pt x="9945" y="9104"/>
                                    <a:pt x="9597" y="9211"/>
                                  </a:cubicBezTo>
                                  <a:cubicBezTo>
                                    <a:pt x="9248" y="9319"/>
                                    <a:pt x="8884" y="9448"/>
                                    <a:pt x="8502" y="9599"/>
                                  </a:cubicBezTo>
                                  <a:lnTo>
                                    <a:pt x="8347" y="10216"/>
                                  </a:lnTo>
                                  <a:cubicBezTo>
                                    <a:pt x="8460" y="10175"/>
                                    <a:pt x="8595" y="10131"/>
                                    <a:pt x="8753" y="10085"/>
                                  </a:cubicBezTo>
                                  <a:cubicBezTo>
                                    <a:pt x="8911" y="10040"/>
                                    <a:pt x="9066" y="10017"/>
                                    <a:pt x="9217" y="10017"/>
                                  </a:cubicBezTo>
                                  <a:cubicBezTo>
                                    <a:pt x="9524" y="10017"/>
                                    <a:pt x="9731" y="10068"/>
                                    <a:pt x="9839" y="10168"/>
                                  </a:cubicBezTo>
                                  <a:cubicBezTo>
                                    <a:pt x="9948" y="10269"/>
                                    <a:pt x="10002" y="10447"/>
                                    <a:pt x="10002" y="10703"/>
                                  </a:cubicBezTo>
                                  <a:cubicBezTo>
                                    <a:pt x="10002" y="10844"/>
                                    <a:pt x="9985" y="11001"/>
                                    <a:pt x="9949" y="11172"/>
                                  </a:cubicBezTo>
                                  <a:cubicBezTo>
                                    <a:pt x="9914" y="11343"/>
                                    <a:pt x="9870" y="11526"/>
                                    <a:pt x="9818" y="11717"/>
                                  </a:cubicBezTo>
                                  <a:lnTo>
                                    <a:pt x="9235" y="13719"/>
                                  </a:lnTo>
                                  <a:cubicBezTo>
                                    <a:pt x="9184" y="13929"/>
                                    <a:pt x="9146" y="14118"/>
                                    <a:pt x="9123" y="14285"/>
                                  </a:cubicBezTo>
                                  <a:cubicBezTo>
                                    <a:pt x="9100" y="14451"/>
                                    <a:pt x="9088" y="14615"/>
                                    <a:pt x="9088" y="14775"/>
                                  </a:cubicBezTo>
                                  <a:cubicBezTo>
                                    <a:pt x="9088" y="15186"/>
                                    <a:pt x="9244" y="15526"/>
                                    <a:pt x="9556" y="15793"/>
                                  </a:cubicBezTo>
                                  <a:cubicBezTo>
                                    <a:pt x="9869" y="16060"/>
                                    <a:pt x="10308" y="16194"/>
                                    <a:pt x="10872" y="16194"/>
                                  </a:cubicBezTo>
                                  <a:cubicBezTo>
                                    <a:pt x="11239" y="16194"/>
                                    <a:pt x="11561" y="16147"/>
                                    <a:pt x="11839" y="16053"/>
                                  </a:cubicBezTo>
                                  <a:cubicBezTo>
                                    <a:pt x="12117" y="15960"/>
                                    <a:pt x="12488" y="15824"/>
                                    <a:pt x="12954" y="15645"/>
                                  </a:cubicBezTo>
                                  <a:lnTo>
                                    <a:pt x="13109" y="15028"/>
                                  </a:lnTo>
                                  <a:cubicBezTo>
                                    <a:pt x="13029" y="15065"/>
                                    <a:pt x="12900" y="15107"/>
                                    <a:pt x="12721" y="15155"/>
                                  </a:cubicBezTo>
                                  <a:cubicBezTo>
                                    <a:pt x="12543" y="15204"/>
                                    <a:pt x="12383" y="15228"/>
                                    <a:pt x="12242" y="1522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3" name="Shape 2557"/>
                          <wps:cNvSpPr/>
                          <wps:spPr>
                            <a:xfrm>
                              <a:off x="165558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991" y="6559"/>
                                  </a:moveTo>
                                  <a:cubicBezTo>
                                    <a:pt x="12727" y="6341"/>
                                    <a:pt x="12420" y="6172"/>
                                    <a:pt x="12078" y="6058"/>
                                  </a:cubicBezTo>
                                  <a:cubicBezTo>
                                    <a:pt x="11737" y="5946"/>
                                    <a:pt x="11367" y="5889"/>
                                    <a:pt x="10978" y="5889"/>
                                  </a:cubicBezTo>
                                  <a:cubicBezTo>
                                    <a:pt x="10477" y="5889"/>
                                    <a:pt x="10025" y="5967"/>
                                    <a:pt x="9633" y="6120"/>
                                  </a:cubicBezTo>
                                  <a:cubicBezTo>
                                    <a:pt x="9239" y="6275"/>
                                    <a:pt x="8900" y="6494"/>
                                    <a:pt x="8623" y="6771"/>
                                  </a:cubicBezTo>
                                  <a:cubicBezTo>
                                    <a:pt x="8346" y="7049"/>
                                    <a:pt x="8133" y="7392"/>
                                    <a:pt x="7992" y="7788"/>
                                  </a:cubicBezTo>
                                  <a:cubicBezTo>
                                    <a:pt x="7853" y="8180"/>
                                    <a:pt x="7782" y="8620"/>
                                    <a:pt x="7782" y="9096"/>
                                  </a:cubicBezTo>
                                  <a:lnTo>
                                    <a:pt x="7782" y="9217"/>
                                  </a:lnTo>
                                  <a:lnTo>
                                    <a:pt x="8880" y="9217"/>
                                  </a:lnTo>
                                  <a:lnTo>
                                    <a:pt x="8877" y="9093"/>
                                  </a:lnTo>
                                  <a:cubicBezTo>
                                    <a:pt x="8868" y="8767"/>
                                    <a:pt x="8908" y="8461"/>
                                    <a:pt x="8993" y="8187"/>
                                  </a:cubicBezTo>
                                  <a:cubicBezTo>
                                    <a:pt x="9079" y="7914"/>
                                    <a:pt x="9207" y="7675"/>
                                    <a:pt x="9377" y="7473"/>
                                  </a:cubicBezTo>
                                  <a:cubicBezTo>
                                    <a:pt x="9545" y="7274"/>
                                    <a:pt x="9762" y="7115"/>
                                    <a:pt x="10024" y="7000"/>
                                  </a:cubicBezTo>
                                  <a:cubicBezTo>
                                    <a:pt x="10287" y="6884"/>
                                    <a:pt x="10594" y="6827"/>
                                    <a:pt x="10937" y="6827"/>
                                  </a:cubicBezTo>
                                  <a:cubicBezTo>
                                    <a:pt x="11182" y="6827"/>
                                    <a:pt x="11418" y="6868"/>
                                    <a:pt x="11639" y="6950"/>
                                  </a:cubicBezTo>
                                  <a:cubicBezTo>
                                    <a:pt x="11858" y="7032"/>
                                    <a:pt x="12053" y="7146"/>
                                    <a:pt x="12218" y="7289"/>
                                  </a:cubicBezTo>
                                  <a:cubicBezTo>
                                    <a:pt x="12381" y="7431"/>
                                    <a:pt x="12512" y="7605"/>
                                    <a:pt x="12609" y="7808"/>
                                  </a:cubicBezTo>
                                  <a:cubicBezTo>
                                    <a:pt x="12704" y="8011"/>
                                    <a:pt x="12752" y="8236"/>
                                    <a:pt x="12752" y="8478"/>
                                  </a:cubicBezTo>
                                  <a:cubicBezTo>
                                    <a:pt x="12752" y="8797"/>
                                    <a:pt x="12674" y="9089"/>
                                    <a:pt x="12519" y="9350"/>
                                  </a:cubicBezTo>
                                  <a:cubicBezTo>
                                    <a:pt x="12359" y="9618"/>
                                    <a:pt x="12154" y="9865"/>
                                    <a:pt x="11913" y="10082"/>
                                  </a:cubicBezTo>
                                  <a:cubicBezTo>
                                    <a:pt x="11624" y="10337"/>
                                    <a:pt x="11374" y="10568"/>
                                    <a:pt x="11170" y="10771"/>
                                  </a:cubicBezTo>
                                  <a:cubicBezTo>
                                    <a:pt x="10959" y="10979"/>
                                    <a:pt x="10789" y="11200"/>
                                    <a:pt x="10662" y="11428"/>
                                  </a:cubicBezTo>
                                  <a:cubicBezTo>
                                    <a:pt x="10534" y="11657"/>
                                    <a:pt x="10441" y="11916"/>
                                    <a:pt x="10385" y="12199"/>
                                  </a:cubicBezTo>
                                  <a:cubicBezTo>
                                    <a:pt x="10329" y="12478"/>
                                    <a:pt x="10305" y="12827"/>
                                    <a:pt x="10315" y="13237"/>
                                  </a:cubicBezTo>
                                  <a:lnTo>
                                    <a:pt x="10318" y="13355"/>
                                  </a:lnTo>
                                  <a:lnTo>
                                    <a:pt x="11407" y="13355"/>
                                  </a:lnTo>
                                  <a:lnTo>
                                    <a:pt x="11410" y="13237"/>
                                  </a:lnTo>
                                  <a:cubicBezTo>
                                    <a:pt x="11418" y="12838"/>
                                    <a:pt x="11436" y="12531"/>
                                    <a:pt x="11463" y="12322"/>
                                  </a:cubicBezTo>
                                  <a:cubicBezTo>
                                    <a:pt x="11488" y="12125"/>
                                    <a:pt x="11538" y="11956"/>
                                    <a:pt x="11611" y="11821"/>
                                  </a:cubicBezTo>
                                  <a:cubicBezTo>
                                    <a:pt x="11687" y="11684"/>
                                    <a:pt x="11803" y="11541"/>
                                    <a:pt x="11959" y="11399"/>
                                  </a:cubicBezTo>
                                  <a:cubicBezTo>
                                    <a:pt x="12127" y="11245"/>
                                    <a:pt x="12351" y="11031"/>
                                    <a:pt x="12630" y="10762"/>
                                  </a:cubicBezTo>
                                  <a:cubicBezTo>
                                    <a:pt x="12979" y="10441"/>
                                    <a:pt x="13270" y="10102"/>
                                    <a:pt x="13495" y="9753"/>
                                  </a:cubicBezTo>
                                  <a:cubicBezTo>
                                    <a:pt x="13729" y="9393"/>
                                    <a:pt x="13847" y="8952"/>
                                    <a:pt x="13847" y="8439"/>
                                  </a:cubicBezTo>
                                  <a:cubicBezTo>
                                    <a:pt x="13847" y="8038"/>
                                    <a:pt x="13770" y="7675"/>
                                    <a:pt x="13618" y="7362"/>
                                  </a:cubicBezTo>
                                  <a:cubicBezTo>
                                    <a:pt x="13467" y="7050"/>
                                    <a:pt x="13256" y="6780"/>
                                    <a:pt x="12991" y="6559"/>
                                  </a:cubicBezTo>
                                  <a:moveTo>
                                    <a:pt x="10179" y="15706"/>
                                  </a:moveTo>
                                  <a:lnTo>
                                    <a:pt x="11558" y="15706"/>
                                  </a:lnTo>
                                  <a:lnTo>
                                    <a:pt x="11558" y="14072"/>
                                  </a:lnTo>
                                  <a:lnTo>
                                    <a:pt x="10179" y="14072"/>
                                  </a:lnTo>
                                  <a:cubicBezTo>
                                    <a:pt x="10179" y="14072"/>
                                    <a:pt x="10179" y="15706"/>
                                    <a:pt x="10179" y="15706"/>
                                  </a:cubicBezTo>
                                  <a:close/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4" name="Shape 2558"/>
                          <wps:cNvSpPr/>
                          <wps:spPr>
                            <a:xfrm>
                              <a:off x="2303888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1782" y="5891"/>
                                  </a:moveTo>
                                  <a:lnTo>
                                    <a:pt x="9818" y="5891"/>
                                  </a:lnTo>
                                  <a:cubicBezTo>
                                    <a:pt x="9547" y="5891"/>
                                    <a:pt x="9327" y="6111"/>
                                    <a:pt x="9327" y="6382"/>
                                  </a:cubicBezTo>
                                  <a:cubicBezTo>
                                    <a:pt x="9327" y="6394"/>
                                    <a:pt x="9334" y="6405"/>
                                    <a:pt x="9334" y="6417"/>
                                  </a:cubicBezTo>
                                  <a:lnTo>
                                    <a:pt x="9328" y="6417"/>
                                  </a:lnTo>
                                  <a:lnTo>
                                    <a:pt x="9819" y="12308"/>
                                  </a:lnTo>
                                  <a:lnTo>
                                    <a:pt x="9825" y="12307"/>
                                  </a:lnTo>
                                  <a:cubicBezTo>
                                    <a:pt x="9844" y="12562"/>
                                    <a:pt x="10050" y="12764"/>
                                    <a:pt x="10309" y="12764"/>
                                  </a:cubicBezTo>
                                  <a:lnTo>
                                    <a:pt x="11291" y="12764"/>
                                  </a:lnTo>
                                  <a:cubicBezTo>
                                    <a:pt x="11550" y="12764"/>
                                    <a:pt x="11756" y="12562"/>
                                    <a:pt x="11775" y="12307"/>
                                  </a:cubicBezTo>
                                  <a:lnTo>
                                    <a:pt x="11781" y="12308"/>
                                  </a:lnTo>
                                  <a:lnTo>
                                    <a:pt x="12272" y="6417"/>
                                  </a:lnTo>
                                  <a:lnTo>
                                    <a:pt x="12266" y="6417"/>
                                  </a:lnTo>
                                  <a:cubicBezTo>
                                    <a:pt x="12267" y="6405"/>
                                    <a:pt x="12273" y="6394"/>
                                    <a:pt x="12273" y="6382"/>
                                  </a:cubicBezTo>
                                  <a:cubicBezTo>
                                    <a:pt x="12273" y="6111"/>
                                    <a:pt x="12053" y="5891"/>
                                    <a:pt x="11782" y="5891"/>
                                  </a:cubicBezTo>
                                  <a:moveTo>
                                    <a:pt x="10800" y="13745"/>
                                  </a:moveTo>
                                  <a:cubicBezTo>
                                    <a:pt x="10258" y="13745"/>
                                    <a:pt x="9818" y="14186"/>
                                    <a:pt x="9818" y="14727"/>
                                  </a:cubicBezTo>
                                  <a:cubicBezTo>
                                    <a:pt x="9818" y="15269"/>
                                    <a:pt x="10258" y="15709"/>
                                    <a:pt x="10800" y="15709"/>
                                  </a:cubicBezTo>
                                  <a:cubicBezTo>
                                    <a:pt x="11342" y="15709"/>
                                    <a:pt x="11782" y="15269"/>
                                    <a:pt x="11782" y="14727"/>
                                  </a:cubicBezTo>
                                  <a:cubicBezTo>
                                    <a:pt x="11782" y="14186"/>
                                    <a:pt x="11342" y="13745"/>
                                    <a:pt x="10800" y="1374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5" name="Shape 2559"/>
                          <wps:cNvSpPr/>
                          <wps:spPr>
                            <a:xfrm>
                              <a:off x="2952192" y="303286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15600"/>
                                  </a:moveTo>
                                  <a:lnTo>
                                    <a:pt x="982" y="15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16691" y="1200"/>
                                  </a:lnTo>
                                  <a:lnTo>
                                    <a:pt x="16691" y="3000"/>
                                  </a:lnTo>
                                  <a:cubicBezTo>
                                    <a:pt x="16691" y="3332"/>
                                    <a:pt x="16911" y="3600"/>
                                    <a:pt x="17182" y="3600"/>
                                  </a:cubicBezTo>
                                  <a:cubicBezTo>
                                    <a:pt x="17453" y="3600"/>
                                    <a:pt x="17673" y="3332"/>
                                    <a:pt x="17673" y="3000"/>
                                  </a:cubicBezTo>
                                  <a:lnTo>
                                    <a:pt x="17673" y="1200"/>
                                  </a:lnTo>
                                  <a:cubicBezTo>
                                    <a:pt x="17673" y="538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5600"/>
                                  </a:lnTo>
                                  <a:cubicBezTo>
                                    <a:pt x="0" y="16262"/>
                                    <a:pt x="440" y="16800"/>
                                    <a:pt x="982" y="16800"/>
                                  </a:cubicBezTo>
                                  <a:lnTo>
                                    <a:pt x="2455" y="16800"/>
                                  </a:lnTo>
                                  <a:cubicBezTo>
                                    <a:pt x="2725" y="16800"/>
                                    <a:pt x="2945" y="16532"/>
                                    <a:pt x="2945" y="16200"/>
                                  </a:cubicBezTo>
                                  <a:cubicBezTo>
                                    <a:pt x="2945" y="15869"/>
                                    <a:pt x="2725" y="15600"/>
                                    <a:pt x="2455" y="156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4909" y="20400"/>
                                  </a:lnTo>
                                  <a:lnTo>
                                    <a:pt x="4909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4909" y="4800"/>
                                  </a:lnTo>
                                  <a:cubicBezTo>
                                    <a:pt x="4367" y="4800"/>
                                    <a:pt x="3927" y="5338"/>
                                    <a:pt x="3927" y="60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3927" y="21062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6" name="Shape 2560"/>
                          <wps:cNvSpPr/>
                          <wps:spPr>
                            <a:xfrm>
                              <a:off x="3600496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13745"/>
                                  </a:moveTo>
                                  <a:cubicBezTo>
                                    <a:pt x="2726" y="13745"/>
                                    <a:pt x="2945" y="13526"/>
                                    <a:pt x="2945" y="13255"/>
                                  </a:cubicBezTo>
                                  <a:cubicBezTo>
                                    <a:pt x="2945" y="12984"/>
                                    <a:pt x="2726" y="12764"/>
                                    <a:pt x="2455" y="12764"/>
                                  </a:cubicBezTo>
                                  <a:lnTo>
                                    <a:pt x="982" y="12764"/>
                                  </a:lnTo>
                                  <a:lnTo>
                                    <a:pt x="982" y="982"/>
                                  </a:lnTo>
                                  <a:lnTo>
                                    <a:pt x="16691" y="982"/>
                                  </a:lnTo>
                                  <a:lnTo>
                                    <a:pt x="16691" y="2455"/>
                                  </a:lnTo>
                                  <a:cubicBezTo>
                                    <a:pt x="16691" y="2726"/>
                                    <a:pt x="16910" y="2945"/>
                                    <a:pt x="17182" y="2945"/>
                                  </a:cubicBezTo>
                                  <a:cubicBezTo>
                                    <a:pt x="17453" y="2945"/>
                                    <a:pt x="17673" y="2726"/>
                                    <a:pt x="17673" y="2455"/>
                                  </a:cubicBezTo>
                                  <a:lnTo>
                                    <a:pt x="17673" y="982"/>
                                  </a:lnTo>
                                  <a:cubicBezTo>
                                    <a:pt x="17673" y="440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40"/>
                                    <a:pt x="0" y="982"/>
                                  </a:cubicBezTo>
                                  <a:lnTo>
                                    <a:pt x="0" y="16691"/>
                                  </a:lnTo>
                                  <a:cubicBezTo>
                                    <a:pt x="0" y="17233"/>
                                    <a:pt x="440" y="17673"/>
                                    <a:pt x="982" y="17673"/>
                                  </a:cubicBezTo>
                                  <a:lnTo>
                                    <a:pt x="2455" y="17673"/>
                                  </a:lnTo>
                                  <a:cubicBezTo>
                                    <a:pt x="2726" y="17673"/>
                                    <a:pt x="2945" y="17453"/>
                                    <a:pt x="2945" y="17182"/>
                                  </a:cubicBezTo>
                                  <a:cubicBezTo>
                                    <a:pt x="2945" y="16911"/>
                                    <a:pt x="2726" y="16691"/>
                                    <a:pt x="2455" y="16691"/>
                                  </a:cubicBezTo>
                                  <a:lnTo>
                                    <a:pt x="982" y="16691"/>
                                  </a:lnTo>
                                  <a:lnTo>
                                    <a:pt x="982" y="13745"/>
                                  </a:lnTo>
                                  <a:cubicBezTo>
                                    <a:pt x="982" y="13745"/>
                                    <a:pt x="2455" y="13745"/>
                                    <a:pt x="2455" y="13745"/>
                                  </a:cubicBezTo>
                                  <a:close/>
                                  <a:moveTo>
                                    <a:pt x="20618" y="16691"/>
                                  </a:moveTo>
                                  <a:lnTo>
                                    <a:pt x="4909" y="16691"/>
                                  </a:lnTo>
                                  <a:lnTo>
                                    <a:pt x="4909" y="4909"/>
                                  </a:lnTo>
                                  <a:lnTo>
                                    <a:pt x="20618" y="4909"/>
                                  </a:lnTo>
                                  <a:cubicBezTo>
                                    <a:pt x="20618" y="4909"/>
                                    <a:pt x="20618" y="16691"/>
                                    <a:pt x="20618" y="16691"/>
                                  </a:cubicBezTo>
                                  <a:close/>
                                  <a:moveTo>
                                    <a:pt x="20618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7673"/>
                                  </a:lnTo>
                                  <a:lnTo>
                                    <a:pt x="20618" y="17673"/>
                                  </a:lnTo>
                                  <a:cubicBezTo>
                                    <a:pt x="20618" y="17673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20618" y="3927"/>
                                  </a:moveTo>
                                  <a:lnTo>
                                    <a:pt x="4909" y="3927"/>
                                  </a:lnTo>
                                  <a:cubicBezTo>
                                    <a:pt x="4367" y="3927"/>
                                    <a:pt x="3927" y="4367"/>
                                    <a:pt x="3927" y="4909"/>
                                  </a:cubicBezTo>
                                  <a:lnTo>
                                    <a:pt x="3927" y="20618"/>
                                  </a:lnTo>
                                  <a:cubicBezTo>
                                    <a:pt x="3927" y="21160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4909"/>
                                  </a:lnTo>
                                  <a:cubicBezTo>
                                    <a:pt x="21600" y="4367"/>
                                    <a:pt x="21160" y="3927"/>
                                    <a:pt x="20618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7" name="Shape 2561"/>
                          <wps:cNvSpPr/>
                          <wps:spPr>
                            <a:xfrm>
                              <a:off x="4248799" y="303286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3600"/>
                                  </a:moveTo>
                                  <a:lnTo>
                                    <a:pt x="19145" y="3600"/>
                                  </a:lnTo>
                                  <a:cubicBezTo>
                                    <a:pt x="19417" y="3600"/>
                                    <a:pt x="19636" y="3332"/>
                                    <a:pt x="19636" y="3000"/>
                                  </a:cubicBezTo>
                                  <a:cubicBezTo>
                                    <a:pt x="19636" y="2669"/>
                                    <a:pt x="19417" y="2400"/>
                                    <a:pt x="19145" y="2400"/>
                                  </a:cubicBezTo>
                                  <a:lnTo>
                                    <a:pt x="2455" y="2400"/>
                                  </a:lnTo>
                                  <a:cubicBezTo>
                                    <a:pt x="2183" y="2400"/>
                                    <a:pt x="1964" y="2669"/>
                                    <a:pt x="1964" y="3000"/>
                                  </a:cubicBezTo>
                                  <a:cubicBezTo>
                                    <a:pt x="1964" y="3332"/>
                                    <a:pt x="2183" y="3600"/>
                                    <a:pt x="2455" y="36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982" y="20400"/>
                                  </a:lnTo>
                                  <a:lnTo>
                                    <a:pt x="982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982" y="4800"/>
                                  </a:lnTo>
                                  <a:cubicBezTo>
                                    <a:pt x="439" y="4800"/>
                                    <a:pt x="0" y="5338"/>
                                    <a:pt x="0" y="6000"/>
                                  </a:cubicBezTo>
                                  <a:lnTo>
                                    <a:pt x="0" y="20400"/>
                                  </a:lnTo>
                                  <a:cubicBezTo>
                                    <a:pt x="0" y="21062"/>
                                    <a:pt x="439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  <a:moveTo>
                                    <a:pt x="4418" y="1200"/>
                                  </a:moveTo>
                                  <a:lnTo>
                                    <a:pt x="17182" y="1200"/>
                                  </a:lnTo>
                                  <a:cubicBezTo>
                                    <a:pt x="17453" y="1200"/>
                                    <a:pt x="17673" y="932"/>
                                    <a:pt x="17673" y="600"/>
                                  </a:cubicBezTo>
                                  <a:cubicBezTo>
                                    <a:pt x="17673" y="269"/>
                                    <a:pt x="17453" y="0"/>
                                    <a:pt x="17182" y="0"/>
                                  </a:cubicBezTo>
                                  <a:lnTo>
                                    <a:pt x="4418" y="0"/>
                                  </a:lnTo>
                                  <a:cubicBezTo>
                                    <a:pt x="4147" y="0"/>
                                    <a:pt x="3927" y="269"/>
                                    <a:pt x="3927" y="600"/>
                                  </a:cubicBezTo>
                                  <a:cubicBezTo>
                                    <a:pt x="3927" y="932"/>
                                    <a:pt x="4147" y="1200"/>
                                    <a:pt x="4418" y="1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8" name="Shape 2562"/>
                          <wps:cNvSpPr/>
                          <wps:spPr>
                            <a:xfrm>
                              <a:off x="4897102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9636"/>
                                  </a:moveTo>
                                  <a:cubicBezTo>
                                    <a:pt x="20618" y="20179"/>
                                    <a:pt x="20178" y="20619"/>
                                    <a:pt x="19636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1" y="20619"/>
                                    <a:pt x="982" y="20179"/>
                                    <a:pt x="982" y="19636"/>
                                  </a:cubicBez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1" y="982"/>
                                    <a:pt x="1964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4294" y="17673"/>
                                  </a:moveTo>
                                  <a:lnTo>
                                    <a:pt x="8376" y="10732"/>
                                  </a:lnTo>
                                  <a:lnTo>
                                    <a:pt x="10838" y="14425"/>
                                  </a:lnTo>
                                  <a:cubicBezTo>
                                    <a:pt x="10862" y="14484"/>
                                    <a:pt x="10898" y="14536"/>
                                    <a:pt x="10942" y="14581"/>
                                  </a:cubicBezTo>
                                  <a:lnTo>
                                    <a:pt x="10944" y="14583"/>
                                  </a:lnTo>
                                  <a:cubicBezTo>
                                    <a:pt x="11033" y="14673"/>
                                    <a:pt x="11155" y="14727"/>
                                    <a:pt x="11291" y="14727"/>
                                  </a:cubicBezTo>
                                  <a:cubicBezTo>
                                    <a:pt x="11427" y="14727"/>
                                    <a:pt x="11549" y="14673"/>
                                    <a:pt x="11638" y="14583"/>
                                  </a:cubicBezTo>
                                  <a:lnTo>
                                    <a:pt x="13686" y="12536"/>
                                  </a:lnTo>
                                  <a:lnTo>
                                    <a:pt x="17242" y="17673"/>
                                  </a:lnTo>
                                  <a:cubicBezTo>
                                    <a:pt x="17242" y="17673"/>
                                    <a:pt x="4294" y="17673"/>
                                    <a:pt x="4294" y="17673"/>
                                  </a:cubicBezTo>
                                  <a:close/>
                                  <a:moveTo>
                                    <a:pt x="18620" y="17982"/>
                                  </a:moveTo>
                                  <a:lnTo>
                                    <a:pt x="18617" y="17978"/>
                                  </a:lnTo>
                                  <a:cubicBezTo>
                                    <a:pt x="18590" y="17913"/>
                                    <a:pt x="18551" y="17858"/>
                                    <a:pt x="18501" y="17810"/>
                                  </a:cubicBezTo>
                                  <a:lnTo>
                                    <a:pt x="14201" y="11600"/>
                                  </a:lnTo>
                                  <a:lnTo>
                                    <a:pt x="14200" y="11601"/>
                                  </a:lnTo>
                                  <a:cubicBezTo>
                                    <a:pt x="14127" y="11420"/>
                                    <a:pt x="13952" y="11291"/>
                                    <a:pt x="13745" y="11291"/>
                                  </a:cubicBezTo>
                                  <a:cubicBezTo>
                                    <a:pt x="13610" y="11291"/>
                                    <a:pt x="13488" y="11346"/>
                                    <a:pt x="13398" y="11435"/>
                                  </a:cubicBezTo>
                                  <a:lnTo>
                                    <a:pt x="11360" y="13473"/>
                                  </a:lnTo>
                                  <a:lnTo>
                                    <a:pt x="8798" y="9630"/>
                                  </a:lnTo>
                                  <a:cubicBezTo>
                                    <a:pt x="8724" y="9453"/>
                                    <a:pt x="8550" y="9327"/>
                                    <a:pt x="8345" y="9327"/>
                                  </a:cubicBezTo>
                                  <a:cubicBezTo>
                                    <a:pt x="8175" y="9327"/>
                                    <a:pt x="8033" y="9420"/>
                                    <a:pt x="7945" y="9551"/>
                                  </a:cubicBezTo>
                                  <a:lnTo>
                                    <a:pt x="7937" y="9546"/>
                                  </a:lnTo>
                                  <a:lnTo>
                                    <a:pt x="3028" y="17891"/>
                                  </a:lnTo>
                                  <a:lnTo>
                                    <a:pt x="3036" y="17897"/>
                                  </a:lnTo>
                                  <a:cubicBezTo>
                                    <a:pt x="2983" y="17974"/>
                                    <a:pt x="2945" y="18063"/>
                                    <a:pt x="2945" y="18164"/>
                                  </a:cubicBezTo>
                                  <a:cubicBezTo>
                                    <a:pt x="2945" y="18435"/>
                                    <a:pt x="3165" y="18655"/>
                                    <a:pt x="3436" y="18655"/>
                                  </a:cubicBezTo>
                                  <a:lnTo>
                                    <a:pt x="18164" y="18655"/>
                                  </a:lnTo>
                                  <a:cubicBezTo>
                                    <a:pt x="18435" y="18655"/>
                                    <a:pt x="18655" y="18435"/>
                                    <a:pt x="18655" y="18164"/>
                                  </a:cubicBezTo>
                                  <a:cubicBezTo>
                                    <a:pt x="18655" y="18099"/>
                                    <a:pt x="18640" y="18039"/>
                                    <a:pt x="18618" y="17983"/>
                                  </a:cubicBezTo>
                                  <a:cubicBezTo>
                                    <a:pt x="18618" y="17983"/>
                                    <a:pt x="18620" y="17982"/>
                                    <a:pt x="18620" y="17982"/>
                                  </a:cubicBezTo>
                                  <a:close/>
                                  <a:moveTo>
                                    <a:pt x="5400" y="3927"/>
                                  </a:moveTo>
                                  <a:cubicBezTo>
                                    <a:pt x="6213" y="3927"/>
                                    <a:pt x="6873" y="4587"/>
                                    <a:pt x="6873" y="5400"/>
                                  </a:cubicBezTo>
                                  <a:cubicBezTo>
                                    <a:pt x="6873" y="6214"/>
                                    <a:pt x="6213" y="6873"/>
                                    <a:pt x="5400" y="6873"/>
                                  </a:cubicBezTo>
                                  <a:cubicBezTo>
                                    <a:pt x="4587" y="6873"/>
                                    <a:pt x="3927" y="6214"/>
                                    <a:pt x="3927" y="5400"/>
                                  </a:cubicBezTo>
                                  <a:cubicBezTo>
                                    <a:pt x="3927" y="4587"/>
                                    <a:pt x="4587" y="3927"/>
                                    <a:pt x="5400" y="3927"/>
                                  </a:cubicBezTo>
                                  <a:moveTo>
                                    <a:pt x="5400" y="7855"/>
                                  </a:moveTo>
                                  <a:cubicBezTo>
                                    <a:pt x="6756" y="7855"/>
                                    <a:pt x="7855" y="6756"/>
                                    <a:pt x="7855" y="5400"/>
                                  </a:cubicBezTo>
                                  <a:cubicBezTo>
                                    <a:pt x="7855" y="4045"/>
                                    <a:pt x="6756" y="2945"/>
                                    <a:pt x="5400" y="2945"/>
                                  </a:cubicBezTo>
                                  <a:cubicBezTo>
                                    <a:pt x="4044" y="2945"/>
                                    <a:pt x="2945" y="4045"/>
                                    <a:pt x="2945" y="5400"/>
                                  </a:cubicBezTo>
                                  <a:cubicBezTo>
                                    <a:pt x="2945" y="6756"/>
                                    <a:pt x="4044" y="7855"/>
                                    <a:pt x="5400" y="78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9" name="Shape 2563"/>
                          <wps:cNvSpPr/>
                          <wps:spPr>
                            <a:xfrm>
                              <a:off x="554540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0"/>
                                  </a:move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879"/>
                                    <a:pt x="3927" y="1964"/>
                                  </a:cubicBezTo>
                                  <a:lnTo>
                                    <a:pt x="3927" y="2455"/>
                                  </a:lnTo>
                                  <a:cubicBezTo>
                                    <a:pt x="3927" y="2726"/>
                                    <a:pt x="4147" y="2945"/>
                                    <a:pt x="4418" y="2945"/>
                                  </a:cubicBezTo>
                                  <a:cubicBezTo>
                                    <a:pt x="4690" y="2945"/>
                                    <a:pt x="4909" y="2726"/>
                                    <a:pt x="4909" y="2455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909" y="1422"/>
                                    <a:pt x="5349" y="982"/>
                                    <a:pt x="5891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lnTo>
                                    <a:pt x="20618" y="15709"/>
                                  </a:lnTo>
                                  <a:cubicBezTo>
                                    <a:pt x="20618" y="16252"/>
                                    <a:pt x="20178" y="16691"/>
                                    <a:pt x="19636" y="16691"/>
                                  </a:cubicBezTo>
                                  <a:lnTo>
                                    <a:pt x="19145" y="16691"/>
                                  </a:lnTo>
                                  <a:cubicBezTo>
                                    <a:pt x="18874" y="16691"/>
                                    <a:pt x="18655" y="16911"/>
                                    <a:pt x="18655" y="17182"/>
                                  </a:cubicBezTo>
                                  <a:cubicBezTo>
                                    <a:pt x="18655" y="17453"/>
                                    <a:pt x="18874" y="17673"/>
                                    <a:pt x="19145" y="17673"/>
                                  </a:cubicBezTo>
                                  <a:lnTo>
                                    <a:pt x="19636" y="17673"/>
                                  </a:lnTo>
                                  <a:cubicBezTo>
                                    <a:pt x="20721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4354" y="17673"/>
                                  </a:moveTo>
                                  <a:lnTo>
                                    <a:pt x="7369" y="13149"/>
                                  </a:lnTo>
                                  <a:lnTo>
                                    <a:pt x="8875" y="15407"/>
                                  </a:lnTo>
                                  <a:cubicBezTo>
                                    <a:pt x="8949" y="15584"/>
                                    <a:pt x="9123" y="15709"/>
                                    <a:pt x="9327" y="15709"/>
                                  </a:cubicBezTo>
                                  <a:cubicBezTo>
                                    <a:pt x="9463" y="15709"/>
                                    <a:pt x="9586" y="15655"/>
                                    <a:pt x="9674" y="15565"/>
                                  </a:cubicBezTo>
                                  <a:lnTo>
                                    <a:pt x="11198" y="14042"/>
                                  </a:lnTo>
                                  <a:lnTo>
                                    <a:pt x="13376" y="17673"/>
                                  </a:lnTo>
                                  <a:cubicBezTo>
                                    <a:pt x="13376" y="17673"/>
                                    <a:pt x="4354" y="17673"/>
                                    <a:pt x="4354" y="17673"/>
                                  </a:cubicBezTo>
                                  <a:close/>
                                  <a:moveTo>
                                    <a:pt x="14692" y="17982"/>
                                  </a:moveTo>
                                  <a:lnTo>
                                    <a:pt x="14690" y="17977"/>
                                  </a:lnTo>
                                  <a:cubicBezTo>
                                    <a:pt x="14685" y="17967"/>
                                    <a:pt x="14677" y="17959"/>
                                    <a:pt x="14673" y="17949"/>
                                  </a:cubicBezTo>
                                  <a:lnTo>
                                    <a:pt x="11747" y="13073"/>
                                  </a:lnTo>
                                  <a:lnTo>
                                    <a:pt x="11745" y="13073"/>
                                  </a:lnTo>
                                  <a:cubicBezTo>
                                    <a:pt x="11673" y="12892"/>
                                    <a:pt x="11498" y="12764"/>
                                    <a:pt x="11291" y="12764"/>
                                  </a:cubicBezTo>
                                  <a:cubicBezTo>
                                    <a:pt x="11155" y="12764"/>
                                    <a:pt x="11033" y="12819"/>
                                    <a:pt x="10944" y="12908"/>
                                  </a:cubicBezTo>
                                  <a:lnTo>
                                    <a:pt x="9397" y="14454"/>
                                  </a:lnTo>
                                  <a:lnTo>
                                    <a:pt x="7816" y="12084"/>
                                  </a:lnTo>
                                  <a:cubicBezTo>
                                    <a:pt x="7742" y="11907"/>
                                    <a:pt x="7568" y="11782"/>
                                    <a:pt x="7364" y="11782"/>
                                  </a:cubicBezTo>
                                  <a:cubicBezTo>
                                    <a:pt x="7193" y="11782"/>
                                    <a:pt x="7051" y="11874"/>
                                    <a:pt x="6963" y="12006"/>
                                  </a:cubicBezTo>
                                  <a:lnTo>
                                    <a:pt x="6955" y="12000"/>
                                  </a:lnTo>
                                  <a:lnTo>
                                    <a:pt x="3028" y="17891"/>
                                  </a:lnTo>
                                  <a:lnTo>
                                    <a:pt x="3036" y="17897"/>
                                  </a:lnTo>
                                  <a:cubicBezTo>
                                    <a:pt x="2983" y="17974"/>
                                    <a:pt x="2945" y="18063"/>
                                    <a:pt x="2945" y="18164"/>
                                  </a:cubicBezTo>
                                  <a:cubicBezTo>
                                    <a:pt x="2945" y="18435"/>
                                    <a:pt x="3165" y="18655"/>
                                    <a:pt x="3436" y="18655"/>
                                  </a:cubicBezTo>
                                  <a:lnTo>
                                    <a:pt x="14236" y="18655"/>
                                  </a:lnTo>
                                  <a:cubicBezTo>
                                    <a:pt x="14508" y="18655"/>
                                    <a:pt x="14727" y="18435"/>
                                    <a:pt x="14727" y="18164"/>
                                  </a:cubicBezTo>
                                  <a:cubicBezTo>
                                    <a:pt x="14727" y="18099"/>
                                    <a:pt x="14713" y="18039"/>
                                    <a:pt x="14691" y="17983"/>
                                  </a:cubicBezTo>
                                  <a:cubicBezTo>
                                    <a:pt x="14691" y="17983"/>
                                    <a:pt x="14692" y="17982"/>
                                    <a:pt x="14692" y="17982"/>
                                  </a:cubicBezTo>
                                  <a:close/>
                                  <a:moveTo>
                                    <a:pt x="4909" y="7855"/>
                                  </a:moveTo>
                                  <a:cubicBezTo>
                                    <a:pt x="5451" y="7855"/>
                                    <a:pt x="5891" y="8295"/>
                                    <a:pt x="5891" y="8836"/>
                                  </a:cubicBezTo>
                                  <a:cubicBezTo>
                                    <a:pt x="5891" y="9379"/>
                                    <a:pt x="5451" y="9818"/>
                                    <a:pt x="4909" y="9818"/>
                                  </a:cubicBezTo>
                                  <a:cubicBezTo>
                                    <a:pt x="4367" y="9818"/>
                                    <a:pt x="3927" y="9379"/>
                                    <a:pt x="3927" y="8836"/>
                                  </a:cubicBezTo>
                                  <a:cubicBezTo>
                                    <a:pt x="3927" y="8295"/>
                                    <a:pt x="4367" y="7855"/>
                                    <a:pt x="4909" y="7855"/>
                                  </a:cubicBezTo>
                                  <a:moveTo>
                                    <a:pt x="4909" y="10800"/>
                                  </a:moveTo>
                                  <a:cubicBezTo>
                                    <a:pt x="5994" y="10800"/>
                                    <a:pt x="6873" y="9921"/>
                                    <a:pt x="6873" y="8836"/>
                                  </a:cubicBezTo>
                                  <a:cubicBezTo>
                                    <a:pt x="6873" y="7752"/>
                                    <a:pt x="5994" y="6873"/>
                                    <a:pt x="4909" y="6873"/>
                                  </a:cubicBezTo>
                                  <a:cubicBezTo>
                                    <a:pt x="3825" y="6873"/>
                                    <a:pt x="2945" y="7752"/>
                                    <a:pt x="2945" y="8836"/>
                                  </a:cubicBezTo>
                                  <a:cubicBezTo>
                                    <a:pt x="2945" y="9921"/>
                                    <a:pt x="3825" y="10800"/>
                                    <a:pt x="4909" y="10800"/>
                                  </a:cubicBezTo>
                                  <a:moveTo>
                                    <a:pt x="16691" y="19636"/>
                                  </a:moveTo>
                                  <a:cubicBezTo>
                                    <a:pt x="16691" y="20179"/>
                                    <a:pt x="16251" y="20619"/>
                                    <a:pt x="15709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9"/>
                                    <a:pt x="982" y="19636"/>
                                  </a:cubicBezTo>
                                  <a:lnTo>
                                    <a:pt x="982" y="5891"/>
                                  </a:lnTo>
                                  <a:cubicBezTo>
                                    <a:pt x="982" y="5349"/>
                                    <a:pt x="1422" y="4909"/>
                                    <a:pt x="1964" y="4909"/>
                                  </a:cubicBezTo>
                                  <a:lnTo>
                                    <a:pt x="15709" y="4909"/>
                                  </a:lnTo>
                                  <a:cubicBezTo>
                                    <a:pt x="16251" y="4909"/>
                                    <a:pt x="16691" y="5349"/>
                                    <a:pt x="16691" y="5891"/>
                                  </a:cubicBezTo>
                                  <a:cubicBezTo>
                                    <a:pt x="16691" y="5891"/>
                                    <a:pt x="16691" y="19636"/>
                                    <a:pt x="16691" y="19636"/>
                                  </a:cubicBezTo>
                                  <a:close/>
                                  <a:moveTo>
                                    <a:pt x="15709" y="3927"/>
                                  </a:moveTo>
                                  <a:lnTo>
                                    <a:pt x="1964" y="3927"/>
                                  </a:lnTo>
                                  <a:cubicBezTo>
                                    <a:pt x="879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721"/>
                                    <a:pt x="17673" y="19636"/>
                                  </a:cubicBezTo>
                                  <a:lnTo>
                                    <a:pt x="17673" y="5891"/>
                                  </a:lnTo>
                                  <a:cubicBezTo>
                                    <a:pt x="17673" y="4806"/>
                                    <a:pt x="16794" y="3927"/>
                                    <a:pt x="15709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0" name="Shape 2565"/>
                          <wps:cNvSpPr/>
                          <wps:spPr>
                            <a:xfrm>
                              <a:off x="358979" y="3681163"/>
                              <a:ext cx="339588" cy="2778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855" y="8400"/>
                                  </a:moveTo>
                                  <a:lnTo>
                                    <a:pt x="13745" y="8400"/>
                                  </a:lnTo>
                                  <a:lnTo>
                                    <a:pt x="13745" y="9600"/>
                                  </a:lnTo>
                                  <a:lnTo>
                                    <a:pt x="7855" y="9600"/>
                                  </a:lnTo>
                                  <a:cubicBezTo>
                                    <a:pt x="7855" y="9600"/>
                                    <a:pt x="7855" y="8400"/>
                                    <a:pt x="7855" y="8400"/>
                                  </a:cubicBezTo>
                                  <a:close/>
                                  <a:moveTo>
                                    <a:pt x="7855" y="10800"/>
                                  </a:moveTo>
                                  <a:lnTo>
                                    <a:pt x="13745" y="10800"/>
                                  </a:lnTo>
                                  <a:cubicBezTo>
                                    <a:pt x="14287" y="10800"/>
                                    <a:pt x="14727" y="10262"/>
                                    <a:pt x="14727" y="9600"/>
                                  </a:cubicBezTo>
                                  <a:lnTo>
                                    <a:pt x="14727" y="8400"/>
                                  </a:lnTo>
                                  <a:cubicBezTo>
                                    <a:pt x="14727" y="7737"/>
                                    <a:pt x="14287" y="7200"/>
                                    <a:pt x="13745" y="7200"/>
                                  </a:cubicBezTo>
                                  <a:lnTo>
                                    <a:pt x="7855" y="7200"/>
                                  </a:lnTo>
                                  <a:cubicBezTo>
                                    <a:pt x="7313" y="7200"/>
                                    <a:pt x="6873" y="7737"/>
                                    <a:pt x="6873" y="8400"/>
                                  </a:cubicBezTo>
                                  <a:lnTo>
                                    <a:pt x="6873" y="9600"/>
                                  </a:lnTo>
                                  <a:cubicBezTo>
                                    <a:pt x="6873" y="10262"/>
                                    <a:pt x="7313" y="10800"/>
                                    <a:pt x="7855" y="10800"/>
                                  </a:cubicBezTo>
                                  <a:moveTo>
                                    <a:pt x="20618" y="3600"/>
                                  </a:moveTo>
                                  <a:lnTo>
                                    <a:pt x="982" y="3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3600"/>
                                    <a:pt x="20618" y="3600"/>
                                  </a:cubicBezTo>
                                  <a:close/>
                                  <a:moveTo>
                                    <a:pt x="18655" y="20399"/>
                                  </a:moveTo>
                                  <a:lnTo>
                                    <a:pt x="2945" y="20399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18655" y="4800"/>
                                  </a:lnTo>
                                  <a:cubicBezTo>
                                    <a:pt x="18655" y="4800"/>
                                    <a:pt x="18655" y="20399"/>
                                    <a:pt x="18655" y="2039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3600"/>
                                  </a:lnTo>
                                  <a:cubicBezTo>
                                    <a:pt x="0" y="4263"/>
                                    <a:pt x="440" y="4800"/>
                                    <a:pt x="982" y="4800"/>
                                  </a:cubicBezTo>
                                  <a:lnTo>
                                    <a:pt x="1964" y="4800"/>
                                  </a:lnTo>
                                  <a:lnTo>
                                    <a:pt x="1964" y="20399"/>
                                  </a:lnTo>
                                  <a:cubicBezTo>
                                    <a:pt x="1964" y="21062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062"/>
                                    <a:pt x="19636" y="20399"/>
                                  </a:cubicBezTo>
                                  <a:lnTo>
                                    <a:pt x="19636" y="4800"/>
                                  </a:lnTo>
                                  <a:lnTo>
                                    <a:pt x="20618" y="4800"/>
                                  </a:lnTo>
                                  <a:cubicBezTo>
                                    <a:pt x="21160" y="4800"/>
                                    <a:pt x="21600" y="4263"/>
                                    <a:pt x="21600" y="36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1" name="Shape 2566"/>
                          <wps:cNvSpPr/>
                          <wps:spPr>
                            <a:xfrm>
                              <a:off x="1007282" y="3681163"/>
                              <a:ext cx="339588" cy="2778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12000"/>
                                  </a:moveTo>
                                  <a:cubicBezTo>
                                    <a:pt x="6653" y="12000"/>
                                    <a:pt x="6873" y="12268"/>
                                    <a:pt x="6873" y="12599"/>
                                  </a:cubicBezTo>
                                  <a:cubicBezTo>
                                    <a:pt x="6873" y="12931"/>
                                    <a:pt x="6653" y="13199"/>
                                    <a:pt x="6382" y="13199"/>
                                  </a:cubicBezTo>
                                  <a:cubicBezTo>
                                    <a:pt x="6111" y="13199"/>
                                    <a:pt x="5891" y="12931"/>
                                    <a:pt x="5891" y="12599"/>
                                  </a:cubicBezTo>
                                  <a:cubicBezTo>
                                    <a:pt x="5891" y="12268"/>
                                    <a:pt x="6111" y="12000"/>
                                    <a:pt x="6382" y="12000"/>
                                  </a:cubicBezTo>
                                  <a:moveTo>
                                    <a:pt x="6382" y="14399"/>
                                  </a:moveTo>
                                  <a:cubicBezTo>
                                    <a:pt x="7195" y="14399"/>
                                    <a:pt x="7855" y="13594"/>
                                    <a:pt x="7855" y="12599"/>
                                  </a:cubicBezTo>
                                  <a:cubicBezTo>
                                    <a:pt x="7855" y="11606"/>
                                    <a:pt x="7195" y="10800"/>
                                    <a:pt x="6382" y="10800"/>
                                  </a:cubicBezTo>
                                  <a:cubicBezTo>
                                    <a:pt x="5568" y="10800"/>
                                    <a:pt x="4909" y="11606"/>
                                    <a:pt x="4909" y="12599"/>
                                  </a:cubicBezTo>
                                  <a:cubicBezTo>
                                    <a:pt x="4909" y="13594"/>
                                    <a:pt x="5568" y="14399"/>
                                    <a:pt x="6382" y="14399"/>
                                  </a:cubicBezTo>
                                  <a:moveTo>
                                    <a:pt x="20618" y="3600"/>
                                  </a:moveTo>
                                  <a:lnTo>
                                    <a:pt x="982" y="3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3600"/>
                                    <a:pt x="20618" y="3600"/>
                                  </a:cubicBezTo>
                                  <a:close/>
                                  <a:moveTo>
                                    <a:pt x="18655" y="20399"/>
                                  </a:moveTo>
                                  <a:lnTo>
                                    <a:pt x="2945" y="20399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18655" y="4800"/>
                                  </a:lnTo>
                                  <a:cubicBezTo>
                                    <a:pt x="18655" y="4800"/>
                                    <a:pt x="18655" y="20399"/>
                                    <a:pt x="18655" y="2039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3600"/>
                                  </a:lnTo>
                                  <a:cubicBezTo>
                                    <a:pt x="0" y="4263"/>
                                    <a:pt x="440" y="4800"/>
                                    <a:pt x="982" y="4800"/>
                                  </a:cubicBezTo>
                                  <a:lnTo>
                                    <a:pt x="1964" y="4800"/>
                                  </a:lnTo>
                                  <a:lnTo>
                                    <a:pt x="1964" y="20399"/>
                                  </a:lnTo>
                                  <a:cubicBezTo>
                                    <a:pt x="1964" y="21062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062"/>
                                    <a:pt x="19636" y="20399"/>
                                  </a:cubicBezTo>
                                  <a:lnTo>
                                    <a:pt x="19636" y="4800"/>
                                  </a:lnTo>
                                  <a:lnTo>
                                    <a:pt x="20618" y="4800"/>
                                  </a:lnTo>
                                  <a:cubicBezTo>
                                    <a:pt x="21160" y="4800"/>
                                    <a:pt x="21600" y="4263"/>
                                    <a:pt x="21600" y="36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10800" y="12000"/>
                                  </a:moveTo>
                                  <a:cubicBezTo>
                                    <a:pt x="11071" y="12000"/>
                                    <a:pt x="11291" y="12268"/>
                                    <a:pt x="11291" y="12599"/>
                                  </a:cubicBezTo>
                                  <a:cubicBezTo>
                                    <a:pt x="11291" y="12931"/>
                                    <a:pt x="11071" y="13199"/>
                                    <a:pt x="10800" y="13199"/>
                                  </a:cubicBezTo>
                                  <a:cubicBezTo>
                                    <a:pt x="10529" y="13199"/>
                                    <a:pt x="10309" y="12931"/>
                                    <a:pt x="10309" y="12599"/>
                                  </a:cubicBezTo>
                                  <a:cubicBezTo>
                                    <a:pt x="10309" y="12268"/>
                                    <a:pt x="10529" y="12000"/>
                                    <a:pt x="10800" y="12000"/>
                                  </a:cubicBezTo>
                                  <a:moveTo>
                                    <a:pt x="10800" y="14399"/>
                                  </a:moveTo>
                                  <a:cubicBezTo>
                                    <a:pt x="11614" y="14399"/>
                                    <a:pt x="12273" y="13594"/>
                                    <a:pt x="12273" y="12599"/>
                                  </a:cubicBezTo>
                                  <a:cubicBezTo>
                                    <a:pt x="12273" y="11606"/>
                                    <a:pt x="11614" y="10800"/>
                                    <a:pt x="10800" y="10800"/>
                                  </a:cubicBezTo>
                                  <a:cubicBezTo>
                                    <a:pt x="9986" y="10800"/>
                                    <a:pt x="9327" y="11606"/>
                                    <a:pt x="9327" y="12599"/>
                                  </a:cubicBezTo>
                                  <a:cubicBezTo>
                                    <a:pt x="9327" y="13594"/>
                                    <a:pt x="9986" y="14399"/>
                                    <a:pt x="10800" y="14399"/>
                                  </a:cubicBezTo>
                                  <a:moveTo>
                                    <a:pt x="15218" y="12000"/>
                                  </a:moveTo>
                                  <a:cubicBezTo>
                                    <a:pt x="15489" y="12000"/>
                                    <a:pt x="15709" y="12268"/>
                                    <a:pt x="15709" y="12599"/>
                                  </a:cubicBezTo>
                                  <a:cubicBezTo>
                                    <a:pt x="15709" y="12931"/>
                                    <a:pt x="15489" y="13199"/>
                                    <a:pt x="15218" y="13199"/>
                                  </a:cubicBezTo>
                                  <a:cubicBezTo>
                                    <a:pt x="14947" y="13199"/>
                                    <a:pt x="14727" y="12931"/>
                                    <a:pt x="14727" y="12599"/>
                                  </a:cubicBezTo>
                                  <a:cubicBezTo>
                                    <a:pt x="14727" y="12268"/>
                                    <a:pt x="14947" y="12000"/>
                                    <a:pt x="15218" y="12000"/>
                                  </a:cubicBezTo>
                                  <a:moveTo>
                                    <a:pt x="15218" y="14399"/>
                                  </a:moveTo>
                                  <a:cubicBezTo>
                                    <a:pt x="16032" y="14399"/>
                                    <a:pt x="16691" y="13594"/>
                                    <a:pt x="16691" y="12599"/>
                                  </a:cubicBezTo>
                                  <a:cubicBezTo>
                                    <a:pt x="16691" y="11606"/>
                                    <a:pt x="16032" y="10800"/>
                                    <a:pt x="15218" y="10800"/>
                                  </a:cubicBezTo>
                                  <a:cubicBezTo>
                                    <a:pt x="14405" y="10800"/>
                                    <a:pt x="13745" y="11606"/>
                                    <a:pt x="13745" y="12599"/>
                                  </a:cubicBezTo>
                                  <a:cubicBezTo>
                                    <a:pt x="13745" y="13594"/>
                                    <a:pt x="14405" y="14399"/>
                                    <a:pt x="15218" y="1439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2" name="Shape 2567"/>
                          <wps:cNvSpPr/>
                          <wps:spPr>
                            <a:xfrm>
                              <a:off x="1655585" y="3650292"/>
                              <a:ext cx="339588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4909"/>
                                  </a:moveTo>
                                  <a:lnTo>
                                    <a:pt x="12764" y="4909"/>
                                  </a:lnTo>
                                  <a:cubicBezTo>
                                    <a:pt x="12493" y="4909"/>
                                    <a:pt x="12273" y="5129"/>
                                    <a:pt x="12273" y="5400"/>
                                  </a:cubicBezTo>
                                  <a:cubicBezTo>
                                    <a:pt x="12273" y="5671"/>
                                    <a:pt x="12493" y="5891"/>
                                    <a:pt x="12764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7854"/>
                                  </a:lnTo>
                                  <a:lnTo>
                                    <a:pt x="12764" y="7854"/>
                                  </a:lnTo>
                                  <a:cubicBezTo>
                                    <a:pt x="12493" y="7854"/>
                                    <a:pt x="12273" y="8074"/>
                                    <a:pt x="12273" y="8345"/>
                                  </a:cubicBezTo>
                                  <a:cubicBezTo>
                                    <a:pt x="12273" y="8617"/>
                                    <a:pt x="12493" y="8836"/>
                                    <a:pt x="12764" y="8836"/>
                                  </a:cubicBezTo>
                                  <a:lnTo>
                                    <a:pt x="18655" y="8836"/>
                                  </a:lnTo>
                                  <a:lnTo>
                                    <a:pt x="18655" y="20617"/>
                                  </a:lnTo>
                                  <a:lnTo>
                                    <a:pt x="2945" y="20617"/>
                                  </a:lnTo>
                                  <a:lnTo>
                                    <a:pt x="2945" y="8836"/>
                                  </a:lnTo>
                                  <a:lnTo>
                                    <a:pt x="8836" y="8836"/>
                                  </a:lnTo>
                                  <a:cubicBezTo>
                                    <a:pt x="9107" y="8836"/>
                                    <a:pt x="9327" y="8617"/>
                                    <a:pt x="9327" y="8345"/>
                                  </a:cubicBezTo>
                                  <a:cubicBezTo>
                                    <a:pt x="9327" y="8074"/>
                                    <a:pt x="9107" y="7854"/>
                                    <a:pt x="8836" y="7854"/>
                                  </a:cubicBezTo>
                                  <a:lnTo>
                                    <a:pt x="982" y="7854"/>
                                  </a:lnTo>
                                  <a:lnTo>
                                    <a:pt x="982" y="5891"/>
                                  </a:lnTo>
                                  <a:lnTo>
                                    <a:pt x="8836" y="5891"/>
                                  </a:lnTo>
                                  <a:cubicBezTo>
                                    <a:pt x="9107" y="5891"/>
                                    <a:pt x="9327" y="5671"/>
                                    <a:pt x="9327" y="5400"/>
                                  </a:cubicBezTo>
                                  <a:cubicBezTo>
                                    <a:pt x="9327" y="5129"/>
                                    <a:pt x="9107" y="4909"/>
                                    <a:pt x="8836" y="4909"/>
                                  </a:cubicBezTo>
                                  <a:lnTo>
                                    <a:pt x="982" y="4909"/>
                                  </a:lnTo>
                                  <a:cubicBezTo>
                                    <a:pt x="440" y="4909"/>
                                    <a:pt x="0" y="5349"/>
                                    <a:pt x="0" y="5891"/>
                                  </a:cubicBezTo>
                                  <a:lnTo>
                                    <a:pt x="0" y="7854"/>
                                  </a:lnTo>
                                  <a:cubicBezTo>
                                    <a:pt x="0" y="8396"/>
                                    <a:pt x="440" y="8836"/>
                                    <a:pt x="982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20617"/>
                                  </a:lnTo>
                                  <a:cubicBezTo>
                                    <a:pt x="1964" y="21159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59"/>
                                    <a:pt x="19636" y="20617"/>
                                  </a:cubicBezTo>
                                  <a:lnTo>
                                    <a:pt x="19636" y="8836"/>
                                  </a:lnTo>
                                  <a:lnTo>
                                    <a:pt x="20618" y="8836"/>
                                  </a:lnTo>
                                  <a:cubicBezTo>
                                    <a:pt x="21160" y="8836"/>
                                    <a:pt x="21600" y="8396"/>
                                    <a:pt x="21600" y="7854"/>
                                  </a:cubicBezTo>
                                  <a:lnTo>
                                    <a:pt x="21600" y="5891"/>
                                  </a:lnTo>
                                  <a:cubicBezTo>
                                    <a:pt x="21600" y="5349"/>
                                    <a:pt x="21160" y="4909"/>
                                    <a:pt x="20618" y="4909"/>
                                  </a:cubicBezTo>
                                  <a:moveTo>
                                    <a:pt x="7855" y="11782"/>
                                  </a:moveTo>
                                  <a:cubicBezTo>
                                    <a:pt x="7584" y="11782"/>
                                    <a:pt x="7364" y="12001"/>
                                    <a:pt x="7364" y="12272"/>
                                  </a:cubicBezTo>
                                  <a:cubicBezTo>
                                    <a:pt x="7364" y="12408"/>
                                    <a:pt x="7419" y="12531"/>
                                    <a:pt x="7507" y="12619"/>
                                  </a:cubicBezTo>
                                  <a:lnTo>
                                    <a:pt x="10453" y="15565"/>
                                  </a:lnTo>
                                  <a:cubicBezTo>
                                    <a:pt x="10542" y="15654"/>
                                    <a:pt x="10665" y="15709"/>
                                    <a:pt x="10800" y="15709"/>
                                  </a:cubicBezTo>
                                  <a:cubicBezTo>
                                    <a:pt x="10935" y="15709"/>
                                    <a:pt x="11058" y="15654"/>
                                    <a:pt x="11147" y="15565"/>
                                  </a:cubicBezTo>
                                  <a:lnTo>
                                    <a:pt x="14093" y="12619"/>
                                  </a:lnTo>
                                  <a:cubicBezTo>
                                    <a:pt x="14181" y="12531"/>
                                    <a:pt x="14236" y="12408"/>
                                    <a:pt x="14236" y="12272"/>
                                  </a:cubicBezTo>
                                  <a:cubicBezTo>
                                    <a:pt x="14236" y="12001"/>
                                    <a:pt x="14016" y="11782"/>
                                    <a:pt x="13745" y="11782"/>
                                  </a:cubicBezTo>
                                  <a:cubicBezTo>
                                    <a:pt x="13610" y="11782"/>
                                    <a:pt x="13487" y="11837"/>
                                    <a:pt x="13398" y="11925"/>
                                  </a:cubicBezTo>
                                  <a:lnTo>
                                    <a:pt x="11291" y="14033"/>
                                  </a:lnTo>
                                  <a:lnTo>
                                    <a:pt x="11291" y="492"/>
                                  </a:lnTo>
                                  <a:lnTo>
                                    <a:pt x="11291" y="491"/>
                                  </a:lnTo>
                                  <a:cubicBezTo>
                                    <a:pt x="11291" y="220"/>
                                    <a:pt x="11071" y="0"/>
                                    <a:pt x="10800" y="0"/>
                                  </a:cubicBezTo>
                                  <a:cubicBezTo>
                                    <a:pt x="10529" y="0"/>
                                    <a:pt x="10309" y="220"/>
                                    <a:pt x="10309" y="491"/>
                                  </a:cubicBezTo>
                                  <a:lnTo>
                                    <a:pt x="10309" y="14033"/>
                                  </a:lnTo>
                                  <a:lnTo>
                                    <a:pt x="8202" y="11925"/>
                                  </a:lnTo>
                                  <a:cubicBezTo>
                                    <a:pt x="8113" y="11837"/>
                                    <a:pt x="7990" y="11782"/>
                                    <a:pt x="7855" y="117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3" name="Shape 2568"/>
                          <wps:cNvSpPr/>
                          <wps:spPr>
                            <a:xfrm>
                              <a:off x="2303888" y="3650292"/>
                              <a:ext cx="339588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4909"/>
                                  </a:moveTo>
                                  <a:lnTo>
                                    <a:pt x="12764" y="4909"/>
                                  </a:lnTo>
                                  <a:cubicBezTo>
                                    <a:pt x="12493" y="4909"/>
                                    <a:pt x="12273" y="5129"/>
                                    <a:pt x="12273" y="5400"/>
                                  </a:cubicBezTo>
                                  <a:cubicBezTo>
                                    <a:pt x="12273" y="5671"/>
                                    <a:pt x="12493" y="5891"/>
                                    <a:pt x="12764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7854"/>
                                  </a:lnTo>
                                  <a:lnTo>
                                    <a:pt x="12764" y="7854"/>
                                  </a:lnTo>
                                  <a:cubicBezTo>
                                    <a:pt x="12493" y="7854"/>
                                    <a:pt x="12273" y="8074"/>
                                    <a:pt x="12273" y="8345"/>
                                  </a:cubicBezTo>
                                  <a:cubicBezTo>
                                    <a:pt x="12273" y="8617"/>
                                    <a:pt x="12493" y="8836"/>
                                    <a:pt x="12764" y="8836"/>
                                  </a:cubicBezTo>
                                  <a:lnTo>
                                    <a:pt x="18655" y="8836"/>
                                  </a:lnTo>
                                  <a:lnTo>
                                    <a:pt x="18655" y="20617"/>
                                  </a:lnTo>
                                  <a:lnTo>
                                    <a:pt x="2945" y="20617"/>
                                  </a:lnTo>
                                  <a:lnTo>
                                    <a:pt x="2945" y="8836"/>
                                  </a:lnTo>
                                  <a:lnTo>
                                    <a:pt x="8836" y="8836"/>
                                  </a:lnTo>
                                  <a:cubicBezTo>
                                    <a:pt x="9107" y="8836"/>
                                    <a:pt x="9327" y="8617"/>
                                    <a:pt x="9327" y="8345"/>
                                  </a:cubicBezTo>
                                  <a:cubicBezTo>
                                    <a:pt x="9327" y="8074"/>
                                    <a:pt x="9107" y="7854"/>
                                    <a:pt x="8836" y="7854"/>
                                  </a:cubicBezTo>
                                  <a:lnTo>
                                    <a:pt x="982" y="7854"/>
                                  </a:lnTo>
                                  <a:lnTo>
                                    <a:pt x="982" y="5891"/>
                                  </a:lnTo>
                                  <a:lnTo>
                                    <a:pt x="8836" y="5891"/>
                                  </a:lnTo>
                                  <a:cubicBezTo>
                                    <a:pt x="9107" y="5891"/>
                                    <a:pt x="9327" y="5671"/>
                                    <a:pt x="9327" y="5400"/>
                                  </a:cubicBezTo>
                                  <a:cubicBezTo>
                                    <a:pt x="9327" y="5129"/>
                                    <a:pt x="9107" y="4909"/>
                                    <a:pt x="8836" y="4909"/>
                                  </a:cubicBezTo>
                                  <a:lnTo>
                                    <a:pt x="982" y="4909"/>
                                  </a:lnTo>
                                  <a:cubicBezTo>
                                    <a:pt x="440" y="4909"/>
                                    <a:pt x="0" y="5349"/>
                                    <a:pt x="0" y="5891"/>
                                  </a:cubicBezTo>
                                  <a:lnTo>
                                    <a:pt x="0" y="7854"/>
                                  </a:lnTo>
                                  <a:cubicBezTo>
                                    <a:pt x="0" y="8396"/>
                                    <a:pt x="440" y="8836"/>
                                    <a:pt x="982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20617"/>
                                  </a:lnTo>
                                  <a:cubicBezTo>
                                    <a:pt x="1964" y="21159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59"/>
                                    <a:pt x="19636" y="20617"/>
                                  </a:cubicBezTo>
                                  <a:lnTo>
                                    <a:pt x="19636" y="8836"/>
                                  </a:lnTo>
                                  <a:lnTo>
                                    <a:pt x="20618" y="8836"/>
                                  </a:lnTo>
                                  <a:cubicBezTo>
                                    <a:pt x="21160" y="8836"/>
                                    <a:pt x="21600" y="8396"/>
                                    <a:pt x="21600" y="7854"/>
                                  </a:cubicBezTo>
                                  <a:lnTo>
                                    <a:pt x="21600" y="5891"/>
                                  </a:lnTo>
                                  <a:cubicBezTo>
                                    <a:pt x="21600" y="5349"/>
                                    <a:pt x="21160" y="4909"/>
                                    <a:pt x="20618" y="4909"/>
                                  </a:cubicBezTo>
                                  <a:moveTo>
                                    <a:pt x="7855" y="3927"/>
                                  </a:moveTo>
                                  <a:cubicBezTo>
                                    <a:pt x="7990" y="3927"/>
                                    <a:pt x="8113" y="3872"/>
                                    <a:pt x="8202" y="3784"/>
                                  </a:cubicBezTo>
                                  <a:lnTo>
                                    <a:pt x="10309" y="1676"/>
                                  </a:lnTo>
                                  <a:lnTo>
                                    <a:pt x="10309" y="15218"/>
                                  </a:lnTo>
                                  <a:lnTo>
                                    <a:pt x="10309" y="15218"/>
                                  </a:lnTo>
                                  <a:cubicBezTo>
                                    <a:pt x="10309" y="15489"/>
                                    <a:pt x="10529" y="15709"/>
                                    <a:pt x="10800" y="15709"/>
                                  </a:cubicBezTo>
                                  <a:cubicBezTo>
                                    <a:pt x="11071" y="15709"/>
                                    <a:pt x="11291" y="15489"/>
                                    <a:pt x="11291" y="15218"/>
                                  </a:cubicBezTo>
                                  <a:lnTo>
                                    <a:pt x="11291" y="1676"/>
                                  </a:lnTo>
                                  <a:lnTo>
                                    <a:pt x="13398" y="3784"/>
                                  </a:lnTo>
                                  <a:cubicBezTo>
                                    <a:pt x="13487" y="3872"/>
                                    <a:pt x="13610" y="3927"/>
                                    <a:pt x="13745" y="3927"/>
                                  </a:cubicBezTo>
                                  <a:cubicBezTo>
                                    <a:pt x="14016" y="3927"/>
                                    <a:pt x="14236" y="3708"/>
                                    <a:pt x="14236" y="3436"/>
                                  </a:cubicBezTo>
                                  <a:cubicBezTo>
                                    <a:pt x="14236" y="3301"/>
                                    <a:pt x="14181" y="3178"/>
                                    <a:pt x="14093" y="3089"/>
                                  </a:cubicBezTo>
                                  <a:lnTo>
                                    <a:pt x="11147" y="144"/>
                                  </a:lnTo>
                                  <a:cubicBezTo>
                                    <a:pt x="11058" y="55"/>
                                    <a:pt x="10935" y="0"/>
                                    <a:pt x="10800" y="0"/>
                                  </a:cubicBezTo>
                                  <a:cubicBezTo>
                                    <a:pt x="10665" y="0"/>
                                    <a:pt x="10542" y="55"/>
                                    <a:pt x="10453" y="144"/>
                                  </a:cubicBezTo>
                                  <a:lnTo>
                                    <a:pt x="7507" y="3089"/>
                                  </a:lnTo>
                                  <a:cubicBezTo>
                                    <a:pt x="7419" y="3178"/>
                                    <a:pt x="7364" y="3301"/>
                                    <a:pt x="7364" y="3436"/>
                                  </a:cubicBezTo>
                                  <a:cubicBezTo>
                                    <a:pt x="7364" y="3708"/>
                                    <a:pt x="7584" y="3927"/>
                                    <a:pt x="7855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4" name="Shape 2569"/>
                          <wps:cNvSpPr/>
                          <wps:spPr>
                            <a:xfrm>
                              <a:off x="2952192" y="3650292"/>
                              <a:ext cx="339588" cy="3395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8836"/>
                                  </a:moveTo>
                                  <a:lnTo>
                                    <a:pt x="982" y="8836"/>
                                  </a:lnTo>
                                  <a:lnTo>
                                    <a:pt x="982" y="6873"/>
                                  </a:lnTo>
                                  <a:lnTo>
                                    <a:pt x="20618" y="6873"/>
                                  </a:lnTo>
                                  <a:cubicBezTo>
                                    <a:pt x="20618" y="6873"/>
                                    <a:pt x="20618" y="8836"/>
                                    <a:pt x="20618" y="8836"/>
                                  </a:cubicBezTo>
                                  <a:close/>
                                  <a:moveTo>
                                    <a:pt x="18655" y="20618"/>
                                  </a:moveTo>
                                  <a:lnTo>
                                    <a:pt x="2945" y="20618"/>
                                  </a:lnTo>
                                  <a:lnTo>
                                    <a:pt x="2945" y="9818"/>
                                  </a:lnTo>
                                  <a:lnTo>
                                    <a:pt x="18655" y="9818"/>
                                  </a:lnTo>
                                  <a:cubicBezTo>
                                    <a:pt x="18655" y="9818"/>
                                    <a:pt x="18655" y="20618"/>
                                    <a:pt x="18655" y="20618"/>
                                  </a:cubicBezTo>
                                  <a:close/>
                                  <a:moveTo>
                                    <a:pt x="3927" y="982"/>
                                  </a:moveTo>
                                  <a:lnTo>
                                    <a:pt x="11782" y="982"/>
                                  </a:lnTo>
                                  <a:lnTo>
                                    <a:pt x="11782" y="3436"/>
                                  </a:lnTo>
                                  <a:cubicBezTo>
                                    <a:pt x="11782" y="3708"/>
                                    <a:pt x="12002" y="3927"/>
                                    <a:pt x="12273" y="3927"/>
                                  </a:cubicBezTo>
                                  <a:lnTo>
                                    <a:pt x="14727" y="3927"/>
                                  </a:lnTo>
                                  <a:lnTo>
                                    <a:pt x="14727" y="5891"/>
                                  </a:lnTo>
                                  <a:lnTo>
                                    <a:pt x="3927" y="5891"/>
                                  </a:lnTo>
                                  <a:cubicBezTo>
                                    <a:pt x="3927" y="5891"/>
                                    <a:pt x="3927" y="982"/>
                                    <a:pt x="3927" y="982"/>
                                  </a:cubicBezTo>
                                  <a:close/>
                                  <a:moveTo>
                                    <a:pt x="12764" y="1473"/>
                                  </a:moveTo>
                                  <a:lnTo>
                                    <a:pt x="14236" y="2945"/>
                                  </a:lnTo>
                                  <a:lnTo>
                                    <a:pt x="12764" y="2945"/>
                                  </a:lnTo>
                                  <a:cubicBezTo>
                                    <a:pt x="12764" y="2945"/>
                                    <a:pt x="12764" y="1473"/>
                                    <a:pt x="12764" y="1473"/>
                                  </a:cubicBezTo>
                                  <a:close/>
                                  <a:moveTo>
                                    <a:pt x="17673" y="1964"/>
                                  </a:moveTo>
                                  <a:lnTo>
                                    <a:pt x="17673" y="5891"/>
                                  </a:lnTo>
                                  <a:lnTo>
                                    <a:pt x="15709" y="5891"/>
                                  </a:lnTo>
                                  <a:lnTo>
                                    <a:pt x="15709" y="2945"/>
                                  </a:lnTo>
                                  <a:lnTo>
                                    <a:pt x="14727" y="1964"/>
                                  </a:lnTo>
                                  <a:cubicBezTo>
                                    <a:pt x="14727" y="1964"/>
                                    <a:pt x="17673" y="1964"/>
                                    <a:pt x="17673" y="1964"/>
                                  </a:cubicBezTo>
                                  <a:close/>
                                  <a:moveTo>
                                    <a:pt x="20618" y="5891"/>
                                  </a:moveTo>
                                  <a:lnTo>
                                    <a:pt x="18655" y="5891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422"/>
                                    <a:pt x="18215" y="982"/>
                                    <a:pt x="17673" y="982"/>
                                  </a:cubicBezTo>
                                  <a:lnTo>
                                    <a:pt x="13745" y="982"/>
                                  </a:lnTo>
                                  <a:lnTo>
                                    <a:pt x="12764" y="0"/>
                                  </a:lnTo>
                                  <a:lnTo>
                                    <a:pt x="3927" y="0"/>
                                  </a:lnTo>
                                  <a:cubicBezTo>
                                    <a:pt x="3385" y="0"/>
                                    <a:pt x="2945" y="440"/>
                                    <a:pt x="2945" y="982"/>
                                  </a:cubicBezTo>
                                  <a:lnTo>
                                    <a:pt x="2945" y="5891"/>
                                  </a:lnTo>
                                  <a:lnTo>
                                    <a:pt x="982" y="5891"/>
                                  </a:lnTo>
                                  <a:cubicBezTo>
                                    <a:pt x="440" y="5891"/>
                                    <a:pt x="0" y="6331"/>
                                    <a:pt x="0" y="6873"/>
                                  </a:cubicBezTo>
                                  <a:lnTo>
                                    <a:pt x="0" y="8836"/>
                                  </a:lnTo>
                                  <a:cubicBezTo>
                                    <a:pt x="0" y="9379"/>
                                    <a:pt x="440" y="9818"/>
                                    <a:pt x="982" y="9818"/>
                                  </a:cubicBezTo>
                                  <a:lnTo>
                                    <a:pt x="1964" y="9818"/>
                                  </a:lnTo>
                                  <a:lnTo>
                                    <a:pt x="1964" y="20618"/>
                                  </a:lnTo>
                                  <a:cubicBezTo>
                                    <a:pt x="1964" y="21160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60"/>
                                    <a:pt x="19636" y="20618"/>
                                  </a:cubicBezTo>
                                  <a:lnTo>
                                    <a:pt x="19636" y="9818"/>
                                  </a:lnTo>
                                  <a:lnTo>
                                    <a:pt x="20618" y="9818"/>
                                  </a:lnTo>
                                  <a:cubicBezTo>
                                    <a:pt x="21160" y="9818"/>
                                    <a:pt x="21600" y="9379"/>
                                    <a:pt x="21600" y="8836"/>
                                  </a:cubicBezTo>
                                  <a:lnTo>
                                    <a:pt x="21600" y="6873"/>
                                  </a:lnTo>
                                  <a:cubicBezTo>
                                    <a:pt x="21600" y="6331"/>
                                    <a:pt x="21160" y="5891"/>
                                    <a:pt x="20618" y="5891"/>
                                  </a:cubicBezTo>
                                  <a:moveTo>
                                    <a:pt x="7855" y="12763"/>
                                  </a:moveTo>
                                  <a:lnTo>
                                    <a:pt x="13745" y="12763"/>
                                  </a:lnTo>
                                  <a:lnTo>
                                    <a:pt x="13745" y="13745"/>
                                  </a:lnTo>
                                  <a:lnTo>
                                    <a:pt x="7855" y="13745"/>
                                  </a:lnTo>
                                  <a:cubicBezTo>
                                    <a:pt x="7855" y="13745"/>
                                    <a:pt x="7855" y="12763"/>
                                    <a:pt x="7855" y="12763"/>
                                  </a:cubicBezTo>
                                  <a:close/>
                                  <a:moveTo>
                                    <a:pt x="7855" y="14727"/>
                                  </a:moveTo>
                                  <a:lnTo>
                                    <a:pt x="13745" y="14727"/>
                                  </a:lnTo>
                                  <a:cubicBezTo>
                                    <a:pt x="14287" y="14727"/>
                                    <a:pt x="14727" y="14287"/>
                                    <a:pt x="14727" y="13745"/>
                                  </a:cubicBezTo>
                                  <a:lnTo>
                                    <a:pt x="14727" y="12763"/>
                                  </a:lnTo>
                                  <a:cubicBezTo>
                                    <a:pt x="14727" y="12221"/>
                                    <a:pt x="14287" y="11782"/>
                                    <a:pt x="13745" y="11782"/>
                                  </a:cubicBezTo>
                                  <a:lnTo>
                                    <a:pt x="7855" y="11782"/>
                                  </a:lnTo>
                                  <a:cubicBezTo>
                                    <a:pt x="7313" y="11782"/>
                                    <a:pt x="6873" y="12221"/>
                                    <a:pt x="6873" y="12763"/>
                                  </a:cubicBezTo>
                                  <a:lnTo>
                                    <a:pt x="6873" y="13745"/>
                                  </a:lnTo>
                                  <a:cubicBezTo>
                                    <a:pt x="6873" y="14287"/>
                                    <a:pt x="7313" y="14727"/>
                                    <a:pt x="7855" y="147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5" name="Shape 2570"/>
                          <wps:cNvSpPr/>
                          <wps:spPr>
                            <a:xfrm>
                              <a:off x="3600496" y="3658010"/>
                              <a:ext cx="339588" cy="3318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319" extrusionOk="0">
                                  <a:moveTo>
                                    <a:pt x="7530" y="4197"/>
                                  </a:moveTo>
                                  <a:lnTo>
                                    <a:pt x="6680" y="3701"/>
                                  </a:lnTo>
                                  <a:lnTo>
                                    <a:pt x="6189" y="4560"/>
                                  </a:lnTo>
                                  <a:lnTo>
                                    <a:pt x="7040" y="5056"/>
                                  </a:lnTo>
                                  <a:cubicBezTo>
                                    <a:pt x="7040" y="5056"/>
                                    <a:pt x="7530" y="4197"/>
                                    <a:pt x="7530" y="4197"/>
                                  </a:cubicBezTo>
                                  <a:close/>
                                  <a:moveTo>
                                    <a:pt x="8512" y="2479"/>
                                  </a:moveTo>
                                  <a:lnTo>
                                    <a:pt x="7662" y="1984"/>
                                  </a:lnTo>
                                  <a:lnTo>
                                    <a:pt x="7171" y="2843"/>
                                  </a:lnTo>
                                  <a:lnTo>
                                    <a:pt x="8021" y="3339"/>
                                  </a:lnTo>
                                  <a:cubicBezTo>
                                    <a:pt x="8021" y="3339"/>
                                    <a:pt x="8512" y="2479"/>
                                    <a:pt x="8512" y="2479"/>
                                  </a:cubicBezTo>
                                  <a:close/>
                                  <a:moveTo>
                                    <a:pt x="20618" y="8428"/>
                                  </a:moveTo>
                                  <a:lnTo>
                                    <a:pt x="982" y="8428"/>
                                  </a:lnTo>
                                  <a:lnTo>
                                    <a:pt x="982" y="6445"/>
                                  </a:lnTo>
                                  <a:lnTo>
                                    <a:pt x="20618" y="6445"/>
                                  </a:lnTo>
                                  <a:cubicBezTo>
                                    <a:pt x="20618" y="6445"/>
                                    <a:pt x="20618" y="8428"/>
                                    <a:pt x="20618" y="8428"/>
                                  </a:cubicBezTo>
                                  <a:close/>
                                  <a:moveTo>
                                    <a:pt x="18655" y="20327"/>
                                  </a:moveTo>
                                  <a:lnTo>
                                    <a:pt x="2945" y="20327"/>
                                  </a:lnTo>
                                  <a:lnTo>
                                    <a:pt x="2945" y="9420"/>
                                  </a:lnTo>
                                  <a:lnTo>
                                    <a:pt x="18655" y="9420"/>
                                  </a:lnTo>
                                  <a:cubicBezTo>
                                    <a:pt x="18655" y="9420"/>
                                    <a:pt x="18655" y="20327"/>
                                    <a:pt x="18655" y="20327"/>
                                  </a:cubicBezTo>
                                  <a:close/>
                                  <a:moveTo>
                                    <a:pt x="6811" y="1488"/>
                                  </a:moveTo>
                                  <a:cubicBezTo>
                                    <a:pt x="7083" y="1014"/>
                                    <a:pt x="7683" y="851"/>
                                    <a:pt x="8153" y="1125"/>
                                  </a:cubicBezTo>
                                  <a:lnTo>
                                    <a:pt x="9854" y="2117"/>
                                  </a:lnTo>
                                  <a:lnTo>
                                    <a:pt x="7946" y="5454"/>
                                  </a:lnTo>
                                  <a:lnTo>
                                    <a:pt x="5759" y="5454"/>
                                  </a:lnTo>
                                  <a:lnTo>
                                    <a:pt x="5698" y="5419"/>
                                  </a:lnTo>
                                  <a:lnTo>
                                    <a:pt x="5678" y="5454"/>
                                  </a:lnTo>
                                  <a:lnTo>
                                    <a:pt x="4545" y="5454"/>
                                  </a:lnTo>
                                  <a:cubicBezTo>
                                    <a:pt x="4545" y="5454"/>
                                    <a:pt x="6811" y="1488"/>
                                    <a:pt x="6811" y="1488"/>
                                  </a:cubicBezTo>
                                  <a:close/>
                                  <a:moveTo>
                                    <a:pt x="15577" y="5454"/>
                                  </a:moveTo>
                                  <a:lnTo>
                                    <a:pt x="9079" y="5454"/>
                                  </a:lnTo>
                                  <a:lnTo>
                                    <a:pt x="10704" y="2612"/>
                                  </a:lnTo>
                                  <a:cubicBezTo>
                                    <a:pt x="10704" y="2612"/>
                                    <a:pt x="15577" y="5454"/>
                                    <a:pt x="15577" y="5454"/>
                                  </a:cubicBezTo>
                                  <a:close/>
                                  <a:moveTo>
                                    <a:pt x="15930" y="2759"/>
                                  </a:moveTo>
                                  <a:cubicBezTo>
                                    <a:pt x="16454" y="2617"/>
                                    <a:pt x="16991" y="2931"/>
                                    <a:pt x="17132" y="3460"/>
                                  </a:cubicBezTo>
                                  <a:lnTo>
                                    <a:pt x="17661" y="5454"/>
                                  </a:lnTo>
                                  <a:lnTo>
                                    <a:pt x="17540" y="5454"/>
                                  </a:lnTo>
                                  <a:lnTo>
                                    <a:pt x="16279" y="4718"/>
                                  </a:lnTo>
                                  <a:lnTo>
                                    <a:pt x="16438" y="4674"/>
                                  </a:lnTo>
                                  <a:lnTo>
                                    <a:pt x="16184" y="3716"/>
                                  </a:lnTo>
                                  <a:lnTo>
                                    <a:pt x="15236" y="3973"/>
                                  </a:lnTo>
                                  <a:lnTo>
                                    <a:pt x="15279" y="4135"/>
                                  </a:lnTo>
                                  <a:lnTo>
                                    <a:pt x="14076" y="3434"/>
                                  </a:lnTo>
                                  <a:lnTo>
                                    <a:pt x="14033" y="3272"/>
                                  </a:lnTo>
                                  <a:cubicBezTo>
                                    <a:pt x="14033" y="3272"/>
                                    <a:pt x="15930" y="2759"/>
                                    <a:pt x="15930" y="2759"/>
                                  </a:cubicBezTo>
                                  <a:close/>
                                  <a:moveTo>
                                    <a:pt x="20618" y="5454"/>
                                  </a:moveTo>
                                  <a:lnTo>
                                    <a:pt x="18678" y="5454"/>
                                  </a:lnTo>
                                  <a:lnTo>
                                    <a:pt x="18081" y="3203"/>
                                  </a:lnTo>
                                  <a:cubicBezTo>
                                    <a:pt x="17800" y="2145"/>
                                    <a:pt x="16724" y="1518"/>
                                    <a:pt x="15676" y="1801"/>
                                  </a:cubicBezTo>
                                  <a:lnTo>
                                    <a:pt x="12671" y="2615"/>
                                  </a:lnTo>
                                  <a:lnTo>
                                    <a:pt x="8644" y="266"/>
                                  </a:lnTo>
                                  <a:cubicBezTo>
                                    <a:pt x="7704" y="-281"/>
                                    <a:pt x="6504" y="44"/>
                                    <a:pt x="5961" y="992"/>
                                  </a:cubicBezTo>
                                  <a:lnTo>
                                    <a:pt x="3410" y="5454"/>
                                  </a:lnTo>
                                  <a:lnTo>
                                    <a:pt x="982" y="5454"/>
                                  </a:lnTo>
                                  <a:cubicBezTo>
                                    <a:pt x="440" y="5454"/>
                                    <a:pt x="0" y="5898"/>
                                    <a:pt x="0" y="6445"/>
                                  </a:cubicBezTo>
                                  <a:lnTo>
                                    <a:pt x="0" y="8428"/>
                                  </a:lnTo>
                                  <a:cubicBezTo>
                                    <a:pt x="0" y="8977"/>
                                    <a:pt x="440" y="9420"/>
                                    <a:pt x="982" y="9420"/>
                                  </a:cubicBezTo>
                                  <a:lnTo>
                                    <a:pt x="1964" y="9420"/>
                                  </a:lnTo>
                                  <a:lnTo>
                                    <a:pt x="1964" y="20327"/>
                                  </a:lnTo>
                                  <a:cubicBezTo>
                                    <a:pt x="1964" y="20875"/>
                                    <a:pt x="2403" y="21319"/>
                                    <a:pt x="2945" y="21319"/>
                                  </a:cubicBezTo>
                                  <a:lnTo>
                                    <a:pt x="18655" y="21319"/>
                                  </a:lnTo>
                                  <a:cubicBezTo>
                                    <a:pt x="19197" y="21319"/>
                                    <a:pt x="19636" y="20875"/>
                                    <a:pt x="19636" y="20327"/>
                                  </a:cubicBezTo>
                                  <a:lnTo>
                                    <a:pt x="19636" y="9420"/>
                                  </a:lnTo>
                                  <a:lnTo>
                                    <a:pt x="20618" y="9420"/>
                                  </a:lnTo>
                                  <a:cubicBezTo>
                                    <a:pt x="21160" y="9420"/>
                                    <a:pt x="21600" y="8977"/>
                                    <a:pt x="21600" y="8428"/>
                                  </a:cubicBezTo>
                                  <a:lnTo>
                                    <a:pt x="21600" y="6445"/>
                                  </a:lnTo>
                                  <a:cubicBezTo>
                                    <a:pt x="21600" y="5898"/>
                                    <a:pt x="21160" y="5454"/>
                                    <a:pt x="20618" y="5454"/>
                                  </a:cubicBezTo>
                                  <a:moveTo>
                                    <a:pt x="7855" y="12395"/>
                                  </a:moveTo>
                                  <a:lnTo>
                                    <a:pt x="13745" y="12395"/>
                                  </a:lnTo>
                                  <a:lnTo>
                                    <a:pt x="13745" y="13386"/>
                                  </a:lnTo>
                                  <a:lnTo>
                                    <a:pt x="7855" y="13386"/>
                                  </a:lnTo>
                                  <a:cubicBezTo>
                                    <a:pt x="7855" y="13386"/>
                                    <a:pt x="7855" y="12395"/>
                                    <a:pt x="7855" y="12395"/>
                                  </a:cubicBezTo>
                                  <a:close/>
                                  <a:moveTo>
                                    <a:pt x="7855" y="14378"/>
                                  </a:moveTo>
                                  <a:lnTo>
                                    <a:pt x="13745" y="14378"/>
                                  </a:lnTo>
                                  <a:cubicBezTo>
                                    <a:pt x="14288" y="14378"/>
                                    <a:pt x="14727" y="13934"/>
                                    <a:pt x="14727" y="13386"/>
                                  </a:cubicBezTo>
                                  <a:lnTo>
                                    <a:pt x="14727" y="12395"/>
                                  </a:lnTo>
                                  <a:cubicBezTo>
                                    <a:pt x="14727" y="11847"/>
                                    <a:pt x="14288" y="11403"/>
                                    <a:pt x="13745" y="11403"/>
                                  </a:cubicBezTo>
                                  <a:lnTo>
                                    <a:pt x="7855" y="11403"/>
                                  </a:lnTo>
                                  <a:cubicBezTo>
                                    <a:pt x="7312" y="11403"/>
                                    <a:pt x="6873" y="11847"/>
                                    <a:pt x="6873" y="12395"/>
                                  </a:cubicBezTo>
                                  <a:lnTo>
                                    <a:pt x="6873" y="13386"/>
                                  </a:lnTo>
                                  <a:cubicBezTo>
                                    <a:pt x="6873" y="13934"/>
                                    <a:pt x="7312" y="14378"/>
                                    <a:pt x="7855" y="1437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6" name="Shape 2571"/>
                          <wps:cNvSpPr/>
                          <wps:spPr>
                            <a:xfrm>
                              <a:off x="4248799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7" name="Shape 2572"/>
                          <wps:cNvSpPr/>
                          <wps:spPr>
                            <a:xfrm>
                              <a:off x="4897102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moveTo>
                                    <a:pt x="13745" y="8836"/>
                                  </a:moveTo>
                                  <a:lnTo>
                                    <a:pt x="9818" y="8836"/>
                                  </a:lnTo>
                                  <a:lnTo>
                                    <a:pt x="9818" y="4909"/>
                                  </a:lnTo>
                                  <a:cubicBezTo>
                                    <a:pt x="9818" y="4638"/>
                                    <a:pt x="9599" y="4418"/>
                                    <a:pt x="9327" y="4418"/>
                                  </a:cubicBezTo>
                                  <a:cubicBezTo>
                                    <a:pt x="9056" y="4418"/>
                                    <a:pt x="8836" y="4638"/>
                                    <a:pt x="8836" y="4909"/>
                                  </a:cubicBezTo>
                                  <a:lnTo>
                                    <a:pt x="8836" y="8836"/>
                                  </a:lnTo>
                                  <a:lnTo>
                                    <a:pt x="4909" y="8836"/>
                                  </a:lnTo>
                                  <a:cubicBezTo>
                                    <a:pt x="4638" y="8836"/>
                                    <a:pt x="4418" y="9056"/>
                                    <a:pt x="4418" y="9327"/>
                                  </a:cubicBezTo>
                                  <a:cubicBezTo>
                                    <a:pt x="4418" y="9599"/>
                                    <a:pt x="4638" y="9818"/>
                                    <a:pt x="4909" y="9818"/>
                                  </a:cubicBezTo>
                                  <a:lnTo>
                                    <a:pt x="8836" y="9818"/>
                                  </a:lnTo>
                                  <a:lnTo>
                                    <a:pt x="8836" y="13745"/>
                                  </a:lnTo>
                                  <a:cubicBezTo>
                                    <a:pt x="8836" y="14017"/>
                                    <a:pt x="9056" y="14236"/>
                                    <a:pt x="9327" y="14236"/>
                                  </a:cubicBezTo>
                                  <a:cubicBezTo>
                                    <a:pt x="9599" y="14236"/>
                                    <a:pt x="9818" y="14017"/>
                                    <a:pt x="9818" y="13745"/>
                                  </a:cubicBezTo>
                                  <a:lnTo>
                                    <a:pt x="9818" y="9818"/>
                                  </a:lnTo>
                                  <a:lnTo>
                                    <a:pt x="13745" y="9818"/>
                                  </a:lnTo>
                                  <a:cubicBezTo>
                                    <a:pt x="14017" y="9818"/>
                                    <a:pt x="14236" y="9599"/>
                                    <a:pt x="14236" y="9327"/>
                                  </a:cubicBezTo>
                                  <a:cubicBezTo>
                                    <a:pt x="14236" y="9056"/>
                                    <a:pt x="14017" y="8836"/>
                                    <a:pt x="13745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8" name="Shape 2573"/>
                          <wps:cNvSpPr/>
                          <wps:spPr>
                            <a:xfrm>
                              <a:off x="5545405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moveTo>
                                    <a:pt x="13745" y="8836"/>
                                  </a:moveTo>
                                  <a:lnTo>
                                    <a:pt x="4909" y="8836"/>
                                  </a:lnTo>
                                  <a:cubicBezTo>
                                    <a:pt x="4638" y="8836"/>
                                    <a:pt x="4418" y="9056"/>
                                    <a:pt x="4418" y="9327"/>
                                  </a:cubicBezTo>
                                  <a:cubicBezTo>
                                    <a:pt x="4418" y="9599"/>
                                    <a:pt x="4638" y="9818"/>
                                    <a:pt x="4909" y="9818"/>
                                  </a:cubicBezTo>
                                  <a:lnTo>
                                    <a:pt x="13745" y="9818"/>
                                  </a:lnTo>
                                  <a:cubicBezTo>
                                    <a:pt x="14017" y="9818"/>
                                    <a:pt x="14236" y="9599"/>
                                    <a:pt x="14236" y="9327"/>
                                  </a:cubicBezTo>
                                  <a:cubicBezTo>
                                    <a:pt x="14236" y="9056"/>
                                    <a:pt x="14017" y="8836"/>
                                    <a:pt x="13745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9" name="Shape 2594"/>
                          <wps:cNvSpPr/>
                          <wps:spPr>
                            <a:xfrm>
                              <a:off x="6215365" y="108795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436" y="8400"/>
                                  </a:moveTo>
                                  <a:lnTo>
                                    <a:pt x="18164" y="8400"/>
                                  </a:lnTo>
                                  <a:cubicBezTo>
                                    <a:pt x="18435" y="8400"/>
                                    <a:pt x="18655" y="8132"/>
                                    <a:pt x="18655" y="7800"/>
                                  </a:cubicBezTo>
                                  <a:cubicBezTo>
                                    <a:pt x="18655" y="7468"/>
                                    <a:pt x="18435" y="7200"/>
                                    <a:pt x="18164" y="7200"/>
                                  </a:cubicBezTo>
                                  <a:lnTo>
                                    <a:pt x="3436" y="7200"/>
                                  </a:lnTo>
                                  <a:cubicBezTo>
                                    <a:pt x="3165" y="7200"/>
                                    <a:pt x="2945" y="7468"/>
                                    <a:pt x="2945" y="7800"/>
                                  </a:cubicBezTo>
                                  <a:cubicBezTo>
                                    <a:pt x="2945" y="8132"/>
                                    <a:pt x="3165" y="8400"/>
                                    <a:pt x="3436" y="8400"/>
                                  </a:cubicBezTo>
                                  <a:moveTo>
                                    <a:pt x="3436" y="10800"/>
                                  </a:moveTo>
                                  <a:lnTo>
                                    <a:pt x="18164" y="10800"/>
                                  </a:lnTo>
                                  <a:cubicBezTo>
                                    <a:pt x="18435" y="10800"/>
                                    <a:pt x="18655" y="10532"/>
                                    <a:pt x="18655" y="10200"/>
                                  </a:cubicBezTo>
                                  <a:cubicBezTo>
                                    <a:pt x="18655" y="9868"/>
                                    <a:pt x="18435" y="9600"/>
                                    <a:pt x="18164" y="9600"/>
                                  </a:cubicBezTo>
                                  <a:lnTo>
                                    <a:pt x="3436" y="9600"/>
                                  </a:lnTo>
                                  <a:cubicBezTo>
                                    <a:pt x="3165" y="9600"/>
                                    <a:pt x="2945" y="9868"/>
                                    <a:pt x="2945" y="10200"/>
                                  </a:cubicBezTo>
                                  <a:cubicBezTo>
                                    <a:pt x="2945" y="10532"/>
                                    <a:pt x="3165" y="10800"/>
                                    <a:pt x="3436" y="10800"/>
                                  </a:cubicBezTo>
                                  <a:moveTo>
                                    <a:pt x="3436" y="13200"/>
                                  </a:moveTo>
                                  <a:lnTo>
                                    <a:pt x="13255" y="13200"/>
                                  </a:lnTo>
                                  <a:cubicBezTo>
                                    <a:pt x="13526" y="13200"/>
                                    <a:pt x="13745" y="12931"/>
                                    <a:pt x="13745" y="12601"/>
                                  </a:cubicBezTo>
                                  <a:cubicBezTo>
                                    <a:pt x="13745" y="12268"/>
                                    <a:pt x="13526" y="12000"/>
                                    <a:pt x="13255" y="12000"/>
                                  </a:cubicBezTo>
                                  <a:lnTo>
                                    <a:pt x="3436" y="12000"/>
                                  </a:lnTo>
                                  <a:cubicBezTo>
                                    <a:pt x="3165" y="12000"/>
                                    <a:pt x="2945" y="12268"/>
                                    <a:pt x="2945" y="12601"/>
                                  </a:cubicBezTo>
                                  <a:cubicBezTo>
                                    <a:pt x="2945" y="12931"/>
                                    <a:pt x="3165" y="13200"/>
                                    <a:pt x="3436" y="13200"/>
                                  </a:cubicBezTo>
                                  <a:moveTo>
                                    <a:pt x="20618" y="19200"/>
                                  </a:moveTo>
                                  <a:lnTo>
                                    <a:pt x="18114" y="19200"/>
                                  </a:lnTo>
                                  <a:cubicBezTo>
                                    <a:pt x="17887" y="17831"/>
                                    <a:pt x="16897" y="16800"/>
                                    <a:pt x="15709" y="16800"/>
                                  </a:cubicBezTo>
                                  <a:cubicBezTo>
                                    <a:pt x="14522" y="16800"/>
                                    <a:pt x="13532" y="17831"/>
                                    <a:pt x="13304" y="19200"/>
                                  </a:cubicBezTo>
                                  <a:lnTo>
                                    <a:pt x="8296" y="19200"/>
                                  </a:lnTo>
                                  <a:cubicBezTo>
                                    <a:pt x="8068" y="17831"/>
                                    <a:pt x="7078" y="16800"/>
                                    <a:pt x="5891" y="16800"/>
                                  </a:cubicBezTo>
                                  <a:cubicBezTo>
                                    <a:pt x="4703" y="16800"/>
                                    <a:pt x="3713" y="17831"/>
                                    <a:pt x="3486" y="19200"/>
                                  </a:cubicBezTo>
                                  <a:lnTo>
                                    <a:pt x="982" y="192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19862"/>
                                    <a:pt x="440" y="20400"/>
                                    <a:pt x="982" y="204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4199" y="20400"/>
                                    <a:pt x="4418" y="20132"/>
                                    <a:pt x="4418" y="19800"/>
                                  </a:cubicBezTo>
                                  <a:cubicBezTo>
                                    <a:pt x="4418" y="18807"/>
                                    <a:pt x="5078" y="18000"/>
                                    <a:pt x="5891" y="18000"/>
                                  </a:cubicBezTo>
                                  <a:cubicBezTo>
                                    <a:pt x="6704" y="18000"/>
                                    <a:pt x="7364" y="18807"/>
                                    <a:pt x="7364" y="19800"/>
                                  </a:cubicBezTo>
                                  <a:cubicBezTo>
                                    <a:pt x="7364" y="20132"/>
                                    <a:pt x="7583" y="20400"/>
                                    <a:pt x="7855" y="20400"/>
                                  </a:cubicBezTo>
                                  <a:lnTo>
                                    <a:pt x="13745" y="20400"/>
                                  </a:lnTo>
                                  <a:cubicBezTo>
                                    <a:pt x="14017" y="20400"/>
                                    <a:pt x="14236" y="20132"/>
                                    <a:pt x="14236" y="19800"/>
                                  </a:cubicBezTo>
                                  <a:cubicBezTo>
                                    <a:pt x="14236" y="18807"/>
                                    <a:pt x="14896" y="18000"/>
                                    <a:pt x="15709" y="18000"/>
                                  </a:cubicBezTo>
                                  <a:cubicBezTo>
                                    <a:pt x="16523" y="18000"/>
                                    <a:pt x="17182" y="18807"/>
                                    <a:pt x="17182" y="19800"/>
                                  </a:cubicBezTo>
                                  <a:cubicBezTo>
                                    <a:pt x="17182" y="20132"/>
                                    <a:pt x="17401" y="20400"/>
                                    <a:pt x="17673" y="20400"/>
                                  </a:cubicBezTo>
                                  <a:lnTo>
                                    <a:pt x="20618" y="20400"/>
                                  </a:lnTo>
                                  <a:cubicBezTo>
                                    <a:pt x="21160" y="20400"/>
                                    <a:pt x="21600" y="19862"/>
                                    <a:pt x="21600" y="192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5891" y="19200"/>
                                  </a:moveTo>
                                  <a:cubicBezTo>
                                    <a:pt x="5620" y="19200"/>
                                    <a:pt x="5400" y="19468"/>
                                    <a:pt x="5400" y="19800"/>
                                  </a:cubicBezTo>
                                  <a:lnTo>
                                    <a:pt x="5400" y="21000"/>
                                  </a:lnTo>
                                  <a:cubicBezTo>
                                    <a:pt x="5400" y="21332"/>
                                    <a:pt x="5620" y="21600"/>
                                    <a:pt x="5891" y="21600"/>
                                  </a:cubicBezTo>
                                  <a:cubicBezTo>
                                    <a:pt x="6162" y="21600"/>
                                    <a:pt x="6382" y="21332"/>
                                    <a:pt x="6382" y="21000"/>
                                  </a:cubicBezTo>
                                  <a:lnTo>
                                    <a:pt x="6382" y="19800"/>
                                  </a:lnTo>
                                  <a:cubicBezTo>
                                    <a:pt x="6382" y="19468"/>
                                    <a:pt x="6162" y="19200"/>
                                    <a:pt x="5891" y="19200"/>
                                  </a:cubicBezTo>
                                  <a:moveTo>
                                    <a:pt x="3436" y="6000"/>
                                  </a:moveTo>
                                  <a:lnTo>
                                    <a:pt x="18164" y="6000"/>
                                  </a:lnTo>
                                  <a:cubicBezTo>
                                    <a:pt x="18435" y="6000"/>
                                    <a:pt x="18655" y="5732"/>
                                    <a:pt x="18655" y="5400"/>
                                  </a:cubicBezTo>
                                  <a:cubicBezTo>
                                    <a:pt x="18655" y="5069"/>
                                    <a:pt x="18435" y="4800"/>
                                    <a:pt x="18164" y="4800"/>
                                  </a:cubicBezTo>
                                  <a:lnTo>
                                    <a:pt x="3436" y="4800"/>
                                  </a:lnTo>
                                  <a:cubicBezTo>
                                    <a:pt x="3165" y="4800"/>
                                    <a:pt x="2945" y="5069"/>
                                    <a:pt x="2945" y="5400"/>
                                  </a:cubicBezTo>
                                  <a:cubicBezTo>
                                    <a:pt x="2945" y="5732"/>
                                    <a:pt x="3165" y="6000"/>
                                    <a:pt x="3436" y="6000"/>
                                  </a:cubicBezTo>
                                  <a:moveTo>
                                    <a:pt x="15709" y="19200"/>
                                  </a:moveTo>
                                  <a:cubicBezTo>
                                    <a:pt x="15438" y="19200"/>
                                    <a:pt x="15218" y="19468"/>
                                    <a:pt x="15218" y="19800"/>
                                  </a:cubicBezTo>
                                  <a:lnTo>
                                    <a:pt x="15218" y="21000"/>
                                  </a:lnTo>
                                  <a:cubicBezTo>
                                    <a:pt x="15218" y="21332"/>
                                    <a:pt x="15438" y="21600"/>
                                    <a:pt x="15709" y="21600"/>
                                  </a:cubicBezTo>
                                  <a:cubicBezTo>
                                    <a:pt x="15980" y="21600"/>
                                    <a:pt x="16200" y="21332"/>
                                    <a:pt x="16200" y="21000"/>
                                  </a:cubicBezTo>
                                  <a:lnTo>
                                    <a:pt x="16200" y="19800"/>
                                  </a:lnTo>
                                  <a:cubicBezTo>
                                    <a:pt x="16200" y="19468"/>
                                    <a:pt x="15980" y="19200"/>
                                    <a:pt x="15709" y="19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0" name="Shape 2604"/>
                          <wps:cNvSpPr/>
                          <wps:spPr>
                            <a:xfrm>
                              <a:off x="6215365" y="1736254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9600"/>
                                  </a:moveTo>
                                  <a:lnTo>
                                    <a:pt x="17673" y="9600"/>
                                  </a:lnTo>
                                  <a:lnTo>
                                    <a:pt x="17673" y="8400"/>
                                  </a:lnTo>
                                  <a:cubicBezTo>
                                    <a:pt x="17673" y="7738"/>
                                    <a:pt x="17233" y="7200"/>
                                    <a:pt x="16691" y="7200"/>
                                  </a:cubicBezTo>
                                  <a:lnTo>
                                    <a:pt x="14727" y="7200"/>
                                  </a:lnTo>
                                  <a:cubicBezTo>
                                    <a:pt x="14186" y="7200"/>
                                    <a:pt x="13745" y="7738"/>
                                    <a:pt x="13745" y="8400"/>
                                  </a:cubicBezTo>
                                  <a:lnTo>
                                    <a:pt x="13745" y="9600"/>
                                  </a:lnTo>
                                  <a:lnTo>
                                    <a:pt x="7855" y="9600"/>
                                  </a:lnTo>
                                  <a:lnTo>
                                    <a:pt x="7855" y="8400"/>
                                  </a:lnTo>
                                  <a:cubicBezTo>
                                    <a:pt x="7855" y="7738"/>
                                    <a:pt x="7414" y="7200"/>
                                    <a:pt x="6873" y="7200"/>
                                  </a:cubicBezTo>
                                  <a:lnTo>
                                    <a:pt x="4909" y="7200"/>
                                  </a:lnTo>
                                  <a:cubicBezTo>
                                    <a:pt x="4367" y="7200"/>
                                    <a:pt x="3927" y="7738"/>
                                    <a:pt x="3927" y="8400"/>
                                  </a:cubicBezTo>
                                  <a:lnTo>
                                    <a:pt x="3927" y="9600"/>
                                  </a:lnTo>
                                  <a:lnTo>
                                    <a:pt x="982" y="9600"/>
                                  </a:lnTo>
                                  <a:lnTo>
                                    <a:pt x="982" y="3601"/>
                                  </a:lnTo>
                                  <a:lnTo>
                                    <a:pt x="20618" y="3601"/>
                                  </a:lnTo>
                                  <a:cubicBezTo>
                                    <a:pt x="20618" y="3601"/>
                                    <a:pt x="20618" y="9600"/>
                                    <a:pt x="20618" y="9600"/>
                                  </a:cubicBezTo>
                                  <a:close/>
                                  <a:moveTo>
                                    <a:pt x="14727" y="8400"/>
                                  </a:moveTo>
                                  <a:lnTo>
                                    <a:pt x="16691" y="8400"/>
                                  </a:lnTo>
                                  <a:lnTo>
                                    <a:pt x="16691" y="12001"/>
                                  </a:lnTo>
                                  <a:lnTo>
                                    <a:pt x="14727" y="12001"/>
                                  </a:lnTo>
                                  <a:cubicBezTo>
                                    <a:pt x="14727" y="12001"/>
                                    <a:pt x="14727" y="8400"/>
                                    <a:pt x="14727" y="8400"/>
                                  </a:cubicBezTo>
                                  <a:close/>
                                  <a:moveTo>
                                    <a:pt x="4909" y="8400"/>
                                  </a:moveTo>
                                  <a:lnTo>
                                    <a:pt x="6873" y="8400"/>
                                  </a:lnTo>
                                  <a:lnTo>
                                    <a:pt x="6873" y="12001"/>
                                  </a:lnTo>
                                  <a:lnTo>
                                    <a:pt x="4909" y="12001"/>
                                  </a:lnTo>
                                  <a:cubicBezTo>
                                    <a:pt x="4909" y="12001"/>
                                    <a:pt x="4909" y="8400"/>
                                    <a:pt x="4909" y="8400"/>
                                  </a:cubicBezTo>
                                  <a:close/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lnTo>
                                    <a:pt x="1964" y="10800"/>
                                  </a:lnTo>
                                  <a:lnTo>
                                    <a:pt x="3927" y="10800"/>
                                  </a:lnTo>
                                  <a:lnTo>
                                    <a:pt x="3927" y="12001"/>
                                  </a:lnTo>
                                  <a:cubicBezTo>
                                    <a:pt x="3927" y="12662"/>
                                    <a:pt x="4367" y="13200"/>
                                    <a:pt x="4909" y="13200"/>
                                  </a:cubicBezTo>
                                  <a:lnTo>
                                    <a:pt x="6873" y="13200"/>
                                  </a:lnTo>
                                  <a:cubicBezTo>
                                    <a:pt x="7414" y="13200"/>
                                    <a:pt x="7855" y="12662"/>
                                    <a:pt x="7855" y="12001"/>
                                  </a:cubicBezTo>
                                  <a:lnTo>
                                    <a:pt x="7855" y="10800"/>
                                  </a:lnTo>
                                  <a:lnTo>
                                    <a:pt x="13745" y="10800"/>
                                  </a:lnTo>
                                  <a:lnTo>
                                    <a:pt x="13745" y="12001"/>
                                  </a:lnTo>
                                  <a:cubicBezTo>
                                    <a:pt x="13745" y="12662"/>
                                    <a:pt x="14186" y="13200"/>
                                    <a:pt x="14727" y="13200"/>
                                  </a:cubicBezTo>
                                  <a:lnTo>
                                    <a:pt x="16691" y="13200"/>
                                  </a:lnTo>
                                  <a:cubicBezTo>
                                    <a:pt x="17233" y="13200"/>
                                    <a:pt x="17673" y="12662"/>
                                    <a:pt x="17673" y="12001"/>
                                  </a:cubicBezTo>
                                  <a:lnTo>
                                    <a:pt x="17673" y="10800"/>
                                  </a:lnTo>
                                  <a:lnTo>
                                    <a:pt x="19636" y="10800"/>
                                  </a:lnTo>
                                  <a:cubicBezTo>
                                    <a:pt x="19636" y="10800"/>
                                    <a:pt x="19636" y="20400"/>
                                    <a:pt x="19636" y="20400"/>
                                  </a:cubicBezTo>
                                  <a:close/>
                                  <a:moveTo>
                                    <a:pt x="8836" y="1200"/>
                                  </a:moveTo>
                                  <a:lnTo>
                                    <a:pt x="12764" y="1200"/>
                                  </a:lnTo>
                                  <a:cubicBezTo>
                                    <a:pt x="13305" y="1200"/>
                                    <a:pt x="13745" y="1738"/>
                                    <a:pt x="13745" y="2400"/>
                                  </a:cubicBezTo>
                                  <a:lnTo>
                                    <a:pt x="7855" y="2400"/>
                                  </a:lnTo>
                                  <a:cubicBezTo>
                                    <a:pt x="7855" y="1738"/>
                                    <a:pt x="8295" y="1200"/>
                                    <a:pt x="8836" y="1200"/>
                                  </a:cubicBezTo>
                                  <a:moveTo>
                                    <a:pt x="20618" y="2400"/>
                                  </a:moveTo>
                                  <a:lnTo>
                                    <a:pt x="14727" y="2400"/>
                                  </a:lnTo>
                                  <a:cubicBezTo>
                                    <a:pt x="14727" y="1075"/>
                                    <a:pt x="13848" y="0"/>
                                    <a:pt x="12764" y="0"/>
                                  </a:cubicBezTo>
                                  <a:lnTo>
                                    <a:pt x="8836" y="0"/>
                                  </a:lnTo>
                                  <a:cubicBezTo>
                                    <a:pt x="7752" y="0"/>
                                    <a:pt x="6873" y="1075"/>
                                    <a:pt x="6873" y="2400"/>
                                  </a:cubicBezTo>
                                  <a:lnTo>
                                    <a:pt x="982" y="2400"/>
                                  </a:lnTo>
                                  <a:cubicBezTo>
                                    <a:pt x="440" y="2400"/>
                                    <a:pt x="0" y="2938"/>
                                    <a:pt x="0" y="3601"/>
                                  </a:cubicBezTo>
                                  <a:lnTo>
                                    <a:pt x="0" y="9600"/>
                                  </a:lnTo>
                                  <a:cubicBezTo>
                                    <a:pt x="0" y="10262"/>
                                    <a:pt x="440" y="10800"/>
                                    <a:pt x="982" y="10800"/>
                                  </a:cubicBezTo>
                                  <a:lnTo>
                                    <a:pt x="982" y="20400"/>
                                  </a:lnTo>
                                  <a:cubicBezTo>
                                    <a:pt x="982" y="21062"/>
                                    <a:pt x="1422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178" y="21600"/>
                                    <a:pt x="20618" y="21062"/>
                                    <a:pt x="20618" y="20400"/>
                                  </a:cubicBezTo>
                                  <a:lnTo>
                                    <a:pt x="20618" y="10800"/>
                                  </a:lnTo>
                                  <a:cubicBezTo>
                                    <a:pt x="21160" y="10800"/>
                                    <a:pt x="21600" y="10262"/>
                                    <a:pt x="21600" y="9600"/>
                                  </a:cubicBezTo>
                                  <a:lnTo>
                                    <a:pt x="21600" y="3601"/>
                                  </a:lnTo>
                                  <a:cubicBezTo>
                                    <a:pt x="21600" y="2938"/>
                                    <a:pt x="21160" y="2400"/>
                                    <a:pt x="20618" y="2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1" name="Shape 2614"/>
                          <wps:cNvSpPr/>
                          <wps:spPr>
                            <a:xfrm>
                              <a:off x="6215365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958" y="17505"/>
                                  </a:moveTo>
                                  <a:cubicBezTo>
                                    <a:pt x="17372" y="16944"/>
                                    <a:pt x="16242" y="15945"/>
                                    <a:pt x="15117" y="15413"/>
                                  </a:cubicBezTo>
                                  <a:cubicBezTo>
                                    <a:pt x="14189" y="14975"/>
                                    <a:pt x="13657" y="14531"/>
                                    <a:pt x="13491" y="14057"/>
                                  </a:cubicBezTo>
                                  <a:cubicBezTo>
                                    <a:pt x="13377" y="13728"/>
                                    <a:pt x="13428" y="13351"/>
                                    <a:pt x="13649" y="12904"/>
                                  </a:cubicBezTo>
                                  <a:cubicBezTo>
                                    <a:pt x="13815" y="12567"/>
                                    <a:pt x="13972" y="12286"/>
                                    <a:pt x="14117" y="12028"/>
                                  </a:cubicBezTo>
                                  <a:cubicBezTo>
                                    <a:pt x="14730" y="10934"/>
                                    <a:pt x="15203" y="10145"/>
                                    <a:pt x="15203" y="7348"/>
                                  </a:cubicBezTo>
                                  <a:cubicBezTo>
                                    <a:pt x="15203" y="3162"/>
                                    <a:pt x="12787" y="2951"/>
                                    <a:pt x="12309" y="2951"/>
                                  </a:cubicBezTo>
                                  <a:cubicBezTo>
                                    <a:pt x="11917" y="2951"/>
                                    <a:pt x="11672" y="3037"/>
                                    <a:pt x="11435" y="3121"/>
                                  </a:cubicBezTo>
                                  <a:cubicBezTo>
                                    <a:pt x="11175" y="3213"/>
                                    <a:pt x="10907" y="3309"/>
                                    <a:pt x="10296" y="3319"/>
                                  </a:cubicBezTo>
                                  <a:cubicBezTo>
                                    <a:pt x="9190" y="3337"/>
                                    <a:pt x="6873" y="3375"/>
                                    <a:pt x="6873" y="7226"/>
                                  </a:cubicBezTo>
                                  <a:cubicBezTo>
                                    <a:pt x="6873" y="9919"/>
                                    <a:pt x="7574" y="11156"/>
                                    <a:pt x="8125" y="12150"/>
                                  </a:cubicBezTo>
                                  <a:cubicBezTo>
                                    <a:pt x="8266" y="12404"/>
                                    <a:pt x="8399" y="12645"/>
                                    <a:pt x="8505" y="12885"/>
                                  </a:cubicBezTo>
                                  <a:cubicBezTo>
                                    <a:pt x="8973" y="13949"/>
                                    <a:pt x="8631" y="14693"/>
                                    <a:pt x="7426" y="15224"/>
                                  </a:cubicBezTo>
                                  <a:cubicBezTo>
                                    <a:pt x="5905" y="15897"/>
                                    <a:pt x="5188" y="16247"/>
                                    <a:pt x="3693" y="17562"/>
                                  </a:cubicBezTo>
                                  <a:cubicBezTo>
                                    <a:pt x="2017" y="15800"/>
                                    <a:pt x="982" y="134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395"/>
                                    <a:pt x="19603" y="15749"/>
                                    <a:pt x="17958" y="17505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8356" y="20618"/>
                                    <a:pt x="6125" y="19720"/>
                                    <a:pt x="4407" y="18242"/>
                                  </a:cubicBezTo>
                                  <a:cubicBezTo>
                                    <a:pt x="5730" y="17084"/>
                                    <a:pt x="6362" y="16767"/>
                                    <a:pt x="7823" y="16122"/>
                                  </a:cubicBezTo>
                                  <a:cubicBezTo>
                                    <a:pt x="9515" y="15375"/>
                                    <a:pt x="10091" y="14051"/>
                                    <a:pt x="9403" y="12489"/>
                                  </a:cubicBezTo>
                                  <a:cubicBezTo>
                                    <a:pt x="9279" y="12208"/>
                                    <a:pt x="9136" y="11949"/>
                                    <a:pt x="8984" y="11674"/>
                                  </a:cubicBezTo>
                                  <a:cubicBezTo>
                                    <a:pt x="8461" y="10732"/>
                                    <a:pt x="7855" y="9665"/>
                                    <a:pt x="7855" y="7226"/>
                                  </a:cubicBezTo>
                                  <a:cubicBezTo>
                                    <a:pt x="7855" y="4341"/>
                                    <a:pt x="9224" y="4318"/>
                                    <a:pt x="10312" y="4300"/>
                                  </a:cubicBezTo>
                                  <a:cubicBezTo>
                                    <a:pt x="11084" y="4287"/>
                                    <a:pt x="11461" y="4154"/>
                                    <a:pt x="11763" y="4047"/>
                                  </a:cubicBezTo>
                                  <a:cubicBezTo>
                                    <a:pt x="11964" y="3975"/>
                                    <a:pt x="12086" y="3933"/>
                                    <a:pt x="12309" y="3933"/>
                                  </a:cubicBezTo>
                                  <a:cubicBezTo>
                                    <a:pt x="13218" y="3933"/>
                                    <a:pt x="14221" y="4830"/>
                                    <a:pt x="14221" y="7348"/>
                                  </a:cubicBezTo>
                                  <a:cubicBezTo>
                                    <a:pt x="14221" y="9888"/>
                                    <a:pt x="13840" y="10513"/>
                                    <a:pt x="13261" y="11548"/>
                                  </a:cubicBezTo>
                                  <a:cubicBezTo>
                                    <a:pt x="13108" y="11820"/>
                                    <a:pt x="12943" y="12115"/>
                                    <a:pt x="12768" y="12470"/>
                                  </a:cubicBezTo>
                                  <a:cubicBezTo>
                                    <a:pt x="12430" y="13155"/>
                                    <a:pt x="12362" y="13798"/>
                                    <a:pt x="12565" y="14380"/>
                                  </a:cubicBezTo>
                                  <a:cubicBezTo>
                                    <a:pt x="12825" y="15126"/>
                                    <a:pt x="13502" y="15737"/>
                                    <a:pt x="14696" y="16302"/>
                                  </a:cubicBezTo>
                                  <a:cubicBezTo>
                                    <a:pt x="15675" y="16764"/>
                                    <a:pt x="16700" y="17667"/>
                                    <a:pt x="17251" y="18189"/>
                                  </a:cubicBezTo>
                                  <a:cubicBezTo>
                                    <a:pt x="15525" y="19697"/>
                                    <a:pt x="13272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5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2" name="Shape 2624"/>
                          <wps:cNvSpPr/>
                          <wps:spPr>
                            <a:xfrm>
                              <a:off x="621536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82" y="6873"/>
                                  </a:moveTo>
                                  <a:lnTo>
                                    <a:pt x="20618" y="6873"/>
                                  </a:lnTo>
                                  <a:lnTo>
                                    <a:pt x="20618" y="7855"/>
                                  </a:lnTo>
                                  <a:lnTo>
                                    <a:pt x="982" y="7855"/>
                                  </a:lnTo>
                                  <a:cubicBezTo>
                                    <a:pt x="982" y="7855"/>
                                    <a:pt x="982" y="6873"/>
                                    <a:pt x="982" y="6873"/>
                                  </a:cubicBezTo>
                                  <a:close/>
                                  <a:moveTo>
                                    <a:pt x="16691" y="8836"/>
                                  </a:moveTo>
                                  <a:lnTo>
                                    <a:pt x="18655" y="8836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6691" y="17673"/>
                                  </a:lnTo>
                                  <a:cubicBezTo>
                                    <a:pt x="16691" y="17673"/>
                                    <a:pt x="16691" y="8836"/>
                                    <a:pt x="16691" y="8836"/>
                                  </a:cubicBezTo>
                                  <a:close/>
                                  <a:moveTo>
                                    <a:pt x="13745" y="8836"/>
                                  </a:moveTo>
                                  <a:lnTo>
                                    <a:pt x="15709" y="8836"/>
                                  </a:lnTo>
                                  <a:lnTo>
                                    <a:pt x="15709" y="17673"/>
                                  </a:lnTo>
                                  <a:lnTo>
                                    <a:pt x="13745" y="17673"/>
                                  </a:lnTo>
                                  <a:cubicBezTo>
                                    <a:pt x="13745" y="17673"/>
                                    <a:pt x="13745" y="8836"/>
                                    <a:pt x="13745" y="8836"/>
                                  </a:cubicBezTo>
                                  <a:close/>
                                  <a:moveTo>
                                    <a:pt x="8836" y="8836"/>
                                  </a:moveTo>
                                  <a:lnTo>
                                    <a:pt x="12764" y="8836"/>
                                  </a:lnTo>
                                  <a:lnTo>
                                    <a:pt x="12764" y="17673"/>
                                  </a:lnTo>
                                  <a:lnTo>
                                    <a:pt x="8836" y="17673"/>
                                  </a:lnTo>
                                  <a:cubicBezTo>
                                    <a:pt x="8836" y="17673"/>
                                    <a:pt x="8836" y="8836"/>
                                    <a:pt x="8836" y="8836"/>
                                  </a:cubicBezTo>
                                  <a:close/>
                                  <a:moveTo>
                                    <a:pt x="5891" y="8836"/>
                                  </a:moveTo>
                                  <a:lnTo>
                                    <a:pt x="7855" y="8836"/>
                                  </a:lnTo>
                                  <a:lnTo>
                                    <a:pt x="7855" y="17673"/>
                                  </a:lnTo>
                                  <a:lnTo>
                                    <a:pt x="5891" y="17673"/>
                                  </a:lnTo>
                                  <a:cubicBezTo>
                                    <a:pt x="5891" y="17673"/>
                                    <a:pt x="5891" y="8836"/>
                                    <a:pt x="5891" y="8836"/>
                                  </a:cubicBezTo>
                                  <a:close/>
                                  <a:moveTo>
                                    <a:pt x="2945" y="8836"/>
                                  </a:moveTo>
                                  <a:lnTo>
                                    <a:pt x="4909" y="8836"/>
                                  </a:lnTo>
                                  <a:lnTo>
                                    <a:pt x="4909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8836"/>
                                    <a:pt x="2945" y="8836"/>
                                  </a:cubicBezTo>
                                  <a:close/>
                                  <a:moveTo>
                                    <a:pt x="19773" y="18655"/>
                                  </a:moveTo>
                                  <a:lnTo>
                                    <a:pt x="20428" y="20618"/>
                                  </a:lnTo>
                                  <a:lnTo>
                                    <a:pt x="1172" y="20618"/>
                                  </a:lnTo>
                                  <a:lnTo>
                                    <a:pt x="1827" y="18655"/>
                                  </a:lnTo>
                                  <a:cubicBezTo>
                                    <a:pt x="1827" y="18655"/>
                                    <a:pt x="19773" y="18655"/>
                                    <a:pt x="19773" y="18655"/>
                                  </a:cubicBezTo>
                                  <a:close/>
                                  <a:moveTo>
                                    <a:pt x="10800" y="1056"/>
                                  </a:moveTo>
                                  <a:lnTo>
                                    <a:pt x="19261" y="5891"/>
                                  </a:lnTo>
                                  <a:lnTo>
                                    <a:pt x="2339" y="5891"/>
                                  </a:lnTo>
                                  <a:cubicBezTo>
                                    <a:pt x="2339" y="5891"/>
                                    <a:pt x="10800" y="1056"/>
                                    <a:pt x="10800" y="1056"/>
                                  </a:cubicBezTo>
                                  <a:close/>
                                  <a:moveTo>
                                    <a:pt x="21109" y="8836"/>
                                  </a:moveTo>
                                  <a:cubicBezTo>
                                    <a:pt x="21380" y="8836"/>
                                    <a:pt x="21600" y="8617"/>
                                    <a:pt x="21600" y="8345"/>
                                  </a:cubicBezTo>
                                  <a:lnTo>
                                    <a:pt x="21600" y="6382"/>
                                  </a:lnTo>
                                  <a:cubicBezTo>
                                    <a:pt x="21600" y="6200"/>
                                    <a:pt x="21496" y="6047"/>
                                    <a:pt x="21349" y="5963"/>
                                  </a:cubicBezTo>
                                  <a:lnTo>
                                    <a:pt x="21353" y="5956"/>
                                  </a:lnTo>
                                  <a:lnTo>
                                    <a:pt x="11044" y="65"/>
                                  </a:lnTo>
                                  <a:lnTo>
                                    <a:pt x="11040" y="72"/>
                                  </a:lnTo>
                                  <a:cubicBezTo>
                                    <a:pt x="10968" y="30"/>
                                    <a:pt x="10889" y="0"/>
                                    <a:pt x="10800" y="0"/>
                                  </a:cubicBezTo>
                                  <a:cubicBezTo>
                                    <a:pt x="10711" y="0"/>
                                    <a:pt x="10632" y="30"/>
                                    <a:pt x="10560" y="72"/>
                                  </a:cubicBezTo>
                                  <a:lnTo>
                                    <a:pt x="10556" y="65"/>
                                  </a:lnTo>
                                  <a:lnTo>
                                    <a:pt x="247" y="5956"/>
                                  </a:lnTo>
                                  <a:lnTo>
                                    <a:pt x="251" y="5963"/>
                                  </a:lnTo>
                                  <a:cubicBezTo>
                                    <a:pt x="104" y="6047"/>
                                    <a:pt x="0" y="6200"/>
                                    <a:pt x="0" y="6382"/>
                                  </a:cubicBezTo>
                                  <a:lnTo>
                                    <a:pt x="0" y="8345"/>
                                  </a:lnTo>
                                  <a:cubicBezTo>
                                    <a:pt x="0" y="8617"/>
                                    <a:pt x="220" y="8836"/>
                                    <a:pt x="491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1473" y="17673"/>
                                  </a:lnTo>
                                  <a:cubicBezTo>
                                    <a:pt x="1256" y="17673"/>
                                    <a:pt x="1078" y="17816"/>
                                    <a:pt x="1013" y="18010"/>
                                  </a:cubicBezTo>
                                  <a:lnTo>
                                    <a:pt x="1007" y="18009"/>
                                  </a:lnTo>
                                  <a:lnTo>
                                    <a:pt x="25" y="20954"/>
                                  </a:lnTo>
                                  <a:lnTo>
                                    <a:pt x="31" y="20955"/>
                                  </a:lnTo>
                                  <a:cubicBezTo>
                                    <a:pt x="14" y="21005"/>
                                    <a:pt x="0" y="21055"/>
                                    <a:pt x="0" y="21109"/>
                                  </a:cubicBezTo>
                                  <a:cubicBezTo>
                                    <a:pt x="0" y="21381"/>
                                    <a:pt x="220" y="21600"/>
                                    <a:pt x="491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1055"/>
                                    <a:pt x="21586" y="21005"/>
                                    <a:pt x="21569" y="20955"/>
                                  </a:cubicBezTo>
                                  <a:lnTo>
                                    <a:pt x="21575" y="20954"/>
                                  </a:lnTo>
                                  <a:lnTo>
                                    <a:pt x="20593" y="18009"/>
                                  </a:lnTo>
                                  <a:lnTo>
                                    <a:pt x="20587" y="18010"/>
                                  </a:lnTo>
                                  <a:cubicBezTo>
                                    <a:pt x="20522" y="17816"/>
                                    <a:pt x="20344" y="17673"/>
                                    <a:pt x="20127" y="17673"/>
                                  </a:cubicBezTo>
                                  <a:lnTo>
                                    <a:pt x="19636" y="17673"/>
                                  </a:lnTo>
                                  <a:lnTo>
                                    <a:pt x="19636" y="8836"/>
                                  </a:lnTo>
                                  <a:cubicBezTo>
                                    <a:pt x="19636" y="8836"/>
                                    <a:pt x="21109" y="8836"/>
                                    <a:pt x="21109" y="88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3" name="Shape 2634"/>
                          <wps:cNvSpPr/>
                          <wps:spPr>
                            <a:xfrm>
                              <a:off x="6215365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579" y="7008"/>
                                  </a:moveTo>
                                  <a:cubicBezTo>
                                    <a:pt x="20006" y="12260"/>
                                    <a:pt x="12624" y="19436"/>
                                    <a:pt x="10800" y="20538"/>
                                  </a:cubicBezTo>
                                  <a:cubicBezTo>
                                    <a:pt x="8976" y="19436"/>
                                    <a:pt x="1594" y="12260"/>
                                    <a:pt x="1021" y="7001"/>
                                  </a:cubicBezTo>
                                  <a:cubicBezTo>
                                    <a:pt x="1021" y="7001"/>
                                    <a:pt x="982" y="6718"/>
                                    <a:pt x="982" y="6382"/>
                                  </a:cubicBezTo>
                                  <a:cubicBezTo>
                                    <a:pt x="982" y="3404"/>
                                    <a:pt x="3404" y="982"/>
                                    <a:pt x="6382" y="982"/>
                                  </a:cubicBezTo>
                                  <a:cubicBezTo>
                                    <a:pt x="7780" y="982"/>
                                    <a:pt x="9107" y="1518"/>
                                    <a:pt x="10120" y="2491"/>
                                  </a:cubicBezTo>
                                  <a:lnTo>
                                    <a:pt x="10800" y="3145"/>
                                  </a:lnTo>
                                  <a:lnTo>
                                    <a:pt x="11480" y="2491"/>
                                  </a:lnTo>
                                  <a:cubicBezTo>
                                    <a:pt x="12493" y="1518"/>
                                    <a:pt x="13820" y="982"/>
                                    <a:pt x="15218" y="982"/>
                                  </a:cubicBezTo>
                                  <a:cubicBezTo>
                                    <a:pt x="18196" y="982"/>
                                    <a:pt x="20618" y="3404"/>
                                    <a:pt x="20618" y="6382"/>
                                  </a:cubicBezTo>
                                  <a:cubicBezTo>
                                    <a:pt x="20618" y="6725"/>
                                    <a:pt x="20579" y="7008"/>
                                    <a:pt x="20579" y="7008"/>
                                  </a:cubicBezTo>
                                  <a:moveTo>
                                    <a:pt x="21600" y="6382"/>
                                  </a:moveTo>
                                  <a:cubicBezTo>
                                    <a:pt x="21600" y="2857"/>
                                    <a:pt x="18743" y="0"/>
                                    <a:pt x="15218" y="0"/>
                                  </a:cubicBezTo>
                                  <a:cubicBezTo>
                                    <a:pt x="13502" y="0"/>
                                    <a:pt x="11947" y="681"/>
                                    <a:pt x="10800" y="1784"/>
                                  </a:cubicBezTo>
                                  <a:cubicBezTo>
                                    <a:pt x="9653" y="681"/>
                                    <a:pt x="8098" y="0"/>
                                    <a:pt x="6382" y="0"/>
                                  </a:cubicBezTo>
                                  <a:cubicBezTo>
                                    <a:pt x="2857" y="0"/>
                                    <a:pt x="0" y="2857"/>
                                    <a:pt x="0" y="6382"/>
                                  </a:cubicBezTo>
                                  <a:cubicBezTo>
                                    <a:pt x="0" y="6792"/>
                                    <a:pt x="65" y="7282"/>
                                    <a:pt x="45" y="7115"/>
                                  </a:cubicBezTo>
                                  <a:cubicBezTo>
                                    <a:pt x="733" y="13419"/>
                                    <a:pt x="9855" y="21600"/>
                                    <a:pt x="10800" y="21600"/>
                                  </a:cubicBezTo>
                                  <a:cubicBezTo>
                                    <a:pt x="11745" y="21600"/>
                                    <a:pt x="20867" y="13419"/>
                                    <a:pt x="21555" y="7115"/>
                                  </a:cubicBezTo>
                                  <a:cubicBezTo>
                                    <a:pt x="21536" y="7282"/>
                                    <a:pt x="21600" y="6792"/>
                                    <a:pt x="21600" y="63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4" name="文本框 120"/>
                          <wps:cNvSpPr txBox="1"/>
                          <wps:spPr>
                            <a:xfrm>
                              <a:off x="0" y="0"/>
                              <a:ext cx="6868795" cy="358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  <w:rPr>
                                    <w:rFonts w:hint="default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53585F"/>
                                    <w:kern w:val="24"/>
                                    <w:sz w:val="32"/>
                                    <w:szCs w:val="32"/>
                                  </w:rPr>
                                  <w:t xml:space="preserve">求职指导链接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instrText xml:space="preserve"> HYPERLINK "http://www.jianlisx.com/knowledge/" </w:instrTex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7"/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t>http://www.jianlisx.com/knowledge/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.25pt;z-index:251661312;mso-width-relative:page;mso-height-relative:page;" coordsize="7559675,10693400" o:gfxdata="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">
                <o:lock v:ext="edit" aspectratio="f"/>
                <v:shape id="_x0000_s1026" o:spid="_x0000_s1026" o:spt="75" type="#_x0000_t75" style="position:absolute;left:0;top:0;height:10693400;width:7559675;" filled="f" o:preferrelative="t" stroked="f" coordsize="21600,21600" o:gfxdata="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1/i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group id="组合 1" o:spid="_x0000_s1026" o:spt="203" style="position:absolute;left:331076;top:2743200;height:7262279;width:6868795;" coordsize="6868795,726227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Shape 2534" o:spid="_x0000_s1026" o:spt="100" style="position:absolute;left:366697;top:4329466;height:339599;width:277845;v-text-anchor:middle;" fillcolor="#53585F" filled="t" stroked="f" coordsize="21600,21600" o:gfxdata="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71IibsAAADa&#10;AAAADwAAAAAAAAABACAAAAAiAAAAZHJzL2Rvd25yZXYueG1sUEsBAhQAFAAAAAgAh07iQDMvBZ47&#10;AAAAOQAAABAAAAAAAAAAAQAgAAAACgEAAGRycy9zaGFwZXhtbC54bWxQSwUGAAAAAAYABgBbAQAA&#10;tAMAAAAA&#10;" path="m14400,5891l14400,982,15000,982,20400,5891c20400,5891,14400,5891,14400,5891xm20400,19636c20400,20178,19862,20617,19200,20617l2400,20617c1738,20617,1200,20178,1200,19636l1200,1964c1200,1422,1738,982,2400,982l13200,982,13200,5891c13200,6433,13738,6872,14400,6872l20400,6872c20400,6872,20400,19636,20400,19636xm15600,0l2400,0c1075,0,0,879,0,1964l0,19636c0,20720,1075,21600,2400,21600l19200,21600c20525,21600,21600,20720,21600,19636l21600,5400c21600,5400,15600,0,15600,0x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4" o:spid="_x0000_s1026" o:spt="100" style="position:absolute;left:335826;top:4977770;height:339588;width:339588;v-text-anchor:middle;" fillcolor="#53585F" filled="t" stroked="f" coordsize="21600,21600" o:gfxdata="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x7RK8AAAA&#10;2gAAAA8AAAAAAAAAAQAgAAAAIgAAAGRycy9kb3ducmV2LnhtbFBLAQIUABQAAAAIAIdO4kAzLwWe&#10;OwAAADkAAAAQAAAAAAAAAAEAIAAAAAsBAABkcnMvc2hhcGV4bWwueG1sUEsFBgAAAAAGAAYAWwEA&#10;ALUDAAAAAA==&#10;" path="m8836,8255l12837,10800,8836,13345c8836,13345,8836,8255,8836,8255xm8345,14727c8461,14727,8564,14681,8647,14614l8652,14620,14052,11184,14047,11178c14160,11088,14236,10955,14236,10800c14236,10645,14160,10512,14047,10422l14052,10417,8652,6980,8647,6986c8564,6919,8461,6873,8345,6873c8074,6873,7855,7093,7855,7364l7855,14236c7855,14507,8074,14727,8345,14727m19636,18655l18655,18655,18655,19636,19636,19636c19636,19636,19636,18655,19636,18655xm19636,14727l18655,14727,18655,15709,19636,15709c19636,15709,19636,14727,19636,14727xm19636,12764l18655,12764,18655,13745,19636,13745c19636,13745,19636,12764,19636,12764xm19636,16691l18655,16691,18655,17673,19636,17673c19636,17673,19636,16691,19636,16691xm18655,2945l19636,2945,19636,1964,18655,1964c18655,1964,18655,2945,18655,2945xm20618,10309l17673,10309,17673,982,19636,982c20178,982,20618,1421,20618,1964c20618,1964,20618,10309,20618,10309xm20618,19636c20618,20178,20178,20618,19636,20618l17673,20618,17673,11291,20618,11291c20618,11291,20618,19636,20618,19636xm16691,20618l4909,20618,4909,982,16691,982c16691,982,16691,20618,16691,20618xm3927,10309l982,10309,982,1964c982,1421,1422,982,1964,982l3927,982c3927,982,3927,10309,3927,10309xm3927,20618l1964,20618c1422,20618,982,20178,982,19636l982,11291,3927,11291c3927,11291,3927,20618,3927,20618xm19636,0l1964,0c879,0,0,879,0,1964l0,19636c0,20721,879,21600,1964,21600l19636,21600c20721,21600,21600,20721,21600,19636l21600,1964c21600,879,20721,0,19636,0m18655,8836l19636,8836,19636,7855,18655,7855c18655,7855,18655,8836,18655,8836xm18655,6873l19636,6873,19636,5891,18655,5891c18655,5891,18655,6873,18655,6873xm18655,4909l19636,4909,19636,3927,18655,3927c18655,3927,18655,4909,18655,4909xm1964,2945l2945,2945,2945,1964,1964,1964c1964,1964,1964,2945,1964,2945xm1964,8836l2945,8836,2945,7855,1964,7855c1964,7855,1964,8836,1964,8836xm2945,16691l1964,16691,1964,17673,2945,17673c2945,17673,2945,16691,2945,16691xm2945,12764l1964,12764,1964,13745,2945,13745c2945,13745,2945,12764,2945,12764xm2945,14727l1964,14727,1964,15709,2945,15709c2945,15709,2945,14727,2945,14727xm2945,18655l1964,18655,1964,19636,2945,19636c2945,19636,2945,18655,2945,18655xm1964,6873l2945,6873,2945,5891,1964,5891c1964,5891,1964,6873,1964,6873xm1964,4909l2945,4909,2945,3927,1964,3927c1964,3927,1964,4909,1964,4909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4" o:spid="_x0000_s1026" o:spt="100" style="position:absolute;left:335826;top:5641509;height:308717;width:339588;v-text-anchor:middle;" fillcolor="#53585F" filled="t" stroked="f" coordsize="21600,21600" o:gfxdata="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jc2W8AAAA&#10;2gAAAA8AAAAAAAAAAQAgAAAAIgAAAGRycy9kb3ducmV2LnhtbFBLAQIUABQAAAAIAIdO4kAzLwWe&#10;OwAAADkAAAAQAAAAAAAAAAEAIAAAAAsBAABkcnMvc2hhcGV4bWwueG1sUEsFBgAAAAAGAAYAWwEA&#10;ALUDAAAAAA==&#10;" path="m7855,18900c7279,18900,6684,18827,6086,18683c6017,18666,5946,18658,5876,18658c5756,18658,5636,18682,5523,18729l2957,19815,3365,18243c3474,17827,3345,17380,3039,17108c1712,15926,982,14358,982,12690c982,9266,4065,6480,7855,6480c11644,6480,14727,9266,14727,12690c14727,16114,11644,18900,7855,18900m7855,5400c3517,5400,0,8664,0,12690c0,14758,932,16620,2422,17947l1473,21600,5876,19738c6509,19891,7169,19980,7855,19980c12192,19980,15709,16716,15709,12690c15709,8664,12192,5400,7855,5400m21600,7290c21600,3264,18084,0,13745,0c10506,0,7725,1821,6525,4422c6912,4367,7306,4332,7708,4326c8875,2394,11143,1080,13745,1080c17535,1080,20618,3866,20618,7290c20618,8958,19888,10526,18561,11707c18255,11980,18126,12428,18234,12843l18643,14415,16613,13556c16573,13922,16500,14278,16411,14628l20127,16200,19178,12547c20669,11220,21600,9358,21600,729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4" o:spid="_x0000_s1026" o:spt="100" style="position:absolute;left:335826;top:6274376;height:339588;width:339588;v-text-anchor:middle;" fillcolor="#53585F" filled="t" stroked="f" coordsize="21600,21600" o:gfxdata="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v1v68AAAA&#10;2gAAAA8AAAAAAAAAAQAgAAAAIgAAAGRycy9kb3ducmV2LnhtbFBLAQIUABQAAAAIAIdO4kAzLwWe&#10;OwAAADkAAAAQAAAAAAAAAAEAIAAAAAsBAABkcnMvc2hhcGV4bWwueG1sUEsFBgAAAAAGAAYAWwEA&#10;ALUDAAAAAA==&#10;" path="m9818,10800l11782,10800,11782,12764,9818,12764c9818,12764,9818,10800,9818,10800xm9327,13745l12273,13745c12544,13745,12764,13526,12764,13255l12764,10309c12764,10038,12544,9818,12273,9818l9327,9818c9056,9818,8836,10038,8836,10309l8836,13255c8836,13526,9056,13745,9327,13745m14727,15709l16691,15709,16691,17673,14727,17673c14727,17673,14727,15709,14727,15709xm14236,18655l17182,18655c17453,18655,17673,18435,17673,18164l17673,15218c17673,14947,17453,14727,17182,14727l14236,14727c13965,14727,13745,14947,13745,15218l13745,18164c13745,18435,13965,18655,14236,18655m9818,5891l11782,5891,11782,7855,9818,7855c9818,7855,9818,5891,9818,5891xm9327,8836l12273,8836c12544,8836,12764,8617,12764,8345l12764,5400c12764,5129,12544,4909,12273,4909l9327,4909c9056,4909,8836,5129,8836,5400l8836,8345c8836,8617,9056,8836,9327,8836m4909,15709l6873,15709,6873,17673,4909,17673c4909,17673,4909,15709,4909,15709xm4418,18655l7364,18655c7635,18655,7855,18435,7855,18164l7855,15218c7855,14947,7635,14727,7364,14727l4418,14727c4147,14727,3927,14947,3927,15218l3927,18164c3927,18435,4147,18655,4418,18655m14727,10800l16691,10800,16691,12764,14727,12764c14727,12764,14727,10800,14727,10800xm14236,13745l17182,13745c17453,13745,17673,13526,17673,13255l17673,10309c17673,10038,17453,9818,17182,9818l14236,9818c13965,9818,13745,10038,13745,10309l13745,13255c13745,13526,13965,13745,14236,13745m4909,10800l6873,10800,6873,12764,4909,12764c4909,12764,4909,10800,4909,10800xm4418,13745l7364,13745c7635,13745,7855,13526,7855,13255l7855,10309c7855,10038,7635,9818,7364,9818l4418,9818c4147,9818,3927,10038,3927,10309l3927,13255c3927,13526,4147,13745,4418,13745m4909,5891l6873,5891,6873,7855,4909,7855c4909,7855,4909,5891,4909,5891xm4418,8836l7364,8836c7635,8836,7855,8617,7855,8345l7855,5400c7855,5129,7635,4909,7364,4909l4418,4909c4147,4909,3927,5129,3927,5400l3927,8345c3927,8617,4147,8836,4418,8836m14727,5891l16691,5891,16691,7855,14727,7855c14727,7855,14727,5891,14727,5891xm14236,8836l17182,8836c17453,8836,17673,8617,17673,8345l17673,5400c17673,5129,17453,4909,17182,4909l14236,4909c13965,4909,13745,5129,13745,5400l13745,8345c13745,8617,13965,8836,14236,8836m19636,1964l1964,1964,1964,982,19636,982c19636,982,19636,1964,19636,1964xm19636,20618l12764,20618,12764,15218c12764,14947,12544,14727,12273,14727l9327,14727c9056,14727,8836,14947,8836,15218l8836,20618,1964,20618,1964,2945,19636,2945c19636,2945,19636,20618,19636,20618xm11782,20618l9818,20618,9818,15709,11782,15709c11782,15709,11782,20618,11782,20618xm21109,1964l20618,1964,20618,491c20618,220,20399,0,20127,0l1473,0c1201,0,982,220,982,491l982,1964,491,1964c220,1964,0,2184,0,2455c0,2726,220,2945,491,2945l982,2945,982,21109c982,21381,1201,21600,1473,21600l20127,21600c20399,21600,20618,21381,20618,21109l20618,2945,21109,2945c21380,2945,21600,2726,21600,2455c21600,2184,21380,1964,21109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4" o:spid="_x0000_s1026" o:spt="100" style="position:absolute;left:351262;top:6922679;height:339588;width:308717;v-text-anchor:middle;" fillcolor="#53585F" filled="t" stroked="f" coordsize="21600,21600" o:gfxdata="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8EKMtwAAANoAAAAP&#10;AAAAAAAAAAEAIAAAACIAAABkcnMvZG93bnJldi54bWxQSwECFAAUAAAACACHTuJAMy8FnjsAAAA5&#10;AAAAEAAAAAAAAAABACAAAAAGAQAAZHJzL3NoYXBleG1sLnhtbFBLBQYAAAAABgAGAFsBAACwAwAA&#10;AAA=&#10;" path="m10800,4909c5432,4909,1080,4030,1080,2945c1080,1861,5432,982,10800,982c16168,982,20520,1861,20520,2945c20520,4030,16168,4909,10800,4909m16305,8659c14130,10260,11880,11916,11880,14727c11880,17561,11880,19270,11642,20135c11522,20573,11509,20618,10800,20618c10091,20618,10078,20573,9957,20135c9818,19627,9761,18820,9738,17673l10260,17673c10558,17673,10800,17453,10800,17182c10800,16911,10558,16691,10260,16691l9724,16691c9722,16381,9721,16059,9721,15709l10260,15709c10558,15709,10800,15489,10800,15218c10800,14947,10558,14727,10260,14727l9720,14727c9720,11916,7470,10260,5295,8659c3543,7370,1872,6139,1294,4344c3119,5266,6691,5891,10800,5891c14905,5891,18475,5266,20302,4347c19721,6143,18053,7373,16305,8659m10800,0c4835,0,0,1319,0,2945c0,8836,8640,9818,8640,14727l8640,15217,8640,15218,8640,15219c8641,15938,8642,16572,8649,17142c8647,17155,8640,17168,8640,17182c8640,17199,8648,17212,8651,17230c8699,20896,8995,21600,10800,21600c12960,21600,12960,20618,12960,14727c12960,9818,21600,8836,21600,2945c21600,1319,16765,0,10800,0e">
                    <v:path o:connectlocs="154358,169794;154358,169794;154358,169794;154358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5" o:spid="_x0000_s1026" o:spt="100" style="position:absolute;left:1061308;top:4329478;height:339588;width:277845;v-text-anchor:middle;" fillcolor="#53585F" filled="t" stroked="f" coordsize="21600,21600" o:gfxdata="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85xe8AAAA&#10;2gAAAA8AAAAAAAAAAQAgAAAAIgAAAGRycy9kb3ducmV2LnhtbFBLAQIUABQAAAAIAIdO4kAzLwWe&#10;OwAAADkAAAAQAAAAAAAAAAEAIAAAAAsBAABkcnMvc2hhcGV4bWwueG1sUEsFBgAAAAAGAAYAWwEA&#10;ALUDAAAAAA==&#10;" path="m9000,14727l5400,14727c5069,14727,4800,14947,4800,15218c4800,15490,5069,15709,5400,15709l9000,15709c9331,15709,9600,15490,9600,15218c9600,14947,9331,14727,9000,14727m20400,2579c18840,3757,15638,4614,12466,4845c12197,4307,11554,3927,10800,3927c10046,3927,9403,4307,9135,4845c5962,4614,2760,3757,1200,2579l1200,1964c1200,1422,1738,982,2400,982l19200,982c19862,982,20400,1422,20400,1964c20400,1964,20400,2579,20400,2579xm10200,5400c10200,5129,10469,4909,10800,4909c11131,4909,11400,5129,11400,5400c11400,5672,11131,5891,10800,5891c10469,5891,10200,5672,10200,5400m20400,19636c20400,20178,19862,20619,19200,20619l2400,20619c1738,20619,1200,20178,1200,19636l1200,3859c3007,4894,6118,5617,9086,5827c9311,6431,9988,6873,10800,6873c11611,6873,12289,6431,12514,5827c15482,5617,18593,4894,20400,3859c20400,3859,20400,19636,20400,19636xm19200,0l2400,0c1075,0,0,879,0,1964l0,19636c0,20721,1075,21600,2400,21600l19200,21600c20525,21600,21600,20721,21600,19636l21600,1964c21600,879,20525,0,19200,0m7800,16691l5400,16691c5069,16691,4800,16911,4800,17182c4800,17453,5069,17673,5400,17673l7800,17673c8131,17673,8400,17453,8400,17182c8400,16911,8131,16691,7800,16691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6" o:spid="_x0000_s1026" o:spt="100" style="position:absolute;left:1709611;top:4329478;height:339588;width:277845;v-text-anchor:middle;" fillcolor="#53585F" filled="t" stroked="f" coordsize="21600,21600" o:gfxdata="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H5BCvQAA&#10;ANsAAAAPAAAAAAAAAAEAIAAAACIAAABkcnMvZG93bnJldi54bWxQSwECFAAUAAAACACHTuJAMy8F&#10;njsAAAA5AAAAEAAAAAAAAAABACAAAAAMAQAAZHJzL3NoYXBleG1sLnhtbFBLBQYAAAAABgAGAFsB&#10;AAC2AwAAAAA=&#10;" path="m15600,6076c14428,7109,12685,7649,10071,7803c9806,7259,9160,6873,8400,6873c7640,6873,6994,7259,6729,7803c4115,7649,2372,7109,1200,6076l1200,5891c1200,5349,1738,4909,2400,4909l14400,4909c15062,4909,15600,5349,15600,5891c15600,5891,15600,6076,15600,6076xm7800,8346c7800,8074,8069,7855,8400,7855c8731,7855,9000,8074,9000,8346c9000,8617,8731,8836,8400,8836c8069,8836,7800,8617,7800,8346m15600,19636c15600,20179,15062,20619,14400,20619l2400,20619c1738,20619,1200,20179,1200,19636l1200,7318c2658,8244,4301,8666,6693,8790c6924,9385,7597,9819,8400,9819c9203,9819,9875,9385,10108,8790c12499,8666,14142,8244,15600,7318c15600,7318,15600,19636,15600,19636xm14400,3927l2400,3927c1075,3927,0,4806,0,5891l0,19636c0,20721,1075,21600,2400,21600l14400,21600c15725,21600,16800,20721,16800,19636l16800,5891c16800,4806,15725,3927,14400,3927m5400,17673l4200,17673c3869,17673,3600,17893,3600,18164c3600,18435,3869,18655,4200,18655l5400,18655c5731,18655,6000,18435,6000,18164c6000,17893,5731,17673,5400,17673m6600,15709l4200,15709c3869,15709,3600,15929,3600,16200c3600,16472,3869,16691,4200,16691l6600,16691c6931,16691,7200,16472,7200,16200c7200,15929,6931,15709,6600,15709m19200,0l7200,0c5875,0,4800,879,4800,1964l4800,2455c4800,2726,5069,2945,5400,2945c5731,2945,6000,2726,6000,2455l6000,1964c6000,1422,6538,982,7200,982l19200,982c19862,982,20400,1422,20400,1964l20400,15709c20400,16252,19862,16691,19200,16691l18600,16691c18269,16691,18000,16911,18000,17182c18000,17453,18269,17673,18600,17673l19200,17673c20525,17673,21600,16794,21600,15709l21600,1964c21600,879,20525,0,19200,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7" o:spid="_x0000_s1026" o:spt="100" style="position:absolute;left:2327043;top:4329478;height:339588;width:339588;v-text-anchor:middle;" fillcolor="#53585F" filled="t" stroked="f" coordsize="21600,21600" o:gfxdata="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TNdm5AAAA2wAA&#10;AA8AAAAAAAAAAQAgAAAAIgAAAGRycy9kb3ducmV2LnhtbFBLAQIUABQAAAAIAIdO4kAzLwWeOwAA&#10;ADkAAAAQAAAAAAAAAAEAIAAAAAgBAABkcnMvc2hhcGV4bWwueG1sUEsFBgAAAAAGAAYAWwEAALID&#10;AAAAAA==&#10;" path="m12281,19846l9413,12882,19655,2640c19655,2640,12281,19846,12281,19846xm1755,9320l18960,1945,8719,12187c8719,12187,1755,9320,1755,9320xm21600,491c21600,220,21380,0,21109,0c21034,0,20964,20,20900,52l20898,48,302,8875c301,8875,299,8876,297,8877l280,8885,281,8887c116,8967,0,9132,0,9327c0,9550,151,9731,355,9791l353,9799,8462,13138,11801,21248,11809,21245c11869,21449,12050,21600,12273,21600c12468,21600,12634,21484,12713,21319l12716,21320,12723,21303c12724,21301,12725,21300,12725,21298l21553,702,21547,699c21578,636,21600,567,21600,491m7855,16200c7719,16200,7596,16255,7507,16344l6035,17817c5946,17905,5891,18029,5891,18164c5891,18435,6111,18655,6382,18655c6517,18655,6640,18600,6729,18511l8202,17038c8291,16950,8345,16827,8345,16691c8345,16420,8126,16200,7855,16200m7855,14237c7855,13966,7635,13745,7364,13745c7228,13745,7105,13801,7017,13889l2107,18798c2019,18888,1964,19011,1964,19145c1964,19417,2184,19636,2455,19636c2590,19636,2713,19582,2802,19493l7711,14583c7800,14495,7855,14372,7855,14237m4765,14583l5256,14093c5345,14004,5400,13881,5400,13745c5400,13475,5180,13255,4909,13255c4774,13255,4651,13310,4562,13398l4071,13889c3982,13979,3927,14101,3927,14237c3927,14507,4147,14727,4418,14727c4554,14727,4676,14673,4765,14583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8" o:spid="_x0000_s1026" o:spt="100" style="position:absolute;left:2975346;top:4344913;height:308729;width:339588;v-text-anchor:middle;" fillcolor="#53585F" filled="t" stroked="f" coordsize="21600,21600" o:gfxdata="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Bq665AAAA2wAA&#10;AA8AAAAAAAAAAQAgAAAAIgAAAGRycy9kb3ducmV2LnhtbFBLAQIUABQAAAAIAIdO4kAzLwWeOwAA&#10;ADkAAAAQAAAAAAAAAAEAIAAAAAgBAABkcnMvc2hhcGV4bWwueG1sUEsFBgAAAAAGAAYAWwEAALID&#10;AAAAAA==&#10;" path="m17182,12420c16368,12420,15709,11694,15709,10800c15709,9906,16368,9180,17182,9180c17995,9180,18655,9906,18655,10800c18655,11694,17995,12420,17182,12420m21109,10260l19587,10260c19360,9028,18369,8100,17182,8100c15994,8100,15004,9028,14777,10260l491,10260c220,10260,0,10502,0,10800c0,11098,220,11340,491,11340l14777,11340c15004,12572,15994,13500,17182,13500c18369,13500,19360,12572,19587,11340l21109,11340c21380,11340,21600,11098,21600,10800c21600,10502,21380,10260,21109,10260m5400,1080c6214,1080,6873,1806,6873,2700c6873,3595,6214,4320,5400,4320c4586,4320,3927,3595,3927,2700c3927,1806,4586,1080,5400,1080m491,3240l2995,3240c3222,4472,4213,5400,5400,5400c6587,5400,7578,4472,7805,3240l21109,3240c21380,3240,21600,2999,21600,2700c21600,2402,21380,2160,21109,2160l7805,2160c7578,928,6587,0,5400,0c4213,0,3222,928,2995,2160l491,2160c220,2160,0,2402,0,2700c0,2999,220,3240,491,3240m9327,20519c8514,20519,7855,19794,7855,18899c7855,18005,8514,17279,9327,17279c10141,17279,10800,18005,10800,18899c10800,19794,10141,20519,9327,20519m21109,18359l11732,18359c11505,17127,10515,16199,9327,16199c8140,16199,7150,17127,6922,18359l491,18359c220,18359,0,18601,0,18899c0,19198,220,19439,491,19439l6922,19439c7150,20672,8140,21600,9327,21600c10515,21600,11505,20672,11732,19439l21109,19439c21380,19439,21600,19198,21600,18899c21600,18601,21380,18359,21109,18359e">
                    <v:path o:connectlocs="169794,154364;169794,154364;169794,154364;169794,15436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9" o:spid="_x0000_s1026" o:spt="100" style="position:absolute;left:3623649;top:4344913;height:308729;width:339588;v-text-anchor:middle;" fillcolor="#53585F" filled="t" stroked="f" coordsize="21600,21600" o:gfxdata="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NDjW5AAAA2wAA&#10;AA8AAAAAAAAAAQAgAAAAIgAAAGRycy9kb3ducmV2LnhtbFBLAQIUABQAAAAIAIdO4kAzLwWeOwAA&#10;ADkAAAAQAAAAAAAAAAEAIAAAAAgBAABkcnMvc2hhcGV4bWwueG1sUEsFBgAAAAAGAAYAWwEAALID&#10;AAAAAA==&#10;" path="m6382,15119c7195,15119,7855,14394,7855,13500c7855,12605,7195,11880,6382,11880c5568,11880,4909,12605,4909,13500c4909,14394,5568,15119,6382,15119m2455,3240c2725,3240,2945,2999,2945,2700c2945,2402,2725,2160,2455,2160c2184,2160,1964,2402,1964,2700c1964,2999,2184,3240,2455,3240m3927,8100c3927,6609,5026,5400,6382,5400c7738,5400,8836,6609,8836,8100l8836,13500c8836,14991,7738,16199,6382,16199c5026,16199,3927,14991,3927,13500c3927,13500,3927,8100,3927,8100xm2945,13500c2945,15587,4484,17279,6382,17279c8280,17279,9818,15587,9818,13500l9818,8100c9818,6012,8280,4320,6382,4320c4484,4320,2945,6012,2945,8100c2945,8100,2945,13500,2945,13500xm2455,19439c2725,19439,2945,19198,2945,18899c2945,18601,2725,18359,2455,18359c2184,18359,1964,18601,1964,18899c1964,19198,2184,19439,2455,19439m20618,20519l982,20519,982,1080,20618,1080c20618,1080,20618,20519,20618,20519xm20618,0l982,0c440,0,0,484,0,1080l0,20519c0,21115,440,21600,982,21600l20618,21600c21160,21600,21600,21115,21600,20519l21600,1080c21600,484,21160,0,20618,0m19145,3240c19416,3240,19636,2999,19636,2700c19636,2402,19416,2160,19145,2160c18875,2160,18655,2402,18655,2700c18655,2999,18875,3240,19145,3240m12764,8100c12764,6609,13863,5400,15218,5400c16574,5400,17673,6609,17673,8100l17673,13500c17673,14991,16574,16199,15218,16199c13863,16199,12764,14991,12764,13500c12764,13500,12764,8100,12764,8100xm15218,17279c17116,17279,18655,15587,18655,13500l18655,8100c18655,6012,17116,4320,15218,4320c13320,4320,11782,6012,11782,8100l11782,13500c11782,15587,13320,17279,15218,17279m15218,9720c16032,9720,16691,8995,16691,8100c16691,7206,16032,6480,15218,6480c14405,6480,13745,7206,13745,8100c13745,8995,14405,9720,15218,9720m19145,18359c18875,18359,18655,18601,18655,18899c18655,19198,18875,19439,19145,19439c19416,19439,19636,19198,19636,18899c19636,18601,19416,18359,19145,18359e">
                    <v:path o:connectlocs="169794,154364;169794,154364;169794,154364;169794,15436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0" o:spid="_x0000_s1026" o:spt="100" style="position:absolute;left:4271953;top:4329478;height:339588;width:339588;v-text-anchor:middle;" fillcolor="#53585F" filled="t" stroked="f" coordsize="21600,21600" o:gfxdata="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JZBugAAANsA&#10;AAAPAAAAAAAAAAEAIAAAACIAAABkcnMvZG93bnJldi54bWxQSwECFAAUAAAACACHTuJAMy8FnjsA&#10;AAA5AAAAEAAAAAAAAAABACAAAAAJAQAAZHJzL3NoYXBleG1sLnhtbFBLBQYAAAAABgAGAFsBAACz&#10;AwAAAAA=&#10;" path="m20618,19636c20618,20178,20178,20619,19636,20619l1964,20619c1422,20619,982,20178,982,19636l982,1964c982,1422,1422,982,1964,982l19636,982c20178,982,20618,1422,20618,1964c20618,1964,20618,19636,20618,19636xm19636,0l1964,0c879,0,0,879,0,1964l0,19636c0,20721,879,21600,1964,21600l19636,21600c20721,21600,21600,20721,21600,19636l21600,1964c21600,879,20721,0,19636,0m7855,6382c7313,6382,6873,5943,6873,5400c6873,4858,7313,4418,7855,4418c8396,4418,8836,4858,8836,5400c8836,5943,8396,6382,7855,6382m18164,4909l9749,4909c9530,4064,8768,3436,7855,3436c6941,3436,6180,4064,5960,4909l3436,4909c3165,4909,2945,5129,2945,5400c2945,5672,3165,5891,3436,5891l5960,5891c6180,6737,6941,7364,7855,7364c8768,7364,9530,6737,9749,5891l18164,5891c18435,5891,18655,5672,18655,5400c18655,5129,18435,4909,18164,4909m14727,11782c14186,11782,13745,11342,13745,10800c13745,10258,14186,9818,14727,9818c15269,9818,15709,10258,15709,10800c15709,11342,15269,11782,14727,11782m18164,10310l16621,10310c16402,9464,15641,8836,14727,8836c13814,8836,13052,9464,12833,10310l3436,10310c3165,10310,2945,10529,2945,10800c2945,11072,3165,11291,3436,11291l12833,11291c13052,12137,13814,12764,14727,12764c15641,12764,16402,12137,16621,11291l18164,11291c18435,11291,18655,11072,18655,10800c18655,10529,18435,10310,18164,10310m9818,17182c9276,17182,8836,16743,8836,16200c8836,15658,9276,15218,9818,15218c10360,15218,10800,15658,10800,16200c10800,16743,10360,17182,9818,17182m18164,15709l11712,15709c11493,14863,10732,14237,9818,14237c8904,14237,8143,14863,7924,15709l3436,15709c3165,15709,2945,15929,2945,16200c2945,16472,3165,16691,3436,16691l7924,16691c8143,17537,8904,18164,9818,18164c10732,18164,11493,17537,11712,16691l18164,16691c18435,16691,18655,16472,18655,16200c18655,15929,18435,15709,18164,157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1" o:spid="_x0000_s1026" o:spt="100" style="position:absolute;left:4920256;top:4329478;height:339588;width:339588;v-text-anchor:middle;" fillcolor="#53585F" filled="t" stroked="f" coordsize="21600,21600" o:gfxdata="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gz2rsAAADb&#10;AAAADwAAAAAAAAABACAAAAAiAAAAZHJzL2Rvd25yZXYueG1sUEsBAhQAFAAAAAgAh07iQDMvBZ47&#10;AAAAOQAAABAAAAAAAAAAAQAgAAAACgEAAGRycy9zaGFwZXhtbC54bWxQSwUGAAAAAAYABgBbAQAA&#10;tAMAAAAA&#10;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0,12240,0l9360,0c8962,0,8730,367,8640,720l8378,1768c7580,1982,6825,2298,6127,2702l5200,2145c5028,2043,4822,1969,4625,1969c4464,1969,4308,2018,4181,2145l2145,4182c1864,4463,1975,4871,2145,5200l2698,6122c2292,6822,1973,7580,1759,8380l720,8641c367,8730,0,8963,0,9360l0,12240c0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2" o:spid="_x0000_s1026" o:spt="100" style="position:absolute;left:5568559;top:4329478;height:339588;width:339588;v-text-anchor:middle;" fillcolor="#53585F" filled="t" stroked="f" coordsize="21600,21600" o:gfxdata="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uq2tugAAANsA&#10;AAAPAAAAAAAAAAEAIAAAACIAAABkcnMvZG93bnJldi54bWxQSwECFAAUAAAACACHTuJAMy8FnjsA&#10;AAA5AAAAEAAAAAAAAAABACAAAAAJAQAAZHJzL3NoYXBleG1sLnhtbFBLBQYAAAAABgAGAFsBAACz&#10;AwAAAAA=&#10;" path="m20618,12012c20614,12014,20611,12016,20607,12016l19602,12268c19256,12354,18984,12622,18892,12966c18703,13672,18421,14352,18053,14986c17873,15295,17876,15677,18060,15984l18601,16885,16886,18600c16882,18598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2,18415,6617,18049c6465,17961,6296,17917,6127,17917c5951,17917,5777,17964,5621,18057l4725,18595c4722,18597,4718,18598,4714,18600l3000,16885,3540,15984c3724,15677,3727,15295,3548,14986c3179,14351,2897,13672,2708,12966c2616,12622,2343,12354,1998,12268l993,12016c989,12016,986,12014,982,12012l982,9587,1998,9333c2343,9246,2616,8979,2708,8634c2897,7929,3179,7249,3548,6615c3727,6305,3724,5923,3540,5617l3005,4725c3004,4722,3002,4719,3000,4715l4715,3000,5621,3543c5777,3637,5951,3683,6127,3683c6296,3683,6465,3639,6618,3552c7251,3185,7929,2904,8632,2717c8976,2624,9244,2352,9331,2006l9587,982,12012,982c12014,986,12015,989,12016,993l12269,2006c12356,2352,12624,2624,12968,2717c13671,2904,14348,3185,14982,3552c15134,3639,15304,3683,15473,3683c15648,3683,15822,3637,15978,3543l16884,3000,18600,4715c18598,4719,18597,4722,18595,4725l18060,5616c17876,5923,17873,6305,18053,6615c18421,7249,18703,7928,18892,8634c18984,8979,19256,9246,19602,9333l20618,9587c20618,9587,20618,12012,20618,12012xm20880,8641l19841,8380c19626,7580,19308,6822,18902,6122l19455,5200c19625,4871,19736,4463,19455,4182l17419,2145c17292,2019,17136,1968,16975,1968c16778,1968,16572,2043,16400,2145l15473,2701c14775,2298,14020,1982,13222,1768l12960,720c12848,367,12638,0,12240,0l9360,0c8962,0,8730,367,8640,720l8378,1768c7580,1982,6825,2298,6127,2701l5200,2145c5028,2043,4822,1968,4625,1968c4464,1968,4308,2019,4181,2145l2145,4182c1864,4463,1975,4871,2145,5200l2698,6122c2292,6822,1973,7580,1759,8380l720,8641c367,8730,0,8962,0,9361l0,12240c0,12638,367,12848,720,12960l1759,13220c1973,14021,2292,14778,2698,15479l2145,16400c1959,16713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3,19455,16400l18902,15479c19308,14778,19626,14021,19841,13220l20880,12960c21233,12848,21600,12638,21600,12240l21600,9361c21600,8962,21233,8730,20880,8641m15709,10800c15709,13346,13771,15438,11291,15685l11291,12694c12137,12476,12764,11714,12764,10800c12764,10630,12735,10468,12694,10310l15308,8857c15565,9453,15709,10110,15709,10800m9818,10800c9818,10258,10258,9818,10800,9818c11342,9818,11782,10258,11782,10800c11782,11342,11342,11782,10800,11782c10258,11782,9818,11342,9818,10800m10309,15685c7829,15438,5891,13346,5891,10800c5891,10110,6035,9453,6292,8857l8906,10310c8865,10468,8836,10630,8836,10800c8836,11714,9463,12476,10309,12694c10309,12694,10309,15685,10309,15685xm10800,5891c12470,5891,13942,6727,14829,8000l12220,9450c11862,9074,11360,8836,10800,8836c10240,8836,9738,9074,9380,9450l6771,8000c7658,6727,9130,5891,10800,5891m10800,4909c7547,4909,4909,7547,4909,10800c4909,14054,7547,16691,10800,16691c14053,16691,16691,14054,16691,10800c16691,7547,14053,4909,10800,49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3" o:spid="_x0000_s1026" o:spt="100" style="position:absolute;left:6216862;top:4329478;height:339588;width:339588;v-text-anchor:middle;" fillcolor="#53585F" filled="t" stroked="f" coordsize="21600,21600" o:gfxdata="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YINrsAAADb&#10;AAAADwAAAAAAAAABACAAAAAiAAAAZHJzL2Rvd25yZXYueG1sUEsBAhQAFAAAAAgAh07iQDMvBZ47&#10;AAAAOQAAABAAAAAAAAAAAQAgAAAACgEAAGRycy9zaGFwZXhtbC54bWxQSwUGAAAAAAYABgBbAQAA&#10;tAMAAAAA&#10;" path="m20618,8095l20091,8640c19294,8426,18482,8322,17675,8322l17150,7377c17052,7203,16911,7035,16741,6937c16601,6856,16442,6822,16268,6868l13487,7613c13102,7716,12995,8125,12977,8495l12996,9570c12293,9973,11639,10471,11053,11057l10023,10762c9673,10664,9239,10682,9040,11026l7600,13520c7401,13864,7614,14229,7863,14504l8633,15248c8419,16049,8315,16864,8317,17674l7377,18196c7060,18373,6765,18693,6868,19077l7281,20619,1964,20619c1422,20619,982,20178,982,19636l982,11291,1931,11291c2328,11291,2538,10924,2651,10571l2913,9523c3711,9310,4466,8993,5164,8590l6091,9146c6275,9241,6484,9317,6681,9317c6837,9317,6985,9270,7110,9146l9146,7109c9427,6828,9332,6404,9146,6091l8593,5169c8999,4469,9317,3711,9531,2911l10571,2651c10924,2538,11291,2328,11291,1931l11291,982,19636,982c20178,982,20618,1421,20618,1964c20618,1964,20618,8095,20618,8095xm20618,12594c19750,12088,18750,11782,17673,11782c14419,11782,11782,14419,11782,17673c11782,18751,12088,19750,12594,20619l8298,20619,7875,19042,8794,18532c9106,18358,9299,18028,9299,17671c9298,16938,9392,16208,9582,15502c9674,15158,9572,14791,9316,14543l8572,13823c8569,13820,8566,13817,8564,13813l9776,11713,10783,12001c11126,12099,11495,12003,11748,11751c12264,11234,12848,10787,13485,10421c13794,10243,13983,9911,13977,9554l13960,8514,13960,8503,16304,7875,16817,8799c16905,8958,17032,9085,17184,9172c17330,9257,17499,9304,17675,9304c18407,9304,19135,9399,19837,9589c20106,9660,20389,9611,20618,9464c20618,9464,20618,12594,20618,12594xm20618,15475l19093,16323c18735,15946,18233,15709,17673,15709c17113,15709,16610,15946,16253,16323l13643,14873c14530,13599,16003,12764,17673,12764c18783,12764,19798,13141,20618,13764c20618,13764,20618,15475,20618,15475xm20618,19636c20618,20178,20178,20619,19636,20619l18164,20619,18164,19567c19009,19348,19636,18587,19636,17673c19636,17502,19608,17339,19567,17182l20618,16598c20618,16598,20618,19636,20618,19636xm16691,17673c16691,17131,17131,16691,17673,16691c18214,16691,18655,17131,18655,17673c18655,18215,18214,18655,17673,18655c17131,18655,16691,18215,16691,17673m17182,20619l13757,20619c13138,19797,12764,18781,12764,17673c12764,16982,12907,16326,13165,15730l15779,17182c15738,17339,15709,17502,15709,17673c15709,18587,16336,19348,17182,19567c17182,19567,17182,20619,17182,20619xm982,5376c3301,5145,5145,3301,5375,982l10309,982,10309,1703c10305,1705,10302,1706,10298,1707l9293,1958c8947,2045,8675,2313,8583,2657c8394,3363,8112,4042,7744,4676c7564,4986,7567,5368,7751,5674l8292,6575,6576,8291c6573,8290,6569,8288,6566,8286l5669,7748c5513,7655,5339,7608,5164,7608c4995,7608,4825,7652,4673,7739c4039,8106,3362,8387,2659,8575c2315,8666,2047,8938,1960,9285l1707,10298c1706,10302,1705,10305,1703,10310l982,10310c982,10310,982,5376,982,5376xm982,1964c982,1421,1422,982,1964,982l4384,982c4162,2758,2758,4162,982,4384c982,4384,982,1964,982,1964xm19636,0l1964,0c879,0,0,879,0,1964l0,19636c0,20721,879,21600,1964,21600l19636,21600c20721,21600,21600,20721,21600,19636l21600,1964c21600,879,20721,0,19636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5" o:spid="_x0000_s1026" o:spt="100" style="position:absolute;left:1030437;top:4993216;height:308717;width:339588;v-text-anchor:middle;" fillcolor="#53585F" filled="t" stroked="f" coordsize="21600,21600" o:gfxdata="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aZxEvQAA&#10;ANsAAAAPAAAAAAAAAAEAIAAAACIAAABkcnMvZG93bnJldi54bWxQSwECFAAUAAAACACHTuJAMy8F&#10;njsAAAA5AAAAEAAAAAAAAAABACAAAAAMAQAAZHJzL3NoYXBleG1sLnhtbFBLBQYAAAAABgAGAFsB&#10;AAC2AwAAAAA=&#10;" path="m7364,14040l14236,14040c14507,14040,14727,13799,14727,13500c14727,13202,14507,12960,14236,12960l7364,12960c7093,12960,6873,13202,6873,13500c6873,13799,7093,14040,7364,14040m7364,11880l18164,11880c18434,11880,18655,11639,18655,11340c18655,11042,18434,10800,18164,10800l7364,10800c7093,10800,6873,11042,6873,11340c6873,11639,7093,11880,7364,11880m20618,19440l18605,19440c18378,18208,17387,17280,16200,17280c15013,17280,14022,18208,13795,19440l11732,19440c11505,18208,10515,17280,9327,17280c8140,17280,7150,18208,6922,19440l4909,19440,4909,5400,20618,5400c20618,5400,20618,19440,20618,19440xm20618,4320l4909,4320c4367,4320,3927,4804,3927,5400l3927,19440c3927,20036,4367,20520,4909,20520l7364,20520c7634,20520,7855,20279,7855,19980c7855,19085,8514,18360,9327,18360c10141,18360,10800,19085,10800,19980c10800,20279,11020,20520,11291,20520l14236,20520c14507,20520,14727,20279,14727,19980c14727,19085,15386,18360,16200,18360c17014,18360,17673,19085,17673,19980c17673,20279,17893,20520,18164,20520l20618,20520c21160,20520,21600,20036,21600,19440l21600,5400c21600,4804,21160,4320,20618,4320m7364,9720l18164,9720c18434,9720,18655,9479,18655,9180c18655,8882,18434,8640,18164,8640l7364,8640c7093,8640,6873,8882,6873,9180c6873,9479,7093,9720,7364,9720m9327,19440c9056,19440,8836,19682,8836,19980l8836,21060c8836,21359,9056,21600,9327,21600c9598,21600,9818,21359,9818,21060l9818,19980c9818,19682,9598,19440,9327,19440m2455,15120l982,15120,982,1080,16691,1080,16691,2700c16691,2999,16911,3240,17182,3240c17453,3240,17673,2999,17673,2700l17673,1080c17673,484,17233,0,16691,0l982,0c440,0,0,484,0,1080l0,15120c0,15716,440,16201,982,16201l2455,16201c2725,16201,2945,15959,2945,15660c2945,15362,2725,15120,2455,15120m16200,19440c15929,19440,15709,19682,15709,19980l15709,21060c15709,21359,15929,21600,16200,21600c16471,21600,16691,21359,16691,21060l16691,19980c16691,19682,16471,19440,16200,1944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6" o:spid="_x0000_s1026" o:spt="100" style="position:absolute;left:1678740;top:5024089;height:246973;width:339588;v-text-anchor:middle;" fillcolor="#53585F" filled="t" stroked="f" coordsize="21600,21600" o:gfxdata="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U537sAAADb&#10;AAAADwAAAAAAAAABACAAAAAiAAAAZHJzL2Rvd25yZXYueG1sUEsBAhQAFAAAAAgAh07iQDMvBZ47&#10;AAAAOQAAABAAAAAAAAAAAQAgAAAACgEAAGRycy9zaGFwZXhtbC54bWxQSwUGAAAAAAYABgBbAQAA&#10;tAMAAAAA&#10;" path="m3436,5400l9327,5400c9598,5400,9818,5098,9818,4725c9818,4353,9598,4050,9327,4050l3436,4050c3166,4050,2945,4353,2945,4725c2945,5098,3166,5400,3436,5400m3436,8100l7364,8100c7634,8100,7855,7798,7855,7425c7855,7053,7634,6750,7364,6750l3436,6750c3166,6750,2945,7053,2945,7425c2945,7798,3166,8100,3436,8100m3436,10800l9327,10800c9598,10800,9818,10498,9818,10125c9818,9753,9598,9450,9327,9450l3436,9450c3166,9450,2945,9753,2945,10125c2945,10498,3166,10800,3436,10800m20618,20250l15709,20250,15709,17551,16691,17551c16962,17551,17182,17248,17182,16875c17182,16503,16962,16200,16691,16200l13745,16200c13475,16200,13255,16503,13255,16875c13255,17248,13475,17551,13745,17551l14727,17551,14727,20250,6873,20250,6873,17551,7855,17551c8125,17551,8345,17248,8345,16875c8345,16503,8125,16200,7855,16200l4909,16200c4638,16200,4418,16503,4418,16875c4418,17248,4638,17551,4909,17551l5891,17551,5891,20250,982,20250,982,1350,20618,1350c20618,1350,20618,20250,20618,20250xm20618,0l982,0c440,0,0,605,0,1350l0,20250c0,20995,440,21600,982,21600l20618,21600c21160,21600,21600,20995,21600,20250l21600,1350c21600,605,21160,0,20618,0m3436,13500l7364,13500c7634,13500,7855,13198,7855,12825c7855,12452,7634,12150,7364,12150l3436,12150c3166,12150,2945,12452,2945,12825c2945,13198,3166,13500,3436,13500m12273,5400l16200,5400c16471,5400,16691,5098,16691,4725c16691,4353,16471,4050,16200,4050l12273,4050c12002,4050,11782,4353,11782,4725c11782,5098,12002,5400,12273,5400m12273,10800l16200,10800c16471,10800,16691,10498,16691,10125c16691,9753,16471,9450,16200,9450l12273,9450c12002,9450,11782,9753,11782,10125c11782,10498,12002,10800,12273,10800m12273,13500l18164,13500c18434,13500,18655,13198,18655,12825c18655,12452,18434,12150,18164,12150l12273,12150c12002,12150,11782,12452,11782,12825c11782,13198,12002,13500,12273,13500m12273,8100l18164,8100c18434,8100,18655,7798,18655,7425c18655,7053,18434,6750,18164,6750l12273,6750c12002,6750,11782,7053,11782,7425c11782,7798,12002,8100,12273,8100e">
                    <v:path o:connectlocs="169794,123486;169794,123486;169794,123486;169794,12348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7" o:spid="_x0000_s1026" o:spt="100" style="position:absolute;left:2327043;top:5008653;height:277845;width:339588;v-text-anchor:middle;" fillcolor="#53585F" filled="t" stroked="f" coordsize="21600,21600" o:gfxdata="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c1r/ugAAANsA&#10;AAAPAAAAAAAAAAEAIAAAACIAAABkcnMvZG93bnJldi54bWxQSwECFAAUAAAACACHTuJAMy8FnjsA&#10;AAA5AAAAEAAAAAAAAAABACAAAAAJAQAAZHJzL3NoYXBleG1sLnhtbFBLBQYAAAAABgAGAFsBAACz&#10;AwAAAAA=&#10;" path="m7364,9600l11291,9600c11562,9600,11782,9332,11782,9000c11782,8669,11562,8400,11291,8400l7364,8400c7093,8400,6873,8669,6873,9000c6873,9332,7093,9600,7364,9600m7364,12000l9327,12000c9598,12000,9818,11732,9818,11400c9818,11069,9598,10800,9327,10800l7364,10800c7093,10800,6873,11069,6873,11400c6873,11732,7093,12000,7364,12000m20618,20400l16691,20400,16691,19200,17182,19200c17453,19200,17673,18932,17673,18600c17673,18269,17453,18000,17182,18000l15218,18000c14947,18000,14727,18269,14727,18600c14727,18932,14947,19200,15218,19200l15709,19200,15709,20400,9818,20400,9818,19200,10309,19200c10580,19200,10800,18932,10800,18600c10800,18269,10580,18000,10309,18000l8345,18000c8075,18000,7855,18269,7855,18600c7855,18932,8075,19200,8345,19200l8836,19200,8836,20400,4909,20400,4909,6000,20618,6000c20618,6000,20618,20400,20618,20400xm20618,4800l4909,4800c4367,4800,3927,5338,3927,6000l3927,20400c3927,21062,4367,21600,4909,21600l20618,21600c21160,21600,21600,21062,21600,20400l21600,6000c21600,5338,21160,4800,20618,4800m7364,14400l11291,14400c11562,14400,11782,14132,11782,13800c11782,13469,11562,13200,11291,13200l7364,13200c7093,13200,6873,13469,6873,13800c6873,14132,7093,14400,7364,14400m2455,15600l982,15600,982,1200,16691,1200,16691,3000c16691,3332,16911,3600,17182,3600c17453,3600,17673,3332,17673,3000l17673,1200c17673,538,17233,0,16691,0l982,0c440,0,0,538,0,1200l0,15600c0,16262,440,16801,982,16801l2455,16801c2725,16801,2945,16532,2945,16200c2945,15869,2725,15600,2455,15600m14236,14400l16200,14400c16471,14400,16691,14132,16691,13800c16691,13469,16471,13200,16200,13200l14236,13200c13966,13200,13745,13469,13745,13800c13745,14132,13966,14400,14236,14400m14236,9600l16200,9600c16471,9600,16691,9332,16691,9000c16691,8669,16471,8400,16200,8400l14236,8400c13966,8400,13745,8669,13745,9000c13745,9332,13966,9600,14236,9600m14236,12000l18164,12000c18434,12000,18655,11732,18655,11400c18655,11069,18434,10800,18164,10800l14236,10800c13966,10800,13745,11069,13745,11400c13745,11732,13966,12000,14236,12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8" o:spid="_x0000_s1026" o:spt="100" style="position:absolute;left:2975346;top:5008653;height:277845;width:339588;v-text-anchor:middle;" fillcolor="#53585F" filled="t" stroked="f" coordsize="21600,21600" o:gfxdata="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//2S8AAAA&#10;2wAAAA8AAAAAAAAAAQAgAAAAIgAAAGRycy9kb3ducmV2LnhtbFBLAQIUABQAAAAIAIdO4kAzLwWe&#10;OwAAADkAAAAQAAAAAAAAAAEAIAAAAAsBAABkcnMvc2hhcGV4bWwueG1sUEsFBgAAAAAGAAYAWwEA&#10;ALUDAAAAAA==&#10;" path="m6873,8400l10800,8400,10800,12001,6873,12001c6873,12001,6873,8400,6873,8400xm6382,13200l11291,13200c11562,13200,11782,12932,11782,12600l11782,7800c11782,7469,11562,7200,11291,7200l6382,7200c6111,7200,5891,7469,5891,7800l5891,12600c5891,12932,6111,13200,6382,13200m6382,4800c6653,4800,6873,4531,6873,4200c6873,3868,6653,3600,6382,3600c6111,3600,5891,3868,5891,4200c5891,4531,6111,4800,6382,4800m20618,20400l2945,20400c1861,20400,982,19325,982,18000l982,4800,2945,4800,2945,17400c2945,17732,3166,18000,3436,18000c3707,18000,3927,17732,3927,17400l3927,1200,20618,1200c20618,1200,20618,20400,20618,20400xm20618,0l3927,0c3385,0,2945,538,2945,1200l2945,3600,982,3600c440,3600,0,4138,0,4800l0,18000c0,19988,1319,21600,2945,21600l20618,21600c21160,21600,21600,21062,21600,20400l21600,1200c21600,538,21160,0,20618,0m6382,18000l18164,18000c18434,18000,18655,17732,18655,17400c18655,17068,18434,16801,18164,16801l6382,16801c6111,16801,5891,17068,5891,17400c5891,17732,6111,18000,6382,18000m6382,15600l18164,15600c18434,15600,18655,15332,18655,15000c18655,14668,18434,14401,18164,14401l6382,14401c6111,14401,5891,14668,5891,15000c5891,15332,6111,15600,6382,15600m8345,4800c8616,4800,8836,4531,8836,4200c8836,3868,8616,3600,8345,3600c8075,3600,7855,3868,7855,4200c7855,4531,8075,4800,8345,4800m18164,7200l14236,7200c13966,7200,13745,7469,13745,7800c13745,8132,13966,8400,14236,8400l18164,8400c18434,8400,18655,8132,18655,7800c18655,7469,18434,7200,18164,7200m18164,12001l14236,12001c13966,12001,13745,12268,13745,12600c13745,12932,13966,13200,14236,13200l18164,13200c18434,13200,18655,12932,18655,12600c18655,12268,18434,12001,18164,12001m18164,9600l14236,9600c13966,9600,13745,9869,13745,10200c13745,10532,13966,10800,14236,10800l18164,10800c18434,10800,18655,10532,18655,10200c18655,9869,18434,9600,18164,9600m18164,4800c18434,4800,18655,4531,18655,4200c18655,3868,18434,3600,18164,3600c17893,3600,17673,3868,17673,4200c17673,4531,17893,4800,18164,4800m16200,4800c16471,4800,16691,4531,16691,4200c16691,3868,16471,3600,16200,3600c15929,3600,15709,3868,15709,4200c15709,4531,15929,4800,16200,4800m10309,4800l14236,4800c14507,4800,14727,4531,14727,4200c14727,3868,14507,3600,14236,3600l10309,3600c10038,3600,9818,3868,9818,4200c9818,4531,10038,4800,10309,4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9" o:spid="_x0000_s1026" o:spt="100" style="position:absolute;left:3623649;top:4977782;height:339588;width:339588;v-text-anchor:middle;" fillcolor="#53585F" filled="t" stroked="f" coordsize="21600,21600" o:gfxdata="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tYRO8AAAA&#10;2wAAAA8AAAAAAAAAAQAgAAAAIgAAAGRycy9kb3ducmV2LnhtbFBLAQIUABQAAAAIAIdO4kAzLwWe&#10;OwAAADkAAAAQAAAAAAAAAAEAIAAAAAsBAABkcnMvc2hhcGV4bWwueG1sUEsFBgAAAAAGAAYAWwEA&#10;ALUDAAAAAA==&#10;" path="m6382,7855c6653,7855,6873,7635,6873,7364c6873,7092,6653,6873,6382,6873c6111,6873,5891,7092,5891,7364c5891,7635,6111,7855,6382,7855m6873,10800l10800,10800,10800,13746,6873,13746c6873,13746,6873,10800,6873,10800xm6382,14727l11291,14727c11562,14727,11782,14508,11782,14236l11782,10309c11782,10038,11562,9818,11291,9818l6382,9818c6111,9818,5891,10038,5891,10309l5891,14236c5891,14508,6111,14727,6382,14727m8345,7855c8616,7855,8836,7635,8836,7364c8836,7092,8616,6873,8345,6873c8075,6873,7855,7092,7855,7364c7855,7635,8075,7855,8345,7855m20618,20618l2945,20618c1861,20618,982,19739,982,18655l982,7855,2945,7855,2945,18164c2945,18435,3166,18655,3436,18655c3707,18655,3927,18435,3927,18164l3927,4909,20618,4909c20618,4909,20618,20618,20618,20618xm20618,3927l3927,3927c3385,3927,2945,4367,2945,4909l2945,6873,982,6873c440,6873,0,7313,0,7855l0,18655c0,20282,1319,21600,2945,21600l20618,21600c21160,21600,21600,21160,21600,20618l21600,4909c21600,4367,21160,3927,20618,3927m6382,16691l18164,16691c18434,16691,18655,16472,18655,16200c18655,15929,18434,15710,18164,15710l6382,15710c6111,15710,5891,15929,5891,16200c5891,16472,6111,16691,6382,16691m10309,7855l14236,7855c14507,7855,14727,7635,14727,7364c14727,7092,14507,6873,14236,6873l10309,6873c10038,6873,9818,7092,9818,7364c9818,7635,10038,7855,10309,7855m6382,18655l18164,18655c18434,18655,18655,18435,18655,18164c18655,17893,18434,17673,18164,17673l6382,17673c6111,17673,5891,17893,5891,18164c5891,18435,6111,18655,6382,18655m4909,2945l20127,2945c20398,2945,20618,2726,20618,2455c20618,2184,20398,1964,20127,1964l4909,1964c4638,1964,4418,2184,4418,2455c4418,2726,4638,2945,4909,2945m18164,11783l14236,11783c13966,11783,13745,12001,13745,12273c13745,12544,13966,12764,14236,12764l18164,12764c18434,12764,18655,12544,18655,12273c18655,12001,18434,11783,18164,11783m6382,982l19145,982c19416,982,19636,762,19636,491c19636,220,19416,0,19145,0l6382,0c6111,0,5891,220,5891,491c5891,762,6111,982,6382,982m18164,13746l14236,13746c13966,13746,13745,13965,13745,14236c13745,14508,13966,14727,14236,14727l18164,14727c18434,14727,18655,14508,18655,14236c18655,13965,18434,13746,18164,13746m16200,7855c16471,7855,16691,7635,16691,7364c16691,7092,16471,6873,16200,6873c15929,6873,15709,7092,15709,7364c15709,7635,15929,7855,16200,7855m18164,7855c18434,7855,18655,7635,18655,7364c18655,7092,18434,6873,18164,6873c17893,6873,17673,7092,17673,7364c17673,7635,17893,7855,18164,7855m18164,9818l14236,9818c13966,9818,13745,10038,13745,10309c13745,10581,13966,10800,14236,10800l18164,10800c18434,10800,18655,10581,18655,10309c18655,10038,18434,9818,18164,9818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0" o:spid="_x0000_s1026" o:spt="100" style="position:absolute;left:4271953;top:4977782;height:339588;width:339588;v-text-anchor:middle;" fillcolor="#53585F" filled="t" stroked="f" coordsize="21600,21600" o:gfxdata="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cSIvQAA&#10;ANsAAAAPAAAAAAAAAAEAIAAAACIAAABkcnMvZG93bnJldi54bWxQSwECFAAUAAAACACHTuJAMy8F&#10;njsAAAA5AAAAEAAAAAAAAAABACAAAAAMAQAAZHJzL3NoYXBleG1sLnhtbFBLBQYAAAAABgAGAFsB&#10;AAC2AwAAAAA=&#10;" path="m10800,20618c5378,20618,982,16223,982,10800c982,5378,5378,982,10800,982c16223,982,20618,5378,20618,10800c20618,16223,16223,20618,10800,20618m10800,0c4835,0,0,4836,0,10800c0,16765,4835,21600,10800,21600c16765,21600,21600,16765,21600,10800c21600,4836,16765,0,10800,0m16200,10309l11291,10309,11291,5401c11291,5129,11071,4909,10800,4909c10529,4909,10309,5129,10309,5401l10309,10309,5400,10309c5129,10309,4909,10529,4909,10800c4909,11072,5129,11292,5400,11292l10309,11292,10309,16200c10309,16472,10529,16691,10800,16691c11071,16691,11291,16472,11291,16200l11291,11292,16200,11292c16471,11292,16691,11072,16691,10800c16691,10529,16471,10309,16200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1" o:spid="_x0000_s1026" o:spt="100" style="position:absolute;left:4920256;top:4977782;height:339588;width:339588;v-text-anchor:middle;" fillcolor="#53585F" filled="t" stroked="f" coordsize="21600,21600" o:gfxdata="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IXPy8AAAA&#10;2wAAAA8AAAAAAAAAAQAgAAAAIgAAAGRycy9kb3ducmV2LnhtbFBLAQIUABQAAAAIAIdO4kAzLwWe&#10;OwAAADkAAAAQAAAAAAAAAAEAIAAAAAsBAABkcnMvc2hhcGV4bWwueG1sUEsFBgAAAAAGAAYAWwEA&#10;ALUDAAAAAA==&#10;" path="m10800,20618c5378,20618,982,16223,982,10800c982,5378,5378,982,10800,982c16223,982,20618,5378,20618,10800c20618,16223,16223,20618,10800,20618m10800,0c4835,0,0,4836,0,10800c0,16765,4835,21600,10800,21600c16765,21600,21600,16765,21600,10800c21600,4836,16765,0,10800,0m16200,10309l5400,10309c5129,10309,4909,10529,4909,10800c4909,11072,5129,11292,5400,11292l16200,11292c16471,11292,16691,11072,16691,10800c16691,10529,16471,10309,16200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2" o:spid="_x0000_s1026" o:spt="100" style="position:absolute;left:5568559;top:5008653;height:277845;width:339588;v-text-anchor:middle;" fillcolor="#53585F" filled="t" stroked="f" coordsize="21600,21600" o:gfxdata="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BPlnvQAA&#10;ANsAAAAPAAAAAAAAAAEAIAAAACIAAABkcnMvZG93bnJldi54bWxQSwECFAAUAAAACACHTuJAMy8F&#10;njsAAAA5AAAAEAAAAAAAAAABACAAAAAMAQAAZHJzL3NoYXBleG1sLnhtbFBLBQYAAAAABgAGAFsB&#10;AAC2AwAAAAA=&#10;" path="m5400,6001l8345,6001c8617,6001,8836,5732,8836,5400c8836,5069,8617,4800,8345,4800l5400,4800c5129,4800,4909,5069,4909,5400c4909,5732,5129,6001,5400,6001m20618,20400l18655,20400,18655,18000c18926,18000,19145,17732,19145,17400c19145,17069,18926,16801,18655,16801l18655,3601,20618,3601c20618,3601,20618,20400,20618,20400xm17673,16801c17401,16801,17182,17069,17182,17400c17182,17732,17401,18000,17673,18000l17673,20400,3927,20400,3927,18000c4199,18000,4418,17732,4418,17400c4418,17069,4199,16801,3927,16801l3927,3601,17673,3601c17673,3601,17673,16801,17673,16801xm2945,16801c2674,16801,2455,17069,2455,17400c2455,17732,2674,18000,2945,18000l2945,20400,982,20400,982,3601,2945,3601c2945,3601,2945,16801,2945,16801xm8836,1200l12764,1200c13305,1200,13745,1738,13745,2400l7855,2400c7855,1738,8295,1200,8836,1200m20618,2400l14727,2400c14727,1075,13848,0,12764,0l8836,0c7752,0,6873,1075,6873,2400l982,2400c439,2400,0,2938,0,3601l0,20400c0,21063,439,21600,982,21600l20618,21600c21160,21600,21600,21063,21600,20400l21600,3601c21600,2938,21160,2400,20618,2400m5400,8400l6382,8400c6653,8400,6873,8132,6873,7800c6873,7469,6653,7200,6382,7200l5400,7200c5129,7200,4909,7469,4909,7800c4909,8132,5129,8400,5400,84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3" o:spid="_x0000_s1026" o:spt="100" style="position:absolute;left:6216862;top:4993216;height:308717;width:339588;v-text-anchor:middle;" fillcolor="#53585F" filled="t" stroked="f" coordsize="21600,21600" o:gfxdata="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WZxC8AAAA&#10;2wAAAA8AAAAAAAAAAQAgAAAAIgAAAGRycy9kb3ducmV2LnhtbFBLAQIUABQAAAAIAIdO4kAzLwWe&#10;OwAAADkAAAAQAAAAAAAAAAEAIAAAAAsBAABkcnMvc2hhcGV4bWwueG1sUEsFBgAAAAAGAAYAWwEA&#10;ALUDAAAAAA==&#10;" path="m16691,20520l14727,20520,14727,18360c14999,18360,15218,18119,15218,17820c15218,17522,14999,17280,14727,17280l14727,7560,16691,7560c16691,7560,16691,20520,16691,20520xm13745,17280c13474,17280,13255,17522,13255,17820c13255,18119,13474,18360,13745,18360l13745,20520,3927,20520,3927,18360c4199,18360,4418,18119,4418,17820c4418,17522,4199,17280,3927,17280l3927,7560,13745,7560c13745,7560,13745,17280,13745,17280xm2945,17280c2674,17280,2455,17522,2455,17820c2455,18119,2674,18360,2945,18360l2945,20520,982,20520,982,7560,2945,7560c2945,7560,2945,17280,2945,17280xm7855,5400l9818,5400c10360,5400,10800,5884,10800,6481l6873,6481c6873,5884,7313,5400,7855,5400m16691,6481l11782,6481c11782,5287,10903,4321,9818,4321l7855,4321c6770,4321,5891,5287,5891,6481l982,6481c440,6481,0,6964,0,7560l0,20520c0,21116,440,21600,982,21600l16691,21600c17233,21600,17673,21116,17673,20520l17673,7560c17673,6964,17233,6481,16691,6481m10800,2161c10800,1564,11240,1080,11782,1080l13745,1080c14287,1080,14727,1564,14727,2161c14727,2161,10800,2161,10800,2161xm20618,2161l15709,2161c15709,967,14830,0,13745,0l11782,0c10697,0,9818,967,9818,2161l4909,2161c4367,2161,3927,2644,3927,3240l3927,4860c3927,5159,4147,5400,4418,5400c4690,5400,4909,5159,4909,4860l4909,3240,20618,3240,20618,16201,19145,16201c18874,16201,18655,16442,18655,16740c18655,17039,18874,17280,19145,17280l20618,17280c21160,17280,21600,16796,21600,16201l21600,3240c21600,2644,21160,2161,20618,2161m5400,11881l6382,11881c6653,11881,6873,11639,6873,11341c6873,11042,6653,10800,6382,10800l5400,10800c5129,10800,4909,11042,4909,11341c4909,11639,5129,11881,5400,11881m5400,9720l8345,9720c8617,9720,8836,9479,8836,9181c8836,8882,8617,8640,8345,8640l5400,8640c5129,8640,4909,8882,4909,9181c4909,9479,5129,9720,5400,972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5" o:spid="_x0000_s1026" o:spt="100" style="position:absolute;left:1030436;top:5626085;height:339739;width:339748;v-text-anchor:middle;" fillcolor="#53585F" filled="t" stroked="f" coordsize="21410,21410" o:gfxdata="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KyirsAAADb&#10;AAAADwAAAAAAAAABACAAAAAiAAAAZHJzL2Rvd25yZXYueG1sUEsBAhQAFAAAAAgAh07iQDMvBZ47&#10;AAAAOQAAABAAAAAAAAAAAQAgAAAACgEAAGRycy9zaGFwZXhtbC54bWxQSwUGAAAAAAYABgBbAQAA&#10;tAMAAAAA&#10;" path="m20437,20437l17519,20437,17519,18978c17519,18710,17301,18492,17033,18492l15574,18492,15574,17033c15574,16764,15356,16546,15087,16546l13344,16546,10309,13497c10221,13409,10100,13354,9965,13354c9819,13354,9693,13422,9604,13524l8815,14312c8435,14692,7820,14692,7441,14312l1256,8128c877,7748,877,7133,1256,6753l6754,1255c7133,876,7749,876,8128,1255l14312,7440c14691,7820,14691,8435,14312,8815l13539,9588c13437,9677,13370,9804,13370,9950c13370,10084,13424,10206,13513,10294l20437,17234c20437,17234,20437,20437,20437,20437xm21268,16689l14547,9954,14999,9502c15758,8743,15758,7512,14999,6753l8815,569c8056,-190,6825,-190,6066,569l569,6066c-190,6825,-190,8056,569,8815l6754,14999c7513,15758,8743,15758,9502,14999l9968,14533,12798,17376c12886,17465,13008,17519,13142,17519l14601,17519,14601,18978c14601,19247,14819,19464,15087,19464l16546,19464,16546,20924c16546,21193,16764,21410,17033,21410l20924,21410c21192,21410,21410,21193,21410,20924l21410,17033c21410,16899,21356,16777,21268,16689m6819,7791c6282,7791,5846,7356,5846,6819c5846,6282,6282,5846,6819,5846c7356,5846,7792,6282,7792,6819c7792,7356,7356,7791,6819,7791m6819,4873c5745,4873,4874,5744,4874,6819c4874,7893,5745,8765,6819,8765c7893,8765,8765,7893,8765,6819c8765,5744,7893,4873,6819,4873e">
                    <v:path o:connectlocs="169874,169869;169874,169869;169874,169869;169874,16986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6" o:spid="_x0000_s1026" o:spt="100" style="position:absolute;left:1678740;top:5626085;height:339588;width:339588;v-text-anchor:middle;" fillcolor="#53585F" filled="t" stroked="f" coordsize="21600,21600" o:gfxdata="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BVb5ugAAANsA&#10;AAAPAAAAAAAAAAEAIAAAACIAAABkcnMvZG93bnJldi54bWxQSwECFAAUAAAACACHTuJAMy8FnjsA&#10;AAA5AAAAEAAAAAAAAAABACAAAAAJAQAAZHJzL3NoYXBleG1sLnhtbFBLBQYAAAAABgAGAFsBAACz&#10;AwAAAAA=&#10;" path="m10800,10309c10800,10581,10580,10800,10309,10800c10038,10800,9818,10581,9818,10309c9818,10038,10038,9818,10309,9818c10580,9818,10800,10038,10800,10309m20618,20618l18655,20618,18655,19145c18655,18875,18434,18655,18164,18655l16691,18655,16691,17182c16691,16911,16471,16691,16200,16691l14441,16691,12850,15086c12761,14997,12639,14943,12503,14943c12356,14943,12228,15010,12138,15113l11833,15418c11450,15801,10829,15801,10445,15418l6167,11139c5784,10756,5784,10136,6167,9752l9752,6167c10135,5784,10756,5784,11139,6167l11761,6789c11699,7609,11457,8377,11069,9054c10847,8919,10588,8837,10309,8837c9496,8837,8836,9496,8836,10309c8836,11123,9496,11782,10309,11782c11123,11782,11782,11123,11782,10309c11782,10156,11752,10012,11709,9873c12146,9210,12466,8463,12631,7659l15417,10446c15800,10829,15800,11450,15417,11833l15128,12122c15025,12213,14957,12341,14957,12487c14957,12623,15013,12746,15101,12835l20618,18367c20618,18367,20618,20618,20618,20618xm5343,11673c2859,11190,982,9008,982,6383c982,3400,3399,982,6382,982c9011,982,11198,2862,11681,5349c10910,4719,9777,4755,9058,5473l5474,9058c4757,9775,4719,10904,5343,11673m21456,17817l16142,12488c16874,11720,16865,10507,16111,9752l12763,6404c12763,6396,12764,6389,12764,6383c12764,2857,9907,0,6382,0c2857,0,0,2857,0,6383c0,9907,2857,12764,6382,12764c6389,12764,6396,12763,6403,12763l9752,16111c10511,16870,11735,16875,12503,16130l13889,17529c13978,17618,14101,17673,14236,17673l15709,17673,15709,19145c15709,19417,15929,19636,16200,19636l17673,19636,17673,21109c17673,21381,17893,21600,18164,21600l21109,21600c21380,21600,21600,21381,21600,21109l21600,18164c21600,18029,21545,17906,21456,1781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7" o:spid="_x0000_s1026" o:spt="100" style="position:absolute;left:2327043;top:5656955;height:277833;width:339588;v-text-anchor:middle;" fillcolor="#53585F" filled="t" stroked="f" coordsize="21600,21600" o:gfxdata="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SfNivQAA&#10;ANsAAAAPAAAAAAAAAAEAIAAAACIAAABkcnMvZG93bnJldi54bWxQSwECFAAUAAAACACHTuJAMy8F&#10;njsAAAA5AAAAEAAAAAAAAAABACAAAAAMAQAAZHJzL3NoYXBleG1sLnhtbFBLBQYAAAAABgAGAFsB&#10;AAC2AwAAAAA=&#10;" path="m19636,20400l1964,20400c1422,20400,982,19862,982,19200c982,18538,1422,18000,1964,18000l19636,18000c20178,18000,20618,18538,20618,19200c20618,19862,20178,20400,19636,20400m19636,16800l1964,16800c879,16800,0,17874,0,19200c0,20526,879,21600,1964,21600l19636,21600c20721,21600,21600,20526,21600,19200c21600,17874,20721,16800,19636,16800m1964,1200l19636,1200c20178,1200,20618,1737,20618,2399c20618,3063,20178,3599,19636,3599l1964,3599c1422,3599,982,3063,982,2399c982,1737,1422,1200,1964,1200m1964,4799l19636,4799c20721,4799,21600,3725,21600,2399c21600,1074,20721,0,19636,0l1964,0c879,0,0,1074,0,2399c0,3725,879,4799,1964,4799m19636,12000l1964,12000c1422,12000,982,11463,982,10800c982,10137,1422,9600,1964,9600l19636,9600c20178,9600,20618,10137,20618,10800c20618,11463,20178,12000,19636,12000m19636,8400l1964,8400c879,8400,0,9474,0,10800c0,12125,879,13200,1964,13200l19636,13200c20721,13200,21600,12125,21600,10800c21600,9474,20721,8400,19636,8400e">
                    <v:path o:connectlocs="169794,138916;169794,138916;169794,138916;169794,1389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8" o:spid="_x0000_s1026" o:spt="100" style="position:absolute;left:2975346;top:5656956;height:277845;width:339588;v-text-anchor:middle;" fillcolor="#53585F" filled="t" stroked="f" coordsize="21600,21600" o:gfxdata="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+qzCK5AAAA2wAA&#10;AA8AAAAAAAAAAQAgAAAAIgAAAGRycy9kb3ducmV2LnhtbFBLAQIUABQAAAAIAIdO4kAzLwWeOwAA&#10;ADkAAAAQAAAAAAAAAAEAIAAAAAgBAABkcnMvc2hhcGV4bWwueG1sUEsFBgAAAAAGAAYAWwEAALID&#10;AAAAAA==&#10;" path="m1964,3600c1422,3600,982,3063,982,2400c982,1738,1422,1200,1964,1200c2506,1200,2945,1738,2945,2400c2945,3063,2506,3600,1964,3600m1964,0c879,0,0,1075,0,2400c0,3726,879,4800,1964,4800c3048,4800,3927,3726,3927,2400c3927,1075,3048,0,1964,0m1964,12000c1422,12000,982,11463,982,10800c982,10138,1422,9600,1964,9600c2506,9600,2945,10138,2945,10800c2945,11463,2506,12000,1964,12000m1964,8401c879,8401,0,9475,0,10800c0,12126,879,13200,1964,13200c3048,13200,3927,12126,3927,10800c3927,9475,3048,8401,1964,8401m19636,12000l7855,12000c7313,12000,6873,11463,6873,10801c6873,10138,7313,9600,7855,9600l19636,9600c20178,9600,20618,10138,20618,10801c20618,11463,20178,12000,19636,12000m19636,8401l7855,8401c6770,8401,5891,9475,5891,10801c5891,12126,6770,13200,7855,13200l19636,13200c20721,13200,21600,12126,21600,10801c21600,9475,20721,8401,19636,8401m19636,20400l7855,20400c7313,20400,6873,19862,6873,19200c6873,18538,7313,18000,7855,18000l19636,18000c20178,18000,20618,18538,20618,19200c20618,19862,20178,20400,19636,20400m19636,16800l7855,16800c6770,16800,5891,17875,5891,19200c5891,20526,6770,21600,7855,21600l19636,21600c20721,21600,21600,20526,21600,19200c21600,17875,20721,16800,19636,16800m7855,1201l19636,1201c20178,1201,20618,1738,20618,2400c20618,3063,20178,3600,19636,3600l7855,3600c7313,3600,6873,3063,6873,2400c6873,1738,7313,1201,7855,1201m7855,4800l19636,4800c20721,4800,21600,3726,21600,2400c21600,1075,20721,1,19636,1l7855,1c6770,1,5891,1075,5891,2400c5891,3726,6770,4800,7855,4800m1964,20400c1422,20400,982,19862,982,19200c982,18538,1422,18000,1964,18000c2506,18000,2945,18538,2945,19200c2945,19862,2506,20400,1964,20400m1964,16800c879,16800,0,17875,0,19200c0,20526,879,21600,1964,21600c3048,21600,3927,20526,3927,19200c3927,17875,3048,16800,1964,16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9" o:spid="_x0000_s1026" o:spt="100" style="position:absolute;left:3623649;top:5656956;height:277845;width:339588;v-text-anchor:middle;" fillcolor="#53585F" filled="t" stroked="f" coordsize="21600,21600" o:gfxdata="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ZpubsAAADb&#10;AAAADwAAAAAAAAABACAAAAAiAAAAZHJzL2Rvd25yZXYueG1sUEsBAhQAFAAAAAgAh07iQDMvBZ47&#10;AAAAOQAAABAAAAAAAAAAAQAgAAAACgEAAGRycy9zaGFwZXhtbC54bWxQSwUGAAAAAAYABgBbAQAA&#10;tAMAAAAA&#10;" path="m21109,13200l5400,13200c5129,13200,4909,13469,4909,13800c4909,14132,5129,14400,5400,14400l21109,14400c21380,14400,21600,14132,21600,13800c21600,13469,21380,13200,21109,13200m21109,7200l5400,7200c5129,7200,4909,7469,4909,7800c4909,8132,5129,8401,5400,8401l21109,8401c21380,8401,21600,8132,21600,7800c21600,7469,21380,7200,21109,7200m1473,0c659,0,0,807,0,1800c0,2794,659,3600,1473,3600c2286,3600,2945,2794,2945,1800c2945,807,2286,0,1473,0m21109,19200l5400,19200c5129,19200,4909,19469,4909,19800c4909,20132,5129,20400,5400,20400l21109,20400c21380,20400,21600,20132,21600,19800c21600,19469,21380,19200,21109,19200m5400,2400l21109,2400c21380,2400,21600,2132,21600,1800c21600,1469,21380,1200,21109,1200l5400,1200c5129,1200,4909,1469,4909,1800c4909,2132,5129,2400,5400,2400m1473,18000c659,18000,0,18806,0,19800c0,20794,659,21600,1473,21600c2286,21600,2945,20794,2945,19800c2945,18806,2286,18000,1473,18000m1473,6000c659,6000,0,6807,0,7800c0,8794,659,9600,1473,9600c2286,9600,2945,8794,2945,7800c2945,6807,2286,6000,1473,6000m1473,12000c659,12000,0,12807,0,13800c0,14794,659,15600,1473,15600c2286,15600,2945,14794,2945,13800c2945,12807,2286,12000,1473,12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0" o:spid="_x0000_s1026" o:spt="100" style="position:absolute;left:4271953;top:5656955;height:277837;width:339588;v-text-anchor:middle;" fillcolor="#53585F" filled="t" stroked="f" coordsize="21600,21600" o:gfxdata="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T3zrsAAADb&#10;AAAADwAAAAAAAAABACAAAAAiAAAAZHJzL2Rvd25yZXYueG1sUEsBAhQAFAAAAAgAh07iQDMvBZ47&#10;AAAAOQAAABAAAAAAAAAAAQAgAAAACgEAAGRycy9zaGFwZXhtbC54bWxQSwUGAAAAAAYABgBbAQAA&#10;tAMAAAAA&#10;" path="m20618,6000l982,6000,982,2399c982,1737,1422,1200,1964,1200l6873,1200c8345,1200,8345,3600,10800,3600l19636,3600c20178,3600,20618,4137,20618,4800c20618,4800,20618,6000,20618,6000xm20618,19200c20618,19863,20178,20400,19636,20400l1964,20400c1422,20400,982,19863,982,19200l982,7200,20618,7200c20618,7200,20618,19200,20618,19200xm19636,2399l10800,2399c8836,2399,8836,0,6873,0l1964,0c879,0,0,1074,0,2399l0,19200c0,20526,879,21600,1964,21600l19636,21600c20721,21600,21600,20526,21600,19200l21600,4800c21600,3474,20721,2399,19636,2399e">
                    <v:path o:connectlocs="169794,138918;169794,138918;169794,138918;169794,13891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1" o:spid="_x0000_s1026" o:spt="100" style="position:absolute;left:4920256;top:5641519;height:308717;width:339588;v-text-anchor:middle;" fillcolor="#53585F" filled="t" stroked="f" coordsize="21600,21600" o:gfxdata="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4UlW8AAAA&#10;2wAAAA8AAAAAAAAAAQAgAAAAIgAAAGRycy9kb3ducmV2LnhtbFBLAQIUABQAAAAIAIdO4kAzLwWe&#10;OwAAADkAAAAQAAAAAAAAAAEAIAAAAAsBAABkcnMvc2hhcGV4bWwueG1sUEsFBgAAAAAGAAYAWwEA&#10;ALUDAAAAAA==&#10;" path="m19636,2161l13745,2161c11782,2160,11782,0,9818,0l5891,0c4806,0,3927,967,3927,2161l3927,2700c3927,2999,4147,3240,4418,3240c4690,3240,4909,2999,4909,2700l4909,2161c4909,1564,5348,1080,5891,1080l9818,1080c11291,1080,11291,3239,13744,3240l19636,3240c20178,3240,20618,3724,20618,4321l20618,15120c20618,15717,20178,16200,19636,16200l19145,16200c18874,16200,18655,16442,18655,16740c18655,17039,18874,17280,19145,17280l19636,17280c20721,17280,21600,16314,21600,15120l21600,4321c21600,3127,20721,2161,19636,2161m16691,9720l982,9720,982,6481c982,5884,1421,5400,1964,5400l5891,5400c7364,5400,7364,7560,9818,7560l15709,7560c16251,7560,16691,8044,16691,8641c16691,8641,16691,9720,16691,9720xm16691,19440c16691,20037,16251,20520,15709,20520l1964,20520c1421,20520,982,20037,982,19440l982,10801,16691,10801c16691,10801,16691,19440,16691,19440xm15709,6481l9818,6481c7855,6480,7855,4320,5891,4320l1964,4320c879,4320,0,5287,0,6481l0,19440c0,20634,879,21600,1964,21600l15709,21600c16794,21600,17673,20634,17673,19440l17673,8641c17673,7447,16794,6481,15709,6481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2" o:spid="_x0000_s1026" o:spt="100" style="position:absolute;left:5568559;top:5656955;height:277833;width:339588;v-text-anchor:middle;" fillcolor="#53585F" filled="t" stroked="f" coordsize="21600,21600" o:gfxdata="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RyiG8AAAA&#10;2wAAAA8AAAAAAAAAAQAgAAAAIgAAAGRycy9kb3ducmV2LnhtbFBLAQIUABQAAAAIAIdO4kAzLwWe&#10;OwAAADkAAAAQAAAAAAAAAAEAIAAAAAsBAABkcnMvc2hhcGV4bWwueG1sUEsFBgAAAAAGAAYAWwEA&#10;ALUDAAAAAA==&#10;" path="m10800,13200c11071,13200,11291,13469,11291,13800c11291,14132,11071,14400,10800,14400c10529,14400,10309,14132,10309,13800c10309,13469,10529,13200,10800,13200m10800,15600c11613,15600,12273,14794,12273,13800c12273,12806,11613,12000,10800,12000c9987,12000,9327,12806,9327,13800c9327,14794,9987,15600,10800,15600m5400,13200c5671,13200,5891,13469,5891,13800c5891,14132,5671,14400,5400,14400c5129,14400,4909,14132,4909,13800c4909,13469,5129,13200,5400,13200m5400,15600c6213,15600,6873,14794,6873,13800c6873,12806,6213,12000,5400,12000c4587,12000,3927,12806,3927,13800c3927,14794,4587,15600,5400,15600m20618,6000l982,6000,982,2399c982,1737,1421,1200,1964,1200l6873,1200c8345,1200,8345,3600,10800,3600l19636,3600c20178,3600,20618,4137,20618,4799c20618,4799,20618,6000,20618,6000xm20618,19200c20618,19862,20178,20400,19636,20400l1964,20400c1421,20400,982,19862,982,19200l982,7199,20618,7199c20618,7199,20618,19200,20618,19200xm19636,2399l10800,2399c8836,2399,8836,0,6873,0l1964,0c879,0,0,1074,0,2399l0,19200c0,20526,879,21600,1964,21600l19636,21600c20721,21600,21600,20526,21600,19200l21600,4799c21600,3474,20721,2399,19636,2399m16200,13200c16471,13200,16691,13469,16691,13800c16691,14132,16471,14400,16200,14400c15929,14400,15709,14132,15709,13800c15709,13469,15929,13200,16200,13200m16200,15600c17013,15600,17673,14794,17673,13800c17673,12806,17013,12000,16200,12000c15387,12000,14727,12806,14727,13800c14727,14794,15387,15600,16200,15600e">
                    <v:path o:connectlocs="169794,138916;169794,138916;169794,138916;169794,1389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3" o:spid="_x0000_s1026" o:spt="100" style="position:absolute;left:6216862;top:5626085;height:339588;width:339588;v-text-anchor:middle;" fillcolor="#53585F" filled="t" stroked="f" coordsize="21600,21600" o:gfxdata="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W+6vQAA&#10;ANsAAAAPAAAAAAAAAAEAIAAAACIAAABkcnMvZG93bnJldi54bWxQSwECFAAUAAAACACHTuJAMy8F&#10;njsAAAA5AAAAEAAAAAAAAAABACAAAAAMAQAAZHJzL3NoYXBleG1sLnhtbFBLBQYAAAAABgAGAFsB&#10;AAC2AwAAAAA=&#10;" path="m19636,1964l10800,1964c8836,1964,8836,0,6873,0l1964,0c879,0,0,879,0,1964l0,15709c0,16794,879,17673,1964,17673l6599,17673c6257,17372,5941,17046,5656,16691l1964,16691c1422,16691,982,16252,982,15709l982,5891,6599,5891c7023,5517,7484,5185,7982,4909l982,4909,982,1964c982,1422,1422,982,1964,982l6873,982c8345,982,8345,2946,10800,2946l19636,2946c20178,2946,20618,3385,20618,3927l20618,4909,15582,4909c16080,5185,16541,5517,16965,5891l20618,5891,20618,15709c20618,16252,20178,16691,19636,16691l18766,16691,19738,17663c20774,17609,21600,16759,21600,15709l21600,3927c21600,2843,20721,1964,19636,1964m11782,17673c8529,17673,5891,15036,5891,11782c5891,8529,8529,5891,11782,5891c15035,5891,17673,8529,17673,11782c17673,15036,15035,17673,11782,17673m16972,16278c18018,15072,18655,13503,18655,11782c18655,7987,15578,4910,11782,4910c7986,4910,4909,7987,4909,11782c4909,15578,7986,18655,11782,18655c13503,18655,15072,18017,16278,16972l16972,17666c16969,17668,16967,17671,16965,17673l16979,17673,20762,21457c20851,21546,20974,21600,21109,21600c21380,21600,21600,21381,21600,21109c21600,20974,21545,20851,21456,20762c21456,20762,16972,16278,16972,16278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5" o:spid="_x0000_s1026" o:spt="100" style="position:absolute;left:1030437;top:6274388;height:339588;width:339588;v-text-anchor:middle;" fillcolor="#53585F" filled="t" stroked="f" coordsize="21600,21600" o:gfxdata="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P8c28AAAA&#10;2wAAAA8AAAAAAAAAAQAgAAAAIgAAAGRycy9kb3ducmV2LnhtbFBLAQIUABQAAAAIAIdO4kAzLwWe&#10;OwAAADkAAAAQAAAAAAAAAAEAIAAAAAsBAABkcnMvc2hhcGV4bWwueG1sUEsFBgAAAAAGAAYAWwEA&#10;ALUDAAAAAA==&#10;" path="m17593,17878c16514,16546,15177,15812,14084,15323c13842,15214,13687,15099,13598,14990c15238,14959,16521,14237,16581,14203c16751,14106,16846,13918,16826,13724c16807,13546,16693,13394,16530,13325c16461,13275,15663,12629,15663,9051c15663,5000,14115,2945,11061,2945c8481,2945,5845,3642,5845,8806c5845,12555,5219,13278,5122,13367c4957,13416,4826,13551,4784,13723c4734,13935,4828,14153,5015,14262c6396,15064,7482,15136,8065,15091c7994,15151,7850,15241,7564,15335c6211,15776,4766,16807,3958,17834c2125,16050,982,13560,982,10800c982,5377,5377,982,10800,982c16222,982,20618,5377,20618,10800c20618,13584,19454,16092,17593,17878m10800,20618c8489,20618,6370,19815,4693,18480c5360,17604,6693,16652,7869,16268c8578,16037,8988,15688,9087,15232c9214,14656,8775,14230,8725,14183c8597,14065,8412,14025,8246,14075c8208,14086,7406,14309,6089,13714c6486,13026,6826,11618,6826,8806c6826,4301,8829,3928,11061,3928c12615,3928,14681,4458,14681,9051c14681,11662,15092,12966,15499,13617c14943,13829,14058,14076,13097,13993c12883,13971,12690,14092,12605,14285c12420,14704,12408,15649,13683,16219c14677,16664,15893,17331,16850,18522c15182,19831,13085,20618,10800,20618m10800,0c4835,0,0,4836,0,10800c0,16765,4835,21600,10800,21600c16764,21600,21600,16765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6" o:spid="_x0000_s1026" o:spt="100" style="position:absolute;left:1678740;top:6289823;height:308792;width:339588;v-text-anchor:middle;" fillcolor="#53585F" filled="t" stroked="f" coordsize="21600,21600" o:gfxdata="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1RWvQAA&#10;ANsAAAAPAAAAAAAAAAEAIAAAACIAAABkcnMvZG93bnJldi54bWxQSwECFAAUAAAACACHTuJAMy8F&#10;njsAAAA5AAAAEAAAAAAAAAABACAAAAAMAQAAZHJzL3NoYXBleG1sLnhtbFBLBQYAAAAABgAGAFsB&#10;AAC2AwAAAAA=&#10;" path="m1016,20520c1258,18675,2752,17923,4191,17361c5156,17087,6884,15971,6884,13567c6884,11510,6113,10507,5698,9969c5646,9902,5599,9842,5562,9786c5550,9769,5538,9752,5526,9735c5491,9662,5297,9177,5553,8011c5604,7777,5583,7531,5493,7312c5249,6721,4603,5151,5035,3988c5619,2411,6140,2099,7085,1642c7132,1619,7177,1592,7220,1562c7458,1393,8233,1080,9029,1080c9467,1080,9840,1172,10137,1353c10491,1569,10825,1968,11308,3213c11991,4974,11820,6477,11347,7186c11175,7442,11116,7769,11184,8078c11422,9164,11247,9602,11210,9679c11181,9712,11153,9748,11129,9786c11091,9842,11044,9902,10992,9969c10578,10507,9806,11510,9806,13567c9806,15972,11535,17087,12500,17361c13925,17916,15432,18665,15675,20520c15675,20520,1016,20520,1016,20520xm12782,16326c12782,16326,10788,15813,10788,13567c10788,11595,11607,10900,11923,10420c11923,10420,12573,9806,12138,7825c12863,6740,12999,4821,12211,2789c11716,1514,11279,815,10613,409c10124,111,9569,0,9029,0c8023,0,7070,384,6690,653c5576,1192,4828,1688,4126,3579c3556,5114,4241,6891,4598,7757c4163,9739,4767,10420,4767,10420c5083,10900,5903,11595,5903,13567c5903,15813,3909,16326,3909,16326c2642,16817,0,17821,0,21060c0,21060,0,21600,491,21600l16200,21600c16691,21600,16691,21060,16691,21060c16691,17821,14048,16817,12782,16326m18035,15774c18035,15774,16217,15312,16217,13291c16217,11515,17087,10890,17376,10458c17376,10458,17968,9906,17572,8122c18232,7146,18387,5419,17669,3590c17218,2442,16666,1814,16059,1449c15612,1180,15107,1081,14614,1081c13880,1081,13182,1301,12753,1514c12878,1781,12997,2064,13115,2366c13131,2409,13143,2453,13159,2496c13436,2360,13994,2160,14614,2160c15001,2160,15328,2239,15588,2396c15893,2579,16347,2947,16767,4019c17366,5541,17207,6853,16784,7478c16610,7736,16549,8067,16618,8379c16817,9273,16689,9648,16656,9723c16631,9754,16607,9786,16584,9820c16565,9848,16497,9929,16447,9988c16023,10488,15236,11419,15236,13291c15236,15520,16851,16555,17757,16810c19050,17307,20311,17926,20570,19440l17464,19440c17553,19773,17615,20132,17645,20520l21152,20520c21600,20520,21600,20034,21600,20034c21600,17119,19191,16215,18035,15774e">
                    <v:path o:connectlocs="169794,154396;169794,154396;169794,154396;169794,15439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7" o:spid="_x0000_s1026" o:spt="100" style="position:absolute;left:2327043;top:6305259;height:277875;width:339588;v-text-anchor:middle;" fillcolor="#53585F" filled="t" stroked="f" coordsize="21600,21600" o:gfxdata="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cwCS5AAAA2wAA&#10;AA8AAAAAAAAAAQAgAAAAIgAAAGRycy9kb3ducmV2LnhtbFBLAQIUABQAAAAIAIdO4kAzLwWeOwAA&#10;ADkAAAAQAAAAAAAAAAEAIAAAAAgBAABkcnMvc2hhcGV4bWwueG1sUEsFBgAAAAAGAAYAWwEAALID&#10;AAAAAA==&#10;" path="m4457,20400c4686,18711,5897,18036,7134,17493l7173,17477c8055,17190,9626,16039,9626,13569c9626,11474,8932,10452,8558,9902c8484,9791,8394,9649,8414,9680c8384,9599,8237,9129,8449,8035c8549,7522,8380,7241,8380,7241c8112,6505,7614,5133,7988,4025c8490,2492,8935,2190,9741,1747c9788,1721,9834,1691,9877,1657c10029,1535,10674,1200,11403,1200c11768,1200,12075,1285,12318,1454c12610,1655,12890,2039,13313,3271c14101,5469,13602,6698,13350,7124c13183,7407,13126,7764,13191,8102c13386,9109,13260,9534,13227,9619c13219,9631,13101,9814,13041,9902c12668,10452,11973,11474,11973,13569c11973,16039,13545,17190,14427,17477l14466,17493c15703,18036,16914,18711,17143,20400c17143,20400,4457,20400,4457,20400xm14715,16328c14715,16328,12955,15815,12955,13569c12955,11596,13678,10901,13957,10421c13957,10421,14531,9807,14146,7826c14787,6740,14995,4972,14211,2789c13774,1514,13389,815,12801,409c12370,110,11880,0,11403,0c10516,0,9675,384,9339,653c8357,1192,7697,1688,7077,3579c6540,5168,7179,6892,7494,7758c7110,9740,7642,10421,7642,10421c7922,10901,8644,11596,8644,13569c8644,15815,6885,16328,6885,16328c5768,16819,3436,17760,3436,21000c3436,21000,3436,21600,3927,21600l17673,21600c18164,21600,18164,21000,18164,21000c18164,17760,15832,16819,14715,16328m19516,15006c19516,15006,18416,14701,18416,12954c18416,11419,18794,10879,19017,10506c19017,10506,19443,9975,19136,8435c19388,7760,19900,6419,19470,5184c18974,3714,18645,3327,17860,2908c17591,2699,16918,2400,16208,2400c15873,2400,15531,2473,15218,2647c15343,3035,15449,3420,15525,3799c15537,3790,15550,3779,15563,3770c15730,3657,15948,3600,16208,3600c16716,3600,17211,3825,17332,3919c17375,3953,17421,3983,17467,4008c17950,4265,18131,4362,18562,5641c18822,6387,18452,7378,18253,7911c18161,8156,18130,8457,18182,8718c18316,9392,18254,9706,18232,9784c18230,9788,18227,9793,18224,9798l18191,9853c17926,10290,17434,11106,17434,12954c17434,15019,18570,15933,19229,16155c19856,16429,20435,16859,20582,17999l18459,18000c18647,18353,18802,18755,18920,19200l21109,19199c21600,19199,21600,18599,21600,18599c21600,16199,20410,15388,19516,15006m2371,16155c3030,15933,4166,15019,4166,12954c4166,11106,3673,10290,3409,9853l3376,9798c3373,9793,3370,9788,3367,9784c3346,9706,3283,9392,3418,8718c3470,8457,3439,8156,3347,7911c3148,7378,2778,6387,3038,5641c3469,4362,3649,4265,4133,4008c4180,3983,4225,3953,4268,3919c4389,3825,4884,3600,5392,3600c5636,3600,5839,3655,6002,3755c6045,3548,6096,3341,6165,3134c6225,2950,6289,2793,6351,2630c6046,2468,5716,2400,5392,2400c4682,2400,4009,2699,3740,2908c2955,3327,2625,3714,2130,5184c1700,6419,2212,7760,2464,8435c2156,9975,2583,10506,2583,10506c2806,10879,3185,11419,3185,12954c3185,14701,2084,15006,2084,15006c1191,15388,0,16199,0,18599c0,18599,0,19199,491,19199l2680,19200c2798,18755,2952,18353,3141,18000l1018,17999c1165,16859,1744,16429,2371,16155e">
                    <v:path o:connectlocs="169794,138937;169794,138937;169794,138937;169794,138937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8" o:spid="_x0000_s1026" o:spt="100" style="position:absolute;left:2975346;top:6287945;height:339603;width:339556;v-text-anchor:middle;" fillcolor="#53585F" filled="t" stroked="f" coordsize="21278,21600" o:gfxdata="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eWHwvQAA&#10;ANsAAAAPAAAAAAAAAAEAIAAAACIAAABkcnMvZG93bnJldi54bWxQSwECFAAUAAAACACHTuJAMy8F&#10;njsAAAA5AAAAEAAAAAAAAAABACAAAAAMAQAAZHJzL3NoYXBleG1sLnhtbFBLBQYAAAAABgAGAFsB&#10;AAC2AwAAAAA=&#10;" path="m2560,18308c2472,18397,2418,18520,2418,18655c2418,18926,2635,19146,2902,19146c3169,19146,3385,18926,3385,18655c3385,18384,3169,18164,2902,18164c2768,18164,2647,18219,2560,18308m20499,4279l20091,4692,20088,4688,17670,7143,17664,7137c17227,7580,16624,7853,15958,7853c14624,7853,13543,6755,13543,5401c13543,4725,13813,4113,14248,3670l13563,2975c12951,3596,12571,4452,12571,5401c12571,7300,14087,8840,15958,8840c16893,8840,17737,8454,18348,7832l18353,7837,20152,6011c20516,7368,20343,8670,19540,9505l16947,12198c16605,12553,16104,12766,15610,12766c15590,12765,13953,12652,12318,11611l12314,11620c12239,11572,12155,11537,12060,11537c11897,11537,11759,11625,11671,11753l11654,11742,4270,20043c3919,20399,3436,20618,2902,20618c1833,20618,967,19740,967,18655c967,18113,1184,17622,1534,17267l9684,9801,9671,9786c9796,9698,9884,9557,9884,9389c9884,9283,9844,9190,9787,9110l9790,9107c8390,7219,8340,5816,9546,4488l12130,1805c12785,1125,13641,982,14244,982l14246,982c14611,982,14988,1037,15366,1136l13559,2970,14243,3664,16661,1210,16657,1206,17082,775c16139,269,15160,0,14246,0l14244,0c13167,0,12182,361,11460,1111l8867,3804c7163,5672,7613,7584,8769,9315l850,16572c325,17106,0,17842,0,18655c0,20282,1299,21600,2902,21600c3703,21600,4429,21271,4954,20738l12160,12652c13800,13590,15363,13747,15606,13747c16313,13747,17067,13463,17617,12892l20209,10198c21560,8795,21600,6433,20499,4279e">
                    <v:path o:connectlocs="169778,169801;169778,169801;169778,169801;169778,169801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9" o:spid="_x0000_s1026" o:spt="100" style="position:absolute;left:3623649;top:6274388;height:339585;width:339588;v-text-anchor:middle;" fillcolor="#53585F" filled="t" stroked="f" coordsize="21600,21583" o:gfxdata="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tEEvugAAANsA&#10;AAAPAAAAAAAAAAEAIAAAACIAAABkcnMvZG93bnJldi54bWxQSwECFAAUAAAACACHTuJAMy8FnjsA&#10;AAA5AAAAEAAAAAAAAAABACAAAAAJAQAAZHJzL3NoYXBleG1sLnhtbFBLBQYAAAAABgAGAFsBAACz&#10;AwAAAAA=&#10;" path="m12364,11941l13062,14033,11365,12790,10785,12365,10205,12790,8508,14033,9206,11941,9426,11282,8877,10856,7511,9794,9790,9794,10030,9160,10785,7162,11540,9160,11779,9794,14059,9794,12692,10856,12144,11282c12144,11282,12364,11941,12364,11941xm12458,8813l10785,4384,9111,8813,4649,8813,8275,11631,6601,16647,10785,13582,14969,16647,13295,11631,16921,8813c16921,8813,12458,8813,12458,8813xm10800,20592c9796,20381,982,17399,982,12263c982,7469,2322,2919,2778,1179c4022,1719,7232,2943,10800,2943c14368,2943,17579,1719,18823,1179c19278,2918,20618,7466,20618,12263c20618,17393,11803,20381,10800,20592m19618,356c19577,216,19477,101,19343,42c19210,-17,19057,-13,18926,52c18888,71,15053,1962,10800,1962c6556,1962,2712,71,2674,52c2543,-13,2391,-17,2257,42c2124,101,2023,216,1983,356c1963,426,0,6376,0,12263c0,18484,10271,21491,10708,21575c10739,21580,10770,21583,10800,21583c10831,21583,10862,21580,10892,21575c11329,21491,21600,18484,21600,12263c21600,6376,19637,426,19618,356e">
                    <v:path o:connectlocs="169794,169792;169794,169792;169794,169792;169794,16979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0" o:spid="_x0000_s1026" o:spt="100" style="position:absolute;left:4271953;top:6289823;height:308833;width:339588;v-text-anchor:middle;" fillcolor="#53585F" filled="t" stroked="f" coordsize="21600,21144" o:gfxdata="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Yul&#10;wAAAANsAAAAPAAAAAAAAAAEAIAAAACIAAABkcnMvZG93bnJldi54bWxQSwECFAAUAAAACACHTuJA&#10;My8FnjsAAAA5AAAAEAAAAAAAAAABACAAAAAPAQAAZHJzL3NoYXBleG1sLnhtbFBLBQYAAAAABgAG&#10;AFsBAAC5AwAAAAA=&#10;" path="m20618,7406l13580,7406c13156,6803,12718,6095,12319,5293l20618,5293c20618,5293,20618,7406,20618,7406xm19636,13747l11291,13747,11291,8463,13090,8463c14022,9712,14815,10437,14882,10497c15009,10610,15174,10644,15323,10601c15418,10574,15505,10516,15573,10429c15746,10205,15718,9871,15510,9684c15498,9674,15023,9238,14383,8463l19636,8463c19636,8463,19636,13747,19636,13747xm19636,20087l11291,20087,11291,14803,19636,14803c19636,14803,19636,20087,19636,20087xm11291,5461c11626,6178,11991,6828,12360,7406l11291,7406c11291,7406,11291,5461,11291,5461xm12871,1481c14045,751,15436,979,15979,1990c16343,2668,16223,3523,15755,4236l11845,4236c11740,3975,11641,3708,11550,3432c11653,2691,12120,1947,12871,1481m10309,7406l9224,7406c9600,6819,9970,6158,10309,5429c10309,5429,10309,7406,10309,7406xm10309,13747l1964,13747,1964,8463,7202,8463c6563,9238,6087,9674,6075,9684c5867,9871,5839,10205,6012,10429c6080,10516,6167,10574,6261,10601c6411,10644,6575,10610,6703,10497c6770,10437,7563,9712,8495,8463l10309,8463c10309,8463,10309,13747,10309,13747xm10309,20087l1964,20087,1964,14803,10309,14803c10309,14803,10309,20087,10309,20087xm982,7406l982,5293,9266,5293c8867,6095,8429,6803,8005,7406c8005,7406,982,7406,982,7406xm5606,1990c6148,980,7540,751,8714,1481c9465,1948,9931,2692,10035,3433c9944,3708,9845,3975,9740,4236l5830,4236c5362,3523,5242,2668,5606,1990m20618,4236l16874,4236c17259,3325,17284,2310,16829,1461c16015,-54,14024,-456,12380,565c11747,959,11277,1511,10965,2122c10949,2115,10937,2103,10920,2098c10909,2095,10899,2097,10888,2095c10861,2089,10834,2089,10806,2088c10782,2089,10759,2089,10735,2093c10712,2096,10689,2090,10665,2098c10648,2103,10636,2115,10620,2122c10307,1511,9837,959,9205,566c7561,-456,5569,-54,4755,1461c4301,2310,4325,3325,4711,4236l982,4236c440,4236,0,4709,0,5293l0,7406c0,7990,440,8463,982,8463l982,20087c982,20671,1422,21144,1964,21144l19636,21144c20178,21144,20618,20671,20618,20087l20618,8463c21160,8463,21600,7990,21600,7406l21600,5293c21600,4709,21160,4236,20618,4236e">
                    <v:path o:connectlocs="169794,154416;169794,154416;169794,154416;169794,1544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1" o:spid="_x0000_s1026" o:spt="100" style="position:absolute;left:4920256;top:6336131;height:216101;width:339588;v-text-anchor:middle;" fillcolor="#53585F" filled="t" stroked="f" coordsize="21600,21600" o:gfxdata="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yhLO8AAAA&#10;2wAAAA8AAAAAAAAAAQAgAAAAIgAAAGRycy9kb3ducmV2LnhtbFBLAQIUABQAAAAIAIdO4kAzLwWe&#10;OwAAADkAAAAQAAAAAAAAAAEAIAAAAAsBAABkcnMvc2hhcGV4bWwueG1sUEsFBgAAAAAGAAYAWwEA&#10;ALUDAAAAAA==&#10;" path="m10800,20057c5378,20057,982,13445,982,10800c982,8155,5378,1543,10800,1543c16223,1543,20618,8155,20618,10800c20618,13445,16223,20057,10800,20057m10800,0c4835,0,0,7714,0,10800c0,13886,4835,21600,10800,21600c16765,21600,21600,13886,21600,10800c21600,7714,16765,0,10800,0m10800,16971c8631,16971,6873,14209,6873,10800c6873,7392,8631,4629,10800,4629c12969,4629,14727,7392,14727,10800c14727,14209,12969,16971,10800,16971m10800,3087c8088,3087,5891,6540,5891,10800c5891,15061,8088,18514,10800,18514c13512,18514,15709,15061,15709,10800c15709,6540,13512,3087,10800,3087m10800,8486c9987,8486,9327,9523,9327,10800c9327,12078,9987,13114,10800,13114c11613,13114,12273,12078,12273,10800c12273,9523,11613,8486,10800,8486e">
                    <v:path o:connectlocs="169794,108050;169794,108050;169794,108050;169794,1080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2" o:spid="_x0000_s1026" o:spt="100" style="position:absolute;left:5568559;top:6274388;height:339588;width:339588;v-text-anchor:middle;" fillcolor="#53585F" filled="t" stroked="f" coordsize="21600,21600" o:gfxdata="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fiEovQAA&#10;ANsAAAAPAAAAAAAAAAEAIAAAACIAAABkcnMvZG93bnJldi54bWxQSwECFAAUAAAACACHTuJAMy8F&#10;njsAAAA5AAAAEAAAAAAAAAABACAAAAAMAQAAZHJzL3NoYXBleG1sLnhtbFBLBQYAAAAABgAGAFsB&#10;AAC2AwAAAAA=&#10;" path="m9579,17044c9428,17174,9252,17274,9050,17344c8849,17415,8636,17450,8413,17450c7887,17450,7488,17288,7214,16966c6941,16644,6797,16226,6782,15715l5864,15715c5857,16122,5913,16486,6032,16805c6151,17123,6321,17393,6545,17611c6767,17830,7038,17995,7355,18106c7671,18218,8024,18273,8413,18273c8773,18273,9113,18223,9434,18123c9754,18023,10033,17873,10271,17672c10509,17472,10697,17222,10837,16922c10978,16621,11048,16275,11048,15881c11048,15407,10935,14995,10708,14646c10481,14298,10134,14072,9666,13968l9666,13946c9968,13805,10220,13597,10422,13323c10624,13048,10724,12734,10724,12377c10724,12014,10665,11698,10546,11432c10427,11165,10263,10946,10055,10776c9846,10605,9599,10477,9315,10392c9030,10306,8722,10264,8391,10264c8010,10264,7673,10326,7382,10453c7090,10579,6847,10753,6653,10976c6459,11198,6309,11466,6204,11777c6100,12088,6040,12433,6026,12811l6944,12811c6944,12581,6972,12363,7031,12155c7088,11947,7177,11766,7296,11610c7414,11454,7565,11330,7749,11237c7932,11144,8147,11098,8391,11098c8780,11098,9104,11204,9364,11415c9623,11627,9752,11943,9752,12366c9752,12574,9713,12759,9634,12922c9554,13086,9448,13221,9315,13329c9182,13436,9027,13517,8851,13574c8674,13629,8488,13657,8294,13657l7992,13657c7963,13657,7930,13653,7895,13645l7895,14447c8067,14424,8251,14413,8445,14413c8676,14413,8890,14444,9088,14507c9286,14571,9457,14667,9601,14797c9745,14927,9860,15086,9947,15275c10033,15464,10076,15682,10076,15926c10076,16163,10031,16377,9941,16565c9851,16754,9731,16914,9579,17044m14257,18151l15175,18151,15175,10264,14473,10264c14422,10561,14329,10805,14192,10998c14055,11191,13888,11343,13690,11454c13492,11565,13271,11641,13026,11682c12781,11723,12529,11743,12270,11743l12270,12499,14257,12499c14257,12499,14257,18151,14257,18151xm20618,6873l982,6873,982,3928c982,3385,1421,2945,1964,2945l3927,2945,3927,4418c3927,4690,4147,4909,4418,4909c4690,4909,4909,4690,4909,4418l4909,2945,16691,2945,16691,4418c16691,4690,16910,4909,17182,4909c17453,4909,17673,4690,17673,4418l17673,2945,19636,2945c20179,2945,20618,3385,20618,3928c20618,3928,20618,6873,20618,6873xm20618,19636c20618,20179,20179,20618,19636,20618l1964,20618c1421,20618,982,20179,982,19636l982,7855,20618,7855c20618,7855,20618,19636,20618,19636xm19636,1964l17673,1964,17673,491c17673,220,17453,0,17182,0c16910,0,16691,220,16691,491l16691,1964,4909,1964,4909,491c4909,220,4690,0,4418,0c4147,0,3927,220,3927,491l3927,1964,1964,1964c879,1964,0,2843,0,3928l0,19636c0,20721,879,21600,1964,21600l19636,21600c20721,21600,21600,20721,21600,19636l21600,3928c21600,2843,20721,1964,19636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3" o:spid="_x0000_s1026" o:spt="100" style="position:absolute;left:6216862;top:6274388;height:339588;width:339588;v-text-anchor:middle;" fillcolor="#53585F" filled="t" stroked="f" coordsize="21600,21600" o:gfxdata="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XuVy8AAAA&#10;2wAAAA8AAAAAAAAAAQAgAAAAIgAAAGRycy9kb3ducmV2LnhtbFBLAQIUABQAAAAIAIdO4kAzLwWe&#10;OwAAADkAAAAQAAAAAAAAAAEAIAAAAAsBAABkcnMvc2hhcGV4bWwueG1sUEsFBgAAAAAGAAYAWwEA&#10;ALUDAAAAAA==&#10;" path="m7364,13255l5400,13255,5400,15218,7364,15218c7364,15218,7364,13255,7364,13255xm7364,16691l5400,16691,5400,18655,7364,18655c7364,18655,7364,16691,7364,16691xm7364,9818l5400,9818,5400,11782,7364,11782c7364,11782,7364,9818,7364,9818xm4418,16691l2455,16691,2455,18655,4418,18655c4418,18655,4418,16691,4418,16691xm20618,6873l982,6873,982,3928c982,3385,1422,2945,1964,2945l3927,2945,3927,4418c3927,4690,4147,4909,4418,4909c4690,4909,4909,4690,4909,4418l4909,2945,16691,2945,16691,4418c16691,4690,16910,4909,17182,4909c17453,4909,17673,4690,17673,4418l17673,2945,19636,2945c20178,2945,20618,3385,20618,3928c20618,3928,20618,6873,20618,6873xm20618,19636c20618,20178,20178,20618,19636,20618l1964,20618c1422,20618,982,20178,982,19636l982,7855,20618,7855c20618,7855,20618,19636,20618,19636xm19636,1964l17673,1964,17673,491c17673,220,17453,0,17182,0c16910,0,16691,220,16691,491l16691,1964,4909,1964,4909,491c4909,220,4690,0,4418,0c4147,0,3927,220,3927,491l3927,1964,1964,1964c879,1964,0,2843,0,3928l0,19636c0,20721,879,21600,1964,21600l19636,21600c20721,21600,21600,20721,21600,19636l21600,3928c21600,2843,20721,1964,19636,1964m4418,9818l2455,9818,2455,11782,4418,11782c4418,11782,4418,9818,4418,9818xm4418,13255l2455,13255,2455,15218,4418,15218c4418,15218,4418,13255,4418,13255xm10309,16691l8345,16691,8345,18655,10309,18655c10309,18655,10309,16691,10309,16691xm10309,9818l8345,9818,8345,11782,10309,11782c10309,11782,10309,9818,10309,9818xm10309,13255l8345,13255,8345,15218,10309,15218c10309,15218,10309,13255,10309,13255xm19145,13255l17182,13255,17182,15218,19145,15218c19145,15218,19145,13255,19145,13255xm16200,13255l14236,13255,14236,15218,16200,15218c16200,15218,16200,13255,16200,13255xm19145,9818l17182,9818,17182,11782,19145,11782c19145,11782,19145,9818,19145,9818xm16200,9818l14236,9818,14236,11782,16200,11782c16200,11782,16200,9818,16200,9818xm13255,16691l11291,16691,11291,18655,13255,18655c13255,18655,13255,16691,13255,16691xm13255,9818l11291,9818,11291,11782,13255,11782c13255,11782,13255,9818,13255,9818xm13255,13255l11291,13255,11291,15218,13255,15218c13255,15218,13255,13255,13255,13255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5" o:spid="_x0000_s1026" o:spt="100" style="position:absolute;left:1030437;top:6953562;height:277845;width:339588;v-text-anchor:middle;" fillcolor="#53585F" filled="t" stroked="f" coordsize="21600,21600" o:gfxdata="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2xzHvQAA&#10;ANsAAAAPAAAAAAAAAAEAIAAAACIAAABkcnMvZG93bnJldi54bWxQSwECFAAUAAAACACHTuJAMy8F&#10;njsAAAA5AAAAEAAAAAAAAAABACAAAAAMAQAAZHJzL3NoYXBleG1sLnhtbFBLBQYAAAAABgAGAFsB&#10;AAC2AwAAAAA=&#10;" path="m19636,20400l1964,20400c1422,20400,982,19862,982,19200c982,18949,1025,18796,1048,18734c1065,18712,1048,18729,1078,18673l9914,1873c9930,1843,9944,1813,9957,1783c9960,1778,10234,1200,10800,1200c11366,1200,11588,1654,11617,1719c11641,1792,11650,1806,11686,1873l20522,18673c20535,18697,20548,18720,20562,18744c20576,18785,20618,18928,20618,19200c20618,19862,20177,20400,19636,20400m21348,18023l12511,1223c12511,1223,12058,0,10800,0c9616,0,9089,1223,9089,1223l252,18023c252,18023,0,18421,0,19200c0,20526,879,21600,1964,21600l19636,21600c20721,21600,21600,20526,21600,19200c21600,18362,21348,18023,21348,18023m10800,15600c10258,15600,9818,16138,9818,16800c9818,17462,10258,18000,10800,18000c11342,18000,11782,17462,11782,16800c11782,16138,11342,15600,10800,15600m10800,6000c10258,6000,9818,6538,9818,7200l10309,13800c10309,14132,10529,14400,10800,14400c11071,14400,11291,14132,11291,13800l11782,7200c11782,6538,11342,6000,10800,6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6" o:spid="_x0000_s1026" o:spt="100" style="position:absolute;left:1709611;top:6922691;height:339588;width:277845;v-text-anchor:middle;" fillcolor="#53585F" filled="t" stroked="f" coordsize="21600,21600" o:gfxdata="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JgrC8AAAA&#10;2wAAAA8AAAAAAAAAAQAgAAAAIgAAAGRycy9kb3ducmV2LnhtbFBLAQIUABQAAAAIAIdO4kAzLwWe&#10;OwAAADkAAAAQAAAAAAAAAAEAIAAAAAsBAABkcnMvc2hhcGV4bWwueG1sUEsFBgAAAAAGAAYAWwEA&#10;ALUDAAAAAA==&#10;" path="m7222,18655c7553,18644,7811,18417,7799,18146l6916,6377c6904,6106,6626,5895,6295,5904c5963,5915,5705,6142,5717,6413l6601,18182c6613,18453,6891,18664,7222,18655m17400,19636c17319,20154,16862,20618,16200,20618l5400,20618c4737,20618,4291,20160,4200,19636l3000,3927,18600,3927c18600,3927,17400,19636,17400,19636xm7800,983l13800,983,13800,2945,7800,2945c7800,2945,7800,983,7800,983xm21000,2945l15000,2945,15000,983c15000,440,14462,0,13800,0l7800,0c7137,0,6600,440,6600,983l6600,2945,600,2945c269,2945,0,3166,0,3437c0,3708,269,3927,600,3927l1800,3927,3000,19636c3193,20711,4075,21600,5400,21600l16200,21600c17525,21600,18374,20700,18600,19636l19800,3927,21000,3927c21331,3927,21600,3708,21600,3437c21600,3166,21331,2945,21000,2945m14380,18654c14711,18664,14989,18452,15001,18181l15871,6413c15883,6142,15625,5914,15294,5904c14962,5895,14684,6106,14672,6377l13802,18146c13790,18417,14049,18644,14380,18654m10800,18655c11131,18655,11400,18435,11400,18164l11400,6382c11400,6110,11131,5891,10800,5891c10469,5891,10200,6110,10200,6382l10200,18164c10200,18435,10469,18655,10800,18655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7" o:spid="_x0000_s1026" o:spt="100" style="position:absolute;left:2381069;top:6922691;height:339588;width:231538;v-text-anchor:middle;" fillcolor="#53585F" filled="t" stroked="f" coordsize="21600,21600" o:gfxdata="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ScrvQAA&#10;ANsAAAAPAAAAAAAAAAEAIAAAACIAAABkcnMvZG93bnJldi54bWxQSwECFAAUAAAACACHTuJAMy8F&#10;njsAAAA5AAAAEAAAAAAAAAABACAAAAAMAQAAZHJzL3NoYXBleG1sLnhtbFBLBQYAAAAABgAGAFsB&#10;AAC2AwAAAAA=&#10;" path="m18720,19636c18623,20154,18075,20618,17280,20618l4320,20618c3525,20618,2989,20160,2880,19636l1483,3927,20117,3927c20117,3927,18720,19636,18720,19636xm4529,2227c4971,2122,5311,1878,5440,1571c5563,1278,6084,982,6840,982c7596,982,8117,1094,8240,1387c8286,1495,8358,1598,8454,1688c8957,2167,9732,2442,10577,2442c11235,2442,11854,2268,12300,1947c12697,1647,13446,1473,14760,1473c16059,1473,16752,1940,16920,2209c17107,2509,17391,2750,17688,2945l2830,2945c3170,2668,3770,2408,4529,2227m20880,2945l19676,2945c19217,2693,18780,2403,18405,1964c17787,1241,16749,491,14760,491c13012,491,11880,798,11231,1289c11081,1397,10839,1461,10577,1461c10245,1461,9879,1359,9624,1116c9310,370,8188,0,6840,0c5492,0,4370,554,4056,1300c2613,1643,1555,2238,1211,2945l720,2945c323,2945,0,3165,0,3436l0,3437,1440,19636c1672,20711,2730,21600,4320,21600l17280,21600c18870,21600,19890,20700,20160,19636l21600,3437,21600,3436c21600,3165,21277,2945,20880,2945m6507,18655c6904,18644,7214,18417,7200,18146l6139,6377c6125,6106,5791,5895,5394,5904c4996,5915,4686,6142,4700,6413l5761,18182c5775,18453,6109,18664,6507,18655m10800,18655c11197,18655,11520,18435,11520,18164l11520,6382c11520,6110,11197,5891,10800,5891c10403,5891,10080,6110,10080,6382l10080,18164c10080,18435,10403,18655,10800,18655m15095,18654c15494,18664,15827,18452,15841,18181l16886,6413c16900,6142,16590,5914,16192,5904c15795,5895,15461,6106,15447,6377l14402,18146c14388,18417,14699,18644,15095,18654e">
                    <v:path o:connectlocs="115769,169794;115769,169794;115769,169794;115769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8" o:spid="_x0000_s1026" o:spt="100" style="position:absolute;left:2975346;top:6922691;height:339588;width:339588;v-text-anchor:middle;" fillcolor="#53585F" filled="t" stroked="f" coordsize="21600,21600" o:gfxdata="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2rNZugAAANsA&#10;AAAPAAAAAAAAAAEAIAAAACIAAABkcnMvZG93bnJldi54bWxQSwECFAAUAAAACACHTuJAMy8FnjsA&#10;AAA5AAAAEAAAAAAAAAABACAAAAAJAQAAZHJzL3NoYXBleG1sLnhtbFBLBQYAAAAABgAGAFsBAACz&#10;AwAAAAA=&#10;" path="m16445,20618c15830,20618,15230,20482,14664,20214c14611,20189,14556,20170,14501,20155c8920,17308,4296,12685,1448,7105c1432,7048,1412,6991,1386,6936c1118,6369,982,5770,982,5155c982,2774,3067,982,4418,982c4595,982,4712,1072,4765,1126c4777,1139,4800,1164,4832,1216c4849,1244,4868,1271,4888,1297l8121,5453c8146,5485,8173,5515,8202,5544c8255,5598,8345,5715,8345,5891c8345,5978,8321,6060,8274,6135l7180,7221c7175,7226,7170,7231,7165,7236c6769,7609,6543,8126,6543,8668c6543,9175,6740,9658,7082,10020c7094,10040,7107,10059,7121,10078c8327,11745,9810,13222,11528,14469c11541,14478,11555,14487,11568,14496c11931,14844,12418,15045,12928,15045c13440,15045,13934,14840,14301,14479c14320,14463,14338,14446,14356,14427l15456,13320c15533,13271,15615,13247,15701,13247c15878,13247,15995,13337,16048,13391c16077,13420,16108,13447,16140,13472l20296,16704c20323,16725,20351,16744,20379,16762c20431,16795,20455,16816,20466,16827c20520,16881,20610,16997,20610,17174c20610,17207,20612,17240,20616,17273c20539,18625,18774,20618,16445,20618m21600,17174l21592,17174c21592,16768,21427,16399,21161,16133c21082,16054,20994,15988,20899,15929l16743,12697c16476,12430,16108,12265,15701,12265c15368,12265,15065,12380,14819,12567l13659,13736,13656,13733c13477,13934,13218,14063,12928,14063c12595,14063,12303,13897,12125,13645c12119,13654,12111,13663,12104,13674c10500,12510,9078,11108,7916,9502c7927,9495,7937,9486,7949,9479c7693,9299,7525,9004,7525,8668c7525,8367,7662,8101,7873,7920l7872,7918,9026,6773c9213,6528,9327,6224,9327,5891c9327,5485,9162,5116,8896,4850l5663,693c5604,599,5538,510,5459,432c5193,165,4825,0,4418,0c2455,0,0,2308,0,5155c0,5943,183,6688,499,7356l483,7373c3436,13255,8345,18164,14228,21117l14244,21101c14912,21418,15657,21600,16445,21600c19292,21600,21600,19145,21600,17182c21600,17179,21600,17177,21600,1717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9" o:spid="_x0000_s1026" o:spt="100" style="position:absolute;left:3623649;top:6922691;height:339588;width:339682;v-text-anchor:middle;" fillcolor="#53585F" filled="t" stroked="f" coordsize="21600,21600" o:gfxdata="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hbCvQAA&#10;ANsAAAAPAAAAAAAAAAEAIAAAACIAAABkcnMvZG93bnJldi54bWxQSwECFAAUAAAACACHTuJAMy8F&#10;njsAAAA5AAAAEAAAAAAAAAABACAAAAAMAQAAZHJzL3NoYXBleG1sLnhtbFBLBQYAAAAABgAGAFsB&#10;AAC2AwAAAAA=&#10;" path="m16441,20618c15826,20618,15226,20482,14660,20214c14607,20189,14552,20170,14497,20155c8918,17308,4295,12685,1448,7105c1432,7048,1412,6991,1386,6936c1117,6369,982,5770,982,5155c982,2774,3066,982,4417,982c4594,982,4711,1072,4764,1126c4776,1139,4798,1164,4831,1216c4848,1244,4867,1271,4887,1297l8118,5453c8143,5485,8170,5515,8199,5544c8253,5598,8343,5715,8343,5891c8343,5978,8319,6060,8272,6135l7178,7221c7173,7226,7168,7231,7163,7236c6767,7609,6541,8126,6541,8668c6541,9175,6738,9658,7080,10020c7092,10040,7105,10059,7119,10078c8325,11745,9807,13222,11525,14469c11538,14478,11551,14487,11565,14496c11928,14844,12414,15045,12924,15045c13436,15045,13930,14840,14297,14479c14316,14463,14335,14446,14352,14427l15451,13320c15529,13271,15611,13247,15697,13247c15874,13247,15990,13337,16044,13391c16073,13420,16103,13447,16135,13472l20291,16704c20317,16725,20345,16744,20374,16762c20426,16795,20449,16816,20461,16827c20515,16881,20605,16997,20605,17174c20605,17207,20606,17240,20610,17273c20533,18625,18769,20618,16441,20618m21586,17174c21586,16768,21421,16399,21155,16133c21077,16054,20988,15988,20893,15929l16738,12697c16471,12430,16104,12265,15697,12265c15364,12265,15060,12380,14815,12567l13655,13736,13652,13733c13473,13934,13214,14063,12924,14063c12592,14063,12300,13897,12122,13645c12116,13654,12107,13663,12101,13674c10497,12510,9076,11108,7914,9502c7925,9495,7935,9486,7947,9479c7691,9299,7523,9004,7523,8668c7523,8367,7659,8101,7871,7920l7870,7918,9023,6773c9211,6528,9325,6224,9325,5891c9325,5485,9160,5116,8893,4850l5662,693c5603,599,5537,510,5458,432c5191,165,4823,0,4417,0c2454,0,0,2308,0,5155c0,5943,183,6688,499,7356l482,7373c3435,13255,8343,18164,14224,21117l14240,21101c14908,21418,15652,21600,16441,21600c19287,21600,21594,19145,21594,17182c21594,17179,21594,17177,21594,17174c21594,17174,21586,17174,21586,17174xm11785,10800c12326,10800,12766,10360,12766,9819c12766,9276,12326,8836,11785,8836c11242,8836,10803,9276,10803,9819c10803,10360,11242,10800,11785,10800m11785,5891c13953,5891,15711,7649,15711,9819c15711,10090,15930,10309,16201,10309c16472,10309,16692,10090,16692,9819c16692,7107,14495,4909,11785,4909c11513,4909,11294,5129,11294,5400c11294,5672,11513,5891,11785,5891m11785,982c16663,982,20618,4939,20618,9819c20618,10090,20838,10309,21109,10309c21380,10309,21600,10090,21600,9819c21600,4396,17206,0,11785,0c11513,0,11294,220,11294,491c11294,762,11513,982,11785,982e">
                    <v:path o:connectlocs="169841,169794;169841,169794;169841,169794;169841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0" o:spid="_x0000_s1026" o:spt="100" style="position:absolute;left:4349132;top:6922691;height:339588;width:185238;v-text-anchor:middle;" fillcolor="#53585F" filled="t" stroked="f" coordsize="21600,21600" o:gfxdata="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1KYK5AAAA2wAA&#10;AA8AAAAAAAAAAQAgAAAAIgAAAGRycy9kb3ducmV2LnhtbFBLAQIUABQAAAAIAIdO4kAzLwWeOwAA&#10;ADkAAAAQAAAAAAAAAAEAIAAAAAgBAABkcnMvc2hhcGV4bWwueG1sUEsFBgAAAAAGAAYAWwEAALID&#10;AAAAAA==&#10;" path="m9507,18651l10795,12327,10781,12326c10785,12307,10800,12292,10800,12273c10800,12001,10398,11782,9900,11782l2149,11782,8749,982,15850,982,11436,8190,11447,8192c11417,8241,11391,8291,11391,8345c11391,8617,11794,8836,12291,8836l19195,8836c19195,8836,9507,18651,9507,18651xm21600,8345c21600,8074,21197,7855,20700,7855l13541,7855,17954,646,17944,644c17974,595,18000,545,18000,491c18000,220,17598,0,17100,0l8101,0c7703,0,7376,143,7257,337l7246,335,47,12117,57,12120c27,12168,0,12218,0,12273c0,12544,403,12764,900,12764l8895,12764,7206,21055,7220,21056c7216,21074,7200,21090,7200,21109c7200,21380,7603,21600,8101,21600c8464,21600,8761,21480,8900,21310l8918,21315,21517,8551,21513,8550c21567,8487,21600,8419,21600,8345e">
                    <v:path o:connectlocs="92619,169794;92619,169794;92619,169794;92619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1" o:spid="_x0000_s1026" o:spt="100" style="position:absolute;left:4920256;top:6953562;height:277845;width:339588;v-text-anchor:middle;" fillcolor="#53585F" filled="t" stroked="f" coordsize="21600,21600" o:gfxdata="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YwZvQAA&#10;ANsAAAAPAAAAAAAAAAEAIAAAACIAAABkcnMvZG93bnJldi54bWxQSwECFAAUAAAACACHTuJAMy8F&#10;njsAAAA5AAAAEAAAAAAAAAABACAAAAAMAQAAZHJzL3NoYXBleG1sLnhtbFBLBQYAAAAABgAGAFsB&#10;AAC2AwAAAAA=&#10;" path="m19636,3600l1964,3600,1964,1200,19636,1200c19636,1200,19636,3600,19636,3600xm17182,6000l17182,4800,19145,4800,19145,6000c19145,6662,18705,7200,18164,7200c17621,7200,17182,6662,17182,6000m14236,6000l14236,4800,16200,4800,16200,6000c16200,6662,15760,7200,15218,7200c14675,7200,14236,6662,14236,6000m11291,6000l11291,4800,13255,4800,13255,6000c13255,6662,12814,7200,12273,7200c11730,7200,11291,6662,11291,6000m8345,6000l8345,4800,10309,4800,10309,6000c10309,6662,9869,7200,9327,7200c8785,7200,8345,6662,8345,6000m5400,6000l5400,4800,7364,4800,7364,6000c7364,6662,6924,7200,6382,7200c5839,7200,5400,6662,5400,6000m2455,6000l2455,4800,4418,4800,4418,6000c4418,6662,3978,7200,3436,7200c2894,7200,2455,6662,2455,6000m19636,20400l12764,20400,12764,13800c12764,13469,12544,13200,12273,13200l9327,13200c9056,13200,8836,13469,8836,13800l8836,20400,1964,20400,1964,7573c2324,8076,2847,8400,3436,8400c4026,8400,4549,8076,4909,7573c5269,8076,5792,8400,6382,8400c6971,8400,7495,8076,7855,7573c8215,8076,8738,8400,9327,8400c9917,8400,10440,8076,10800,7573c11160,8076,11683,8400,12273,8400c12862,8400,13385,8076,13745,7573c14105,8076,14629,8400,15218,8400c15808,8400,16331,8076,16691,7573c17051,8076,17574,8400,18164,8400c18753,8400,19276,8076,19636,7573c19636,7573,19636,20400,19636,20400xm11782,20400l9818,20400,9818,14400,11782,14400c11782,14400,11782,20400,11782,20400xm21109,20400l20618,20400,20618,4800,21109,4800c21380,4800,21600,4532,21600,4200c21600,3868,21380,3600,21109,3600l20618,3600,20618,1200c20618,538,20178,0,19636,0l1964,0c1421,0,982,538,982,1200l982,3600,491,3600c220,3600,0,3868,0,4200c0,4532,220,4800,491,4800l982,4800,982,20400,491,20400c220,20400,0,20669,0,21000c0,21332,220,21600,491,21600l21109,21600c21380,21600,21600,21332,21600,21000c21600,20669,21380,20400,21109,20400m16691,16800l14727,16800,14727,14400,16691,14400c16691,14400,16691,16800,16691,16800xm17182,13200l14236,13200c13965,13200,13745,13469,13745,13800l13745,17400c13745,17732,13965,18000,14236,18000l17182,18000c17453,18000,17673,17732,17673,17400l17673,13800c17673,13469,17453,13200,17182,13200m6873,16800l4909,16800,4909,14400,6873,14400c6873,14400,6873,16800,6873,16800xm7364,13200l4418,13200c4147,13200,3927,13469,3927,13800l3927,17400c3927,17732,4147,18000,4418,18000l7364,18000c7635,18000,7855,17732,7855,17400l7855,13800c7855,13469,7635,13200,7364,13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2" o:spid="_x0000_s1026" o:spt="100" style="position:absolute;left:5599431;top:6922691;height:339588;width:277845;v-text-anchor:middle;" fillcolor="#53585F" filled="t" stroked="f" coordsize="21600,21600" o:gfxdata="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xJuvQAA&#10;ANsAAAAPAAAAAAAAAAEAIAAAACIAAABkcnMvZG93bnJldi54bWxQSwECFAAUAAAACACHTuJAMy8F&#10;njsAAAA5AAAAEAAAAAAAAAABACAAAAAMAQAAZHJzL3NoYXBleG1sLnhtbFBLBQYAAAAABgAGAFsB&#10;AAC2AwAAAAA=&#10;" path="m10800,17673c4588,17673,1200,16051,1200,15218c1200,14690,1355,14275,1611,13896c3255,14967,6746,15709,10800,15709c14856,15709,18345,14966,19987,13894c20244,14273,20400,14689,20400,15218c20400,16051,17011,17673,10800,17673m10800,20618c9475,20618,8400,19739,8400,18655c8400,18625,8408,18597,8409,18567c9179,18623,9977,18655,10800,18655c11623,18655,12421,18623,13191,18567c13192,18597,13200,18625,13200,18655c13200,19739,12125,20618,10800,20618m2948,12551c4308,11388,6000,9939,6000,6873c6000,5232,7238,3825,8988,3239c9428,3657,10072,3927,10800,3927c11528,3927,12172,3657,12611,3239c14362,3825,15600,5232,15600,6873c15600,9939,17292,11388,18652,12551c18911,12773,19152,12979,19366,13183c18217,14077,14825,14727,10800,14727c6779,14727,3383,14079,2230,13186c2446,12981,2687,12774,2948,12551m10800,982c11462,982,12000,1422,12000,1964c12000,2506,11462,2945,10800,2945c10138,2945,9600,2506,9600,1964c9600,1422,10138,982,10800,982m21600,15218c21600,11782,16800,11782,16800,6873c16800,4845,15296,3105,13152,2356c13183,2229,13200,2098,13200,1964c13200,879,12125,0,10800,0c9475,0,8400,879,8400,1964c8400,2098,8417,2229,8448,2356c6304,3105,4800,4845,4800,6873c4800,11782,0,11782,0,15218c0,16716,3016,17986,7217,18457c7211,18523,7200,18587,7200,18655c7200,20282,8812,21600,10800,21600c12788,21600,14400,20282,14400,18655c14400,18587,14389,18523,14383,18457c18584,17986,21600,16716,21600,15218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3" o:spid="_x0000_s1026" o:spt="100" style="position:absolute;left:6216862;top:6922691;height:339588;width:339588;v-text-anchor:middle;" fillcolor="#53585F" filled="t" stroked="f" coordsize="21600,21600" o:gfxdata="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7f1vQAA&#10;ANsAAAAPAAAAAAAAAAEAIAAAACIAAABkcnMvZG93bnJldi54bWxQSwECFAAUAAAACACHTuJAMy8F&#10;njsAAAA5AAAAEAAAAAAAAAABACAAAAAMAQAAZHJzL3NoYXBleG1sLnhtbFBLBQYAAAAABgAGAFsB&#10;AAC2AwAAAAA=&#10;" path="m12144,18334l15583,6873,20168,6873c20168,6873,12144,18334,12144,18334xm10800,19403l7041,6873,14559,6873c14559,6873,10800,19403,10800,19403xm1432,6873l6017,6873,9456,18334c9456,18334,1432,6873,1432,6873xm6578,982l8536,982,6082,5891,1669,5891c1669,5891,6578,982,6578,982xm11973,982l14427,5891,7173,5891,9627,982c9627,982,11973,982,11973,982xm15022,982l19931,5891,15518,5891,13064,982c13064,982,15022,982,15022,982xm21600,6382c21600,6272,21557,6175,21495,6093l21502,6088,21471,6057c21459,6044,21448,6032,21434,6020l15611,197,15604,201c15514,82,15379,0,15218,0l6382,0c6221,0,6086,82,5996,201l5989,197,166,6020c152,6032,141,6044,129,6057l98,6088,105,6093c43,6175,0,6272,0,6382c0,6499,46,6602,115,6686l109,6690,10418,21418,10424,21413c10514,21525,10646,21600,10800,21600c10954,21600,11086,21525,11176,21413l11182,21418,21491,6690,21485,6686c21553,6602,21600,6499,21600,638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5" o:spid="_x0000_s1026" o:spt="100" style="position:absolute;left:358979;top:1057080;height:339588;width:339588;v-text-anchor:middle;" fillcolor="#53585F" filled="t" stroked="f" coordsize="21600,21600" o:gfxdata="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Ti+BvQAA&#10;ANsAAAAPAAAAAAAAAAEAIAAAACIAAABkcnMvZG93bnJldi54bWxQSwECFAAUAAAACACHTuJAMy8F&#10;njsAAAA5AAAAEAAAAAAAAAABACAAAAAMAQAAZHJzL3NoYXBleG1sLnhtbFBLBQYAAAAABgAGAFsB&#10;AAC2AwAAAAA=&#10;" path="m11291,17673c11562,17673,11782,17453,11782,17182c11782,16911,11562,16691,11291,16691c11020,16691,10800,16911,10800,17182c10800,17453,11020,17673,11291,17673m17673,18655l13745,18655,13745,12273c13745,12002,13525,11782,13255,11782l8345,11782c8075,11782,7855,12002,7855,12273l7855,18655,3927,18655,3927,8058,10800,1185,17673,8058c17673,8058,17673,18655,17673,18655xm17673,20618l13745,20618,13745,19636,17673,19636c17673,19636,17673,20618,17673,20618xm12764,20618l8836,20618,8836,12764,12764,12764c12764,12764,12764,20618,12764,20618xm7855,20618l3927,20618,3927,19636,7855,19636c7855,19636,7855,20618,7855,20618xm14727,1964l16691,1964,16691,5688,14727,3724c14727,3724,14727,1964,14727,1964xm21456,10453l17673,6670,17673,1473c17673,1202,17453,982,17182,982l14236,982c13966,982,13745,1202,13745,1473l13745,2742,11147,144c11058,55,10935,0,10800,0c10665,0,10542,55,10453,144l144,10453c55,10542,0,10665,0,10800c0,11072,220,11291,491,11291c626,11291,749,11236,838,11147l2945,9040,2945,21109c2945,21381,3166,21600,3436,21600l18164,21600c18434,21600,18655,21381,18655,21109l18655,9040,20762,11147c20851,11236,20974,11291,21109,11291c21380,11291,21600,11072,21600,10800c21600,10665,21545,10542,21456,10453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6" o:spid="_x0000_s1026" o:spt="100" style="position:absolute;left:1007282;top:1057080;height:339588;width:339588;v-text-anchor:middle;" fillcolor="#53585F" filled="t" stroked="f" coordsize="21600,21600" o:gfxdata="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Cihq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7" o:spid="_x0000_s1026" o:spt="100" style="position:absolute;left:1655585;top:1057080;height:339588;width:339588;v-text-anchor:middle;" fillcolor="#53585F" filled="t" stroked="f" coordsize="21600,21600" o:gfxdata="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BRtvQAA&#10;ANsAAAAPAAAAAAAAAAEAIAAAACIAAABkcnMvZG93bnJldi54bWxQSwECFAAUAAAACACHTuJAMy8F&#10;njsAAAA5AAAAEAAAAAAAAAABACAAAAAMAQAAZHJzL3NoYXBleG1sLnhtbFBLBQYAAAAABgAGAFsB&#10;AAC2AwAAAAA=&#10;" path="m10800,11782c10258,11782,9818,11342,9818,10800c9818,10258,10258,9818,10800,9818c11342,9818,11782,10258,11782,10800c11782,11342,11342,11782,10800,11782m14236,10309l12694,10309c12516,9622,11979,9084,11291,8906l11291,5400c11291,5129,11071,4909,10800,4909c10529,4909,10309,5129,10309,5400l10309,8906c9464,9125,8836,9886,8836,10800c8836,11885,9716,12764,10800,12764c11714,12764,12476,12137,12694,11291l14236,11291c14507,11291,14727,11072,14727,10800c14727,10529,14507,10309,14236,10309m10800,20618c5377,20618,982,16223,982,10800c982,5377,5377,982,10800,982c16223,982,20618,5377,20618,10800c20618,16223,16223,20618,10800,20618m10800,0c4836,0,0,4836,0,10800c0,16765,4836,21600,10800,21600c16764,21600,21600,16765,21600,10800c21600,4836,16764,0,10800,0m10800,18655c6462,18655,2945,15138,2945,10800c2945,6462,6462,2945,10800,2945c15138,2945,18655,6462,18655,10800c18655,15138,15138,18655,10800,18655m10800,1964c5920,1964,1964,5920,1964,10800c1964,15680,5920,19636,10800,19636c15680,19636,19636,15680,19636,10800c19636,5920,15680,1964,10800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8" o:spid="_x0000_s1026" o:spt="100" style="position:absolute;left:2350195;top:1057080;height:339588;width:246973;v-text-anchor:middle;" fillcolor="#53585F" filled="t" stroked="f" coordsize="21600,21600" o:gfxdata="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LH2vQAA&#10;ANsAAAAPAAAAAAAAAAEAIAAAACIAAABkcnMvZG93bnJldi54bWxQSwECFAAUAAAACACHTuJAMy8F&#10;njsAAAA5AAAAEAAAAAAAAAABACAAAAAMAQAAZHJzL3NoYXBleG1sLnhtbFBLBQYAAAAABgAGAFsB&#10;AAC2AwAAAAA=&#10;" path="m20250,19636c20250,20178,19645,20618,18900,20618l2700,20618c1955,20618,1350,20178,1350,19636l1350,10800c1350,10258,1955,9818,2700,9818l18900,9818c19645,9818,20250,10258,20250,10800c20250,10800,20250,19636,20250,19636xm4050,5891c4050,3180,7072,982,10800,982c14528,982,17550,3180,17550,5891l17550,8836,4050,8836c4050,8836,4050,5891,4050,5891xm18900,8836l18900,5891c18900,2638,15273,0,10800,0c6327,0,2700,2638,2700,5891l2700,8836c1209,8836,0,9716,0,10800l0,19636c0,20721,1209,21600,2700,21600l18900,21600c20391,21600,21600,20721,21600,19636l21600,10800c21600,9716,20391,8836,18900,8836m11475,15573l11475,16200c11475,16472,11172,16691,10800,16691c10428,16691,10125,16472,10125,16200l10125,15573c9723,15403,9450,15090,9450,14727c9450,14186,10055,13745,10800,13745c11545,13745,12150,14186,12150,14727c12150,15090,11876,15403,11475,15573m10800,12764c9309,12764,8100,13643,8100,14727c8100,15232,8369,15687,8798,16034c8789,16089,8775,16144,8775,16200c8775,17014,9681,17673,10800,17673c11919,17673,12825,17014,12825,16200c12825,16144,12810,16089,12802,16034c13231,15686,13500,15232,13500,14727c13500,13643,12291,12764,10800,12764e">
                    <v:path o:connectlocs="123486,169794;123486,169794;123486,169794;123486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9" o:spid="_x0000_s1026" o:spt="100" style="position:absolute;left:2998498;top:1057080;height:339588;width:246973;v-text-anchor:middle;" fillcolor="#53585F" filled="t" stroked="f" coordsize="21600,21600" o:gfxdata="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DJYS5AAAA2wAA&#10;AA8AAAAAAAAAAQAgAAAAIgAAAGRycy9kb3ducmV2LnhtbFBLAQIUABQAAAAIAIdO4kAzLwWeOwAA&#10;ADkAAAAQAAAAAAAAAAEAIAAAAAgBAABkcnMvc2hhcGV4bWwueG1sUEsFBgAAAAAGAAYAWwEAALID&#10;AAAAAA==&#10;" path="m11475,15573l11475,16200c11475,16471,11172,16691,10800,16691c10428,16691,10125,16471,10125,16200l10125,15573c9723,15403,9450,15090,9450,14727c9450,14185,10055,13745,10800,13745c11545,13745,12150,14185,12150,14727c12150,15090,11876,15403,11475,15573m10800,12764c9309,12764,8100,13643,8100,14727c8100,15232,8369,15686,8798,16034c8789,16089,8775,16143,8775,16200c8775,17014,9681,17673,10800,17673c11919,17673,12825,17014,12825,16200c12825,16143,12810,16089,12802,16034c13231,15687,13500,15232,13500,14727c13500,13643,12291,12764,10800,12764m20250,19636c20250,20179,19645,20618,18900,20618l2700,20618c1955,20618,1350,20179,1350,19636l1350,10800c1350,10258,1955,9818,2700,9818l18900,9818c19645,9818,20250,10258,20250,10800c20250,10800,20250,19636,20250,19636xm18900,8836l18900,5891c18900,2638,15273,0,10800,0c6327,0,2700,2638,2700,5891c2700,6162,3003,6382,3375,6382c3747,6382,4050,6162,4050,5891c4050,3180,7072,982,10800,982c14528,982,17550,3180,17550,5891l17550,8836,2700,8836c1209,8836,0,9716,0,10800l0,19636c0,20721,1209,21600,2700,21600l18900,21600c20391,21600,21600,20721,21600,19636l21600,10800c21600,9716,20391,8836,18900,8836e">
                    <v:path o:connectlocs="123486,169794;123486,169794;123486,169794;123486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0" o:spid="_x0000_s1026" o:spt="100" style="position:absolute;left:3631367;top:1057079;height:339599;width:277845;v-text-anchor:middle;" fillcolor="#53585F" filled="t" stroked="f" coordsize="21600,21600" o:gfxdata="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4AfvQAA&#10;ANsAAAAPAAAAAAAAAAEAIAAAACIAAABkcnMvZG93bnJldi54bWxQSwECFAAUAAAACACHTuJAMy8F&#10;njsAAAA5AAAAEAAAAAAAAAABACAAAAAMAQAAZHJzL3NoYXBleG1sLnhtbFBLBQYAAAAABgAGAFsB&#10;AAC2AwAAAAA=&#10;" path="m20400,19636c20400,20178,19862,20617,19200,20617l6000,20617,6000,982,13200,982,13200,6872,15600,4909,18000,6872,18000,982,19200,982c19862,982,20400,1422,20400,1964c20400,1964,20400,19636,20400,19636xm4800,20617l2400,20617c1738,20617,1200,20178,1200,19636l1200,1964c1200,1422,1738,982,2400,982l4800,982c4800,982,4800,20617,4800,20617xm14400,982l16800,982,16800,4418,15600,3436,14400,4418c14400,4418,14400,982,14400,982xm19200,0l2400,0c1075,0,0,879,0,1964l0,19636c0,20720,1075,21600,2400,21600l19200,21600c20525,21600,21600,20720,21600,19636l21600,1964c21600,879,20525,0,19200,0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1" o:spid="_x0000_s1026" o:spt="100" style="position:absolute;left:4279670;top:1057080;height:339588;width:277845;v-text-anchor:middle;" fillcolor="#53585F" filled="t" stroked="f" coordsize="21600,21600" o:gfxdata="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GeM/ugAAANsA&#10;AAAPAAAAAAAAAAEAIAAAACIAAABkcnMvZG93bnJldi54bWxQSwECFAAUAAAACACHTuJAMy8FnjsA&#10;AAA5AAAAEAAAAAAAAAABACAAAAAJAQAAZHJzL3NoYXBleG1sLnhtbFBLBQYAAAAABgAGAFsBAACz&#10;AwAAAAA=&#10;" path="m20400,19636c20400,20179,19862,20618,19200,20618l7200,20618,7200,982,19200,982c19862,982,20400,1422,20400,1964c20400,1964,20400,19636,20400,19636xm6000,20618l3600,20618c2937,20618,2400,20179,2400,19636l2400,18655,3000,18655c3332,18655,3600,18435,3600,18164c3600,17893,3332,17673,3000,17673l2400,17673,2400,15709,3000,15709c3332,15709,3600,15490,3600,15218c3600,14947,3332,14727,3000,14727l2400,14727,2400,12764,3000,12764c3332,12764,3600,12544,3600,12273c3600,12002,3332,11782,3000,11782l2400,11782,2400,9818,3000,9818c3332,9818,3600,9599,3600,9327c3600,9056,3332,8836,3000,8836l2400,8836,2400,6873,3000,6873c3332,6873,3600,6653,3600,6382c3600,6111,3332,5891,3000,5891l2400,5891,2400,3927,3000,3927c3332,3927,3600,3708,3600,3436c3600,3166,3332,2945,3000,2945l2400,2945,2400,1964c2400,1422,2937,982,3600,982l6000,982c6000,982,6000,20618,6000,20618xm19200,0l3600,0c2275,0,1200,879,1200,1964l1200,2945,600,2945c268,2945,0,3166,0,3436c0,3708,268,3927,600,3927l1200,3927,1200,5891,600,5891c268,5891,0,6111,0,6382c0,6653,268,6873,600,6873l1200,6873,1200,8836,600,8836c268,8836,0,9056,0,9327c0,9599,268,9818,600,9818l1200,9818,1200,11782,600,11782c268,11782,0,12002,0,12273c0,12544,268,12764,600,12764l1200,12764,1200,14727,600,14727c268,14727,0,14947,0,15218c0,15490,268,15709,600,15709l1200,15709,1200,17673,600,17673c268,17673,0,17893,0,18164c0,18435,268,18655,600,18655l1200,18655,1200,19636c1200,20721,2275,21600,3600,21600l19200,21600c20525,21600,21600,20721,21600,19636l21600,1964c21600,879,20525,0,19200,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2" o:spid="_x0000_s1026" o:spt="100" style="position:absolute;left:4927973;top:1057080;height:339588;width:277845;v-text-anchor:middle;" fillcolor="#53585F" filled="t" stroked="f" coordsize="21600,21600" o:gfxdata="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VRqS8AAAA&#10;2wAAAA8AAAAAAAAAAQAgAAAAIgAAAGRycy9kb3ducmV2LnhtbFBLAQIUABQAAAAIAIdO4kAzLwWe&#10;OwAAADkAAAAQAAAAAAAAAAEAIAAAAAsBAABkcnMvc2hhcGV4bWwueG1sUEsFBgAAAAAGAAYAWwEA&#10;ALUDAAAAAA==&#10;" path="m14400,5891l14400,982,15000,982,20400,5891c20400,5891,14400,5891,14400,5891xm20400,19636c20400,20179,19862,20618,19200,20618l2400,20618c1737,20618,1200,20179,1200,19636l1200,1964c1200,1422,1737,982,2400,982l13200,982,13200,5891c13200,6433,13738,6873,14400,6873l20400,6873c20400,6873,20400,19636,20400,19636xm15600,0l2400,0c1075,0,0,879,0,1964l0,19636c0,20721,1075,21600,2400,21600l19200,21600c20525,21600,21600,20721,21600,19636l21600,5400c21600,5400,15600,0,15600,0xm4800,8836c4800,9108,5068,9327,5400,9327l16200,9327c16532,9327,16800,9108,16800,8836c16800,8566,16532,8345,16200,8345l5400,8345c5068,8345,4800,8566,4800,8836m16200,12273l5400,12273c5068,12273,4800,12493,4800,12764c4800,13035,5068,13255,5400,13255l16200,13255c16532,13255,16800,13035,16800,12764c16800,12493,16532,12273,16200,12273m5400,5400l8400,5400c8732,5400,9000,5181,9000,4909c9000,4638,8732,4418,8400,4418l5400,4418c5068,4418,4800,4638,4800,4909c4800,5181,5068,5400,5400,5400m12600,16200l5400,16200c5068,16200,4800,16420,4800,16691c4800,16962,5068,17182,5400,17182l12600,17182c12932,17182,13200,16962,13200,16691c13200,16420,12932,16200,12600,1620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3" o:spid="_x0000_s1026" o:spt="100" style="position:absolute;left:5576276;top:1057080;height:339588;width:277845;v-text-anchor:middle;" fillcolor="#53585F" filled="t" stroked="f" coordsize="21600,21600" o:gfxdata="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H2NO8AAAA&#10;2wAAAA8AAAAAAAAAAQAgAAAAIgAAAGRycy9kb3ducmV2LnhtbFBLAQIUABQAAAAIAIdO4kAzLwWe&#10;OwAAADkAAAAQAAAAAAAAAAEAIAAAAAsBAABkcnMvc2hhcGV4bWwueG1sUEsFBgAAAAAGAAYAWwEA&#10;ALUDAAAAAA==&#10;" path="m10800,8836l10800,5967,13929,8836c13929,8836,10800,8836,10800,8836xm14400,19636c14400,20179,13862,20618,13200,20618l2400,20618c1738,20618,1200,20179,1200,19636l1200,6873c1200,6331,1738,5891,2400,5891l9600,5891,9600,8836c9600,9378,10138,9818,10800,9818l14400,9818c14400,9818,14400,19636,14400,19636xm2400,4909c1075,4909,0,5788,0,6873l0,19636c0,20721,1075,21600,2400,21600l13200,21600c14525,21600,15600,20721,15600,19636l15600,8836,11400,4909c11400,4909,2400,4909,2400,4909xm16800,3927l16800,1058,19929,3927c19929,3927,16800,3927,16800,3927xm17400,0l8400,0c7075,0,6000,879,6000,1964l6000,3436c6000,3708,6268,3927,6600,3927c6932,3927,7200,3708,7200,3436l7200,1964c7200,1422,7738,982,8400,982l15600,982,15600,3927c15600,4469,16138,4909,16800,4909l20400,4909,20400,14727c20400,15269,19862,15709,19200,15709l17400,15709c17068,15709,16800,15929,16800,16200c16800,16472,17068,16691,17400,16691l19200,16691c20525,16691,21600,15812,21600,14727l21600,3927c21600,3927,17400,0,17400,0xm3600,12273c3600,12544,3868,12764,4200,12764l11400,12764c11732,12764,12000,12544,12000,12273c12000,12002,11732,11782,11400,11782l4200,11782c3868,11782,3600,12002,3600,12273m4200,9818l6600,9818c6932,9818,7200,9599,7200,9327c7200,9056,6932,8836,6600,8836l4200,8836c3868,8836,3600,9056,3600,9327c3600,9599,3868,9818,4200,9818m9000,17673l4200,17673c3868,17673,3600,17893,3600,18164c3600,18435,3868,18655,4200,18655l9000,18655c9332,18655,9600,18435,9600,18164c9600,17893,9332,17673,9000,17673m11400,14727l4200,14727c3868,14727,3600,14947,3600,15218c3600,15490,3868,15709,4200,15709l11400,15709c11732,15709,12000,15490,12000,15218c12000,14947,11732,14727,11400,14727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5" o:spid="_x0000_s1026" o:spt="100" style="position:absolute;left:389850;top:1705383;height:339599;width:277845;v-text-anchor:middle;" fillcolor="#53585F" filled="t" stroked="f" coordsize="21600,21600" o:gfxdata="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y31IvQAA&#10;ANsAAAAPAAAAAAAAAAEAIAAAACIAAABkcnMvZG93bnJldi54bWxQSwECFAAUAAAACACHTuJAMy8F&#10;njsAAAA5AAAAEAAAAAAAAAABACAAAAAMAQAAZHJzL3NoYXBleG1sLnhtbFBLBQYAAAAABgAGAFsB&#10;AAC2AwAAAAA=&#10;" path="m10800,8836l10800,5966,13928,8836c13928,8836,10800,8836,10800,8836xm14400,19636c14400,20178,13862,20617,13200,20617l2400,20617c1738,20617,1200,20178,1200,19636l1200,6872c1200,6331,1738,5891,2400,5891l9600,5891,9600,8836c9600,9378,10138,9818,10800,9818l14400,9818c14400,9818,14400,19636,14400,19636xm2400,4909c1075,4909,0,5788,0,6872l0,19636c0,20720,1075,21600,2400,21600l13200,21600c14525,21600,15600,20720,15600,19636l15600,8836,11400,4909c11400,4909,2400,4909,2400,4909xm16800,3927l16800,1058,19928,3927c19928,3927,16800,3927,16800,3927xm17400,0l8400,0c7075,0,6000,879,6000,1964l6000,3436c6000,3708,6269,3927,6600,3927c6931,3927,7200,3708,7200,3436l7200,1964c7200,1422,7738,982,8400,982l15600,982,15600,3927c15600,4469,16138,4909,16800,4909l20400,4909,20400,14727c20400,15269,19862,15709,19200,15709l17400,15709c17069,15709,16800,15929,16800,16199c16800,16471,17069,16690,17400,16690l19200,16690c20525,16690,21600,15811,21600,14727l21600,3927c21600,3927,17400,0,17400,0x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6" o:spid="_x0000_s1026" o:spt="100" style="position:absolute;left:1007282;top:1705383;height:339588;width:339588;v-text-anchor:middle;" fillcolor="#53585F" filled="t" stroked="f" coordsize="21600,21600" o:gfxdata="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i5Ty8AAAA&#10;2wAAAA8AAAAAAAAAAQAgAAAAIgAAAGRycy9kb3ducmV2LnhtbFBLAQIUABQAAAAIAIdO4kAzLwWe&#10;OwAAADkAAAAQAAAAAAAAAAEAIAAAAAsBAABkcnMvc2hhcGV4bWwueG1sUEsFBgAAAAAGAAYAWwEA&#10;ALUDAAAAAA==&#10;" path="m4418,11782l14236,11782c14507,11782,14727,11562,14727,11291c14727,11020,14507,10800,14236,10800l4418,10800c4147,10800,3927,11020,3927,11291c3927,11562,4147,11782,4418,11782m20618,20618l5891,20618,5891,16200c5891,15929,5671,15709,5400,15709l982,15709,982,982,20618,982c20618,982,20618,20618,20618,20618xm4909,20127l1473,16691,4909,16691c4909,16691,4909,20127,4909,20127xm20618,0l982,0c440,0,0,440,0,982l0,16691,4909,21600,20618,21600c21160,21600,21600,21161,21600,20618l21600,982c21600,440,21160,0,20618,0m4418,8836l17182,8836c17453,8836,17673,8617,17673,8345c17673,8075,17453,7855,17182,7855l4418,7855c4147,7855,3927,8075,3927,8345c3927,8617,4147,8836,4418,8836m4418,5891l10309,5891c10580,5891,10800,5672,10800,5400c10800,5129,10580,4909,10309,4909l4418,4909c4147,4909,3927,5129,3927,5400c3927,5672,4147,5891,4418,5891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7" o:spid="_x0000_s1026" o:spt="100" style="position:absolute;left:1686457;top:1705383;height:339588;width:277845;v-text-anchor:middle;" fillcolor="#53585F" filled="t" stroked="f" coordsize="21600,21600" o:gfxdata="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bkCnvQAA&#10;ANsAAAAPAAAAAAAAAAEAIAAAACIAAABkcnMvZG93bnJldi54bWxQSwECFAAUAAAACACHTuJAMy8F&#10;njsAAAA5AAAAEAAAAAAAAAABACAAAAAMAQAAZHJzL3NoYXBleG1sLnhtbFBLBQYAAAAABgAGAFsB&#10;AAC2AwAAAAA=&#10;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0,16800,0c16469,0,16200,220,16200,491l16200,1964,15000,1964,15000,491c15000,220,14731,0,14400,0c14069,0,13800,220,13800,491l13800,1964,12600,1964,12600,491c12600,220,12331,0,12000,0c11669,0,11400,220,11400,491l11400,1964,10200,1964,10200,491c10200,220,9931,0,9600,0c9269,0,9000,220,9000,491l9000,1964,7800,1964,7800,491c7800,220,7531,0,7200,0c6869,0,6600,220,6600,491l6600,1964,5400,1964,5400,491c5400,220,5131,0,4800,0c4469,0,4200,220,4200,491l4200,1964,1200,1964c538,1964,0,2404,0,2945l0,20618c0,21161,538,21600,1200,21600l20400,21600c21062,21600,21600,21161,21600,20618l21600,2945c21600,2404,21062,1964,20400,1964m3600,8836l10800,8836c11131,8836,11400,8617,11400,8345c11400,8075,11131,7855,10800,7855l3600,7855c3269,7855,3000,8075,3000,8345c3000,8617,3269,8836,3600,8836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8" o:spid="_x0000_s1026" o:spt="100" style="position:absolute;left:2334761;top:1705383;height:339588;width:277845;v-text-anchor:middle;" fillcolor="#53585F" filled="t" stroked="f" coordsize="21600,21600" o:gfxdata="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83tC8AAAA&#10;2wAAAA8AAAAAAAAAAQAgAAAAIgAAAGRycy9kb3ducmV2LnhtbFBLAQIUABQAAAAIAIdO4kAzLwWe&#10;OwAAADkAAAAQAAAAAAAAAAEAIAAAAAsBAABkcnMvc2hhcGV4bWwueG1sUEsFBgAAAAAGAAYAWwEA&#10;ALUDAAAAAA==&#10;" path="m20400,5891l1200,5891,1200,3927,6000,3927c6000,4469,6538,4909,7200,4909l14400,4909c15062,4909,15600,4469,15600,3927l20400,3927c20400,3927,20400,5891,20400,5891xm20400,20618l1200,20618,1200,6873,20400,6873c20400,6873,20400,20618,20400,20618xm7200,1964l14400,1964,14400,3927,7200,3927c7200,3927,7200,1964,7200,1964xm20400,2945l15600,2945,15600,1964c15600,1422,15062,982,14400,982l12000,982c12000,440,11462,0,10800,0c10138,0,9600,440,9600,982l7200,982c6538,982,6000,1422,6000,1964l6000,2945,1200,2945c538,2945,0,3386,0,3927l0,20618c0,21160,538,21600,1200,21600l20400,21600c21062,21600,21600,21160,21600,20618l21600,3927c21600,3386,21062,2945,20400,2945m4200,16691l15000,16691c15331,16691,15600,16472,15600,16200c15600,15929,15331,15709,15000,15709l4200,15709c3869,15709,3600,15929,3600,16200c3600,16472,3869,16691,4200,16691m4200,13745l17400,13745c17731,13745,18000,13526,18000,13255c18000,12984,17731,12764,17400,12764l4200,12764c3869,12764,3600,12984,3600,13255c3600,13526,3869,13745,4200,13745m4200,10800l11400,10800c11731,10800,12000,10581,12000,10309c12000,10038,11731,9818,11400,9818l4200,9818c3869,9818,3600,10038,3600,10309c3600,10581,3869,10800,4200,1080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9" o:spid="_x0000_s1026" o:spt="100" style="position:absolute;left:2952192;top:1759408;height:231538;width:339588;v-text-anchor:middle;" fillcolor="#53585F" filled="t" stroked="f" coordsize="21600,21600" o:gfxdata="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we0u8AAAA&#10;2wAAAA8AAAAAAAAAAQAgAAAAIgAAAGRycy9kb3ducmV2LnhtbFBLAQIUABQAAAAIAIdO4kAzLwWe&#10;OwAAADkAAAAQAAAAAAAAAAEAIAAAAAsBAABkcnMvc2hhcGV4bWwueG1sUEsFBgAAAAAGAAYAWwEA&#10;ALUDAAAAAA==&#10;" path="m21600,720c21600,323,21380,0,21109,0c20969,0,20845,88,20756,226l20754,223,7848,19853,838,9571c749,9441,626,9360,491,9360c220,9360,0,9683,0,10080c0,10279,55,10459,144,10589l7507,21390c7596,21520,7719,21600,7855,21600c7995,21600,8119,21513,8208,21376l8210,21377,21465,1217,21462,1215c21547,1087,21600,913,21600,720e">
                    <v:path o:connectlocs="169794,115769;169794,115769;169794,115769;169794,11576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0" o:spid="_x0000_s1026" o:spt="100" style="position:absolute;left:3600496;top:1705383;height:339588;width:339588;v-text-anchor:middle;" fillcolor="#53585F" filled="t" stroked="f" coordsize="21600,21600" o:gfxdata="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b+85ugAAANsA&#10;AAAPAAAAAAAAAAEAIAAAACIAAABkcnMvZG93bnJldi54bWxQSwECFAAUAAAACACHTuJAMy8FnjsA&#10;AAA5AAAAEAAAAAAAAAABACAAAAAJAQAAZHJzL3NoYXBleG1sLnhtbFBLBQYAAAAABgAGAFsBAACz&#10;AwAAAAA=&#10;" path="m20732,6661c20540,6471,20228,6473,20038,6667c19903,6804,19870,7000,19929,7171l19918,7175c20365,8298,20618,9518,20618,10800c20618,16223,16223,20618,10800,20618c5378,20618,982,16223,982,10800c982,5377,5378,982,10800,982c13575,982,16077,2136,17862,3989l17868,3982c18062,4157,18359,4153,18544,3965c18734,3771,18732,3461,18539,3270c18520,3252,18496,3244,18476,3230c16521,1241,13810,0,10800,0c4835,0,0,4835,0,10800c0,16764,4835,21600,10800,21600c16765,21600,21600,16764,21600,10800c21600,9412,21329,8089,20851,6869c20828,6794,20793,6721,20732,6661m10792,13534l6238,8980c6149,8891,6027,8836,5891,8836c5620,8836,5400,9056,5400,9327c5400,9463,5455,9585,5544,9675l10453,14583c10542,14672,10664,14727,10800,14727c10940,14727,11064,14668,11154,14574l11155,14576,19353,5988c19353,5989,19354,5990,19354,5991l20055,5255c20055,5255,20054,5254,20054,5253l21464,3775,21463,3774c21547,3686,21600,3567,21600,3436c21600,3166,21380,2945,21109,2945c20969,2945,20844,3005,20755,3099l20754,3097,19493,4419c19492,4418,19491,4416,19490,4415l18805,5133c18806,5134,18807,5136,18807,5137c18807,5137,10792,13534,10792,13534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1" o:spid="_x0000_s1026" o:spt="100" style="position:absolute;left:4279670;top:1736254;height:277845;width:277845;v-text-anchor:middle;" fillcolor="#53585F" filled="t" stroked="f" coordsize="21600,21600" o:gfxdata="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jSqK8AAAA&#10;2wAAAA8AAAAAAAAAAQAgAAAAIgAAAGRycy9kb3ducmV2LnhtbFBLAQIUABQAAAAIAIdO4kAzLwWe&#10;OwAAADkAAAAQAAAAAAAAAAEAIAAAAAsBAABkcnMvc2hhcGV4bWwueG1sUEsFBgAAAAAGAAYAWwEA&#10;ALUDAAAAAA==&#10;" path="m11648,10800l21424,1024c21533,916,21600,766,21600,600c21600,269,21332,0,21000,0c20835,0,20685,67,20576,176l10800,9952,1024,176c916,67,766,0,600,0c268,0,0,269,0,600c0,766,67,916,176,1025l9952,10800,176,20576c67,20684,0,20834,0,21000c0,21332,268,21600,600,21600c766,21600,916,21533,1024,21424l10800,11648,20576,21424c20685,21533,20835,21600,21000,21600c21332,21600,21600,21332,21600,21000c21600,20834,21533,20684,21424,20576c21424,20576,11648,10800,11648,10800xe">
                    <v:path o:connectlocs="138922,138922;138922,138922;138922,138922;138922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2" o:spid="_x0000_s1026" o:spt="100" style="position:absolute;left:4897102;top:1705383;height:339588;width:339588;v-text-anchor:middle;" fillcolor="#53585F" filled="t" stroked="f" coordsize="21600,21600" o:gfxdata="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nAdeK5AAAA2wAA&#10;AA8AAAAAAAAAAQAgAAAAIgAAAGRycy9kb3ducmV2LnhtbFBLAQIUABQAAAAIAIdO4kAzLwWeOwAA&#10;ADkAAAAQAAAAAAAAAAEAIAAAAAgBAABkcnMvc2hhcGV4bWwueG1sUEsFBgAAAAAGAAYAWwEAALID&#10;AAAAAA==&#10;" path="m18655,4909l19636,4909,19636,3927,18655,3927c18655,3927,18655,4909,18655,4909xm19636,12764l18655,12764,18655,13745,19636,13745c19636,13745,19636,12764,19636,12764xm18655,2945l19636,2945,19636,1964,18655,1964c18655,1964,18655,2945,18655,2945xm20618,10309l17673,10309,17673,982,19636,982c20178,982,20618,1422,20618,1964c20618,1964,20618,10309,20618,10309xm20618,19636c20618,20178,20178,20618,19636,20618l17673,20618,17673,11291,20618,11291c20618,11291,20618,19636,20618,19636xm16691,10309l4909,10309,4909,982,16691,982c16691,982,16691,10309,16691,10309xm16691,20618l4909,20618,4909,11291,16691,11291c16691,11291,16691,20618,16691,20618xm3927,10309l982,10309,982,1964c982,1422,1421,982,1964,982l3927,982c3927,982,3927,10309,3927,10309xm3927,20618l1964,20618c1421,20618,982,20178,982,19636l982,11291,3927,11291c3927,11291,3927,20618,3927,20618xm19636,0l1964,0c879,0,0,879,0,1964l0,19636c0,20721,879,21600,1964,21600l19636,21600c20721,21600,21600,20721,21600,19636l21600,1964c21600,879,20721,0,19636,0m19636,14727l18655,14727,18655,15709,19636,15709c19636,15709,19636,14727,19636,14727xm18655,6873l19636,6873,19636,5891,18655,5891c18655,5891,18655,6873,18655,6873xm18655,8836l19636,8836,19636,7855,18655,7855c18655,7855,18655,8836,18655,8836xm19636,16691l18655,16691,18655,17673,19636,17673c19636,17673,19636,16691,19636,16691xm19636,18655l18655,18655,18655,19636,19636,19636c19636,19636,19636,18655,19636,18655xm2945,18655l1964,18655,1964,19636,2945,19636c2945,19636,2945,18655,2945,18655xm2945,16691l1964,16691,1964,17673,2945,17673c2945,17673,2945,16691,2945,16691xm1964,2945l2945,2945,2945,1964,1964,1964c1964,1964,1964,2945,1964,2945xm2945,14727l1964,14727,1964,15709,2945,15709c2945,15709,2945,14727,2945,14727xm2945,12764l1964,12764,1964,13745,2945,13745c2945,13745,2945,12764,2945,12764xm1964,6873l2945,6873,2945,5891,1964,5891c1964,5891,1964,6873,1964,6873xm1964,4909l2945,4909,2945,3927,1964,3927c1964,3927,1964,4909,1964,4909xm1964,8836l2945,8836,2945,7855,1964,7855c1964,7855,1964,8836,1964,8836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3" o:spid="_x0000_s1026" o:spt="100" style="position:absolute;left:5545405;top:1705383;height:339588;width:339588;v-text-anchor:middle;" fillcolor="#53585F" filled="t" stroked="f" coordsize="21600,21600" o:gfxdata="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jNB5vQAA&#10;ANsAAAAPAAAAAAAAAAEAIAAAACIAAABkcnMvZG93bnJldi54bWxQSwECFAAUAAAACACHTuJAMy8F&#10;njsAAAA5AAAAEAAAAAAAAAABACAAAAAMAQAAZHJzL3NoYXBleG1sLnhtbFBLBQYAAAAABgAGAFsB&#10;AAC2AwAAAAA=&#10;" path="m15709,18655l14727,18655,14727,19636,15709,19636c15709,19636,15709,18655,15709,18655xm15709,14727l14727,14727,14727,15709,15709,15709c15709,15709,15709,14727,15709,14727xm14727,10800l15709,10800,15709,9818,14727,9818c14727,9818,14727,10800,14727,10800xm15709,16691l14727,16691,14727,17673,15709,17673c15709,17673,15709,16691,15709,16691xm14727,8836l15709,8836,15709,7855,14727,7855c14727,7855,14727,8836,14727,8836xm19636,0l5891,0c4806,0,3927,879,3927,1964l3927,2455c3927,2726,4147,2945,4418,2945c4690,2945,4909,2726,4909,2455l4909,1964c4909,1422,5349,982,5891,982l19636,982c20178,982,20618,1422,20618,1964l20618,15709c20618,16251,20178,16691,19636,16691l19145,16691c18874,16691,18655,16911,18655,17182c18655,17453,18874,17673,19145,17673l19636,17673c20721,17673,21600,16794,21600,15709l21600,1964c21600,879,20721,0,19636,0m14727,6873l15709,6873,15709,5891,14727,5891c14727,5891,14727,6873,14727,6873xm16691,12273l13745,12273,13745,4909,15709,4909c16251,4909,16691,5349,16691,5891c16691,5891,16691,12273,16691,12273xm16691,19636c16691,20178,16251,20618,15709,20618l13745,20618,13745,13255,16691,13255c16691,13255,16691,19636,16691,19636xm12764,12273l4909,12273,4909,4909,12764,4909c12764,4909,12764,12273,12764,12273xm12764,20618l4909,20618,4909,13255,12764,13255c12764,13255,12764,20618,12764,20618xm3927,12273l982,12273,982,5891c982,5349,1422,4909,1964,4909l3927,4909c3927,4909,3927,12273,3927,12273xm3927,20618l1964,20618c1422,20618,982,20178,982,19636l982,13255,3927,13255c3927,13255,3927,20618,3927,20618xm15709,3927l1964,3927c879,3927,0,4806,0,5891l0,19636c0,20721,879,21600,1964,21600l15709,21600c16794,21600,17673,20721,17673,19636l17673,5891c17673,4806,16794,3927,15709,3927m1964,8836l2945,8836,2945,7855,1964,7855c1964,7855,1964,8836,1964,8836xm1964,10800l2945,10800,2945,9818,1964,9818c1964,9818,1964,10800,1964,10800xm2945,16691l1964,16691,1964,17673,2945,17673c2945,17673,2945,16691,2945,16691xm1964,6873l2945,6873,2945,5891,1964,5891c1964,5891,1964,6873,1964,6873xm2945,14727l1964,14727,1964,15709,2945,15709c2945,15709,2945,14727,2945,14727xm2945,18655l1964,18655,1964,19636,2945,19636c2945,19636,2945,18655,2945,18655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5" o:spid="_x0000_s1026" o:spt="100" style="position:absolute;left:358979;top:2353686;height:339588;width:339588;v-text-anchor:middle;" fillcolor="#53585F" filled="t" stroked="f" coordsize="21600,21600" o:gfxdata="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k4OvQAA&#10;ANsAAAAPAAAAAAAAAAEAIAAAACIAAABkcnMvZG93bnJldi54bWxQSwECFAAUAAAACACHTuJAMy8F&#10;njsAAAA5AAAAEAAAAAAAAAABACAAAAAMAQAAZHJzL3NoYXBleG1sLnhtbFBLBQYAAAAABgAGAFsB&#10;AAC2AwAAAAA=&#10;" path="m10800,20619c5377,20619,982,16223,982,10800c982,5378,5377,982,10800,982c13336,982,15638,1950,17377,3529l10453,10453c10364,10542,10309,10665,10309,10800c10309,11072,10529,11291,10800,11291l20594,11291c20336,16484,16057,20619,10800,20619m20594,10309l11985,10309,18071,4223c19541,5852,20477,7971,20594,10309m10800,0c4836,0,0,4836,0,10800c0,16765,4836,21600,10800,21600c16764,21600,21600,16765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6" o:spid="_x0000_s1026" o:spt="100" style="position:absolute;left:1007282;top:2384557;height:277845;width:339588;v-text-anchor:middle;" fillcolor="#53585F" filled="t" stroked="f" coordsize="21600,21600" o:gfxdata="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EuuVvQAA&#10;ANsAAAAPAAAAAAAAAAEAIAAAACIAAABkcnMvZG93bnJldi54bWxQSwECFAAUAAAACACHTuJAMy8F&#10;njsAAAA5AAAAEAAAAAAAAAABACAAAAAMAQAAZHJzL3NoYXBleG1sLnhtbFBLBQYAAAAABgAGAFsB&#10;AAC2AwAAAAA=&#10;" path="m20618,20400l18655,20400,18655,1200,20618,1200c20618,1200,20618,20400,20618,20400xm21109,0l18164,0c17893,0,17673,269,17673,600l17673,21000c17673,21332,17893,21600,18164,21600l21109,21600c21380,21600,21600,21332,21600,21000l21600,600c21600,269,21380,0,21109,0m8836,20400l6873,20400,6873,3600,8836,3600c8836,3600,8836,20400,8836,20400xm9327,2400l6382,2400c6111,2400,5891,2669,5891,3000l5891,21000c5891,21332,6111,21600,6382,21600l9327,21600c9598,21600,9818,21332,9818,21000l9818,3000c9818,2669,9598,2400,9327,2400m14727,20400l12764,20400,12764,10800,14727,10800c14727,10800,14727,20400,14727,20400xm15218,9600l12273,9600c12002,9600,11782,9869,11782,10200l11782,21000c11782,21332,12002,21600,12273,21600l15218,21600c15489,21600,15709,21332,15709,21000l15709,10200c15709,9869,15489,9600,15218,9600m2945,20400l982,20400,982,14400,2945,14400c2945,14400,2945,20400,2945,20400xm3436,13200l491,13200c220,13200,0,13469,0,13800l0,21000c0,21332,220,21600,491,21600l3436,21600c3707,21600,3927,21332,3927,21000l3927,13800c3927,13469,3707,13200,3436,13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7" o:spid="_x0000_s1026" o:spt="100" style="position:absolute;left:1655585;top:2353686;height:339588;width:339588;v-text-anchor:middle;" fillcolor="#53585F" filled="t" stroked="f" coordsize="21600,21600" o:gfxdata="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+3PhvQAA&#10;ANsAAAAPAAAAAAAAAAEAIAAAACIAAABkcnMvZG93bnJldi54bWxQSwECFAAUAAAACACHTuJAMy8F&#10;njsAAAA5AAAAEAAAAAAAAAABACAAAAAMAQAAZHJzL3NoYXBleG1sLnhtbFBLBQYAAAAABgAGAFsB&#10;AAC2AwAAAAA=&#10;" path="m18073,17379l15643,14949c16600,13832,17182,12386,17182,10800c17182,9214,16600,7767,15643,6651l18073,4221c19649,5963,20618,8266,20618,10800c20618,13335,19649,15637,18073,17379m10800,20619c8265,20619,5963,19650,4221,18073l6651,15643c7767,16600,9214,17182,10800,17182c12386,17182,13833,16600,14949,15643l17379,18073c15637,19650,13334,20619,10800,20619m982,10800c982,8266,1950,5963,3527,4221l5957,6651c4999,7767,4418,9214,4418,10800c4418,12386,4999,13832,5957,14949l3527,17379c1950,15637,982,13335,982,10800m16200,10800c16200,13782,13782,16200,10800,16200c7817,16200,5400,13782,5400,10800c5400,7817,7817,5400,10800,5400c13782,5400,16200,7817,16200,10800m10800,982c13334,982,15637,1950,17379,3527l14949,5957c13832,4999,12386,4418,10800,4418c9214,4418,7767,4999,6651,5957l4221,3527c5963,1950,8265,982,10800,982m10800,0c4835,0,0,4835,0,10800c0,16764,4835,21600,10800,21600c16764,21600,21600,16764,21600,10800c21600,4835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8" o:spid="_x0000_s1026" o:spt="100" style="position:absolute;left:2303888;top:2484890;height:77180;width:339588;v-text-anchor:middle;" fillcolor="#53585F" filled="t" stroked="f" coordsize="21600,21600" o:gfxdata="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9Z6vQAA&#10;ANsAAAAPAAAAAAAAAAEAIAAAACIAAABkcnMvZG93bnJldi54bWxQSwECFAAUAAAACACHTuJAMy8F&#10;njsAAAA5AAAAEAAAAAAAAAABACAAAAAMAQAAZHJzL3NoYXBleG1sLnhtbFBLBQYAAAAABgAGAFsB&#10;AAC2AwAAAAA=&#10;" path="m19145,17280c18332,17280,17673,14380,17673,10800c17673,7224,18332,4320,19145,4320c19959,4320,20618,7224,20618,10800c20618,14380,19959,17280,19145,17280m19145,0c17790,0,16691,4837,16691,10800c16691,16766,17790,21600,19145,21600c20501,21600,21600,16766,21600,10800c21600,4837,20501,0,19145,0m10800,17280c9986,17280,9327,14380,9327,10800c9327,7224,9986,4320,10800,4320c11614,4320,12273,7224,12273,10800c12273,14380,11614,17280,10800,17280m10800,0c9444,0,8345,4837,8345,10800c8345,16766,9444,21600,10800,21600c12156,21600,13255,16766,13255,10800c13255,4837,12156,0,10800,0m2455,17280c1641,17280,982,14380,982,10800c982,7224,1641,4320,2455,4320c3268,4320,3927,7224,3927,10800c3927,14380,3268,17280,2455,17280m2455,0c1099,0,0,4837,0,10800c0,16766,1099,21600,2455,21600c3811,21600,4909,16766,4909,10800c4909,4837,3811,0,2455,0e">
                    <v:path o:connectlocs="169794,38590;169794,38590;169794,38590;169794,3859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9" o:spid="_x0000_s1026" o:spt="100" style="position:absolute;left:2952192;top:2353686;height:339588;width:339588;v-text-anchor:middle;" fillcolor="#53585F" filled="t" stroked="f" coordsize="21600,21600" o:gfxdata="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lSA28AAAA&#10;2wAAAA8AAAAAAAAAAQAgAAAAIgAAAGRycy9kb3ducmV2LnhtbFBLAQIUABQAAAAIAIdO4kAzLwWe&#10;OwAAADkAAAAQAAAAAAAAAAEAIAAAAAsBAABkcnMvc2hhcGV4bWwueG1sUEsFBgAAAAAGAAYAWwEA&#10;ALUDAAAAAA==&#10;" path="m10800,20618c5377,20618,982,16223,982,10800c982,5378,5377,982,10800,982c16223,982,20618,5378,20618,10800c20618,16223,16223,20618,10800,20618m10800,0c4836,0,0,4836,0,10800c0,16765,4836,21600,10800,21600c16764,21600,21600,16765,21600,10800c21600,4836,16764,0,10800,0m10800,11291c10529,11291,10309,11072,10309,10800c10309,10529,10529,10309,10800,10309c11071,10309,11291,10529,11291,10800c11291,11072,11071,11291,10800,11291m10800,9327c9986,9327,9327,9987,9327,10800c9327,11614,9986,12273,10800,12273c11614,12273,12273,11614,12273,10800c12273,9987,11614,9327,10800,9327m5400,11291c5129,11291,4909,11072,4909,10800c4909,10529,5129,10309,5400,10309c5671,10309,5891,10529,5891,10800c5891,11072,5671,11291,5400,11291m5400,9327c4586,9327,3927,9987,3927,10800c3927,11614,4586,12273,5400,12273c6214,12273,6873,11614,6873,10800c6873,9987,6214,9327,5400,9327m16200,11291c15929,11291,15709,11072,15709,10800c15709,10529,15929,10309,16200,10309c16471,10309,16691,10529,16691,10800c16691,11072,16471,11291,16200,11291m16200,9327c15386,9327,14727,9987,14727,10800c14727,11614,15386,12273,16200,12273c17014,12273,17673,11614,17673,10800c17673,9987,17014,9327,16200,93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0" o:spid="_x0000_s1026" o:spt="100" style="position:absolute;left:3600496;top:2353686;height:339588;width:339588;v-text-anchor:middle;" fillcolor="#53585F" filled="t" stroked="f" coordsize="21600,21600" o:gfxdata="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Ke2WvQAA&#10;ANsAAAAPAAAAAAAAAAEAIAAAACIAAABkcnMvZG93bnJldi54bWxQSwECFAAUAAAACACHTuJAMy8F&#10;njsAAAA5AAAAEAAAAAAAAAABACAAAAAMAQAAZHJzL3NoYXBleG1sLnhtbFBLBQYAAAAABgAGAFsB&#10;AAC2AwAAAAA=&#10;" path="m21109,7364c20838,7364,20618,7584,20618,7855l20618,18655c20618,19739,19739,20618,18655,20618l2945,20618c1861,20618,982,19739,982,18655l982,2945c982,1861,1861,982,2945,982l13745,982c14017,982,14236,762,14236,491c14236,220,14017,0,13745,0l2945,0c1318,0,0,1319,0,2945l0,18655c0,20282,1318,21600,2945,21600l18655,21600c20282,21600,21600,20282,21600,18655l21600,7855c21600,7584,21380,7364,21109,7364m7006,12764l8836,12764,8836,14594,6627,14973c6627,14973,7006,12764,7006,12764xm16775,2742l18858,4825,9818,13865,9818,11782,7736,11782c7736,11782,16775,2742,16775,2742xm18104,1414c18371,1147,18739,982,19145,982c19959,982,20618,1642,20618,2455c20618,2861,20453,3230,20187,3496l19552,4131,17469,2048c17469,2048,18104,1414,18104,1414xm5400,16200l9590,15481,20881,4190c21325,3746,21600,3133,21600,2455c21600,1099,20501,0,19145,0c18468,0,17854,275,17410,719l6119,12010c6119,12010,5400,16200,5400,16200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1" o:spid="_x0000_s1026" o:spt="100" style="position:absolute;left:4248799;top:2353686;height:339588;width:339588;v-text-anchor:middle;" fillcolor="#53585F" filled="t" stroked="f" coordsize="21600,21600" o:gfxdata="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2eeS5AAAA2wAA&#10;AA8AAAAAAAAAAQAgAAAAIgAAAGRycy9kb3ducmV2LnhtbFBLAQIUABQAAAAIAIdO4kAzLwWeOwAA&#10;ADkAAAAQAAAAAAAAAAEAIAAAAAgBAABkcnMvc2hhcGV4bWwueG1sUEsFBgAAAAAGAAYAWwEAALID&#10;AAAAAA==&#10;" path="m19755,6010l18630,7136,14465,2970,15590,1845c15590,1845,16391,982,17673,982c19300,982,20618,2300,20618,3927c20618,4741,20288,5477,19755,6010m7364,18402l7364,14727c7364,14456,7144,14236,6873,14236l3198,14236,13770,3665,17935,7830c17935,7830,7364,18402,7364,18402xm6382,19042l2945,19845,2945,18655,1755,18655,2558,15218,6382,15218c6382,15218,6382,19042,6382,19042xm17673,0c16588,0,15606,439,14896,1151l1641,14405,0,21600,7195,19959,20449,6704c21160,5994,21600,5012,21600,3927c21600,1758,19842,0,17673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2" o:spid="_x0000_s1026" o:spt="100" style="position:absolute;left:4897102;top:2369122;height:308717;width:339588;v-text-anchor:middle;" fillcolor="#53585F" filled="t" stroked="f" coordsize="21600,21600" o:gfxdata="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tx/vQAA&#10;ANsAAAAPAAAAAAAAAAEAIAAAACIAAABkcnMvZG93bnJldi54bWxQSwECFAAUAAAACACHTuJAMy8F&#10;njsAAAA5AAAAEAAAAAAAAAABACAAAAAMAQAAZHJzL3NoYXBleG1sLnhtbFBLBQYAAAAABgAGAFsB&#10;AAC2AwAAAAA=&#10;" path="m10800,18360c9864,18360,8922,18237,7998,17995c7923,17975,7846,17965,7770,17965c7646,17965,7522,17991,7406,18043l3352,19826,4013,16735c4098,16339,3972,15924,3689,15662c1944,14045,982,11934,982,9720c982,4956,5387,1080,10800,1080c16214,1080,20618,4956,20618,9720c20618,14484,16214,18360,10800,18360m10800,0c4835,0,0,4352,0,9720c0,12353,1168,14738,3057,16488l1964,21600,7770,19046c8732,19298,9747,19440,10800,19440c16765,19440,21600,15089,21600,9720c21600,4352,16765,0,10800,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3" o:spid="_x0000_s1026" o:spt="100" style="position:absolute;left:5545405;top:2369122;height:308717;width:339588;v-text-anchor:middle;" fillcolor="#53585F" filled="t" stroked="f" coordsize="21600,21600" o:gfxdata="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VBcW5AAAA2wAA&#10;AA8AAAAAAAAAAQAgAAAAIgAAAGRycy9kb3ducmV2LnhtbFBLAQIUABQAAAAIAIdO4kAzLwWeOwAA&#10;ADkAAAAQAAAAAAAAAAEAIAAAAAgBAABkcnMvc2hhcGV4bWwueG1sUEsFBgAAAAAGAAYAWwEAALID&#10;AAAAAA==&#10;" path="m15709,8100c14896,8100,14236,8826,14236,9720c14236,10615,14896,11340,15709,11340c16522,11340,17182,10615,17182,9720c17182,8826,16522,8100,15709,8100m10800,18360c9864,18360,8922,18237,7998,17995c7923,17975,7846,17965,7770,17965c7646,17965,7522,17991,7406,18043l3352,19826,4013,16735c4098,16339,3972,15924,3689,15662c1944,14045,982,11934,982,9720c982,4956,5387,1080,10800,1080c16214,1080,20618,4956,20618,9720c20618,14484,16214,18360,10800,18360m10800,0c4835,0,0,4352,0,9720c0,12353,1168,14738,3057,16488l1964,21600,7770,19046c8732,19298,9747,19440,10800,19440c16765,19440,21600,15089,21600,9720c21600,4352,16765,0,10800,0m10800,8100c9987,8100,9327,8826,9327,9720c9327,10615,9987,11340,10800,11340c11613,11340,12273,10615,12273,9720c12273,8826,11613,8100,10800,8100m5891,8100c5078,8100,4418,8826,4418,9720c4418,10615,5078,11340,5891,11340c6704,11340,7364,10615,7364,9720c7364,8826,6704,8100,5891,810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5" o:spid="_x0000_s1026" o:spt="100" style="position:absolute;left:358979;top:3001989;height:339588;width:339588;v-text-anchor:middle;" fillcolor="#53585F" filled="t" stroked="f" coordsize="21600,21600" o:gfxdata="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ZoF68AAAA&#10;2wAAAA8AAAAAAAAAAQAgAAAAIgAAAGRycy9kb3ducmV2LnhtbFBLAQIUABQAAAAIAIdO4kAzLwWe&#10;OwAAADkAAAAQAAAAAAAAAAEAIAAAAAsBAABkcnMvc2hhcGV4bWwueG1sUEsFBgAAAAAGAAYAWwEA&#10;ALUDAAAAAA==&#10;" path="m18073,17379l4221,3527c5963,1950,8265,982,10800,982c16223,982,20618,5377,20618,10800c20618,13335,19650,15637,18073,17379m10800,20618c5377,20618,982,16223,982,10800c982,8266,1950,5963,3527,4221l17379,18073c15637,19650,13334,20618,10800,20618m10800,0c4835,0,0,4836,0,10800c0,16764,4835,21600,10800,21600c16764,21600,21600,16764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6" o:spid="_x0000_s1026" o:spt="100" style="position:absolute;left:1007282;top:3001989;height:339588;width:339588;v-text-anchor:middle;" fillcolor="#53585F" filled="t" stroked="f" coordsize="21600,21600" o:gfxdata="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LPim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1874,5396c11493,5396,11166,5519,10894,5766c10621,6013,10484,6310,10484,6658c10484,7005,10621,7301,10894,7545c11166,7790,11493,7912,11874,7912c12255,7912,12581,7790,12852,7545c13122,7301,13257,7005,13257,6658c13257,6310,13122,6013,12852,5766c12581,5519,12255,5396,11874,5396m12242,15228c11942,15228,11730,15180,11608,15083c11486,14987,11425,14807,11425,14542c11425,14436,11444,14281,11482,14076c11519,13870,11562,13687,11609,13527l12189,11532c12246,11349,12284,11148,12306,10929c12327,10709,12337,10557,12337,10469c12337,10049,12185,9707,11882,9444c11578,9182,11146,9050,10586,9050c10275,9050,9945,9104,9597,9211c9248,9319,8884,9448,8502,9599l8347,10216c8460,10175,8595,10131,8753,10085c8911,10040,9066,10017,9217,10017c9524,10017,9731,10068,9839,10168c9948,10269,10002,10447,10002,10703c10002,10844,9985,11001,9949,11172c9914,11343,9870,11526,9818,11717l9235,13719c9184,13929,9146,14118,9123,14285c9100,14451,9088,14615,9088,14775c9088,15186,9244,15526,9556,15793c9869,16060,10308,16194,10872,16194c11239,16194,11561,16147,11839,16053c12117,15960,12488,15824,12954,15645l13109,15028c13029,15065,12900,15107,12721,15155c12543,15204,12383,15228,12242,15228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7" o:spid="_x0000_s1026" o:spt="100" style="position:absolute;left:1655585;top:3001989;height:339588;width:339588;v-text-anchor:middle;" fillcolor="#53585F" filled="t" stroked="f" coordsize="21600,21600" o:gfxdata="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Hm7K8AAAA&#10;2wAAAA8AAAAAAAAAAQAgAAAAIgAAAGRycy9kb3ducmV2LnhtbFBLAQIUABQAAAAIAIdO4kAzLwWe&#10;OwAAADkAAAAQAAAAAAAAAAEAIAAAAAsBAABkcnMvc2hhcGV4bWwueG1sUEsFBgAAAAAGAAYAWwEA&#10;ALUDAAAAAA==&#10;" path="m12991,6559c12727,6341,12420,6172,12078,6058c11737,5946,11367,5889,10978,5889c10477,5889,10025,5967,9633,6120c9239,6275,8900,6494,8623,6771c8346,7049,8133,7392,7992,7788c7853,8180,7782,8620,7782,9096l7782,9217,8880,9217,8877,9093c8868,8767,8908,8461,8993,8187c9079,7914,9207,7675,9377,7473c9545,7274,9762,7115,10024,7000c10287,6884,10594,6827,10937,6827c11182,6827,11418,6868,11639,6950c11858,7032,12053,7146,12218,7289c12381,7431,12512,7605,12609,7808c12704,8011,12752,8236,12752,8478c12752,8797,12674,9089,12519,9350c12359,9618,12154,9865,11913,10082c11624,10337,11374,10568,11170,10771c10959,10979,10789,11200,10662,11428c10534,11657,10441,11916,10385,12199c10329,12478,10305,12827,10315,13237l10318,13355,11407,13355,11410,13237c11418,12838,11436,12531,11463,12322c11488,12125,11538,11956,11611,11821c11687,11684,11803,11541,11959,11399c12127,11245,12351,11031,12630,10762c12979,10441,13270,10102,13495,9753c13729,9393,13847,8952,13847,8439c13847,8038,13770,7675,13618,7362c13467,7050,13256,6780,12991,6559m10179,15706l11558,15706,11558,14072,10179,14072c10179,14072,10179,15706,10179,15706xm10800,20618c5377,20618,982,16223,982,10800c982,5377,5377,982,10800,982c16223,982,20618,5377,20618,10800c20618,16223,16223,20618,10800,20618m10800,0c4835,0,0,4836,0,10800c0,16764,4835,21600,10800,21600c16764,21600,21600,16764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8" o:spid="_x0000_s1026" o:spt="100" style="position:absolute;left:2303888;top:3001989;height:339588;width:339588;v-text-anchor:middle;" fillcolor="#53585F" filled="t" stroked="f" coordsize="21600,21600" o:gfxdata="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uA8a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1782,5891l9818,5891c9547,5891,9327,6111,9327,6382c9327,6394,9334,6405,9334,6417l9328,6417,9819,12308,9825,12307c9844,12562,10050,12764,10309,12764l11291,12764c11550,12764,11756,12562,11775,12307l11781,12308,12272,6417,12266,6417c12267,6405,12273,6394,12273,6382c12273,6111,12053,5891,11782,5891m10800,13745c10258,13745,9818,14186,9818,14727c9818,15269,10258,15709,10800,15709c11342,15709,11782,15269,11782,14727c11782,14186,11342,13745,10800,13745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9" o:spid="_x0000_s1026" o:spt="100" style="position:absolute;left:2952192;top:3032860;height:277845;width:339588;v-text-anchor:middle;" fillcolor="#53585F" filled="t" stroked="f" coordsize="21600,21600" o:gfxdata="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YqZdvQAA&#10;ANsAAAAPAAAAAAAAAAEAIAAAACIAAABkcnMvZG93bnJldi54bWxQSwECFAAUAAAACACHTuJAMy8F&#10;njsAAAA5AAAAEAAAAAAAAAABACAAAAAMAQAAZHJzL3NoYXBleG1sLnhtbFBLBQYAAAAABgAGAFsB&#10;AAC2AwAAAAA=&#10;" path="m2455,15600l982,15600,982,1200,16691,1200,16691,3000c16691,3332,16911,3600,17182,3600c17453,3600,17673,3332,17673,3000l17673,1200c17673,538,17233,0,16691,0l982,0c440,0,0,538,0,1200l0,15600c0,16262,440,16800,982,16800l2455,16800c2725,16800,2945,16532,2945,16200c2945,15869,2725,15600,2455,15600m20618,20400l4909,20400,4909,6000,20618,6000c20618,6000,20618,20400,20618,20400xm20618,4800l4909,4800c4367,4800,3927,5338,3927,6000l3927,20400c3927,21062,4367,21600,4909,21600l20618,21600c21160,21600,21600,21062,21600,20400l21600,6000c21600,5338,21160,4800,20618,4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0" o:spid="_x0000_s1026" o:spt="100" style="position:absolute;left:3600496;top:3001989;height:339588;width:339588;v-text-anchor:middle;" fillcolor="#53585F" filled="t" stroked="f" coordsize="21600,21600" o:gfxdata="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DgqvQAA&#10;ANsAAAAPAAAAAAAAAAEAIAAAACIAAABkcnMvZG93bnJldi54bWxQSwECFAAUAAAACACHTuJAMy8F&#10;njsAAAA5AAAAEAAAAAAAAAABACAAAAAMAQAAZHJzL3NoYXBleG1sLnhtbFBLBQYAAAAABgAGAFsB&#10;AAC2AwAAAAA=&#10;" path="m2455,13745c2726,13745,2945,13526,2945,13255c2945,12984,2726,12764,2455,12764l982,12764,982,982,16691,982,16691,2455c16691,2726,16910,2945,17182,2945c17453,2945,17673,2726,17673,2455l17673,982c17673,440,17233,0,16691,0l982,0c440,0,0,440,0,982l0,16691c0,17233,440,17673,982,17673l2455,17673c2726,17673,2945,17453,2945,17182c2945,16911,2726,16691,2455,16691l982,16691,982,13745c982,13745,2455,13745,2455,13745xm20618,16691l4909,16691,4909,4909,20618,4909c20618,4909,20618,16691,20618,16691xm20618,20618l4909,20618,4909,17673,20618,17673c20618,17673,20618,20618,20618,20618xm20618,3927l4909,3927c4367,3927,3927,4367,3927,4909l3927,20618c3927,21160,4367,21600,4909,21600l20618,21600c21160,21600,21600,21160,21600,20618l21600,4909c21600,4367,21160,3927,20618,39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1" o:spid="_x0000_s1026" o:spt="100" style="position:absolute;left:4248799;top:3032860;height:277845;width:339588;v-text-anchor:middle;" fillcolor="#53585F" filled="t" stroked="f" coordsize="21600,21600" o:gfxdata="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/J2xvQAA&#10;ANsAAAAPAAAAAAAAAAEAIAAAACIAAABkcnMvZG93bnJldi54bWxQSwECFAAUAAAACACHTuJAMy8F&#10;njsAAAA5AAAAEAAAAAAAAAABACAAAAAMAQAAZHJzL3NoYXBleG1sLnhtbFBLBQYAAAAABgAGAFsB&#10;AAC2AwAAAAA=&#10;" path="m2455,3600l19145,3600c19417,3600,19636,3332,19636,3000c19636,2669,19417,2400,19145,2400l2455,2400c2183,2400,1964,2669,1964,3000c1964,3332,2183,3600,2455,3600m20618,20400l982,20400,982,6000,20618,6000c20618,6000,20618,20400,20618,20400xm20618,4800l982,4800c439,4800,0,5338,0,6000l0,20400c0,21062,439,21600,982,21600l20618,21600c21160,21600,21600,21062,21600,20400l21600,6000c21600,5338,21160,4800,20618,4800m4418,1200l17182,1200c17453,1200,17673,932,17673,600c17673,269,17453,0,17182,0l4418,0c4147,0,3927,269,3927,600c3927,932,4147,1200,4418,1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2" o:spid="_x0000_s1026" o:spt="100" style="position:absolute;left:4897102;top:3001989;height:339588;width:339588;v-text-anchor:middle;" fillcolor="#53585F" filled="t" stroked="f" coordsize="21600,21600" o:gfxdata="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jCcO5AAAA2wAA&#10;AA8AAAAAAAAAAQAgAAAAIgAAAGRycy9kb3ducmV2LnhtbFBLAQIUABQAAAAIAIdO4kAzLwWeOwAA&#10;ADkAAAAQAAAAAAAAAAEAIAAAAAgBAABkcnMvc2hhcGV4bWwueG1sUEsFBgAAAAAGAAYAWwEAALID&#10;AAAAAA==&#10;" path="m20618,19636c20618,20179,20178,20619,19636,20619l1964,20619c1421,20619,982,20179,982,19636l982,1964c982,1422,1421,982,1964,982l19636,982c20178,982,20618,1422,20618,1964c20618,1964,20618,19636,20618,19636xm19636,0l1964,0c879,0,0,879,0,1964l0,19636c0,20721,879,21600,1964,21600l19636,21600c20721,21600,21600,20721,21600,19636l21600,1964c21600,879,20721,0,19636,0m4294,17673l8376,10732,10838,14425c10862,14484,10898,14536,10942,14581l10944,14583c11033,14673,11155,14727,11291,14727c11427,14727,11549,14673,11638,14583l13686,12536,17242,17673c17242,17673,4294,17673,4294,17673xm18620,17982l18617,17978c18590,17913,18551,17858,18501,17810l14201,11600,14200,11601c14127,11420,13952,11291,13745,11291c13610,11291,13488,11346,13398,11435l11360,13473,8798,9630c8724,9453,8550,9327,8345,9327c8175,9327,8033,9420,7945,9551l7937,9546,3028,17891,3036,17897c2983,17974,2945,18063,2945,18164c2945,18435,3165,18655,3436,18655l18164,18655c18435,18655,18655,18435,18655,18164c18655,18099,18640,18039,18618,17983c18618,17983,18620,17982,18620,17982xm5400,3927c6213,3927,6873,4587,6873,5400c6873,6214,6213,6873,5400,6873c4587,6873,3927,6214,3927,5400c3927,4587,4587,3927,5400,3927m5400,7855c6756,7855,7855,6756,7855,5400c7855,4045,6756,2945,5400,2945c4044,2945,2945,4045,2945,5400c2945,6756,4044,7855,5400,7855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3" o:spid="_x0000_s1026" o:spt="100" style="position:absolute;left:5545405;top:3001989;height:339588;width:339588;v-text-anchor:middle;" fillcolor="#53585F" filled="t" stroked="f" coordsize="21600,21600" o:gfxdata="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6xYvQAA&#10;ANsAAAAPAAAAAAAAAAEAIAAAACIAAABkcnMvZG93bnJldi54bWxQSwECFAAUAAAACACHTuJAMy8F&#10;njsAAAA5AAAAEAAAAAAAAAABACAAAAAMAQAAZHJzL3NoYXBleG1sLnhtbFBLBQYAAAAABgAGAFsB&#10;AAC2AwAAAAA=&#10;" path="m19636,0l5891,0c4806,0,3927,879,3927,1964l3927,2455c3927,2726,4147,2945,4418,2945c4690,2945,4909,2726,4909,2455l4909,1964c4909,1422,5349,982,5891,982l19636,982c20178,982,20618,1422,20618,1964l20618,15709c20618,16252,20178,16691,19636,16691l19145,16691c18874,16691,18655,16911,18655,17182c18655,17453,18874,17673,19145,17673l19636,17673c20721,17673,21600,16794,21600,15709l21600,1964c21600,879,20721,0,19636,0m4354,17673l7369,13149,8875,15407c8949,15584,9123,15709,9327,15709c9463,15709,9586,15655,9674,15565l11198,14042,13376,17673c13376,17673,4354,17673,4354,17673xm14692,17982l14690,17977c14685,17967,14677,17959,14673,17949l11747,13073,11745,13073c11673,12892,11498,12764,11291,12764c11155,12764,11033,12819,10944,12908l9397,14454,7816,12084c7742,11907,7568,11782,7364,11782c7193,11782,7051,11874,6963,12006l6955,12000,3028,17891,3036,17897c2983,17974,2945,18063,2945,18164c2945,18435,3165,18655,3436,18655l14236,18655c14508,18655,14727,18435,14727,18164c14727,18099,14713,18039,14691,17983c14691,17983,14692,17982,14692,17982xm4909,7855c5451,7855,5891,8295,5891,8836c5891,9379,5451,9818,4909,9818c4367,9818,3927,9379,3927,8836c3927,8295,4367,7855,4909,7855m4909,10800c5994,10800,6873,9921,6873,8836c6873,7752,5994,6873,4909,6873c3825,6873,2945,7752,2945,8836c2945,9921,3825,10800,4909,10800m16691,19636c16691,20179,16251,20619,15709,20619l1964,20619c1422,20619,982,20179,982,19636l982,5891c982,5349,1422,4909,1964,4909l15709,4909c16251,4909,16691,5349,16691,5891c16691,5891,16691,19636,16691,19636xm15709,3927l1964,3927c879,3927,0,4806,0,5891l0,19636c0,20721,879,21600,1964,21600l15709,21600c16794,21600,17673,20721,17673,19636l17673,5891c17673,4806,16794,3927,15709,39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5" o:spid="_x0000_s1026" o:spt="100" style="position:absolute;left:358979;top:3681163;height:277853;width:339588;v-text-anchor:middle;" fillcolor="#53585F" filled="t" stroked="f" coordsize="21600,21600" o:gfxdata="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Mkxi5AAAA2wAA&#10;AA8AAAAAAAAAAQAgAAAAIgAAAGRycy9kb3ducmV2LnhtbFBLAQIUABQAAAAIAIdO4kAzLwWeOwAA&#10;ADkAAAAQAAAAAAAAAAEAIAAAAAgBAABkcnMvc2hhcGV4bWwueG1sUEsFBgAAAAAGAAYAWwEAALID&#10;AAAAAA==&#10;" path="m7855,8400l13745,8400,13745,9600,7855,9600c7855,9600,7855,8400,7855,8400xm7855,10800l13745,10800c14287,10800,14727,10262,14727,9600l14727,8400c14727,7737,14287,7200,13745,7200l7855,7200c7313,7200,6873,7737,6873,8400l6873,9600c6873,10262,7313,10800,7855,10800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e">
                    <v:path o:connectlocs="169794,138926;169794,138926;169794,138926;169794,13892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6" o:spid="_x0000_s1026" o:spt="100" style="position:absolute;left:1007282;top:3681163;height:277856;width:339588;v-text-anchor:middle;" fillcolor="#53585F" filled="t" stroked="f" coordsize="21600,21600" o:gfxdata="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gDaDvQAA&#10;ANsAAAAPAAAAAAAAAAEAIAAAACIAAABkcnMvZG93bnJldi54bWxQSwECFAAUAAAACACHTuJAMy8F&#10;njsAAAA5AAAAEAAAAAAAAAABACAAAAAMAQAAZHJzL3NoYXBleG1sLnhtbFBLBQYAAAAABgAGAFsB&#10;AAC2AwAAAAA=&#10;" path="m6382,12000c6653,12000,6873,12268,6873,12599c6873,12931,6653,13199,6382,13199c6111,13199,5891,12931,5891,12599c5891,12268,6111,12000,6382,12000m6382,14399c7195,14399,7855,13594,7855,12599c7855,11606,7195,10800,6382,10800c5568,10800,4909,11606,4909,12599c4909,13594,5568,14399,6382,14399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m10800,12000c11071,12000,11291,12268,11291,12599c11291,12931,11071,13199,10800,13199c10529,13199,10309,12931,10309,12599c10309,12268,10529,12000,10800,12000m10800,14399c11614,14399,12273,13594,12273,12599c12273,11606,11614,10800,10800,10800c9986,10800,9327,11606,9327,12599c9327,13594,9986,14399,10800,14399m15218,12000c15489,12000,15709,12268,15709,12599c15709,12931,15489,13199,15218,13199c14947,13199,14727,12931,14727,12599c14727,12268,14947,12000,15218,12000m15218,14399c16032,14399,16691,13594,16691,12599c16691,11606,16032,10800,15218,10800c14405,10800,13745,11606,13745,12599c13745,13594,14405,14399,15218,14399e">
                    <v:path o:connectlocs="169794,138928;169794,138928;169794,138928;169794,13892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7" o:spid="_x0000_s1026" o:spt="100" style="position:absolute;left:1655585;top:3650292;height:339599;width:339588;v-text-anchor:middle;" fillcolor="#53585F" filled="t" stroked="f" coordsize="21600,21600" o:gfxdata="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Uqj0vQAA&#10;ANsAAAAPAAAAAAAAAAEAIAAAACIAAABkcnMvZG93bnJldi54bWxQSwECFAAUAAAACACHTuJAMy8F&#10;njsAAAA5AAAAEAAAAAAAAAABACAAAAAMAQAAZHJzL3NoYXBleG1sLnhtbFBLBQYAAAAABgAGAFsB&#10;AAC2AwAAAAA=&#10;" path="m20618,4909l12764,4909c12493,4909,12273,5129,12273,5400c12273,5671,12493,5891,12764,5891l20618,5891,20618,7854,12764,7854c12493,7854,12273,8074,12273,8345c12273,8617,12493,8836,12764,8836l18655,8836,18655,20617,2945,20617,2945,8836,8836,8836c9107,8836,9327,8617,9327,8345c9327,8074,9107,7854,8836,7854l982,7854,982,5891,8836,5891c9107,5891,9327,5671,9327,5400c9327,5129,9107,4909,8836,4909l982,4909c440,4909,0,5349,0,5891l0,7854c0,8396,440,8836,982,8836l1964,8836,1964,20617c1964,21159,2403,21600,2945,21600l18655,21600c19197,21600,19636,21159,19636,20617l19636,8836,20618,8836c21160,8836,21600,8396,21600,7854l21600,5891c21600,5349,21160,4909,20618,4909m7855,11782c7584,11782,7364,12001,7364,12272c7364,12408,7419,12531,7507,12619l10453,15565c10542,15654,10665,15709,10800,15709c10935,15709,11058,15654,11147,15565l14093,12619c14181,12531,14236,12408,14236,12272c14236,12001,14016,11782,13745,11782c13610,11782,13487,11837,13398,11925l11291,14033,11291,492,11291,491c11291,220,11071,0,10800,0c10529,0,10309,220,10309,491l10309,14033,8202,11925c8113,11837,7990,11782,7855,11782e">
                    <v:path o:connectlocs="169794,169799;169794,169799;169794,169799;169794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8" o:spid="_x0000_s1026" o:spt="100" style="position:absolute;left:2303888;top:3650292;height:339599;width:339588;v-text-anchor:middle;" fillcolor="#53585F" filled="t" stroked="f" coordsize="21600,21600" o:gfxdata="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g1vvQAA&#10;ANsAAAAPAAAAAAAAAAEAIAAAACIAAABkcnMvZG93bnJldi54bWxQSwECFAAUAAAACACHTuJAMy8F&#10;njsAAAA5AAAAEAAAAAAAAAABACAAAAAMAQAAZHJzL3NoYXBleG1sLnhtbFBLBQYAAAAABgAGAFsB&#10;AAC2AwAAAAA=&#10;" path="m20618,4909l12764,4909c12493,4909,12273,5129,12273,5400c12273,5671,12493,5891,12764,5891l20618,5891,20618,7854,12764,7854c12493,7854,12273,8074,12273,8345c12273,8617,12493,8836,12764,8836l18655,8836,18655,20617,2945,20617,2945,8836,8836,8836c9107,8836,9327,8617,9327,8345c9327,8074,9107,7854,8836,7854l982,7854,982,5891,8836,5891c9107,5891,9327,5671,9327,5400c9327,5129,9107,4909,8836,4909l982,4909c440,4909,0,5349,0,5891l0,7854c0,8396,440,8836,982,8836l1964,8836,1964,20617c1964,21159,2403,21600,2945,21600l18655,21600c19197,21600,19636,21159,19636,20617l19636,8836,20618,8836c21160,8836,21600,8396,21600,7854l21600,5891c21600,5349,21160,4909,20618,4909m7855,3927c7990,3927,8113,3872,8202,3784l10309,1676,10309,15218,10309,15218c10309,15489,10529,15709,10800,15709c11071,15709,11291,15489,11291,15218l11291,1676,13398,3784c13487,3872,13610,3927,13745,3927c14016,3927,14236,3708,14236,3436c14236,3301,14181,3178,14093,3089l11147,144c11058,55,10935,0,10800,0c10665,0,10542,55,10453,144l7507,3089c7419,3178,7364,3301,7364,3436c7364,3708,7584,3927,7855,3927e">
                    <v:path o:connectlocs="169794,169799;169794,169799;169794,169799;169794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9" o:spid="_x0000_s1026" o:spt="100" style="position:absolute;left:2952192;top:3650292;height:339595;width:339588;v-text-anchor:middle;" fillcolor="#53585F" filled="t" stroked="f" coordsize="21600,21600" o:gfxdata="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95UbvQAA&#10;ANsAAAAPAAAAAAAAAAEAIAAAACIAAABkcnMvZG93bnJldi54bWxQSwECFAAUAAAACACHTuJAMy8F&#10;njsAAAA5AAAAEAAAAAAAAAABACAAAAAMAQAAZHJzL3NoYXBleG1sLnhtbFBLBQYAAAAABgAGAFsB&#10;AAC2AwAAAAA=&#10;" path="m20618,8836l982,8836,982,6873,20618,6873c20618,6873,20618,8836,20618,8836xm18655,20618l2945,20618,2945,9818,18655,9818c18655,9818,18655,20618,18655,20618xm3927,982l11782,982,11782,3436c11782,3708,12002,3927,12273,3927l14727,3927,14727,5891,3927,5891c3927,5891,3927,982,3927,982xm12764,1473l14236,2945,12764,2945c12764,2945,12764,1473,12764,1473xm17673,1964l17673,5891,15709,5891,15709,2945,14727,1964c14727,1964,17673,1964,17673,1964xm20618,5891l18655,5891,18655,1964c18655,1422,18215,982,17673,982l13745,982,12764,0,3927,0c3385,0,2945,440,2945,982l2945,5891,982,5891c440,5891,0,6331,0,6873l0,8836c0,9379,440,9818,982,9818l1964,9818,1964,20618c1964,21160,2403,21600,2945,21600l18655,21600c19197,21600,19636,21160,19636,20618l19636,9818,20618,9818c21160,9818,21600,9379,21600,8836l21600,6873c21600,6331,21160,5891,20618,5891m7855,12763l13745,12763,13745,13745,7855,13745c7855,13745,7855,12763,7855,12763xm7855,14727l13745,14727c14287,14727,14727,14287,14727,13745l14727,12763c14727,12221,14287,11782,13745,11782l7855,11782c7313,11782,6873,12221,6873,12763l6873,13745c6873,14287,7313,14727,7855,14727e">
                    <v:path o:connectlocs="169794,169797;169794,169797;169794,169797;169794,169797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0" o:spid="_x0000_s1026" o:spt="100" style="position:absolute;left:3600496;top:3658010;height:331872;width:339588;v-text-anchor:middle;" fillcolor="#53585F" filled="t" stroked="f" coordsize="21600,21319" o:gfxdata="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qk6Z&#10;wAAAANsAAAAPAAAAAAAAAAEAIAAAACIAAABkcnMvZG93bnJldi54bWxQSwECFAAUAAAACACHTuJA&#10;My8FnjsAAAA5AAAAEAAAAAAAAAABACAAAAAPAQAAZHJzL3NoYXBleG1sLnhtbFBLBQYAAAAABgAG&#10;AFsBAAC5AwAAAAA=&#10;" path="m7530,4197l6680,3701,6189,4560,7040,5056c7040,5056,7530,4197,7530,4197xm8512,2479l7662,1984,7171,2843,8021,3339c8021,3339,8512,2479,8512,2479xm20618,8428l982,8428,982,6445,20618,6445c20618,6445,20618,8428,20618,8428xm18655,20327l2945,20327,2945,9420,18655,9420c18655,9420,18655,20327,18655,20327xm6811,1488c7083,1014,7683,851,8153,1125l9854,2117,7946,5454,5759,5454,5698,5419,5678,5454,4545,5454c4545,5454,6811,1488,6811,1488xm15577,5454l9079,5454,10704,2612c10704,2612,15577,5454,15577,5454xm15930,2759c16454,2617,16991,2931,17132,3460l17661,5454,17540,5454,16279,4718,16438,4674,16184,3716,15236,3973,15279,4135,14076,3434,14033,3272c14033,3272,15930,2759,15930,2759xm20618,5454l18678,5454,18081,3203c17800,2145,16724,1518,15676,1801l12671,2615,8644,266c7704,-281,6504,44,5961,992l3410,5454,982,5454c440,5454,0,5898,0,6445l0,8428c0,8977,440,9420,982,9420l1964,9420,1964,20327c1964,20875,2403,21319,2945,21319l18655,21319c19197,21319,19636,20875,19636,20327l19636,9420,20618,9420c21160,9420,21600,8977,21600,8428l21600,6445c21600,5898,21160,5454,20618,5454m7855,12395l13745,12395,13745,13386,7855,13386c7855,13386,7855,12395,7855,12395xm7855,14378l13745,14378c14288,14378,14727,13934,14727,13386l14727,12395c14727,11847,14288,11403,13745,11403l7855,11403c7312,11403,6873,11847,6873,12395l6873,13386c6873,13934,7312,14378,7855,14378e">
                    <v:path o:connectlocs="169794,165936;169794,165936;169794,165936;169794,16593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1" o:spid="_x0000_s1026" o:spt="100" style="position:absolute;left:4248799;top:3650292;height:339588;width:339588;v-text-anchor:middle;" fillcolor="#53585F" filled="t" stroked="f" coordsize="21600,21600" o:gfxdata="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prve8AAAA&#10;2wAAAA8AAAAAAAAAAQAgAAAAIgAAAGRycy9kb3ducmV2LnhtbFBLAQIUABQAAAAIAIdO4kAzLwWe&#10;OwAAADkAAAAQAAAAAAAAAAEAIAAAAAsBAABkcnMvc2hhcGV4bWwueG1sUEsFBgAAAAAGAAYAWwEA&#10;ALUDAAAAAA=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2" o:spid="_x0000_s1026" o:spt="100" style="position:absolute;left:4897102;top:3650292;height:339588;width:339588;v-text-anchor:middle;" fillcolor="#53585F" filled="t" stroked="f" coordsize="21600,21600" o:gfxdata="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JQtsvQAA&#10;ANsAAAAPAAAAAAAAAAEAIAAAACIAAABkcnMvZG93bnJldi54bWxQSwECFAAUAAAACACHTuJAMy8F&#10;njsAAAA5AAAAEAAAAAAAAAABACAAAAAMAQAAZHJzL3NoYXBleG1sLnhtbFBLBQYAAAAABgAGAFsB&#10;AAC2AwAAAAA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m13745,8836l9818,8836,9818,4909c9818,4638,9599,4418,9327,4418c9056,4418,8836,4638,8836,4909l8836,8836,4909,8836c4638,8836,4418,9056,4418,9327c4418,9599,4638,9818,4909,9818l8836,9818,8836,13745c8836,14017,9056,14236,9327,14236c9599,14236,9818,14017,9818,13745l9818,9818,13745,9818c14017,9818,14236,9599,14236,9327c14236,9056,14017,8836,13745,8836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3" o:spid="_x0000_s1026" o:spt="100" style="position:absolute;left:5545405;top:3650292;height:339588;width:339588;v-text-anchor:middle;" fillcolor="#53585F" filled="t" stroked="f" coordsize="21600,21600" o:gfxdata="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6nx65AAAA2wAA&#10;AA8AAAAAAAAAAQAgAAAAIgAAAGRycy9kb3ducmV2LnhtbFBLAQIUABQAAAAIAIdO4kAzLwWeOwAA&#10;ADkAAAAQAAAAAAAAAAEAIAAAAAgBAABkcnMvc2hhcGV4bWwueG1sUEsFBgAAAAAGAAYAWwEAALID&#10;AAAAAA=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m13745,8836l4909,8836c4638,8836,4418,9056,4418,9327c4418,9599,4638,9818,4909,9818l13745,9818c14017,9818,14236,9599,14236,9327c14236,9056,14017,8836,13745,8836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4" o:spid="_x0000_s1026" o:spt="100" style="position:absolute;left:6215365;top:1087950;height:277845;width:339588;v-text-anchor:middle;" fillcolor="#53585F" filled="t" stroked="f" coordsize="21600,21600" o:gfxdata="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9jqFvQAA&#10;ANsAAAAPAAAAAAAAAAEAIAAAACIAAABkcnMvZG93bnJldi54bWxQSwECFAAUAAAACACHTuJAMy8F&#10;njsAAAA5AAAAEAAAAAAAAAABACAAAAAMAQAAZHJzL3NoYXBleG1sLnhtbFBLBQYAAAAABgAGAFsB&#10;AAC2AwAAAAA=&#10;" path="m3436,8400l18164,8400c18435,8400,18655,8132,18655,7800c18655,7468,18435,7200,18164,7200l3436,7200c3165,7200,2945,7468,2945,7800c2945,8132,3165,8400,3436,8400m3436,10800l18164,10800c18435,10800,18655,10532,18655,10200c18655,9868,18435,9600,18164,9600l3436,9600c3165,9600,2945,9868,2945,10200c2945,10532,3165,10800,3436,10800m3436,13200l13255,13200c13526,13200,13745,12931,13745,12601c13745,12268,13526,12000,13255,12000l3436,12000c3165,12000,2945,12268,2945,12601c2945,12931,3165,13200,3436,13200m20618,19200l18114,19200c17887,17831,16897,16800,15709,16800c14522,16800,13532,17831,13304,19200l8296,19200c8068,17831,7078,16800,5891,16800c4703,16800,3713,17831,3486,19200l982,19200,982,1200,20618,1200c20618,1200,20618,19200,20618,19200xm20618,0l982,0c440,0,0,538,0,1200l0,19200c0,19862,440,20400,982,20400l3927,20400c4199,20400,4418,20132,4418,19800c4418,18807,5078,18000,5891,18000c6704,18000,7364,18807,7364,19800c7364,20132,7583,20400,7855,20400l13745,20400c14017,20400,14236,20132,14236,19800c14236,18807,14896,18000,15709,18000c16523,18000,17182,18807,17182,19800c17182,20132,17401,20400,17673,20400l20618,20400c21160,20400,21600,19862,21600,19200l21600,1200c21600,538,21160,0,20618,0m5891,19200c5620,19200,5400,19468,5400,19800l5400,21000c5400,21332,5620,21600,5891,21600c6162,21600,6382,21332,6382,21000l6382,19800c6382,19468,6162,19200,5891,19200m3436,6000l18164,6000c18435,6000,18655,5732,18655,5400c18655,5069,18435,4800,18164,4800l3436,4800c3165,4800,2945,5069,2945,5400c2945,5732,3165,6000,3436,6000m15709,19200c15438,19200,15218,19468,15218,19800l15218,21000c15218,21332,15438,21600,15709,21600c15980,21600,16200,21332,16200,21000l16200,19800c16200,19468,15980,19200,15709,19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4" o:spid="_x0000_s1026" o:spt="100" style="position:absolute;left:6215365;top:1736254;height:277845;width:339588;v-text-anchor:middle;" fillcolor="#53585F" filled="t" stroked="f" coordsize="21600,21600" o:gfxdata="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scDvQAA&#10;ANwAAAAPAAAAAAAAAAEAIAAAACIAAABkcnMvZG93bnJldi54bWxQSwECFAAUAAAACACHTuJAMy8F&#10;njsAAAA5AAAAEAAAAAAAAAABACAAAAAMAQAAZHJzL3NoYXBleG1sLnhtbFBLBQYAAAAABgAGAFsB&#10;AAC2AwAAAAA=&#10;" path="m20618,9600l17673,9600,17673,8400c17673,7738,17233,7200,16691,7200l14727,7200c14186,7200,13745,7738,13745,8400l13745,9600,7855,9600,7855,8400c7855,7738,7414,7200,6873,7200l4909,7200c4367,7200,3927,7738,3927,8400l3927,9600,982,9600,982,3601,20618,3601c20618,3601,20618,9600,20618,9600xm14727,8400l16691,8400,16691,12001,14727,12001c14727,12001,14727,8400,14727,8400xm4909,8400l6873,8400,6873,12001,4909,12001c4909,12001,4909,8400,4909,8400xm19636,20400l1964,20400,1964,10800,3927,10800,3927,12001c3927,12662,4367,13200,4909,13200l6873,13200c7414,13200,7855,12662,7855,12001l7855,10800,13745,10800,13745,12001c13745,12662,14186,13200,14727,13200l16691,13200c17233,13200,17673,12662,17673,12001l17673,10800,19636,10800c19636,10800,19636,20400,19636,20400xm8836,1200l12764,1200c13305,1200,13745,1738,13745,2400l7855,2400c7855,1738,8295,1200,8836,1200m20618,2400l14727,2400c14727,1075,13848,0,12764,0l8836,0c7752,0,6873,1075,6873,2400l982,2400c440,2400,0,2938,0,3601l0,9600c0,10262,440,10800,982,10800l982,20400c982,21062,1422,21600,1964,21600l19636,21600c20178,21600,20618,21062,20618,20400l20618,10800c21160,10800,21600,10262,21600,9600l21600,3601c21600,2938,21160,2400,20618,24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4" o:spid="_x0000_s1026" o:spt="100" style="position:absolute;left:6215365;top:2353686;height:339588;width:339588;v-text-anchor:middle;" fillcolor="#53585F" filled="t" stroked="f" coordsize="21600,21600" o:gfxdata="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JimLsAAADc&#10;AAAADwAAAAAAAAABACAAAAAiAAAAZHJzL2Rvd25yZXYueG1sUEsBAhQAFAAAAAgAh07iQDMvBZ47&#10;AAAAOQAAABAAAAAAAAAAAQAgAAAACgEAAGRycy9zaGFwZXhtbC54bWxQSwUGAAAAAAYABgBbAQAA&#10;tAMAAAAA&#10;" path="m17958,17505c17372,16944,16242,15945,15117,15413c14189,14975,13657,14531,13491,14057c13377,13728,13428,13351,13649,12904c13815,12567,13972,12286,14117,12028c14730,10934,15203,10145,15203,7348c15203,3162,12787,2951,12309,2951c11917,2951,11672,3037,11435,3121c11175,3213,10907,3309,10296,3319c9190,3337,6873,3375,6873,7226c6873,9919,7574,11156,8125,12150c8266,12404,8399,12645,8505,12885c8973,13949,8631,14693,7426,15224c5905,15897,5188,16247,3693,17562c2017,15800,982,13423,982,10800c982,5377,5377,982,10800,982c16223,982,20618,5377,20618,10800c20618,13395,19603,15749,17958,17505m10800,20618c8356,20618,6125,19720,4407,18242c5730,17084,6362,16767,7823,16122c9515,15375,10091,14051,9403,12489c9279,12208,9136,11949,8984,11674c8461,10732,7855,9665,7855,7226c7855,4341,9224,4318,10312,4300c11084,4287,11461,4154,11763,4047c11964,3975,12086,3933,12309,3933c13218,3933,14221,4830,14221,7348c14221,9888,13840,10513,13261,11548c13108,11820,12943,12115,12768,12470c12430,13155,12362,13798,12565,14380c12825,15126,13502,15737,14696,16302c15675,16764,16700,17667,17251,18189c15525,19697,13272,20618,10800,20618m10800,0c4835,0,0,4835,0,10800c0,16764,4835,21600,10800,21600c16765,21600,21600,16764,21600,10800c21600,4835,16765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4" o:spid="_x0000_s1026" o:spt="100" style="position:absolute;left:6215365;top:3001989;height:339588;width:339588;v-text-anchor:middle;" fillcolor="#53585F" filled="t" stroked="f" coordsize="21600,21600" o:gfxdata="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gPzvugAAANwA&#10;AAAPAAAAAAAAAAEAIAAAACIAAABkcnMvZG93bnJldi54bWxQSwECFAAUAAAACACHTuJAMy8FnjsA&#10;AAA5AAAAEAAAAAAAAAABACAAAAAJAQAAZHJzL3NoYXBleG1sLnhtbFBLBQYAAAAABgAGAFsBAACz&#10;AwAAAAA=&#10;" path="m982,6873l20618,6873,20618,7855,982,7855c982,7855,982,6873,982,6873xm16691,8836l18655,8836,18655,17673,16691,17673c16691,17673,16691,8836,16691,8836xm13745,8836l15709,8836,15709,17673,13745,17673c13745,17673,13745,8836,13745,8836xm8836,8836l12764,8836,12764,17673,8836,17673c8836,17673,8836,8836,8836,8836xm5891,8836l7855,8836,7855,17673,5891,17673c5891,17673,5891,8836,5891,8836xm2945,8836l4909,8836,4909,17673,2945,17673c2945,17673,2945,8836,2945,8836xm19773,18655l20428,20618,1172,20618,1827,18655c1827,18655,19773,18655,19773,18655xm10800,1056l19261,5891,2339,5891c2339,5891,10800,1056,10800,1056xm21109,8836c21380,8836,21600,8617,21600,8345l21600,6382c21600,6200,21496,6047,21349,5963l21353,5956,11044,65,11040,72c10968,30,10889,0,10800,0c10711,0,10632,30,10560,72l10556,65,247,5956,251,5963c104,6047,0,6200,0,6382l0,8345c0,8617,220,8836,491,8836l1964,8836,1964,17673,1473,17673c1256,17673,1078,17816,1013,18010l1007,18009,25,20954,31,20955c14,21005,0,21055,0,21109c0,21381,220,21600,491,21600l21109,21600c21380,21600,21600,21381,21600,21109c21600,21055,21586,21005,21569,20955l21575,20954,20593,18009,20587,18010c20522,17816,20344,17673,20127,17673l19636,17673,19636,8836c19636,8836,21109,8836,21109,8836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4" o:spid="_x0000_s1026" o:spt="100" style="position:absolute;left:6215365;top:3650292;height:339588;width:339588;v-text-anchor:middle;" fillcolor="#53585F" filled="t" stroked="f" coordsize="21600,21600" o:gfxdata="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zFl0ugAAANwA&#10;AAAPAAAAAAAAAAEAIAAAACIAAABkcnMvZG93bnJldi54bWxQSwECFAAUAAAACACHTuJAMy8FnjsA&#10;AAA5AAAAEAAAAAAAAAABACAAAAAJAQAAZHJzL3NoYXBleG1sLnhtbFBLBQYAAAAABgAGAFsBAACz&#10;AwAAAAA=&#10;" path="m20579,7008c20006,12260,12624,19436,10800,20538c8976,19436,1594,12260,1021,7001c1021,7001,982,6718,982,6382c982,3404,3404,982,6382,982c7780,982,9107,1518,10120,2491l10800,3145,11480,2491c12493,1518,13820,982,15218,982c18196,982,20618,3404,20618,6382c20618,6725,20579,7008,20579,7008m21600,6382c21600,2857,18743,0,15218,0c13502,0,11947,681,10800,1784c9653,681,8098,0,6382,0c2857,0,0,2857,0,6382c0,6792,65,7282,45,7115c733,13419,9855,21600,10800,21600c11745,21600,20867,13419,21555,7115c21536,7282,21600,6792,21600,638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文本框 120" o:spid="_x0000_s1026" o:spt="202" type="#_x0000_t202" style="position:absolute;left:0;top:0;height:358140;width:6868795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  <w:rPr>
                              <w:rFonts w:hint="default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53585F"/>
                              <w:kern w:val="24"/>
                              <w:sz w:val="32"/>
                              <w:szCs w:val="32"/>
                            </w:rPr>
                            <w:t xml:space="preserve">求职指导链接 </w:t>
                          </w: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instrText xml:space="preserve"> HYPERLINK "http://www.jianlisx.com/knowledge/" </w:instrText>
                          </w: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7"/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t>http://www.jianlisx.com/knowledge/</w:t>
                          </w: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0</wp:posOffset>
            </wp:positionV>
            <wp:extent cx="7539990" cy="10659745"/>
            <wp:effectExtent l="0" t="0" r="4445" b="8255"/>
            <wp:wrapNone/>
            <wp:docPr id="1" name="图片 1" descr="C:\Users\93959\AppData\Local\Microsoft\Windows\INetCache\Content.Word\鹿笙附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93959\AppData\Local\Microsoft\Windows\INetCache\Content.Word\鹿笙附件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968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微软雅黑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3DB9E794-994B-46F4-BA8C-3ECCE2D822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D2276A"/>
    <w:rsid w:val="00032B7F"/>
    <w:rsid w:val="000A38E8"/>
    <w:rsid w:val="000E04DC"/>
    <w:rsid w:val="00140807"/>
    <w:rsid w:val="00147FEC"/>
    <w:rsid w:val="002D2B70"/>
    <w:rsid w:val="0043720E"/>
    <w:rsid w:val="004812C1"/>
    <w:rsid w:val="00523EA1"/>
    <w:rsid w:val="005325AA"/>
    <w:rsid w:val="00646479"/>
    <w:rsid w:val="00690CA0"/>
    <w:rsid w:val="00735C23"/>
    <w:rsid w:val="007E1D86"/>
    <w:rsid w:val="00805E55"/>
    <w:rsid w:val="008D7B16"/>
    <w:rsid w:val="00B0303F"/>
    <w:rsid w:val="00C924D3"/>
    <w:rsid w:val="00D46F8C"/>
    <w:rsid w:val="00DB2F53"/>
    <w:rsid w:val="00E33CCA"/>
    <w:rsid w:val="00E57107"/>
    <w:rsid w:val="00E66DFF"/>
    <w:rsid w:val="00E86D08"/>
    <w:rsid w:val="00F3478A"/>
    <w:rsid w:val="0AD2276A"/>
    <w:rsid w:val="2A062141"/>
    <w:rsid w:val="597A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9cfee160051d6b1514b55070c05e71c5\&#20154;&#20107;&#22521;&#35757;&#26080;&#32463;&#39564;&#32844;&#1999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人事培训无经验职业简历.docx</Template>
  <Pages>3</Pages>
  <Words>0</Words>
  <Characters>0</Characters>
  <Lines>1</Lines>
  <Paragraphs>1</Paragraphs>
  <TotalTime>12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2020-04-03T01:37:00Z</dcterms:created>
  <dc:creator>双子晨</dc:creator>
  <cp:lastModifiedBy>双子晨</cp:lastModifiedBy>
  <dcterms:modified xsi:type="dcterms:W3CDTF">2020-04-03T01:49:56Z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