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935990</wp:posOffset>
                </wp:positionV>
                <wp:extent cx="2792730" cy="3287395"/>
                <wp:effectExtent l="0" t="0" r="8255" b="8255"/>
                <wp:wrapNone/>
                <wp:docPr id="3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792773" cy="3287371"/>
                        </a:xfrm>
                        <a:custGeom>
                          <a:avLst/>
                          <a:gdLst>
                            <a:gd name="T0" fmla="*/ 0 w 967"/>
                            <a:gd name="T1" fmla="*/ 0 h 1138"/>
                            <a:gd name="T2" fmla="*/ 22 w 967"/>
                            <a:gd name="T3" fmla="*/ 0 h 1138"/>
                            <a:gd name="T4" fmla="*/ 846 w 967"/>
                            <a:gd name="T5" fmla="*/ 0 h 1138"/>
                            <a:gd name="T6" fmla="*/ 868 w 967"/>
                            <a:gd name="T7" fmla="*/ 0 h 1138"/>
                            <a:gd name="T8" fmla="*/ 949 w 967"/>
                            <a:gd name="T9" fmla="*/ 211 h 1138"/>
                            <a:gd name="T10" fmla="*/ 961 w 967"/>
                            <a:gd name="T11" fmla="*/ 453 h 1138"/>
                            <a:gd name="T12" fmla="*/ 901 w 967"/>
                            <a:gd name="T13" fmla="*/ 746 h 1138"/>
                            <a:gd name="T14" fmla="*/ 697 w 967"/>
                            <a:gd name="T15" fmla="*/ 1113 h 1138"/>
                            <a:gd name="T16" fmla="*/ 672 w 967"/>
                            <a:gd name="T17" fmla="*/ 1138 h 1138"/>
                            <a:gd name="T18" fmla="*/ 672 w 967"/>
                            <a:gd name="T19" fmla="*/ 1110 h 1138"/>
                            <a:gd name="T20" fmla="*/ 613 w 967"/>
                            <a:gd name="T21" fmla="*/ 749 h 1138"/>
                            <a:gd name="T22" fmla="*/ 464 w 967"/>
                            <a:gd name="T23" fmla="*/ 497 h 1138"/>
                            <a:gd name="T24" fmla="*/ 247 w 967"/>
                            <a:gd name="T25" fmla="*/ 292 h 1138"/>
                            <a:gd name="T26" fmla="*/ 121 w 967"/>
                            <a:gd name="T27" fmla="*/ 160 h 1138"/>
                            <a:gd name="T28" fmla="*/ 8 w 967"/>
                            <a:gd name="T29" fmla="*/ 14 h 1138"/>
                            <a:gd name="T30" fmla="*/ 0 w 967"/>
                            <a:gd name="T31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67" h="1138">
                              <a:moveTo>
                                <a:pt x="0" y="0"/>
                              </a:moveTo>
                              <a:cubicBezTo>
                                <a:pt x="7" y="0"/>
                                <a:pt x="15" y="0"/>
                                <a:pt x="22" y="0"/>
                              </a:cubicBezTo>
                              <a:cubicBezTo>
                                <a:pt x="297" y="0"/>
                                <a:pt x="571" y="0"/>
                                <a:pt x="846" y="0"/>
                              </a:cubicBezTo>
                              <a:cubicBezTo>
                                <a:pt x="854" y="0"/>
                                <a:pt x="861" y="0"/>
                                <a:pt x="868" y="0"/>
                              </a:cubicBezTo>
                              <a:cubicBezTo>
                                <a:pt x="907" y="66"/>
                                <a:pt x="935" y="136"/>
                                <a:pt x="949" y="211"/>
                              </a:cubicBezTo>
                              <a:cubicBezTo>
                                <a:pt x="964" y="291"/>
                                <a:pt x="967" y="371"/>
                                <a:pt x="961" y="453"/>
                              </a:cubicBezTo>
                              <a:cubicBezTo>
                                <a:pt x="953" y="553"/>
                                <a:pt x="933" y="651"/>
                                <a:pt x="901" y="746"/>
                              </a:cubicBezTo>
                              <a:cubicBezTo>
                                <a:pt x="856" y="881"/>
                                <a:pt x="786" y="1003"/>
                                <a:pt x="697" y="1113"/>
                              </a:cubicBezTo>
                              <a:cubicBezTo>
                                <a:pt x="690" y="1121"/>
                                <a:pt x="685" y="1131"/>
                                <a:pt x="672" y="1138"/>
                              </a:cubicBezTo>
                              <a:cubicBezTo>
                                <a:pt x="672" y="1128"/>
                                <a:pt x="672" y="1119"/>
                                <a:pt x="672" y="1110"/>
                              </a:cubicBezTo>
                              <a:cubicBezTo>
                                <a:pt x="671" y="987"/>
                                <a:pt x="657" y="866"/>
                                <a:pt x="613" y="749"/>
                              </a:cubicBezTo>
                              <a:cubicBezTo>
                                <a:pt x="578" y="656"/>
                                <a:pt x="528" y="572"/>
                                <a:pt x="464" y="497"/>
                              </a:cubicBezTo>
                              <a:cubicBezTo>
                                <a:pt x="399" y="420"/>
                                <a:pt x="319" y="360"/>
                                <a:pt x="247" y="292"/>
                              </a:cubicBezTo>
                              <a:cubicBezTo>
                                <a:pt x="202" y="250"/>
                                <a:pt x="161" y="206"/>
                                <a:pt x="121" y="160"/>
                              </a:cubicBezTo>
                              <a:cubicBezTo>
                                <a:pt x="81" y="114"/>
                                <a:pt x="42" y="66"/>
                                <a:pt x="8" y="14"/>
                              </a:cubicBezTo>
                              <a:cubicBezTo>
                                <a:pt x="5" y="9"/>
                                <a:pt x="3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0E2E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355.85pt;margin-top:73.7pt;height:258.85pt;width:219.9pt;rotation:5898240f;z-index:-251670528;mso-width-relative:page;mso-height-relative:page;" fillcolor="#E0E2E5" filled="t" stroked="f" coordsize="967,1138" o:gfxdata="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" path="m0,0c7,0,15,0,22,0c297,0,571,0,846,0c854,0,861,0,868,0c907,66,935,136,949,211c964,291,967,371,961,453c953,553,933,651,901,746c856,881,786,1003,697,1113c690,1121,685,1131,672,1138c672,1128,672,1119,672,1110c671,987,657,866,613,749c578,656,528,572,464,497c399,420,319,360,247,292c202,250,161,206,121,160c81,114,42,66,8,14c5,9,3,5,0,0xe">
                <v:path o:connectlocs="0,0;63537,0;2443315,0;2506853,0;2740787,609521;2775444,1308593;2602159,2154990;2012991,3215152;1940789,3287371;1940789,3206486;1770392,2163656;1340068,1435697;713355,843508;349457,462196;23104,40442;0,0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-913765</wp:posOffset>
                </wp:positionV>
                <wp:extent cx="7559675" cy="5426710"/>
                <wp:effectExtent l="0" t="0" r="3175" b="3175"/>
                <wp:wrapNone/>
                <wp:docPr id="4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426682"/>
                        </a:xfrm>
                        <a:custGeom>
                          <a:avLst/>
                          <a:gdLst>
                            <a:gd name="connsiteX0" fmla="*/ 3804353 w 7559675"/>
                            <a:gd name="connsiteY0" fmla="*/ 4380934 h 5426682"/>
                            <a:gd name="connsiteX1" fmla="*/ 3804353 w 7559675"/>
                            <a:gd name="connsiteY1" fmla="*/ 4380935 h 5426682"/>
                            <a:gd name="connsiteX2" fmla="*/ 3828642 w 7559675"/>
                            <a:gd name="connsiteY2" fmla="*/ 4381492 h 5426682"/>
                            <a:gd name="connsiteX3" fmla="*/ 3828646 w 7559675"/>
                            <a:gd name="connsiteY3" fmla="*/ 4381490 h 5426682"/>
                            <a:gd name="connsiteX4" fmla="*/ 0 w 7559675"/>
                            <a:gd name="connsiteY4" fmla="*/ 0 h 5426682"/>
                            <a:gd name="connsiteX5" fmla="*/ 7559675 w 7559675"/>
                            <a:gd name="connsiteY5" fmla="*/ 1 h 5426682"/>
                            <a:gd name="connsiteX6" fmla="*/ 7559675 w 7559675"/>
                            <a:gd name="connsiteY6" fmla="*/ 2974598 h 5426682"/>
                            <a:gd name="connsiteX7" fmla="*/ 7442397 w 7559675"/>
                            <a:gd name="connsiteY7" fmla="*/ 2926482 h 5426682"/>
                            <a:gd name="connsiteX8" fmla="*/ 5819878 w 7559675"/>
                            <a:gd name="connsiteY8" fmla="*/ 2859641 h 5426682"/>
                            <a:gd name="connsiteX9" fmla="*/ 5002006 w 7559675"/>
                            <a:gd name="connsiteY9" fmla="*/ 3333232 h 5426682"/>
                            <a:gd name="connsiteX10" fmla="*/ 4178350 w 7559675"/>
                            <a:gd name="connsiteY10" fmla="*/ 4072496 h 5426682"/>
                            <a:gd name="connsiteX11" fmla="*/ 3874900 w 7559675"/>
                            <a:gd name="connsiteY11" fmla="*/ 4349721 h 5426682"/>
                            <a:gd name="connsiteX12" fmla="*/ 3828659 w 7559675"/>
                            <a:gd name="connsiteY12" fmla="*/ 4381487 h 5426682"/>
                            <a:gd name="connsiteX13" fmla="*/ 3828651 w 7559675"/>
                            <a:gd name="connsiteY13" fmla="*/ 4381489 h 5426682"/>
                            <a:gd name="connsiteX14" fmla="*/ 3828870 w 7559675"/>
                            <a:gd name="connsiteY14" fmla="*/ 4381494 h 5426682"/>
                            <a:gd name="connsiteX15" fmla="*/ 3804353 w 7559675"/>
                            <a:gd name="connsiteY15" fmla="*/ 4401186 h 5426682"/>
                            <a:gd name="connsiteX16" fmla="*/ 3804353 w 7559675"/>
                            <a:gd name="connsiteY16" fmla="*/ 4404644 h 5426682"/>
                            <a:gd name="connsiteX17" fmla="*/ 3800048 w 7559675"/>
                            <a:gd name="connsiteY17" fmla="*/ 4404644 h 5426682"/>
                            <a:gd name="connsiteX18" fmla="*/ 3574761 w 7559675"/>
                            <a:gd name="connsiteY18" fmla="*/ 4585583 h 5426682"/>
                            <a:gd name="connsiteX19" fmla="*/ 2730607 w 7559675"/>
                            <a:gd name="connsiteY19" fmla="*/ 5071688 h 5426682"/>
                            <a:gd name="connsiteX20" fmla="*/ 912691 w 7559675"/>
                            <a:gd name="connsiteY20" fmla="*/ 5424004 h 5426682"/>
                            <a:gd name="connsiteX21" fmla="*/ 138125 w 7559675"/>
                            <a:gd name="connsiteY21" fmla="*/ 5195865 h 5426682"/>
                            <a:gd name="connsiteX22" fmla="*/ 1 w 7559675"/>
                            <a:gd name="connsiteY22" fmla="*/ 5126859 h 5426682"/>
                            <a:gd name="connsiteX23" fmla="*/ 1 w 7559675"/>
                            <a:gd name="connsiteY23" fmla="*/ 4805436 h 5426682"/>
                            <a:gd name="connsiteX24" fmla="*/ 0 w 7559675"/>
                            <a:gd name="connsiteY24" fmla="*/ 4805436 h 5426682"/>
                            <a:gd name="connsiteX25" fmla="*/ 0 w 7559675"/>
                            <a:gd name="connsiteY25" fmla="*/ 2165348 h 5426682"/>
                            <a:gd name="connsiteX26" fmla="*/ 0 w 7559675"/>
                            <a:gd name="connsiteY26" fmla="*/ 2147790 h 5426682"/>
                            <a:gd name="connsiteX27" fmla="*/ 0 w 7559675"/>
                            <a:gd name="connsiteY27" fmla="*/ 2147789 h 5426682"/>
                            <a:gd name="connsiteX28" fmla="*/ 0 w 7559675"/>
                            <a:gd name="connsiteY28" fmla="*/ 20232 h 5426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7559675" h="5426682">
                              <a:moveTo>
                                <a:pt x="3804353" y="4380934"/>
                              </a:moveTo>
                              <a:lnTo>
                                <a:pt x="3804353" y="4380935"/>
                              </a:lnTo>
                              <a:lnTo>
                                <a:pt x="3828642" y="4381492"/>
                              </a:lnTo>
                              <a:lnTo>
                                <a:pt x="3828646" y="438149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559675" y="1"/>
                              </a:lnTo>
                              <a:lnTo>
                                <a:pt x="7559675" y="2974598"/>
                              </a:lnTo>
                              <a:lnTo>
                                <a:pt x="7442397" y="2926482"/>
                              </a:lnTo>
                              <a:cubicBezTo>
                                <a:pt x="6917045" y="2732668"/>
                                <a:pt x="6376206" y="2687820"/>
                                <a:pt x="5819878" y="2859641"/>
                              </a:cubicBezTo>
                              <a:cubicBezTo>
                                <a:pt x="5513538" y="2952049"/>
                                <a:pt x="5253437" y="3136864"/>
                                <a:pt x="5002006" y="3333232"/>
                              </a:cubicBezTo>
                              <a:cubicBezTo>
                                <a:pt x="4710114" y="3558476"/>
                                <a:pt x="4450013" y="3821263"/>
                                <a:pt x="4178350" y="4072496"/>
                              </a:cubicBezTo>
                              <a:cubicBezTo>
                                <a:pt x="4080090" y="4167793"/>
                                <a:pt x="3976049" y="4257313"/>
                                <a:pt x="3874900" y="4349721"/>
                              </a:cubicBezTo>
                              <a:cubicBezTo>
                                <a:pt x="3860448" y="4361271"/>
                                <a:pt x="3848888" y="4378597"/>
                                <a:pt x="3828659" y="4381487"/>
                              </a:cubicBezTo>
                              <a:lnTo>
                                <a:pt x="3828651" y="4381489"/>
                              </a:lnTo>
                              <a:lnTo>
                                <a:pt x="3828870" y="4381494"/>
                              </a:lnTo>
                              <a:lnTo>
                                <a:pt x="3804353" y="4401186"/>
                              </a:lnTo>
                              <a:lnTo>
                                <a:pt x="3804353" y="4404644"/>
                              </a:lnTo>
                              <a:lnTo>
                                <a:pt x="3800048" y="4404644"/>
                              </a:lnTo>
                              <a:lnTo>
                                <a:pt x="3574761" y="4585583"/>
                              </a:lnTo>
                              <a:cubicBezTo>
                                <a:pt x="3313698" y="4779294"/>
                                <a:pt x="3031907" y="4941736"/>
                                <a:pt x="2730607" y="5071688"/>
                              </a:cubicBezTo>
                              <a:cubicBezTo>
                                <a:pt x="2149682" y="5320042"/>
                                <a:pt x="1545638" y="5447106"/>
                                <a:pt x="912691" y="5424004"/>
                              </a:cubicBezTo>
                              <a:cubicBezTo>
                                <a:pt x="629455" y="5412452"/>
                                <a:pt x="383790" y="5311378"/>
                                <a:pt x="138125" y="5195865"/>
                              </a:cubicBezTo>
                              <a:lnTo>
                                <a:pt x="1" y="5126859"/>
                              </a:lnTo>
                              <a:lnTo>
                                <a:pt x="1" y="4805436"/>
                              </a:lnTo>
                              <a:lnTo>
                                <a:pt x="0" y="4805436"/>
                              </a:lnTo>
                              <a:lnTo>
                                <a:pt x="0" y="2165348"/>
                              </a:lnTo>
                              <a:lnTo>
                                <a:pt x="0" y="2147790"/>
                              </a:lnTo>
                              <a:lnTo>
                                <a:pt x="0" y="2147789"/>
                              </a:lnTo>
                              <a:lnTo>
                                <a:pt x="0" y="2023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0pt;margin-top:-71.95pt;height:427.3pt;width:595.25pt;z-index:-251669504;v-text-anchor:middle;mso-width-relative:page;mso-height-relative:page;" filled="t" stroked="f" coordsize="7559675,5426682" o:gfxdata="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" path="m3804353,4380934l3804353,4380935,3828642,4381492,3828646,4381490xm0,0l7559675,1,7559675,2974598,7442397,2926482c6917045,2732668,6376206,2687820,5819878,2859641c5513538,2952049,5253437,3136864,5002006,3333232c4710114,3558476,4450013,3821263,4178350,4072496c4080090,4167793,3976049,4257313,3874900,4349721c3860448,4361271,3848888,4378597,3828659,4381487l3828651,4381489,3828870,4381494,3804353,4401186,3804353,4404644,3800048,4404644,3574761,4585583c3313698,4779294,3031907,4941736,2730607,5071688c2149682,5320042,1545638,5447106,912691,5424004c629455,5412452,383790,5311378,138125,5195865l1,5126859,1,4805436,0,4805436,0,2165348,0,2147790,0,2147789,0,20232xe">
                <v:path o:connectlocs="3804353,4380934;3804353,4380935;3828642,4381492;3828646,4381490;0,0;7559675,1;7559675,2974598;7442397,2926482;5819878,2859641;5002006,3333232;4178350,4072496;3874900,4349721;3828659,4381487;3828651,4381489;3828870,4381494;3804353,4401186;3804353,4404644;3800048,4404644;3574761,4585583;2730607,5071688;912691,5424004;138125,5195865;1,5126859;1,4805436;0,4805436;0,2165348;0,2147790;0,2147789;0,20232" o:connectangles="0,0,0,0,0,0,0,0,0,0,0,0,0,0,0,0,0,0,0,0,0,0,0,0,0,0,0,0,0"/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3454400</wp:posOffset>
                </wp:positionV>
                <wp:extent cx="635" cy="24130"/>
                <wp:effectExtent l="0" t="0" r="0" b="0"/>
                <wp:wrapNone/>
                <wp:docPr id="5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8" cy="24293"/>
                        </a:xfrm>
                        <a:custGeom>
                          <a:avLst/>
                          <a:gdLst>
                            <a:gd name="connsiteX0" fmla="*/ 0 w 558"/>
                            <a:gd name="connsiteY0" fmla="*/ 24293 h 24293"/>
                            <a:gd name="connsiteX1" fmla="*/ 556 w 558"/>
                            <a:gd name="connsiteY1" fmla="*/ 0 h 24293"/>
                            <a:gd name="connsiteX2" fmla="*/ 558 w 558"/>
                            <a:gd name="connsiteY2" fmla="*/ 4 h 24293"/>
                            <a:gd name="connsiteX3" fmla="*/ 1 w 558"/>
                            <a:gd name="connsiteY3" fmla="*/ 24293 h 24293"/>
                            <a:gd name="connsiteX4" fmla="*/ 0 w 558"/>
                            <a:gd name="connsiteY4" fmla="*/ 24293 h 24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8" h="24293">
                              <a:moveTo>
                                <a:pt x="0" y="24293"/>
                              </a:moveTo>
                              <a:lnTo>
                                <a:pt x="556" y="0"/>
                              </a:lnTo>
                              <a:lnTo>
                                <a:pt x="558" y="4"/>
                              </a:lnTo>
                              <a:lnTo>
                                <a:pt x="1" y="24293"/>
                              </a:lnTo>
                              <a:lnTo>
                                <a:pt x="0" y="242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300.45pt;margin-top:272pt;height:1.9pt;width:0.05pt;rotation:5898240f;z-index:-251668480;v-text-anchor:middle;mso-width-relative:page;mso-height-relative:page;" fillcolor="#44546A [3215]" filled="t" stroked="f" coordsize="558,24293" o:gfxdata="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1tpQTdoAAAALAQAADwAAAAAAAAABACAA&#10;AAAiAAAAZHJzL2Rvd25yZXYueG1sUEsBAhQAFAAAAAgAh07iQGKNU+RhAwAAXQgAAA4AAAAAAAAA&#10;AQAgAAAAKQEAAGRycy9lMm9Eb2MueG1sUEsFBgAAAAAGAAYAWQEAAPwGAAAAAA==&#10;" path="m0,24293l556,0,558,4,1,24293,0,24293xe">
                <v:path o:connectlocs="0,24293;556,0;558,4;1,24293;0,24293" o:connectangles="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967105</wp:posOffset>
                </wp:positionV>
                <wp:extent cx="3261360" cy="3829050"/>
                <wp:effectExtent l="1905" t="0" r="0" b="0"/>
                <wp:wrapNone/>
                <wp:docPr id="6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61334" cy="3828870"/>
                        </a:xfrm>
                        <a:custGeom>
                          <a:avLst/>
                          <a:gdLst>
                            <a:gd name="connsiteX0" fmla="*/ 1650244 w 2428538"/>
                            <a:gd name="connsiteY0" fmla="*/ 0 h 2851150"/>
                            <a:gd name="connsiteX1" fmla="*/ 2164193 w 2428538"/>
                            <a:gd name="connsiteY1" fmla="*/ 817817 h 2851150"/>
                            <a:gd name="connsiteX2" fmla="*/ 2426544 w 2428538"/>
                            <a:gd name="connsiteY2" fmla="*/ 2171520 h 2851150"/>
                            <a:gd name="connsiteX3" fmla="*/ 2256661 w 2428538"/>
                            <a:gd name="connsiteY3" fmla="*/ 2748296 h 2851150"/>
                            <a:gd name="connsiteX4" fmla="*/ 2205276 w 2428538"/>
                            <a:gd name="connsiteY4" fmla="*/ 2851150 h 2851150"/>
                            <a:gd name="connsiteX5" fmla="*/ 0 w 2428538"/>
                            <a:gd name="connsiteY5" fmla="*/ 2851150 h 2851150"/>
                            <a:gd name="connsiteX6" fmla="*/ 112735 w 2428538"/>
                            <a:gd name="connsiteY6" fmla="*/ 2701769 h 2851150"/>
                            <a:gd name="connsiteX7" fmla="*/ 289064 w 2428538"/>
                            <a:gd name="connsiteY7" fmla="*/ 2496519 h 2851150"/>
                            <a:gd name="connsiteX8" fmla="*/ 684729 w 2428538"/>
                            <a:gd name="connsiteY8" fmla="*/ 2107000 h 2851150"/>
                            <a:gd name="connsiteX9" fmla="*/ 1071792 w 2428538"/>
                            <a:gd name="connsiteY9" fmla="*/ 1743306 h 2851150"/>
                            <a:gd name="connsiteX10" fmla="*/ 1521216 w 2428538"/>
                            <a:gd name="connsiteY10" fmla="*/ 992245 h 2851150"/>
                            <a:gd name="connsiteX11" fmla="*/ 1660988 w 2428538"/>
                            <a:gd name="connsiteY11" fmla="*/ 49654 h 2851150"/>
                            <a:gd name="connsiteX12" fmla="*/ 1659644 w 2428538"/>
                            <a:gd name="connsiteY12" fmla="*/ 24098 h 2851150"/>
                            <a:gd name="connsiteX13" fmla="*/ 1650240 w 2428538"/>
                            <a:gd name="connsiteY13" fmla="*/ 165 h 2851150"/>
                            <a:gd name="connsiteX14" fmla="*/ 1650244 w 2428538"/>
                            <a:gd name="connsiteY14" fmla="*/ 0 h 2851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28538" h="2851150">
                              <a:moveTo>
                                <a:pt x="1650244" y="0"/>
                              </a:moveTo>
                              <a:cubicBezTo>
                                <a:pt x="1863135" y="245345"/>
                                <a:pt x="2035168" y="518668"/>
                                <a:pt x="2164193" y="817817"/>
                              </a:cubicBezTo>
                              <a:cubicBezTo>
                                <a:pt x="2349129" y="1250399"/>
                                <a:pt x="2443747" y="1700199"/>
                                <a:pt x="2426544" y="2171520"/>
                              </a:cubicBezTo>
                              <a:cubicBezTo>
                                <a:pt x="2417942" y="2382430"/>
                                <a:pt x="2342678" y="2565363"/>
                                <a:pt x="2256661" y="2748296"/>
                              </a:cubicBezTo>
                              <a:lnTo>
                                <a:pt x="2205276" y="2851150"/>
                              </a:lnTo>
                              <a:lnTo>
                                <a:pt x="0" y="2851150"/>
                              </a:lnTo>
                              <a:lnTo>
                                <a:pt x="112735" y="2701769"/>
                              </a:lnTo>
                              <a:cubicBezTo>
                                <a:pt x="169182" y="2631559"/>
                                <a:pt x="227779" y="2563232"/>
                                <a:pt x="289064" y="2496519"/>
                              </a:cubicBezTo>
                              <a:cubicBezTo>
                                <a:pt x="413785" y="2360940"/>
                                <a:pt x="547107" y="2231818"/>
                                <a:pt x="684729" y="2107000"/>
                              </a:cubicBezTo>
                              <a:cubicBezTo>
                                <a:pt x="815901" y="1988638"/>
                                <a:pt x="953523" y="1876732"/>
                                <a:pt x="1071792" y="1743306"/>
                              </a:cubicBezTo>
                              <a:cubicBezTo>
                                <a:pt x="1271775" y="1521646"/>
                                <a:pt x="1422299" y="1272010"/>
                                <a:pt x="1521216" y="992245"/>
                              </a:cubicBezTo>
                              <a:cubicBezTo>
                                <a:pt x="1630884" y="686656"/>
                                <a:pt x="1663139" y="370307"/>
                                <a:pt x="1660988" y="49654"/>
                              </a:cubicBezTo>
                              <a:cubicBezTo>
                                <a:pt x="1660988" y="41046"/>
                                <a:pt x="1660988" y="32438"/>
                                <a:pt x="1659644" y="24098"/>
                              </a:cubicBezTo>
                              <a:lnTo>
                                <a:pt x="1650240" y="165"/>
                              </a:lnTo>
                              <a:lnTo>
                                <a:pt x="1650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0E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22.3pt;margin-top:76.15pt;height:301.5pt;width:256.8pt;rotation:5898240f;z-index:-251667456;v-text-anchor:middle;mso-width-relative:page;mso-height-relative:page;" fillcolor="#B00E22" filled="t" stroked="f" coordsize="2428538,2851150" o:gfxdata="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" path="m1650244,0c1863135,245345,2035168,518668,2164193,817817c2349129,1250399,2443747,1700199,2426544,2171520c2417942,2382430,2342678,2565363,2256661,2748296l2205276,2851150,0,2851150,112735,2701769c169182,2631559,227779,2563232,289064,2496519c413785,2360940,547107,2231818,684729,2107000c815901,1988638,953523,1876732,1071792,1743306c1271775,1521646,1422299,1272010,1521216,992245c1630884,686656,1663139,370307,1660988,49654c1660988,41046,1660988,32438,1659644,24098l1650240,165,1650244,0xe">
                <v:path o:connectlocs="2216146,0;2906339,1098263;3258656,2916180;3030516,3690745;2961510,3828870;0,3828870;151394,3628263;388190,3352628;919536,2829535;1439331,2341122;2042872,1332506;2230575,66681;2228770,32361;2216141,221;2216146,0" o:connectangles="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2584450</wp:posOffset>
                </wp:positionV>
                <wp:extent cx="1040130" cy="2814320"/>
                <wp:effectExtent l="8572" t="0" r="0" b="0"/>
                <wp:wrapNone/>
                <wp:docPr id="7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0436" cy="2814093"/>
                        </a:xfrm>
                        <a:custGeom>
                          <a:avLst/>
                          <a:gdLst>
                            <a:gd name="connsiteX0" fmla="*/ 4 w 774756"/>
                            <a:gd name="connsiteY0" fmla="*/ 0 h 2095501"/>
                            <a:gd name="connsiteX1" fmla="*/ 513953 w 774756"/>
                            <a:gd name="connsiteY1" fmla="*/ 817817 h 2095501"/>
                            <a:gd name="connsiteX2" fmla="*/ 768576 w 774756"/>
                            <a:gd name="connsiteY2" fmla="*/ 1821997 h 2095501"/>
                            <a:gd name="connsiteX3" fmla="*/ 774756 w 774756"/>
                            <a:gd name="connsiteY3" fmla="*/ 1941607 h 2095501"/>
                            <a:gd name="connsiteX4" fmla="*/ 774007 w 774756"/>
                            <a:gd name="connsiteY4" fmla="*/ 2095501 h 2095501"/>
                            <a:gd name="connsiteX5" fmla="*/ 748179 w 774756"/>
                            <a:gd name="connsiteY5" fmla="*/ 1873818 h 2095501"/>
                            <a:gd name="connsiteX6" fmla="*/ 377979 w 774756"/>
                            <a:gd name="connsiteY6" fmla="*/ 812749 h 2095501"/>
                            <a:gd name="connsiteX7" fmla="*/ 20693 w 774756"/>
                            <a:gd name="connsiteY7" fmla="*/ 261769 h 2095501"/>
                            <a:gd name="connsiteX8" fmla="*/ 6459 w 774756"/>
                            <a:gd name="connsiteY8" fmla="*/ 236148 h 2095501"/>
                            <a:gd name="connsiteX9" fmla="*/ 10748 w 774756"/>
                            <a:gd name="connsiteY9" fmla="*/ 49654 h 2095501"/>
                            <a:gd name="connsiteX10" fmla="*/ 9404 w 774756"/>
                            <a:gd name="connsiteY10" fmla="*/ 24098 h 2095501"/>
                            <a:gd name="connsiteX11" fmla="*/ 0 w 774756"/>
                            <a:gd name="connsiteY11" fmla="*/ 165 h 2095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74756" h="2095501">
                              <a:moveTo>
                                <a:pt x="4" y="0"/>
                              </a:moveTo>
                              <a:cubicBezTo>
                                <a:pt x="212895" y="245345"/>
                                <a:pt x="384928" y="518668"/>
                                <a:pt x="513953" y="817817"/>
                              </a:cubicBezTo>
                              <a:cubicBezTo>
                                <a:pt x="652655" y="1142254"/>
                                <a:pt x="740553" y="1476375"/>
                                <a:pt x="768576" y="1821997"/>
                              </a:cubicBezTo>
                              <a:lnTo>
                                <a:pt x="774756" y="1941607"/>
                              </a:lnTo>
                              <a:lnTo>
                                <a:pt x="774007" y="2095501"/>
                              </a:lnTo>
                              <a:cubicBezTo>
                                <a:pt x="765398" y="2022324"/>
                                <a:pt x="758941" y="1946995"/>
                                <a:pt x="748179" y="1873818"/>
                              </a:cubicBezTo>
                              <a:cubicBezTo>
                                <a:pt x="692219" y="1497171"/>
                                <a:pt x="558774" y="1146351"/>
                                <a:pt x="377979" y="812749"/>
                              </a:cubicBezTo>
                              <a:cubicBezTo>
                                <a:pt x="274667" y="621198"/>
                                <a:pt x="154137" y="436102"/>
                                <a:pt x="20693" y="261769"/>
                              </a:cubicBezTo>
                              <a:lnTo>
                                <a:pt x="6459" y="236148"/>
                              </a:lnTo>
                              <a:lnTo>
                                <a:pt x="10748" y="49654"/>
                              </a:lnTo>
                              <a:cubicBezTo>
                                <a:pt x="10748" y="41046"/>
                                <a:pt x="10748" y="32438"/>
                                <a:pt x="9404" y="24098"/>
                              </a:cubicBezTo>
                              <a:lnTo>
                                <a:pt x="0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01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149.7pt;margin-top:203.5pt;height:221.6pt;width:81.9pt;rotation:5898240f;z-index:-251666432;v-text-anchor:middle;mso-width-relative:page;mso-height-relative:page;" fillcolor="#8A0112" filled="t" stroked="f" coordsize="774756,2095501" o:gfxdata="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" path="m4,0c212895,245345,384928,518668,513953,817817c652655,1142254,740553,1476375,768576,1821997l774756,1941607,774007,2095501c765398,2022324,758941,1946995,748179,1873818c692219,1497171,558774,1146351,377979,812749c274667,621198,154137,436102,20693,261769l6459,236148,10748,49654c10748,41046,10748,32438,9404,24098l0,165xe">
                <v:path o:connectlocs="5,0;690198,1098263;1032136,2446798;1040436,2607425;1039430,2814093;1004745,2516390;507595,1091457;27789,351535;8673,317128;14433,66681;12628,32361;0,221" o:connectangles="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3454400</wp:posOffset>
                </wp:positionV>
                <wp:extent cx="635" cy="24130"/>
                <wp:effectExtent l="0" t="0" r="0" b="0"/>
                <wp:wrapNone/>
                <wp:docPr id="8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8" cy="24293"/>
                        </a:xfrm>
                        <a:custGeom>
                          <a:avLst/>
                          <a:gdLst>
                            <a:gd name="connsiteX0" fmla="*/ 504 w 506"/>
                            <a:gd name="connsiteY0" fmla="*/ 0 h 22038"/>
                            <a:gd name="connsiteX1" fmla="*/ 506 w 506"/>
                            <a:gd name="connsiteY1" fmla="*/ 3 h 22038"/>
                            <a:gd name="connsiteX2" fmla="*/ 1 w 506"/>
                            <a:gd name="connsiteY2" fmla="*/ 22038 h 22038"/>
                            <a:gd name="connsiteX3" fmla="*/ 0 w 506"/>
                            <a:gd name="connsiteY3" fmla="*/ 22038 h 22038"/>
                            <a:gd name="connsiteX4" fmla="*/ 504 w 506"/>
                            <a:gd name="connsiteY4" fmla="*/ 0 h 220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6" h="22038">
                              <a:moveTo>
                                <a:pt x="504" y="0"/>
                              </a:moveTo>
                              <a:lnTo>
                                <a:pt x="506" y="3"/>
                              </a:lnTo>
                              <a:lnTo>
                                <a:pt x="1" y="22038"/>
                              </a:lnTo>
                              <a:lnTo>
                                <a:pt x="0" y="22038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300.45pt;margin-top:272pt;height:1.9pt;width:0.05pt;rotation:5898240f;z-index:-251665408;v-text-anchor:middle;mso-width-relative:page;mso-height-relative:page;" fillcolor="#4472C4 [3204]" filled="t" stroked="t" coordsize="506,22038" o:gfxdata="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fJBuz2QAAAAsBAAAPAAAAAAAAAAEA&#10;IAAAACIAAABkcnMvZG93bnJldi54bWxQSwECFAAUAAAACACHTuJA/ALs62QDAAB7CAAADgAAAAAA&#10;AAABACAAAAAoAQAAZHJzL2Uyb0RvYy54bWxQSwUGAAAAAAYABgBZAQAA/gYAAAAA&#10;" path="m504,0l506,3,1,22038,0,22038,504,0xe">
                <v:path o:connectlocs="555,0;558,3;1,24293;0,24293;555,0" o:connectangles="0,0,0,0,0"/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-215265</wp:posOffset>
                </wp:positionV>
                <wp:extent cx="2946400" cy="6909435"/>
                <wp:effectExtent l="0" t="0" r="0" b="0"/>
                <wp:wrapNone/>
                <wp:docPr id="9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946267" cy="6909447"/>
                        </a:xfrm>
                        <a:custGeom>
                          <a:avLst/>
                          <a:gdLst>
                            <a:gd name="T0" fmla="*/ 937 w 1020"/>
                            <a:gd name="T1" fmla="*/ 2375 h 2391"/>
                            <a:gd name="T2" fmla="*/ 938 w 1020"/>
                            <a:gd name="T3" fmla="*/ 2173 h 2391"/>
                            <a:gd name="T4" fmla="*/ 799 w 1020"/>
                            <a:gd name="T5" fmla="*/ 1651 h 2391"/>
                            <a:gd name="T6" fmla="*/ 481 w 1020"/>
                            <a:gd name="T7" fmla="*/ 1201 h 2391"/>
                            <a:gd name="T8" fmla="*/ 203 w 1020"/>
                            <a:gd name="T9" fmla="*/ 892 h 2391"/>
                            <a:gd name="T10" fmla="*/ 41 w 1020"/>
                            <a:gd name="T11" fmla="*/ 596 h 2391"/>
                            <a:gd name="T12" fmla="*/ 43 w 1020"/>
                            <a:gd name="T13" fmla="*/ 156 h 2391"/>
                            <a:gd name="T14" fmla="*/ 98 w 1020"/>
                            <a:gd name="T15" fmla="*/ 0 h 2391"/>
                            <a:gd name="T16" fmla="*/ 101 w 1020"/>
                            <a:gd name="T17" fmla="*/ 17 h 2391"/>
                            <a:gd name="T18" fmla="*/ 191 w 1020"/>
                            <a:gd name="T19" fmla="*/ 294 h 2391"/>
                            <a:gd name="T20" fmla="*/ 403 w 1020"/>
                            <a:gd name="T21" fmla="*/ 584 h 2391"/>
                            <a:gd name="T22" fmla="*/ 750 w 1020"/>
                            <a:gd name="T23" fmla="*/ 1067 h 2391"/>
                            <a:gd name="T24" fmla="*/ 970 w 1020"/>
                            <a:gd name="T25" fmla="*/ 1575 h 2391"/>
                            <a:gd name="T26" fmla="*/ 1006 w 1020"/>
                            <a:gd name="T27" fmla="*/ 2059 h 2391"/>
                            <a:gd name="T28" fmla="*/ 940 w 1020"/>
                            <a:gd name="T29" fmla="*/ 2391 h 2391"/>
                            <a:gd name="T30" fmla="*/ 937 w 1020"/>
                            <a:gd name="T31" fmla="*/ 2375 h 2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20" h="2391">
                              <a:moveTo>
                                <a:pt x="937" y="2375"/>
                              </a:moveTo>
                              <a:cubicBezTo>
                                <a:pt x="941" y="2308"/>
                                <a:pt x="943" y="2240"/>
                                <a:pt x="938" y="2173"/>
                              </a:cubicBezTo>
                              <a:cubicBezTo>
                                <a:pt x="925" y="1990"/>
                                <a:pt x="876" y="1817"/>
                                <a:pt x="799" y="1651"/>
                              </a:cubicBezTo>
                              <a:cubicBezTo>
                                <a:pt x="721" y="1482"/>
                                <a:pt x="609" y="1336"/>
                                <a:pt x="481" y="1201"/>
                              </a:cubicBezTo>
                              <a:cubicBezTo>
                                <a:pt x="386" y="1101"/>
                                <a:pt x="287" y="1003"/>
                                <a:pt x="203" y="892"/>
                              </a:cubicBezTo>
                              <a:cubicBezTo>
                                <a:pt x="135" y="802"/>
                                <a:pt x="72" y="708"/>
                                <a:pt x="41" y="596"/>
                              </a:cubicBezTo>
                              <a:cubicBezTo>
                                <a:pt x="0" y="449"/>
                                <a:pt x="7" y="302"/>
                                <a:pt x="43" y="156"/>
                              </a:cubicBezTo>
                              <a:cubicBezTo>
                                <a:pt x="56" y="102"/>
                                <a:pt x="73" y="50"/>
                                <a:pt x="98" y="0"/>
                              </a:cubicBezTo>
                              <a:cubicBezTo>
                                <a:pt x="107" y="3"/>
                                <a:pt x="102" y="11"/>
                                <a:pt x="101" y="17"/>
                              </a:cubicBezTo>
                              <a:cubicBezTo>
                                <a:pt x="99" y="119"/>
                                <a:pt x="140" y="208"/>
                                <a:pt x="191" y="294"/>
                              </a:cubicBezTo>
                              <a:cubicBezTo>
                                <a:pt x="253" y="397"/>
                                <a:pt x="330" y="489"/>
                                <a:pt x="403" y="584"/>
                              </a:cubicBezTo>
                              <a:cubicBezTo>
                                <a:pt x="525" y="740"/>
                                <a:pt x="647" y="896"/>
                                <a:pt x="750" y="1067"/>
                              </a:cubicBezTo>
                              <a:cubicBezTo>
                                <a:pt x="847" y="1226"/>
                                <a:pt x="926" y="1393"/>
                                <a:pt x="970" y="1575"/>
                              </a:cubicBezTo>
                              <a:cubicBezTo>
                                <a:pt x="1009" y="1735"/>
                                <a:pt x="1020" y="1896"/>
                                <a:pt x="1006" y="2059"/>
                              </a:cubicBezTo>
                              <a:cubicBezTo>
                                <a:pt x="997" y="2172"/>
                                <a:pt x="975" y="2283"/>
                                <a:pt x="940" y="2391"/>
                              </a:cubicBezTo>
                              <a:cubicBezTo>
                                <a:pt x="931" y="2387"/>
                                <a:pt x="936" y="2381"/>
                                <a:pt x="937" y="2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B3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100" style="position:absolute;left:0pt;margin-left:207.2pt;margin-top:-16.95pt;height:544.05pt;width:232pt;rotation:5898240f;z-index:-251664384;mso-width-relative:page;mso-height-relative:page;" fillcolor="#EC1B33" filled="t" stroked="f" coordsize="1020,2391" o:gfxdata="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IWOfpzZAAAADAEAAA8AAAAAAAAAAQAgAAAA&#10;IgAAAGRycy9kb3ducmV2LnhtbFBLAQIUABQAAAAIAIdO4kCmcbugmgUAAEsSAAAOAAAAAAAAAAEA&#10;IAAAACgBAABkcnMvZTJvRG9jLnhtbFBLBQYAAAAABgAGAFkBAAA0CQAAAAA=&#10;" path="m937,2375c941,2308,943,2240,938,2173c925,1990,876,1817,799,1651c721,1482,609,1336,481,1201c386,1101,287,1003,203,892c135,802,72,708,41,596c0,449,7,302,43,156c56,102,73,50,98,0c107,3,102,11,101,17c99,119,140,208,191,294c253,397,330,489,403,584c525,740,647,896,750,1067c847,1226,926,1393,970,1575c1009,1735,1020,1896,1006,2059c997,2172,975,2283,940,2391c931,2387,936,2381,937,2375xe">
                <v:path o:connectlocs="2706521,6863210;2709410,6279476;2307909,4771015;1389367,3470617;586364,2577677;118428,1722304;124205,450804;283072,0;291738,49126;551702,849593;1164064,1687627;2166372,3083387;2801842,4551392;2905828,5950042;2715187,6909447;2706521,6863210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5975985</wp:posOffset>
                </wp:positionV>
                <wp:extent cx="5155565" cy="914400"/>
                <wp:effectExtent l="0" t="0" r="0" b="0"/>
                <wp:wrapNone/>
                <wp:docPr id="10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56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1296" w:lineRule="exact"/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未来荧黑 Normal" w:hAnsi="未来荧黑 Normal" w:eastAsia="未来荧黑 Normal"/>
                                <w:b/>
                                <w:bCs/>
                                <w:color w:val="EC1B33"/>
                                <w:kern w:val="24"/>
                                <w:position w:val="1"/>
                                <w:sz w:val="108"/>
                                <w:szCs w:val="108"/>
                              </w:rPr>
                              <w:t>商务风</w:t>
                            </w:r>
                            <w:r>
                              <w:rPr>
                                <w:rFonts w:hint="eastAsia" w:ascii="未来荧黑 Normal" w:hAnsi="未来荧黑 Normal" w:eastAsia="未来荧黑 Normal"/>
                                <w:b/>
                                <w:bCs/>
                                <w:color w:val="EC1B33"/>
                                <w:kern w:val="24"/>
                                <w:position w:val="1"/>
                                <w:sz w:val="108"/>
                                <w:szCs w:val="108"/>
                                <w:lang w:eastAsia="zh-CN"/>
                              </w:rPr>
                              <w:t>简历</w:t>
                            </w:r>
                            <w:r>
                              <w:rPr>
                                <w:rFonts w:hint="eastAsia" w:ascii="未来荧黑 Normal" w:hAnsi="未来荧黑 Normal" w:eastAsia="未来荧黑 Norm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108"/>
                                <w:szCs w:val="10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封面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202" type="#_x0000_t202" style="position:absolute;left:0pt;margin-left:94.65pt;margin-top:470.55pt;height:72pt;width:405.95pt;z-index:-251663360;mso-width-relative:page;mso-height-relative:page;" filled="f" stroked="f" coordsize="21600,21600" o:gfxdata="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XO9uzYAAAADQEAAA8AAAAAAAAAAQAgAAAAIgAAAGRycy9kb3du&#10;cmV2LnhtbFBLAQIUABQAAAAIAIdO4kDcoY5P/wEAAHU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296" w:lineRule="exact"/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未来荧黑 Normal" w:hAnsi="未来荧黑 Normal" w:eastAsia="未来荧黑 Normal"/>
                          <w:b/>
                          <w:bCs/>
                          <w:color w:val="EC1B33"/>
                          <w:kern w:val="24"/>
                          <w:position w:val="1"/>
                          <w:sz w:val="108"/>
                          <w:szCs w:val="108"/>
                        </w:rPr>
                        <w:t>商务风</w:t>
                      </w:r>
                      <w:r>
                        <w:rPr>
                          <w:rFonts w:hint="eastAsia" w:ascii="未来荧黑 Normal" w:hAnsi="未来荧黑 Normal" w:eastAsia="未来荧黑 Normal"/>
                          <w:b/>
                          <w:bCs/>
                          <w:color w:val="EC1B33"/>
                          <w:kern w:val="24"/>
                          <w:position w:val="1"/>
                          <w:sz w:val="108"/>
                          <w:szCs w:val="108"/>
                          <w:lang w:eastAsia="zh-CN"/>
                        </w:rPr>
                        <w:t>简历</w:t>
                      </w:r>
                      <w:r>
                        <w:rPr>
                          <w:rFonts w:hint="eastAsia" w:ascii="未来荧黑 Normal" w:hAnsi="未来荧黑 Normal" w:eastAsia="未来荧黑 Norm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108"/>
                          <w:szCs w:val="10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封面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7004050</wp:posOffset>
                </wp:positionV>
                <wp:extent cx="5393055" cy="548640"/>
                <wp:effectExtent l="0" t="0" r="0" b="0"/>
                <wp:wrapNone/>
                <wp:docPr id="11" name="稻壳儿春秋广告/盗版必究        原创来源：http://chn.docer.com/works?userid=199329941#!/work_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39305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未来荧黑 Normal" w:hAnsi="未来荧黑 Normal" w:eastAsia="未来荧黑 Normal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am from Chunqiu Advertising Design Studio in Bazhong City, Sichuan Province. You can contact Instant Messaging (TIM).Jiuwu jiuliu qi ling qi erling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稻壳儿春秋广告/盗版必究        原创来源：http://chn.docer.com/works?userid=199329941#!/work_time" o:spid="_x0000_s1026" o:spt="202" type="#_x0000_t202" style="position:absolute;left:0pt;flip:x;margin-left:85.3pt;margin-top:551.5pt;height:43.2pt;width:424.65pt;z-index:-251662336;mso-width-relative:page;mso-height-relative:page;" filled="f" stroked="f" coordsize="21600,21600" o:gfxdata="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TR/XDcAAAADgEAAA8AAAAAAAAAAQAgAAAA&#10;IgAAAGRycy9kb3ducmV2LnhtbFBLAQIUABQAAAAIAIdO4kDDtt5rBwIAAH8DAAAOAAAAAAAAAAEA&#10;IAAAACsBAABkcnMvZTJvRG9jLnhtbFBLBQYAAAAABgAGAFkBAAC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未来荧黑 Normal" w:hAnsi="未来荧黑 Normal" w:eastAsia="未来荧黑 Normal"/>
                          <w:color w:val="000000" w:themeColor="text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am from Chunqiu Advertising Design Studio in Bazhong City, Sichuan Province. You can contact Instant Messaging (TIM).Jiuwu jiuliu qi ling qi erling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440" w:right="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未来荧黑 Normal">
    <w:altName w:val="黑体"/>
    <w:panose1 w:val="020B0400000000000000"/>
    <w:charset w:val="86"/>
    <w:family w:val="swiss"/>
    <w:pitch w:val="default"/>
    <w:sig w:usb0="00000000" w:usb1="00000000" w:usb2="00000012" w:usb3="00000000" w:csb0="000601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EE738F"/>
    <w:rsid w:val="00297B02"/>
    <w:rsid w:val="52EE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81d13177-a6b3-1c01-bcdf-ca0330f95f9e\&#21830;&#21153;&#39118;&#20844;&#21496;&#23553;&#38754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商务风公司封面.docx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2020-05-15T02:49:00Z</dcterms:created>
  <dc:creator>双子晨</dc:creator>
  <cp:lastModifiedBy>双子晨</cp:lastModifiedBy>
  <dcterms:modified xsi:type="dcterms:W3CDTF">2020-05-15T02:50:28Z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