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-1009650</wp:posOffset>
                </wp:positionV>
                <wp:extent cx="8997315" cy="10791825"/>
                <wp:effectExtent l="0" t="0" r="13335" b="952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315" cy="10791825"/>
                          <a:chOff x="0" y="0"/>
                          <a:chExt cx="8997315" cy="10791825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0" y="38100"/>
                            <a:ext cx="7595870" cy="33337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梯形 13"/>
                        <wps:cNvSpPr/>
                        <wps:spPr>
                          <a:xfrm flipV="1">
                            <a:off x="5143500" y="0"/>
                            <a:ext cx="3606165" cy="532130"/>
                          </a:xfrm>
                          <a:prstGeom prst="trapezoid">
                            <a:avLst>
                              <a:gd name="adj" fmla="val 68333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0" name="组合 20"/>
                        <wpg:cNvGrpSpPr/>
                        <wpg:grpSpPr>
                          <a:xfrm>
                            <a:off x="342900" y="2419350"/>
                            <a:ext cx="6922135" cy="3575685"/>
                            <a:chOff x="38010" y="57150"/>
                            <a:chExt cx="6923390" cy="3576720"/>
                          </a:xfrm>
                        </wpg:grpSpPr>
                        <wps:wsp>
                          <wps:cNvPr id="26" name="矩形 26"/>
                          <wps:cNvSpPr/>
                          <wps:spPr>
                            <a:xfrm>
                              <a:off x="47625" y="57150"/>
                              <a:ext cx="6912000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工作经验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296F78" w:themeColor="accent5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10" y="370931"/>
                              <a:ext cx="6923390" cy="32629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2012.08-2015.06　　                      思宇高级中学                     教师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工作内容：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负责两个班的数学教学工作，积极与学生沟通，了解学生的思想和学习动向，并及时与学生家长沟通。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在担任班主任期间，所带班级在学校各类评比中均取得较好成绩，尤其是在教学上取得非常好的成绩。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在三年的教学过程中，所带班级教学成绩位居同等班级前列。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很多学生考取了市里的一些重点高中。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参加过中考数学阅卷工作，对中考数学评分标准非常熟悉，能够帮助学生避免考试中出现一些不必要的失分。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2015.07-2017.07                           思宇理工学校                     老师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工作内容：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充分备课，精心钻研教材及考题，落实常规，确保教学质量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296F78" w:themeColor="accent5" w:themeShade="BF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加强理论学习，积极学习新课程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关心爱护学生，积极研究学情。筹划研究生元旦晚会、公管讲坛学术讲座等活动多次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组合 3"/>
                        <wpg:cNvGrpSpPr/>
                        <wpg:grpSpPr>
                          <a:xfrm>
                            <a:off x="1790700" y="781050"/>
                            <a:ext cx="2124710" cy="797560"/>
                            <a:chOff x="0" y="0"/>
                            <a:chExt cx="2124710" cy="797560"/>
                          </a:xfrm>
                        </wpg:grpSpPr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935" cy="512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789493" w:themeColor="accent6"/>
                                    <w:sz w:val="50"/>
                                    <w:szCs w:val="50"/>
                                    <w:lang w:val="en-US" w:eastAsia="zh-CN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789493" w:themeColor="accent6"/>
                                    <w:sz w:val="50"/>
                                    <w:szCs w:val="50"/>
                                    <w:lang w:val="en-US" w:eastAsia="zh-CN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速写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3875"/>
                              <a:ext cx="2124710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14141"/>
                                    <w:szCs w:val="21"/>
                                  </w:rPr>
                                  <w:t>求职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14141"/>
                                    <w:szCs w:val="21"/>
                                  </w:rPr>
                                  <w:t>意向：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14141"/>
                                    <w:szCs w:val="21"/>
                                  </w:rPr>
                                  <w:t>高中老师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342900" y="9029700"/>
                            <a:ext cx="6922135" cy="1365234"/>
                            <a:chOff x="38043" y="57150"/>
                            <a:chExt cx="6924009" cy="1365638"/>
                          </a:xfrm>
                        </wpg:grpSpPr>
                        <wps:wsp>
                          <wps:cNvPr id="33" name="矩形 33"/>
                          <wps:cNvSpPr/>
                          <wps:spPr>
                            <a:xfrm>
                              <a:off x="47625" y="57150"/>
                              <a:ext cx="6912000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296F78" w:themeColor="accent5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3" y="370940"/>
                              <a:ext cx="6924009" cy="10518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本人于思宇师范大学数学系教育类专业毕业，毕业至今一直从事高中数学教师工作，具有丰富的教学经验，有自己完整的教学理念。对学生真诚热心，并能因材施教。此外，由于个人对计算机的浓厚兴趣，大二期辅修了计算机网络工程，能熟练制作课件，具有较强的多媒体教学能力。熟悉办公自动化软件，熟悉学生成绩统分排名，熟悉课表的安排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8" name="组合 38"/>
                        <wpg:cNvGrpSpPr/>
                        <wpg:grpSpPr>
                          <a:xfrm>
                            <a:off x="342900" y="7543800"/>
                            <a:ext cx="6921500" cy="1226128"/>
                            <a:chOff x="38037" y="57150"/>
                            <a:chExt cx="6923956" cy="1226485"/>
                          </a:xfrm>
                        </wpg:grpSpPr>
                        <wps:wsp>
                          <wps:cNvPr id="40" name="矩形 40"/>
                          <wps:cNvSpPr/>
                          <wps:spPr>
                            <a:xfrm>
                              <a:off x="47625" y="57150"/>
                              <a:ext cx="6912000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奖项证书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296F78" w:themeColor="accent5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7" y="370933"/>
                              <a:ext cx="6923956" cy="912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思宇学院一等奖学金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全国青少年钢琴大奖赛福建赛业余少年组一等奖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会计从业资格证、英语CET4证书、全国普通话二级甲等、全国计算机一级证书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7" name="组合 283"/>
                        <wpg:cNvGrpSpPr/>
                        <wpg:grpSpPr>
                          <a:xfrm>
                            <a:off x="361950" y="1790700"/>
                            <a:ext cx="6603503" cy="408940"/>
                            <a:chOff x="0" y="0"/>
                            <a:chExt cx="6603503" cy="408940"/>
                          </a:xfrm>
                        </wpg:grpSpPr>
                        <wps:wsp>
                          <wps:cNvPr id="10" name="文本框 42"/>
                          <wps:cNvSpPr txBox="1"/>
                          <wps:spPr>
                            <a:xfrm>
                              <a:off x="177884" y="0"/>
                              <a:ext cx="1620520" cy="408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1997.07.07                   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0" y="158843"/>
                              <a:ext cx="179070" cy="17907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1535718" y="152493"/>
                              <a:ext cx="179070" cy="17907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" name="文本框 42"/>
                          <wps:cNvSpPr txBox="1"/>
                          <wps:spPr>
                            <a:xfrm>
                              <a:off x="1770834" y="0"/>
                              <a:ext cx="1619885" cy="408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/>
                                    <w:sz w:val="20"/>
                                    <w:szCs w:val="20"/>
                                  </w:rPr>
                                  <w:t>广东省珠海市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8" name="location-pointer_64679"/>
                          <wps:cNvSpPr>
                            <a:spLocks noChangeAspect="1"/>
                          </wps:cNvSpPr>
                          <wps:spPr bwMode="auto">
                            <a:xfrm>
                              <a:off x="1565982" y="184655"/>
                              <a:ext cx="123185" cy="120410"/>
                            </a:xfrm>
                            <a:custGeom>
                              <a:avLst/>
                              <a:gdLst>
                                <a:gd name="connsiteX0" fmla="*/ 163904 w 607933"/>
                                <a:gd name="connsiteY0" fmla="*/ 368072 h 594235"/>
                                <a:gd name="connsiteX1" fmla="*/ 194698 w 607933"/>
                                <a:gd name="connsiteY1" fmla="*/ 416677 h 594235"/>
                                <a:gd name="connsiteX2" fmla="*/ 52648 w 607933"/>
                                <a:gd name="connsiteY2" fmla="*/ 475202 h 594235"/>
                                <a:gd name="connsiteX3" fmla="*/ 303966 w 607933"/>
                                <a:gd name="connsiteY3" fmla="*/ 542654 h 594235"/>
                                <a:gd name="connsiteX4" fmla="*/ 555285 w 607933"/>
                                <a:gd name="connsiteY4" fmla="*/ 475202 h 594235"/>
                                <a:gd name="connsiteX5" fmla="*/ 412242 w 607933"/>
                                <a:gd name="connsiteY5" fmla="*/ 416677 h 594235"/>
                                <a:gd name="connsiteX6" fmla="*/ 444030 w 607933"/>
                                <a:gd name="connsiteY6" fmla="*/ 368072 h 594235"/>
                                <a:gd name="connsiteX7" fmla="*/ 607933 w 607933"/>
                                <a:gd name="connsiteY7" fmla="*/ 475202 h 594235"/>
                                <a:gd name="connsiteX8" fmla="*/ 303966 w 607933"/>
                                <a:gd name="connsiteY8" fmla="*/ 594235 h 594235"/>
                                <a:gd name="connsiteX9" fmla="*/ 0 w 607933"/>
                                <a:gd name="connsiteY9" fmla="*/ 475202 h 594235"/>
                                <a:gd name="connsiteX10" fmla="*/ 163904 w 607933"/>
                                <a:gd name="connsiteY10" fmla="*/ 368072 h 594235"/>
                                <a:gd name="connsiteX11" fmla="*/ 304444 w 607933"/>
                                <a:gd name="connsiteY11" fmla="*/ 119134 h 594235"/>
                                <a:gd name="connsiteX12" fmla="*/ 368550 w 607933"/>
                                <a:gd name="connsiteY12" fmla="*/ 183559 h 594235"/>
                                <a:gd name="connsiteX13" fmla="*/ 304444 w 607933"/>
                                <a:gd name="connsiteY13" fmla="*/ 247984 h 594235"/>
                                <a:gd name="connsiteX14" fmla="*/ 240338 w 607933"/>
                                <a:gd name="connsiteY14" fmla="*/ 183559 h 594235"/>
                                <a:gd name="connsiteX15" fmla="*/ 304444 w 607933"/>
                                <a:gd name="connsiteY15" fmla="*/ 119134 h 594235"/>
                                <a:gd name="connsiteX16" fmla="*/ 304941 w 607933"/>
                                <a:gd name="connsiteY16" fmla="*/ 78375 h 594235"/>
                                <a:gd name="connsiteX17" fmla="*/ 198655 w 607933"/>
                                <a:gd name="connsiteY17" fmla="*/ 183536 h 594235"/>
                                <a:gd name="connsiteX18" fmla="*/ 304941 w 607933"/>
                                <a:gd name="connsiteY18" fmla="*/ 288698 h 594235"/>
                                <a:gd name="connsiteX19" fmla="*/ 410234 w 607933"/>
                                <a:gd name="connsiteY19" fmla="*/ 183536 h 594235"/>
                                <a:gd name="connsiteX20" fmla="*/ 304941 w 607933"/>
                                <a:gd name="connsiteY20" fmla="*/ 78375 h 594235"/>
                                <a:gd name="connsiteX21" fmla="*/ 304941 w 607933"/>
                                <a:gd name="connsiteY21" fmla="*/ 0 h 594235"/>
                                <a:gd name="connsiteX22" fmla="*/ 482747 w 607933"/>
                                <a:gd name="connsiteY22" fmla="*/ 178576 h 594235"/>
                                <a:gd name="connsiteX23" fmla="*/ 338714 w 607933"/>
                                <a:gd name="connsiteY23" fmla="*/ 454376 h 594235"/>
                                <a:gd name="connsiteX24" fmla="*/ 304941 w 607933"/>
                                <a:gd name="connsiteY24" fmla="*/ 472234 h 594235"/>
                                <a:gd name="connsiteX25" fmla="*/ 270175 w 607933"/>
                                <a:gd name="connsiteY25" fmla="*/ 454376 h 594235"/>
                                <a:gd name="connsiteX26" fmla="*/ 126142 w 607933"/>
                                <a:gd name="connsiteY26" fmla="*/ 178576 h 594235"/>
                                <a:gd name="connsiteX27" fmla="*/ 304941 w 607933"/>
                                <a:gd name="connsiteY27" fmla="*/ 0 h 594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607933" h="594235">
                                  <a:moveTo>
                                    <a:pt x="163904" y="368072"/>
                                  </a:moveTo>
                                  <a:cubicBezTo>
                                    <a:pt x="173837" y="383943"/>
                                    <a:pt x="183771" y="399814"/>
                                    <a:pt x="194698" y="416677"/>
                                  </a:cubicBezTo>
                                  <a:cubicBezTo>
                                    <a:pt x="100329" y="430564"/>
                                    <a:pt x="52648" y="460323"/>
                                    <a:pt x="52648" y="475202"/>
                                  </a:cubicBezTo>
                                  <a:cubicBezTo>
                                    <a:pt x="52648" y="495041"/>
                                    <a:pt x="138076" y="542654"/>
                                    <a:pt x="303966" y="542654"/>
                                  </a:cubicBezTo>
                                  <a:cubicBezTo>
                                    <a:pt x="469857" y="542654"/>
                                    <a:pt x="555285" y="495041"/>
                                    <a:pt x="555285" y="475202"/>
                                  </a:cubicBezTo>
                                  <a:cubicBezTo>
                                    <a:pt x="555285" y="460323"/>
                                    <a:pt x="506611" y="430564"/>
                                    <a:pt x="412242" y="416677"/>
                                  </a:cubicBezTo>
                                  <a:cubicBezTo>
                                    <a:pt x="424162" y="399814"/>
                                    <a:pt x="434096" y="383943"/>
                                    <a:pt x="444030" y="368072"/>
                                  </a:cubicBezTo>
                                  <a:cubicBezTo>
                                    <a:pt x="536412" y="385927"/>
                                    <a:pt x="607933" y="421637"/>
                                    <a:pt x="607933" y="475202"/>
                                  </a:cubicBezTo>
                                  <a:cubicBezTo>
                                    <a:pt x="607933" y="553565"/>
                                    <a:pt x="454956" y="594235"/>
                                    <a:pt x="303966" y="594235"/>
                                  </a:cubicBezTo>
                                  <a:cubicBezTo>
                                    <a:pt x="152977" y="594235"/>
                                    <a:pt x="0" y="553565"/>
                                    <a:pt x="0" y="475202"/>
                                  </a:cubicBezTo>
                                  <a:cubicBezTo>
                                    <a:pt x="0" y="421637"/>
                                    <a:pt x="70528" y="385927"/>
                                    <a:pt x="163904" y="368072"/>
                                  </a:cubicBezTo>
                                  <a:close/>
                                  <a:moveTo>
                                    <a:pt x="304444" y="119134"/>
                                  </a:moveTo>
                                  <a:cubicBezTo>
                                    <a:pt x="339849" y="119134"/>
                                    <a:pt x="368550" y="147978"/>
                                    <a:pt x="368550" y="183559"/>
                                  </a:cubicBezTo>
                                  <a:cubicBezTo>
                                    <a:pt x="368550" y="219140"/>
                                    <a:pt x="339849" y="247984"/>
                                    <a:pt x="304444" y="247984"/>
                                  </a:cubicBezTo>
                                  <a:cubicBezTo>
                                    <a:pt x="269039" y="247984"/>
                                    <a:pt x="240338" y="219140"/>
                                    <a:pt x="240338" y="183559"/>
                                  </a:cubicBezTo>
                                  <a:cubicBezTo>
                                    <a:pt x="240338" y="147978"/>
                                    <a:pt x="269039" y="119134"/>
                                    <a:pt x="304444" y="119134"/>
                                  </a:cubicBezTo>
                                  <a:close/>
                                  <a:moveTo>
                                    <a:pt x="304941" y="78375"/>
                                  </a:moveTo>
                                  <a:cubicBezTo>
                                    <a:pt x="246335" y="78375"/>
                                    <a:pt x="198655" y="125003"/>
                                    <a:pt x="198655" y="183536"/>
                                  </a:cubicBezTo>
                                  <a:cubicBezTo>
                                    <a:pt x="198655" y="242070"/>
                                    <a:pt x="246335" y="288698"/>
                                    <a:pt x="304941" y="288698"/>
                                  </a:cubicBezTo>
                                  <a:cubicBezTo>
                                    <a:pt x="362554" y="288698"/>
                                    <a:pt x="410234" y="242070"/>
                                    <a:pt x="410234" y="183536"/>
                                  </a:cubicBezTo>
                                  <a:cubicBezTo>
                                    <a:pt x="410234" y="125003"/>
                                    <a:pt x="362554" y="78375"/>
                                    <a:pt x="304941" y="78375"/>
                                  </a:cubicBezTo>
                                  <a:close/>
                                  <a:moveTo>
                                    <a:pt x="304941" y="0"/>
                                  </a:moveTo>
                                  <a:cubicBezTo>
                                    <a:pt x="403281" y="0"/>
                                    <a:pt x="482747" y="80359"/>
                                    <a:pt x="482747" y="178576"/>
                                  </a:cubicBezTo>
                                  <a:cubicBezTo>
                                    <a:pt x="482747" y="249014"/>
                                    <a:pt x="391361" y="383938"/>
                                    <a:pt x="338714" y="454376"/>
                                  </a:cubicBezTo>
                                  <a:cubicBezTo>
                                    <a:pt x="330768" y="465289"/>
                                    <a:pt x="317854" y="472234"/>
                                    <a:pt x="304941" y="472234"/>
                                  </a:cubicBezTo>
                                  <a:cubicBezTo>
                                    <a:pt x="291035" y="472234"/>
                                    <a:pt x="278121" y="465289"/>
                                    <a:pt x="270175" y="454376"/>
                                  </a:cubicBezTo>
                                  <a:cubicBezTo>
                                    <a:pt x="217528" y="383938"/>
                                    <a:pt x="126142" y="249014"/>
                                    <a:pt x="126142" y="178576"/>
                                  </a:cubicBezTo>
                                  <a:cubicBezTo>
                                    <a:pt x="126142" y="80359"/>
                                    <a:pt x="205608" y="0"/>
                                    <a:pt x="3049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9" name="analog-stopwatch_67066"/>
                          <wps:cNvSpPr>
                            <a:spLocks noChangeAspect="1"/>
                          </wps:cNvSpPr>
                          <wps:spPr bwMode="auto">
                            <a:xfrm>
                              <a:off x="38155" y="181497"/>
                              <a:ext cx="101576" cy="123186"/>
                            </a:xfrm>
                            <a:custGeom>
                              <a:avLst/>
                              <a:gdLst>
                                <a:gd name="connsiteX0" fmla="*/ 249706 w 501861"/>
                                <a:gd name="connsiteY0" fmla="*/ 170425 h 608627"/>
                                <a:gd name="connsiteX1" fmla="*/ 249706 w 501861"/>
                                <a:gd name="connsiteY1" fmla="*/ 275730 h 608627"/>
                                <a:gd name="connsiteX2" fmla="*/ 249706 w 501861"/>
                                <a:gd name="connsiteY2" fmla="*/ 357238 h 608627"/>
                                <a:gd name="connsiteX3" fmla="*/ 249706 w 501861"/>
                                <a:gd name="connsiteY3" fmla="*/ 358179 h 608627"/>
                                <a:gd name="connsiteX4" fmla="*/ 250930 w 501861"/>
                                <a:gd name="connsiteY4" fmla="*/ 358179 h 608627"/>
                                <a:gd name="connsiteX5" fmla="*/ 314982 w 501861"/>
                                <a:gd name="connsiteY5" fmla="*/ 358179 h 608627"/>
                                <a:gd name="connsiteX6" fmla="*/ 438799 w 501861"/>
                                <a:gd name="connsiteY6" fmla="*/ 358179 h 608627"/>
                                <a:gd name="connsiteX7" fmla="*/ 436774 w 501861"/>
                                <a:gd name="connsiteY7" fmla="*/ 330665 h 608627"/>
                                <a:gd name="connsiteX8" fmla="*/ 401074 w 501861"/>
                                <a:gd name="connsiteY8" fmla="*/ 245300 h 608627"/>
                                <a:gd name="connsiteX9" fmla="*/ 320068 w 501861"/>
                                <a:gd name="connsiteY9" fmla="*/ 183594 h 608627"/>
                                <a:gd name="connsiteX10" fmla="*/ 277352 w 501861"/>
                                <a:gd name="connsiteY10" fmla="*/ 172306 h 608627"/>
                                <a:gd name="connsiteX11" fmla="*/ 250930 w 501861"/>
                                <a:gd name="connsiteY11" fmla="*/ 170425 h 608627"/>
                                <a:gd name="connsiteX12" fmla="*/ 250930 w 501861"/>
                                <a:gd name="connsiteY12" fmla="*/ 107542 h 608627"/>
                                <a:gd name="connsiteX13" fmla="*/ 283898 w 501861"/>
                                <a:gd name="connsiteY13" fmla="*/ 109658 h 608627"/>
                                <a:gd name="connsiteX14" fmla="*/ 359347 w 501861"/>
                                <a:gd name="connsiteY14" fmla="*/ 132046 h 608627"/>
                                <a:gd name="connsiteX15" fmla="*/ 440353 w 501861"/>
                                <a:gd name="connsiteY15" fmla="*/ 193753 h 608627"/>
                                <a:gd name="connsiteX16" fmla="*/ 501861 w 501861"/>
                                <a:gd name="connsiteY16" fmla="*/ 358037 h 608627"/>
                                <a:gd name="connsiteX17" fmla="*/ 250930 w 501861"/>
                                <a:gd name="connsiteY17" fmla="*/ 608627 h 608627"/>
                                <a:gd name="connsiteX18" fmla="*/ 0 w 501861"/>
                                <a:gd name="connsiteY18" fmla="*/ 358037 h 608627"/>
                                <a:gd name="connsiteX19" fmla="*/ 217963 w 501861"/>
                                <a:gd name="connsiteY19" fmla="*/ 109658 h 608627"/>
                                <a:gd name="connsiteX20" fmla="*/ 250930 w 501861"/>
                                <a:gd name="connsiteY20" fmla="*/ 107542 h 608627"/>
                                <a:gd name="connsiteX21" fmla="*/ 402966 w 501861"/>
                                <a:gd name="connsiteY21" fmla="*/ 86965 h 608627"/>
                                <a:gd name="connsiteX22" fmla="*/ 421556 w 501861"/>
                                <a:gd name="connsiteY22" fmla="*/ 91851 h 608627"/>
                                <a:gd name="connsiteX23" fmla="*/ 462633 w 501861"/>
                                <a:gd name="connsiteY23" fmla="*/ 123080 h 608627"/>
                                <a:gd name="connsiteX24" fmla="*/ 467438 w 501861"/>
                                <a:gd name="connsiteY24" fmla="*/ 158260 h 608627"/>
                                <a:gd name="connsiteX25" fmla="*/ 451469 w 501861"/>
                                <a:gd name="connsiteY25" fmla="*/ 179236 h 608627"/>
                                <a:gd name="connsiteX26" fmla="*/ 440964 w 501861"/>
                                <a:gd name="connsiteY26" fmla="*/ 168183 h 608627"/>
                                <a:gd name="connsiteX27" fmla="*/ 370398 w 501861"/>
                                <a:gd name="connsiteY27" fmla="*/ 117530 h 608627"/>
                                <a:gd name="connsiteX28" fmla="*/ 386320 w 501861"/>
                                <a:gd name="connsiteY28" fmla="*/ 96648 h 608627"/>
                                <a:gd name="connsiteX29" fmla="*/ 402966 w 501861"/>
                                <a:gd name="connsiteY29" fmla="*/ 86965 h 608627"/>
                                <a:gd name="connsiteX30" fmla="*/ 198064 w 501861"/>
                                <a:gd name="connsiteY30" fmla="*/ 0 h 608627"/>
                                <a:gd name="connsiteX31" fmla="*/ 303727 w 501861"/>
                                <a:gd name="connsiteY31" fmla="*/ 0 h 608627"/>
                                <a:gd name="connsiteX32" fmla="*/ 328835 w 501861"/>
                                <a:gd name="connsiteY32" fmla="*/ 25074 h 608627"/>
                                <a:gd name="connsiteX33" fmla="*/ 328835 w 501861"/>
                                <a:gd name="connsiteY33" fmla="*/ 37635 h 608627"/>
                                <a:gd name="connsiteX34" fmla="*/ 303727 w 501861"/>
                                <a:gd name="connsiteY34" fmla="*/ 62709 h 608627"/>
                                <a:gd name="connsiteX35" fmla="*/ 283894 w 501861"/>
                                <a:gd name="connsiteY35" fmla="*/ 62709 h 608627"/>
                                <a:gd name="connsiteX36" fmla="*/ 283894 w 501861"/>
                                <a:gd name="connsiteY36" fmla="*/ 91594 h 608627"/>
                                <a:gd name="connsiteX37" fmla="*/ 250919 w 501861"/>
                                <a:gd name="connsiteY37" fmla="*/ 89571 h 608627"/>
                                <a:gd name="connsiteX38" fmla="*/ 217944 w 501861"/>
                                <a:gd name="connsiteY38" fmla="*/ 91594 h 608627"/>
                                <a:gd name="connsiteX39" fmla="*/ 217944 w 501861"/>
                                <a:gd name="connsiteY39" fmla="*/ 62709 h 608627"/>
                                <a:gd name="connsiteX40" fmla="*/ 198064 w 501861"/>
                                <a:gd name="connsiteY40" fmla="*/ 62709 h 608627"/>
                                <a:gd name="connsiteX41" fmla="*/ 172956 w 501861"/>
                                <a:gd name="connsiteY41" fmla="*/ 37635 h 608627"/>
                                <a:gd name="connsiteX42" fmla="*/ 172956 w 501861"/>
                                <a:gd name="connsiteY42" fmla="*/ 25074 h 608627"/>
                                <a:gd name="connsiteX43" fmla="*/ 198064 w 501861"/>
                                <a:gd name="connsiteY43" fmla="*/ 0 h 608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</a:cxnLst>
                              <a:rect l="l" t="t" r="r" b="b"/>
                              <a:pathLst>
                                <a:path w="501861" h="608627">
                                  <a:moveTo>
                                    <a:pt x="249706" y="170425"/>
                                  </a:moveTo>
                                  <a:lnTo>
                                    <a:pt x="249706" y="275730"/>
                                  </a:lnTo>
                                  <a:lnTo>
                                    <a:pt x="249706" y="357238"/>
                                  </a:lnTo>
                                  <a:lnTo>
                                    <a:pt x="249706" y="358179"/>
                                  </a:lnTo>
                                  <a:lnTo>
                                    <a:pt x="250930" y="358179"/>
                                  </a:lnTo>
                                  <a:lnTo>
                                    <a:pt x="314982" y="358179"/>
                                  </a:lnTo>
                                  <a:lnTo>
                                    <a:pt x="438799" y="358179"/>
                                  </a:lnTo>
                                  <a:cubicBezTo>
                                    <a:pt x="438799" y="348819"/>
                                    <a:pt x="438092" y="339601"/>
                                    <a:pt x="436774" y="330665"/>
                                  </a:cubicBezTo>
                                  <a:cubicBezTo>
                                    <a:pt x="432158" y="298918"/>
                                    <a:pt x="419536" y="269757"/>
                                    <a:pt x="401074" y="245300"/>
                                  </a:cubicBezTo>
                                  <a:cubicBezTo>
                                    <a:pt x="380399" y="217880"/>
                                    <a:pt x="352471" y="196387"/>
                                    <a:pt x="320068" y="183594"/>
                                  </a:cubicBezTo>
                                  <a:cubicBezTo>
                                    <a:pt x="306504" y="178185"/>
                                    <a:pt x="292234" y="174375"/>
                                    <a:pt x="277352" y="172306"/>
                                  </a:cubicBezTo>
                                  <a:cubicBezTo>
                                    <a:pt x="268733" y="171036"/>
                                    <a:pt x="259879" y="170425"/>
                                    <a:pt x="250930" y="170425"/>
                                  </a:cubicBezTo>
                                  <a:close/>
                                  <a:moveTo>
                                    <a:pt x="250930" y="107542"/>
                                  </a:moveTo>
                                  <a:cubicBezTo>
                                    <a:pt x="262092" y="107542"/>
                                    <a:pt x="273066" y="108200"/>
                                    <a:pt x="283898" y="109658"/>
                                  </a:cubicBezTo>
                                  <a:cubicBezTo>
                                    <a:pt x="310555" y="113186"/>
                                    <a:pt x="335987" y="120805"/>
                                    <a:pt x="359347" y="132046"/>
                                  </a:cubicBezTo>
                                  <a:cubicBezTo>
                                    <a:pt x="390431" y="146955"/>
                                    <a:pt x="418029" y="168026"/>
                                    <a:pt x="440353" y="193753"/>
                                  </a:cubicBezTo>
                                  <a:cubicBezTo>
                                    <a:pt x="478690" y="237728"/>
                                    <a:pt x="501861" y="295155"/>
                                    <a:pt x="501861" y="358037"/>
                                  </a:cubicBezTo>
                                  <a:cubicBezTo>
                                    <a:pt x="501861" y="496454"/>
                                    <a:pt x="389489" y="608627"/>
                                    <a:pt x="250930" y="608627"/>
                                  </a:cubicBezTo>
                                  <a:cubicBezTo>
                                    <a:pt x="112325" y="608627"/>
                                    <a:pt x="0" y="496454"/>
                                    <a:pt x="0" y="358037"/>
                                  </a:cubicBezTo>
                                  <a:cubicBezTo>
                                    <a:pt x="0" y="230861"/>
                                    <a:pt x="94947" y="125791"/>
                                    <a:pt x="217963" y="109658"/>
                                  </a:cubicBezTo>
                                  <a:cubicBezTo>
                                    <a:pt x="228748" y="108295"/>
                                    <a:pt x="239722" y="107542"/>
                                    <a:pt x="250930" y="107542"/>
                                  </a:cubicBezTo>
                                  <a:close/>
                                  <a:moveTo>
                                    <a:pt x="402966" y="86965"/>
                                  </a:moveTo>
                                  <a:cubicBezTo>
                                    <a:pt x="409344" y="86101"/>
                                    <a:pt x="416044" y="87665"/>
                                    <a:pt x="421556" y="91851"/>
                                  </a:cubicBezTo>
                                  <a:lnTo>
                                    <a:pt x="462633" y="123080"/>
                                  </a:lnTo>
                                  <a:cubicBezTo>
                                    <a:pt x="473703" y="131499"/>
                                    <a:pt x="475823" y="147254"/>
                                    <a:pt x="467438" y="158260"/>
                                  </a:cubicBezTo>
                                  <a:lnTo>
                                    <a:pt x="451469" y="179236"/>
                                  </a:lnTo>
                                  <a:cubicBezTo>
                                    <a:pt x="448124" y="175473"/>
                                    <a:pt x="444685" y="171805"/>
                                    <a:pt x="440964" y="168183"/>
                                  </a:cubicBezTo>
                                  <a:cubicBezTo>
                                    <a:pt x="420190" y="147442"/>
                                    <a:pt x="396495" y="130417"/>
                                    <a:pt x="370398" y="117530"/>
                                  </a:cubicBezTo>
                                  <a:lnTo>
                                    <a:pt x="386320" y="96648"/>
                                  </a:lnTo>
                                  <a:cubicBezTo>
                                    <a:pt x="390536" y="91122"/>
                                    <a:pt x="396589" y="87829"/>
                                    <a:pt x="402966" y="86965"/>
                                  </a:cubicBezTo>
                                  <a:close/>
                                  <a:moveTo>
                                    <a:pt x="198064" y="0"/>
                                  </a:moveTo>
                                  <a:lnTo>
                                    <a:pt x="303727" y="0"/>
                                  </a:lnTo>
                                  <a:cubicBezTo>
                                    <a:pt x="317623" y="0"/>
                                    <a:pt x="328835" y="11243"/>
                                    <a:pt x="328835" y="25074"/>
                                  </a:cubicBezTo>
                                  <a:lnTo>
                                    <a:pt x="328835" y="37635"/>
                                  </a:lnTo>
                                  <a:cubicBezTo>
                                    <a:pt x="328835" y="51513"/>
                                    <a:pt x="317623" y="62709"/>
                                    <a:pt x="303727" y="62709"/>
                                  </a:cubicBezTo>
                                  <a:lnTo>
                                    <a:pt x="283894" y="62709"/>
                                  </a:lnTo>
                                  <a:lnTo>
                                    <a:pt x="283894" y="91594"/>
                                  </a:lnTo>
                                  <a:cubicBezTo>
                                    <a:pt x="273013" y="90277"/>
                                    <a:pt x="262036" y="89571"/>
                                    <a:pt x="250919" y="89571"/>
                                  </a:cubicBezTo>
                                  <a:cubicBezTo>
                                    <a:pt x="239802" y="89571"/>
                                    <a:pt x="228778" y="90277"/>
                                    <a:pt x="217944" y="91594"/>
                                  </a:cubicBezTo>
                                  <a:lnTo>
                                    <a:pt x="217944" y="62709"/>
                                  </a:lnTo>
                                  <a:lnTo>
                                    <a:pt x="198064" y="62709"/>
                                  </a:lnTo>
                                  <a:cubicBezTo>
                                    <a:pt x="184215" y="62709"/>
                                    <a:pt x="172956" y="51513"/>
                                    <a:pt x="172956" y="37635"/>
                                  </a:cubicBezTo>
                                  <a:lnTo>
                                    <a:pt x="172956" y="25074"/>
                                  </a:lnTo>
                                  <a:cubicBezTo>
                                    <a:pt x="172956" y="11243"/>
                                    <a:pt x="184215" y="0"/>
                                    <a:pt x="1980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" name="文本框 42"/>
                          <wps:cNvSpPr txBox="1"/>
                          <wps:spPr>
                            <a:xfrm>
                              <a:off x="3390032" y="0"/>
                              <a:ext cx="1619885" cy="408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/>
                                    <w:sz w:val="20"/>
                                    <w:szCs w:val="20"/>
                                  </w:rPr>
                                  <w:t>177 0707 0707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" name="矩形 36"/>
                          <wps:cNvSpPr/>
                          <wps:spPr>
                            <a:xfrm>
                              <a:off x="3212190" y="158843"/>
                              <a:ext cx="179070" cy="17907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4747908" y="158843"/>
                              <a:ext cx="179070" cy="17907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4" name="文本框 42"/>
                          <wps:cNvSpPr txBox="1"/>
                          <wps:spPr>
                            <a:xfrm>
                              <a:off x="4982983" y="0"/>
                              <a:ext cx="1620520" cy="408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/>
                                    <w:sz w:val="20"/>
                                    <w:szCs w:val="20"/>
                                  </w:rPr>
                                  <w:t>177 docer@qq.com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" name="call-volume_17819"/>
                          <wps:cNvSpPr>
                            <a:spLocks noChangeAspect="1"/>
                          </wps:cNvSpPr>
                          <wps:spPr bwMode="auto">
                            <a:xfrm>
                              <a:off x="3240343" y="180988"/>
                              <a:ext cx="123185" cy="121993"/>
                            </a:xfrm>
                            <a:custGeom>
                              <a:avLst/>
                              <a:gdLst>
                                <a:gd name="connsiteX0" fmla="*/ 251451 w 608736"/>
                                <a:gd name="connsiteY0" fmla="*/ 247191 h 602841"/>
                                <a:gd name="connsiteX1" fmla="*/ 262137 w 608736"/>
                                <a:gd name="connsiteY1" fmla="*/ 250055 h 602841"/>
                                <a:gd name="connsiteX2" fmla="*/ 323645 w 608736"/>
                                <a:gd name="connsiteY2" fmla="*/ 285209 h 602841"/>
                                <a:gd name="connsiteX3" fmla="*/ 359872 w 608736"/>
                                <a:gd name="connsiteY3" fmla="*/ 350307 h 602841"/>
                                <a:gd name="connsiteX4" fmla="*/ 363521 w 608736"/>
                                <a:gd name="connsiteY4" fmla="*/ 365670 h 602841"/>
                                <a:gd name="connsiteX5" fmla="*/ 347753 w 608736"/>
                                <a:gd name="connsiteY5" fmla="*/ 364108 h 602841"/>
                                <a:gd name="connsiteX6" fmla="*/ 342801 w 608736"/>
                                <a:gd name="connsiteY6" fmla="*/ 363587 h 602841"/>
                                <a:gd name="connsiteX7" fmla="*/ 326121 w 608736"/>
                                <a:gd name="connsiteY7" fmla="*/ 362676 h 602841"/>
                                <a:gd name="connsiteX8" fmla="*/ 323776 w 608736"/>
                                <a:gd name="connsiteY8" fmla="*/ 354734 h 602841"/>
                                <a:gd name="connsiteX9" fmla="*/ 298104 w 608736"/>
                                <a:gd name="connsiteY9" fmla="*/ 310727 h 602841"/>
                                <a:gd name="connsiteX10" fmla="*/ 251842 w 608736"/>
                                <a:gd name="connsiteY10" fmla="*/ 284558 h 602841"/>
                                <a:gd name="connsiteX11" fmla="*/ 238550 w 608736"/>
                                <a:gd name="connsiteY11" fmla="*/ 281042 h 602841"/>
                                <a:gd name="connsiteX12" fmla="*/ 244284 w 608736"/>
                                <a:gd name="connsiteY12" fmla="*/ 268674 h 602841"/>
                                <a:gd name="connsiteX13" fmla="*/ 248324 w 608736"/>
                                <a:gd name="connsiteY13" fmla="*/ 257737 h 602841"/>
                                <a:gd name="connsiteX14" fmla="*/ 246454 w 608736"/>
                                <a:gd name="connsiteY14" fmla="*/ 168722 h 602841"/>
                                <a:gd name="connsiteX15" fmla="*/ 261971 w 608736"/>
                                <a:gd name="connsiteY15" fmla="*/ 171325 h 602841"/>
                                <a:gd name="connsiteX16" fmla="*/ 378414 w 608736"/>
                                <a:gd name="connsiteY16" fmla="*/ 230549 h 602841"/>
                                <a:gd name="connsiteX17" fmla="*/ 439699 w 608736"/>
                                <a:gd name="connsiteY17" fmla="*/ 360970 h 602841"/>
                                <a:gd name="connsiteX18" fmla="*/ 441003 w 608736"/>
                                <a:gd name="connsiteY18" fmla="*/ 373856 h 602841"/>
                                <a:gd name="connsiteX19" fmla="*/ 425225 w 608736"/>
                                <a:gd name="connsiteY19" fmla="*/ 373335 h 602841"/>
                                <a:gd name="connsiteX20" fmla="*/ 417923 w 608736"/>
                                <a:gd name="connsiteY20" fmla="*/ 373075 h 602841"/>
                                <a:gd name="connsiteX21" fmla="*/ 404753 w 608736"/>
                                <a:gd name="connsiteY21" fmla="*/ 371253 h 602841"/>
                                <a:gd name="connsiteX22" fmla="*/ 403841 w 608736"/>
                                <a:gd name="connsiteY22" fmla="*/ 362532 h 602841"/>
                                <a:gd name="connsiteX23" fmla="*/ 352856 w 608736"/>
                                <a:gd name="connsiteY23" fmla="*/ 256060 h 602841"/>
                                <a:gd name="connsiteX24" fmla="*/ 260015 w 608736"/>
                                <a:gd name="connsiteY24" fmla="*/ 207640 h 602841"/>
                                <a:gd name="connsiteX25" fmla="*/ 251800 w 608736"/>
                                <a:gd name="connsiteY25" fmla="*/ 206078 h 602841"/>
                                <a:gd name="connsiteX26" fmla="*/ 250757 w 608736"/>
                                <a:gd name="connsiteY26" fmla="*/ 197878 h 602841"/>
                                <a:gd name="connsiteX27" fmla="*/ 248932 w 608736"/>
                                <a:gd name="connsiteY27" fmla="*/ 184211 h 602841"/>
                                <a:gd name="connsiteX28" fmla="*/ 73371 w 608736"/>
                                <a:gd name="connsiteY28" fmla="*/ 111141 h 602841"/>
                                <a:gd name="connsiteX29" fmla="*/ 97098 w 608736"/>
                                <a:gd name="connsiteY29" fmla="*/ 120514 h 602841"/>
                                <a:gd name="connsiteX30" fmla="*/ 175057 w 608736"/>
                                <a:gd name="connsiteY30" fmla="*/ 198363 h 602841"/>
                                <a:gd name="connsiteX31" fmla="*/ 174014 w 608736"/>
                                <a:gd name="connsiteY31" fmla="*/ 247963 h 602841"/>
                                <a:gd name="connsiteX32" fmla="*/ 131906 w 608736"/>
                                <a:gd name="connsiteY32" fmla="*/ 290142 h 602841"/>
                                <a:gd name="connsiteX33" fmla="*/ 138033 w 608736"/>
                                <a:gd name="connsiteY33" fmla="*/ 301208 h 602841"/>
                                <a:gd name="connsiteX34" fmla="*/ 207388 w 608736"/>
                                <a:gd name="connsiteY34" fmla="*/ 396892 h 602841"/>
                                <a:gd name="connsiteX35" fmla="*/ 302947 w 608736"/>
                                <a:gd name="connsiteY35" fmla="*/ 466019 h 602841"/>
                                <a:gd name="connsiteX36" fmla="*/ 314419 w 608736"/>
                                <a:gd name="connsiteY36" fmla="*/ 472268 h 602841"/>
                                <a:gd name="connsiteX37" fmla="*/ 356528 w 608736"/>
                                <a:gd name="connsiteY37" fmla="*/ 430219 h 602841"/>
                                <a:gd name="connsiteX38" fmla="*/ 382340 w 608736"/>
                                <a:gd name="connsiteY38" fmla="*/ 419804 h 602841"/>
                                <a:gd name="connsiteX39" fmla="*/ 406198 w 608736"/>
                                <a:gd name="connsiteY39" fmla="*/ 429177 h 602841"/>
                                <a:gd name="connsiteX40" fmla="*/ 484157 w 608736"/>
                                <a:gd name="connsiteY40" fmla="*/ 507027 h 602841"/>
                                <a:gd name="connsiteX41" fmla="*/ 483114 w 608736"/>
                                <a:gd name="connsiteY41" fmla="*/ 556496 h 602841"/>
                                <a:gd name="connsiteX42" fmla="*/ 465123 w 608736"/>
                                <a:gd name="connsiteY42" fmla="*/ 574071 h 602841"/>
                                <a:gd name="connsiteX43" fmla="*/ 460821 w 608736"/>
                                <a:gd name="connsiteY43" fmla="*/ 577586 h 602841"/>
                                <a:gd name="connsiteX44" fmla="*/ 430446 w 608736"/>
                                <a:gd name="connsiteY44" fmla="*/ 594770 h 602841"/>
                                <a:gd name="connsiteX45" fmla="*/ 399288 w 608736"/>
                                <a:gd name="connsiteY45" fmla="*/ 602581 h 602841"/>
                                <a:gd name="connsiteX46" fmla="*/ 390554 w 608736"/>
                                <a:gd name="connsiteY46" fmla="*/ 602841 h 602841"/>
                                <a:gd name="connsiteX47" fmla="*/ 134513 w 608736"/>
                                <a:gd name="connsiteY47" fmla="*/ 469664 h 602841"/>
                                <a:gd name="connsiteX48" fmla="*/ 1539 w 608736"/>
                                <a:gd name="connsiteY48" fmla="*/ 205263 h 602841"/>
                                <a:gd name="connsiteX49" fmla="*/ 9231 w 608736"/>
                                <a:gd name="connsiteY49" fmla="*/ 174410 h 602841"/>
                                <a:gd name="connsiteX50" fmla="*/ 26569 w 608736"/>
                                <a:gd name="connsiteY50" fmla="*/ 143817 h 602841"/>
                                <a:gd name="connsiteX51" fmla="*/ 28395 w 608736"/>
                                <a:gd name="connsiteY51" fmla="*/ 140953 h 602841"/>
                                <a:gd name="connsiteX52" fmla="*/ 47558 w 608736"/>
                                <a:gd name="connsiteY52" fmla="*/ 121686 h 602841"/>
                                <a:gd name="connsiteX53" fmla="*/ 73371 w 608736"/>
                                <a:gd name="connsiteY53" fmla="*/ 111141 h 602841"/>
                                <a:gd name="connsiteX54" fmla="*/ 229800 w 608736"/>
                                <a:gd name="connsiteY54" fmla="*/ 83832 h 602841"/>
                                <a:gd name="connsiteX55" fmla="*/ 244010 w 608736"/>
                                <a:gd name="connsiteY55" fmla="*/ 84743 h 602841"/>
                                <a:gd name="connsiteX56" fmla="*/ 437738 w 608736"/>
                                <a:gd name="connsiteY56" fmla="*/ 171303 h 602841"/>
                                <a:gd name="connsiteX57" fmla="*/ 523781 w 608736"/>
                                <a:gd name="connsiteY57" fmla="*/ 359001 h 602841"/>
                                <a:gd name="connsiteX58" fmla="*/ 524693 w 608736"/>
                                <a:gd name="connsiteY58" fmla="*/ 370195 h 602841"/>
                                <a:gd name="connsiteX59" fmla="*/ 508788 w 608736"/>
                                <a:gd name="connsiteY59" fmla="*/ 371496 h 602841"/>
                                <a:gd name="connsiteX60" fmla="*/ 499793 w 608736"/>
                                <a:gd name="connsiteY60" fmla="*/ 372147 h 602841"/>
                                <a:gd name="connsiteX61" fmla="*/ 488581 w 608736"/>
                                <a:gd name="connsiteY61" fmla="*/ 372798 h 602841"/>
                                <a:gd name="connsiteX62" fmla="*/ 487799 w 608736"/>
                                <a:gd name="connsiteY62" fmla="*/ 361734 h 602841"/>
                                <a:gd name="connsiteX63" fmla="*/ 412316 w 608736"/>
                                <a:gd name="connsiteY63" fmla="*/ 196685 h 602841"/>
                                <a:gd name="connsiteX64" fmla="*/ 245053 w 608736"/>
                                <a:gd name="connsiteY64" fmla="*/ 121059 h 602841"/>
                                <a:gd name="connsiteX65" fmla="*/ 236449 w 608736"/>
                                <a:gd name="connsiteY65" fmla="*/ 120408 h 602841"/>
                                <a:gd name="connsiteX66" fmla="*/ 234754 w 608736"/>
                                <a:gd name="connsiteY66" fmla="*/ 111948 h 602841"/>
                                <a:gd name="connsiteX67" fmla="*/ 232147 w 608736"/>
                                <a:gd name="connsiteY67" fmla="*/ 97890 h 602841"/>
                                <a:gd name="connsiteX68" fmla="*/ 230344 w 608736"/>
                                <a:gd name="connsiteY68" fmla="*/ 0 h 602841"/>
                                <a:gd name="connsiteX69" fmla="*/ 241293 w 608736"/>
                                <a:gd name="connsiteY69" fmla="*/ 521 h 602841"/>
                                <a:gd name="connsiteX70" fmla="*/ 497291 w 608736"/>
                                <a:gd name="connsiteY70" fmla="*/ 111947 h 602841"/>
                                <a:gd name="connsiteX71" fmla="*/ 607824 w 608736"/>
                                <a:gd name="connsiteY71" fmla="*/ 351069 h 602841"/>
                                <a:gd name="connsiteX72" fmla="*/ 608736 w 608736"/>
                                <a:gd name="connsiteY72" fmla="*/ 362394 h 602841"/>
                                <a:gd name="connsiteX73" fmla="*/ 596223 w 608736"/>
                                <a:gd name="connsiteY73" fmla="*/ 363305 h 602841"/>
                                <a:gd name="connsiteX74" fmla="*/ 584362 w 608736"/>
                                <a:gd name="connsiteY74" fmla="*/ 364347 h 602841"/>
                                <a:gd name="connsiteX75" fmla="*/ 572761 w 608736"/>
                                <a:gd name="connsiteY75" fmla="*/ 365388 h 602841"/>
                                <a:gd name="connsiteX76" fmla="*/ 571849 w 608736"/>
                                <a:gd name="connsiteY76" fmla="*/ 353933 h 602841"/>
                                <a:gd name="connsiteX77" fmla="*/ 471744 w 608736"/>
                                <a:gd name="connsiteY77" fmla="*/ 137460 h 602841"/>
                                <a:gd name="connsiteX78" fmla="*/ 239860 w 608736"/>
                                <a:gd name="connsiteY78" fmla="*/ 36578 h 602841"/>
                                <a:gd name="connsiteX79" fmla="*/ 228389 w 608736"/>
                                <a:gd name="connsiteY79" fmla="*/ 36187 h 602841"/>
                                <a:gd name="connsiteX80" fmla="*/ 229041 w 608736"/>
                                <a:gd name="connsiteY80" fmla="*/ 20176 h 602841"/>
                                <a:gd name="connsiteX81" fmla="*/ 229562 w 608736"/>
                                <a:gd name="connsiteY81" fmla="*/ 11065 h 6028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</a:cxnLst>
                              <a:rect l="l" t="t" r="r" b="b"/>
                              <a:pathLst>
                                <a:path w="608736" h="602841">
                                  <a:moveTo>
                                    <a:pt x="251451" y="247191"/>
                                  </a:moveTo>
                                  <a:lnTo>
                                    <a:pt x="262137" y="250055"/>
                                  </a:lnTo>
                                  <a:cubicBezTo>
                                    <a:pt x="285463" y="256175"/>
                                    <a:pt x="306704" y="268283"/>
                                    <a:pt x="323645" y="285209"/>
                                  </a:cubicBezTo>
                                  <a:cubicBezTo>
                                    <a:pt x="341498" y="303045"/>
                                    <a:pt x="354008" y="325569"/>
                                    <a:pt x="359872" y="350307"/>
                                  </a:cubicBezTo>
                                  <a:lnTo>
                                    <a:pt x="363521" y="365670"/>
                                  </a:lnTo>
                                  <a:lnTo>
                                    <a:pt x="347753" y="364108"/>
                                  </a:lnTo>
                                  <a:cubicBezTo>
                                    <a:pt x="346190" y="363978"/>
                                    <a:pt x="344495" y="363847"/>
                                    <a:pt x="342801" y="363587"/>
                                  </a:cubicBezTo>
                                  <a:lnTo>
                                    <a:pt x="326121" y="362676"/>
                                  </a:lnTo>
                                  <a:lnTo>
                                    <a:pt x="323776" y="354734"/>
                                  </a:lnTo>
                                  <a:cubicBezTo>
                                    <a:pt x="319215" y="338068"/>
                                    <a:pt x="310353" y="322835"/>
                                    <a:pt x="298104" y="310727"/>
                                  </a:cubicBezTo>
                                  <a:cubicBezTo>
                                    <a:pt x="285463" y="297968"/>
                                    <a:pt x="269435" y="288984"/>
                                    <a:pt x="251842" y="284558"/>
                                  </a:cubicBezTo>
                                  <a:lnTo>
                                    <a:pt x="238550" y="281042"/>
                                  </a:lnTo>
                                  <a:lnTo>
                                    <a:pt x="244284" y="268674"/>
                                  </a:lnTo>
                                  <a:cubicBezTo>
                                    <a:pt x="245848" y="265419"/>
                                    <a:pt x="247151" y="261643"/>
                                    <a:pt x="248324" y="257737"/>
                                  </a:cubicBezTo>
                                  <a:close/>
                                  <a:moveTo>
                                    <a:pt x="246454" y="168722"/>
                                  </a:moveTo>
                                  <a:lnTo>
                                    <a:pt x="261971" y="171325"/>
                                  </a:lnTo>
                                  <a:cubicBezTo>
                                    <a:pt x="306566" y="178614"/>
                                    <a:pt x="346858" y="199180"/>
                                    <a:pt x="378414" y="230549"/>
                                  </a:cubicBezTo>
                                  <a:cubicBezTo>
                                    <a:pt x="413620" y="265822"/>
                                    <a:pt x="434744" y="310858"/>
                                    <a:pt x="439699" y="360970"/>
                                  </a:cubicBezTo>
                                  <a:lnTo>
                                    <a:pt x="441003" y="373856"/>
                                  </a:lnTo>
                                  <a:lnTo>
                                    <a:pt x="425225" y="373335"/>
                                  </a:lnTo>
                                  <a:cubicBezTo>
                                    <a:pt x="422096" y="373205"/>
                                    <a:pt x="420010" y="373335"/>
                                    <a:pt x="417923" y="373075"/>
                                  </a:cubicBezTo>
                                  <a:lnTo>
                                    <a:pt x="404753" y="371253"/>
                                  </a:lnTo>
                                  <a:lnTo>
                                    <a:pt x="403841" y="362532"/>
                                  </a:lnTo>
                                  <a:cubicBezTo>
                                    <a:pt x="399407" y="321792"/>
                                    <a:pt x="381674" y="284956"/>
                                    <a:pt x="352856" y="256060"/>
                                  </a:cubicBezTo>
                                  <a:cubicBezTo>
                                    <a:pt x="327690" y="231069"/>
                                    <a:pt x="295613" y="214278"/>
                                    <a:pt x="260015" y="207640"/>
                                  </a:cubicBezTo>
                                  <a:lnTo>
                                    <a:pt x="251800" y="206078"/>
                                  </a:lnTo>
                                  <a:lnTo>
                                    <a:pt x="250757" y="197878"/>
                                  </a:lnTo>
                                  <a:cubicBezTo>
                                    <a:pt x="250236" y="193323"/>
                                    <a:pt x="249714" y="188767"/>
                                    <a:pt x="248932" y="184211"/>
                                  </a:cubicBezTo>
                                  <a:close/>
                                  <a:moveTo>
                                    <a:pt x="73371" y="111141"/>
                                  </a:moveTo>
                                  <a:cubicBezTo>
                                    <a:pt x="82627" y="111141"/>
                                    <a:pt x="91101" y="114526"/>
                                    <a:pt x="97098" y="120514"/>
                                  </a:cubicBezTo>
                                  <a:lnTo>
                                    <a:pt x="175057" y="198363"/>
                                  </a:lnTo>
                                  <a:cubicBezTo>
                                    <a:pt x="188485" y="211772"/>
                                    <a:pt x="187963" y="234034"/>
                                    <a:pt x="174014" y="247963"/>
                                  </a:cubicBezTo>
                                  <a:lnTo>
                                    <a:pt x="131906" y="290142"/>
                                  </a:lnTo>
                                  <a:lnTo>
                                    <a:pt x="138033" y="301208"/>
                                  </a:lnTo>
                                  <a:cubicBezTo>
                                    <a:pt x="151982" y="326333"/>
                                    <a:pt x="171016" y="360701"/>
                                    <a:pt x="207388" y="396892"/>
                                  </a:cubicBezTo>
                                  <a:cubicBezTo>
                                    <a:pt x="243630" y="433083"/>
                                    <a:pt x="277917" y="452090"/>
                                    <a:pt x="302947" y="466019"/>
                                  </a:cubicBezTo>
                                  <a:lnTo>
                                    <a:pt x="314419" y="472268"/>
                                  </a:lnTo>
                                  <a:lnTo>
                                    <a:pt x="356528" y="430219"/>
                                  </a:lnTo>
                                  <a:cubicBezTo>
                                    <a:pt x="363177" y="423580"/>
                                    <a:pt x="372563" y="419804"/>
                                    <a:pt x="382340" y="419804"/>
                                  </a:cubicBezTo>
                                  <a:cubicBezTo>
                                    <a:pt x="391597" y="419804"/>
                                    <a:pt x="400070" y="423059"/>
                                    <a:pt x="406198" y="429177"/>
                                  </a:cubicBezTo>
                                  <a:lnTo>
                                    <a:pt x="484157" y="507027"/>
                                  </a:lnTo>
                                  <a:cubicBezTo>
                                    <a:pt x="497454" y="520435"/>
                                    <a:pt x="497063" y="542566"/>
                                    <a:pt x="483114" y="556496"/>
                                  </a:cubicBezTo>
                                  <a:lnTo>
                                    <a:pt x="465123" y="574071"/>
                                  </a:lnTo>
                                  <a:lnTo>
                                    <a:pt x="460821" y="577586"/>
                                  </a:lnTo>
                                  <a:cubicBezTo>
                                    <a:pt x="451696" y="584616"/>
                                    <a:pt x="441397" y="590474"/>
                                    <a:pt x="430446" y="594770"/>
                                  </a:cubicBezTo>
                                  <a:cubicBezTo>
                                    <a:pt x="420147" y="598675"/>
                                    <a:pt x="409978" y="601279"/>
                                    <a:pt x="399288" y="602581"/>
                                  </a:cubicBezTo>
                                  <a:cubicBezTo>
                                    <a:pt x="398506" y="602581"/>
                                    <a:pt x="395508" y="602841"/>
                                    <a:pt x="390554" y="602841"/>
                                  </a:cubicBezTo>
                                  <a:cubicBezTo>
                                    <a:pt x="361873" y="602841"/>
                                    <a:pt x="258362" y="593338"/>
                                    <a:pt x="134513" y="469664"/>
                                  </a:cubicBezTo>
                                  <a:cubicBezTo>
                                    <a:pt x="29959" y="365258"/>
                                    <a:pt x="-8499" y="288710"/>
                                    <a:pt x="1539" y="205263"/>
                                  </a:cubicBezTo>
                                  <a:cubicBezTo>
                                    <a:pt x="2712" y="195109"/>
                                    <a:pt x="5189" y="185085"/>
                                    <a:pt x="9231" y="174410"/>
                                  </a:cubicBezTo>
                                  <a:cubicBezTo>
                                    <a:pt x="13663" y="163214"/>
                                    <a:pt x="19399" y="152930"/>
                                    <a:pt x="26569" y="143817"/>
                                  </a:cubicBezTo>
                                  <a:lnTo>
                                    <a:pt x="28395" y="140953"/>
                                  </a:lnTo>
                                  <a:lnTo>
                                    <a:pt x="47558" y="121686"/>
                                  </a:lnTo>
                                  <a:cubicBezTo>
                                    <a:pt x="54207" y="115047"/>
                                    <a:pt x="63594" y="111141"/>
                                    <a:pt x="73371" y="111141"/>
                                  </a:cubicBezTo>
                                  <a:close/>
                                  <a:moveTo>
                                    <a:pt x="229800" y="83832"/>
                                  </a:moveTo>
                                  <a:lnTo>
                                    <a:pt x="244010" y="84743"/>
                                  </a:lnTo>
                                  <a:cubicBezTo>
                                    <a:pt x="317277" y="88908"/>
                                    <a:pt x="386112" y="119627"/>
                                    <a:pt x="437738" y="171303"/>
                                  </a:cubicBezTo>
                                  <a:cubicBezTo>
                                    <a:pt x="487799" y="221156"/>
                                    <a:pt x="518436" y="287931"/>
                                    <a:pt x="523781" y="359001"/>
                                  </a:cubicBezTo>
                                  <a:lnTo>
                                    <a:pt x="524693" y="370195"/>
                                  </a:lnTo>
                                  <a:lnTo>
                                    <a:pt x="508788" y="371496"/>
                                  </a:lnTo>
                                  <a:cubicBezTo>
                                    <a:pt x="505008" y="371887"/>
                                    <a:pt x="502400" y="372017"/>
                                    <a:pt x="499793" y="372147"/>
                                  </a:cubicBezTo>
                                  <a:lnTo>
                                    <a:pt x="488581" y="372798"/>
                                  </a:lnTo>
                                  <a:lnTo>
                                    <a:pt x="487799" y="361734"/>
                                  </a:lnTo>
                                  <a:cubicBezTo>
                                    <a:pt x="482975" y="299125"/>
                                    <a:pt x="456120" y="240551"/>
                                    <a:pt x="412316" y="196685"/>
                                  </a:cubicBezTo>
                                  <a:cubicBezTo>
                                    <a:pt x="367730" y="152169"/>
                                    <a:pt x="308282" y="125355"/>
                                    <a:pt x="245053" y="121059"/>
                                  </a:cubicBezTo>
                                  <a:lnTo>
                                    <a:pt x="236449" y="120408"/>
                                  </a:lnTo>
                                  <a:lnTo>
                                    <a:pt x="234754" y="111948"/>
                                  </a:lnTo>
                                  <a:cubicBezTo>
                                    <a:pt x="233711" y="107132"/>
                                    <a:pt x="232929" y="102446"/>
                                    <a:pt x="232147" y="97890"/>
                                  </a:cubicBezTo>
                                  <a:close/>
                                  <a:moveTo>
                                    <a:pt x="230344" y="0"/>
                                  </a:moveTo>
                                  <a:lnTo>
                                    <a:pt x="241293" y="521"/>
                                  </a:lnTo>
                                  <a:cubicBezTo>
                                    <a:pt x="338009" y="4166"/>
                                    <a:pt x="428990" y="43737"/>
                                    <a:pt x="497291" y="111947"/>
                                  </a:cubicBezTo>
                                  <a:cubicBezTo>
                                    <a:pt x="561291" y="175860"/>
                                    <a:pt x="600524" y="260731"/>
                                    <a:pt x="607824" y="351069"/>
                                  </a:cubicBezTo>
                                  <a:lnTo>
                                    <a:pt x="608736" y="362394"/>
                                  </a:lnTo>
                                  <a:lnTo>
                                    <a:pt x="596223" y="363305"/>
                                  </a:lnTo>
                                  <a:cubicBezTo>
                                    <a:pt x="592182" y="363566"/>
                                    <a:pt x="588272" y="363956"/>
                                    <a:pt x="584362" y="364347"/>
                                  </a:cubicBezTo>
                                  <a:lnTo>
                                    <a:pt x="572761" y="365388"/>
                                  </a:lnTo>
                                  <a:lnTo>
                                    <a:pt x="571849" y="353933"/>
                                  </a:lnTo>
                                  <a:cubicBezTo>
                                    <a:pt x="565201" y="272186"/>
                                    <a:pt x="529617" y="195256"/>
                                    <a:pt x="471744" y="137460"/>
                                  </a:cubicBezTo>
                                  <a:cubicBezTo>
                                    <a:pt x="409830" y="75629"/>
                                    <a:pt x="327452" y="39832"/>
                                    <a:pt x="239860" y="36578"/>
                                  </a:cubicBezTo>
                                  <a:lnTo>
                                    <a:pt x="228389" y="36187"/>
                                  </a:lnTo>
                                  <a:lnTo>
                                    <a:pt x="229041" y="20176"/>
                                  </a:lnTo>
                                  <a:cubicBezTo>
                                    <a:pt x="229171" y="17183"/>
                                    <a:pt x="229302" y="14058"/>
                                    <a:pt x="229562" y="110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6" name="open-mail_17777"/>
                          <wps:cNvSpPr>
                            <a:spLocks noChangeAspect="1"/>
                          </wps:cNvSpPr>
                          <wps:spPr bwMode="auto">
                            <a:xfrm>
                              <a:off x="4776266" y="185410"/>
                              <a:ext cx="123185" cy="120572"/>
                            </a:xfrm>
                            <a:custGeom>
                              <a:avLst/>
                              <a:gdLst>
                                <a:gd name="connsiteX0" fmla="*/ 0 w 575249"/>
                                <a:gd name="connsiteY0" fmla="*/ 496216 h 563042"/>
                                <a:gd name="connsiteX1" fmla="*/ 1058 w 575249"/>
                                <a:gd name="connsiteY1" fmla="*/ 496886 h 563042"/>
                                <a:gd name="connsiteX2" fmla="*/ 1058 w 575249"/>
                                <a:gd name="connsiteY2" fmla="*/ 496915 h 563042"/>
                                <a:gd name="connsiteX3" fmla="*/ 151 w 575249"/>
                                <a:gd name="connsiteY3" fmla="*/ 496365 h 563042"/>
                                <a:gd name="connsiteX4" fmla="*/ 0 w 575249"/>
                                <a:gd name="connsiteY4" fmla="*/ 496216 h 563042"/>
                                <a:gd name="connsiteX5" fmla="*/ 279261 w 575249"/>
                                <a:gd name="connsiteY5" fmla="*/ 300538 h 563042"/>
                                <a:gd name="connsiteX6" fmla="*/ 292017 w 575249"/>
                                <a:gd name="connsiteY6" fmla="*/ 310427 h 563042"/>
                                <a:gd name="connsiteX7" fmla="*/ 557043 w 575249"/>
                                <a:gd name="connsiteY7" fmla="*/ 563042 h 563042"/>
                                <a:gd name="connsiteX8" fmla="*/ 16936 w 575249"/>
                                <a:gd name="connsiteY8" fmla="*/ 563042 h 563042"/>
                                <a:gd name="connsiteX9" fmla="*/ 263503 w 575249"/>
                                <a:gd name="connsiteY9" fmla="*/ 310577 h 563042"/>
                                <a:gd name="connsiteX10" fmla="*/ 279261 w 575249"/>
                                <a:gd name="connsiteY10" fmla="*/ 300538 h 563042"/>
                                <a:gd name="connsiteX11" fmla="*/ 575249 w 575249"/>
                                <a:gd name="connsiteY11" fmla="*/ 223269 h 563042"/>
                                <a:gd name="connsiteX12" fmla="*/ 575249 w 575249"/>
                                <a:gd name="connsiteY12" fmla="*/ 546388 h 563042"/>
                                <a:gd name="connsiteX13" fmla="*/ 408221 w 575249"/>
                                <a:gd name="connsiteY13" fmla="*/ 386402 h 563042"/>
                                <a:gd name="connsiteX14" fmla="*/ 1058 w 575249"/>
                                <a:gd name="connsiteY14" fmla="*/ 223128 h 563042"/>
                                <a:gd name="connsiteX15" fmla="*/ 157854 w 575249"/>
                                <a:gd name="connsiteY15" fmla="*/ 379514 h 563042"/>
                                <a:gd name="connsiteX16" fmla="*/ 1058 w 575249"/>
                                <a:gd name="connsiteY16" fmla="*/ 543989 h 563042"/>
                                <a:gd name="connsiteX17" fmla="*/ 1058 w 575249"/>
                                <a:gd name="connsiteY17" fmla="*/ 496915 h 563042"/>
                                <a:gd name="connsiteX18" fmla="*/ 2117 w 575249"/>
                                <a:gd name="connsiteY18" fmla="*/ 497557 h 563042"/>
                                <a:gd name="connsiteX19" fmla="*/ 1058 w 575249"/>
                                <a:gd name="connsiteY19" fmla="*/ 496886 h 563042"/>
                                <a:gd name="connsiteX20" fmla="*/ 205308 w 575249"/>
                                <a:gd name="connsiteY20" fmla="*/ 214994 h 563042"/>
                                <a:gd name="connsiteX21" fmla="*/ 193002 w 575249"/>
                                <a:gd name="connsiteY21" fmla="*/ 227281 h 563042"/>
                                <a:gd name="connsiteX22" fmla="*/ 205308 w 575249"/>
                                <a:gd name="connsiteY22" fmla="*/ 239568 h 563042"/>
                                <a:gd name="connsiteX23" fmla="*/ 372937 w 575249"/>
                                <a:gd name="connsiteY23" fmla="*/ 239568 h 563042"/>
                                <a:gd name="connsiteX24" fmla="*/ 385243 w 575249"/>
                                <a:gd name="connsiteY24" fmla="*/ 227281 h 563042"/>
                                <a:gd name="connsiteX25" fmla="*/ 372937 w 575249"/>
                                <a:gd name="connsiteY25" fmla="*/ 214994 h 563042"/>
                                <a:gd name="connsiteX26" fmla="*/ 204407 w 575249"/>
                                <a:gd name="connsiteY26" fmla="*/ 154009 h 563042"/>
                                <a:gd name="connsiteX27" fmla="*/ 192101 w 575249"/>
                                <a:gd name="connsiteY27" fmla="*/ 166296 h 563042"/>
                                <a:gd name="connsiteX28" fmla="*/ 204407 w 575249"/>
                                <a:gd name="connsiteY28" fmla="*/ 178583 h 563042"/>
                                <a:gd name="connsiteX29" fmla="*/ 372037 w 575249"/>
                                <a:gd name="connsiteY29" fmla="*/ 178583 h 563042"/>
                                <a:gd name="connsiteX30" fmla="*/ 384342 w 575249"/>
                                <a:gd name="connsiteY30" fmla="*/ 166296 h 563042"/>
                                <a:gd name="connsiteX31" fmla="*/ 372037 w 575249"/>
                                <a:gd name="connsiteY31" fmla="*/ 154009 h 563042"/>
                                <a:gd name="connsiteX32" fmla="*/ 475469 w 575249"/>
                                <a:gd name="connsiteY32" fmla="*/ 130970 h 563042"/>
                                <a:gd name="connsiteX33" fmla="*/ 568898 w 575249"/>
                                <a:gd name="connsiteY33" fmla="*/ 194923 h 563042"/>
                                <a:gd name="connsiteX34" fmla="*/ 475469 w 575249"/>
                                <a:gd name="connsiteY34" fmla="*/ 286285 h 563042"/>
                                <a:gd name="connsiteX35" fmla="*/ 101896 w 575249"/>
                                <a:gd name="connsiteY35" fmla="*/ 128288 h 563042"/>
                                <a:gd name="connsiteX36" fmla="*/ 101896 w 575249"/>
                                <a:gd name="connsiteY36" fmla="*/ 290377 h 563042"/>
                                <a:gd name="connsiteX37" fmla="*/ 6633 w 575249"/>
                                <a:gd name="connsiteY37" fmla="*/ 195401 h 563042"/>
                                <a:gd name="connsiteX38" fmla="*/ 130422 w 575249"/>
                                <a:gd name="connsiteY38" fmla="*/ 81785 h 563042"/>
                                <a:gd name="connsiteX39" fmla="*/ 167940 w 575249"/>
                                <a:gd name="connsiteY39" fmla="*/ 81785 h 563042"/>
                                <a:gd name="connsiteX40" fmla="*/ 403401 w 575249"/>
                                <a:gd name="connsiteY40" fmla="*/ 81785 h 563042"/>
                                <a:gd name="connsiteX41" fmla="*/ 451124 w 575249"/>
                                <a:gd name="connsiteY41" fmla="*/ 114450 h 563042"/>
                                <a:gd name="connsiteX42" fmla="*/ 450824 w 575249"/>
                                <a:gd name="connsiteY42" fmla="*/ 115799 h 563042"/>
                                <a:gd name="connsiteX43" fmla="*/ 450824 w 575249"/>
                                <a:gd name="connsiteY43" fmla="*/ 308645 h 563042"/>
                                <a:gd name="connsiteX44" fmla="*/ 451124 w 575249"/>
                                <a:gd name="connsiteY44" fmla="*/ 310143 h 563042"/>
                                <a:gd name="connsiteX45" fmla="*/ 390345 w 575249"/>
                                <a:gd name="connsiteY45" fmla="*/ 369480 h 563042"/>
                                <a:gd name="connsiteX46" fmla="*/ 308857 w 575249"/>
                                <a:gd name="connsiteY46" fmla="*/ 292462 h 563042"/>
                                <a:gd name="connsiteX47" fmla="*/ 280493 w 575249"/>
                                <a:gd name="connsiteY47" fmla="*/ 275829 h 563042"/>
                                <a:gd name="connsiteX48" fmla="*/ 247177 w 575249"/>
                                <a:gd name="connsiteY48" fmla="*/ 292312 h 563042"/>
                                <a:gd name="connsiteX49" fmla="*/ 174543 w 575249"/>
                                <a:gd name="connsiteY49" fmla="*/ 362737 h 563042"/>
                                <a:gd name="connsiteX50" fmla="*/ 130122 w 575249"/>
                                <a:gd name="connsiteY50" fmla="*/ 318384 h 563042"/>
                                <a:gd name="connsiteX51" fmla="*/ 130422 w 575249"/>
                                <a:gd name="connsiteY51" fmla="*/ 317036 h 563042"/>
                                <a:gd name="connsiteX52" fmla="*/ 130422 w 575249"/>
                                <a:gd name="connsiteY52" fmla="*/ 108157 h 563042"/>
                                <a:gd name="connsiteX53" fmla="*/ 283953 w 575249"/>
                                <a:gd name="connsiteY53" fmla="*/ 0 h 563042"/>
                                <a:gd name="connsiteX54" fmla="*/ 369056 w 575249"/>
                                <a:gd name="connsiteY54" fmla="*/ 58287 h 563042"/>
                                <a:gd name="connsiteX55" fmla="*/ 201252 w 575249"/>
                                <a:gd name="connsiteY55" fmla="*/ 58287 h 5630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575249" h="563042">
                                  <a:moveTo>
                                    <a:pt x="0" y="496216"/>
                                  </a:moveTo>
                                  <a:lnTo>
                                    <a:pt x="1058" y="496886"/>
                                  </a:lnTo>
                                  <a:lnTo>
                                    <a:pt x="1058" y="496915"/>
                                  </a:lnTo>
                                  <a:lnTo>
                                    <a:pt x="151" y="496365"/>
                                  </a:lnTo>
                                  <a:cubicBezTo>
                                    <a:pt x="151" y="496216"/>
                                    <a:pt x="151" y="496216"/>
                                    <a:pt x="0" y="496216"/>
                                  </a:cubicBezTo>
                                  <a:close/>
                                  <a:moveTo>
                                    <a:pt x="279261" y="300538"/>
                                  </a:moveTo>
                                  <a:cubicBezTo>
                                    <a:pt x="280611" y="301137"/>
                                    <a:pt x="284363" y="303385"/>
                                    <a:pt x="292017" y="310427"/>
                                  </a:cubicBezTo>
                                  <a:cubicBezTo>
                                    <a:pt x="350095" y="364366"/>
                                    <a:pt x="500316" y="508653"/>
                                    <a:pt x="557043" y="563042"/>
                                  </a:cubicBezTo>
                                  <a:lnTo>
                                    <a:pt x="16936" y="563042"/>
                                  </a:lnTo>
                                  <a:cubicBezTo>
                                    <a:pt x="67960" y="508504"/>
                                    <a:pt x="206476" y="361370"/>
                                    <a:pt x="263503" y="310577"/>
                                  </a:cubicBezTo>
                                  <a:cubicBezTo>
                                    <a:pt x="268756" y="305932"/>
                                    <a:pt x="276109" y="301437"/>
                                    <a:pt x="279261" y="300538"/>
                                  </a:cubicBezTo>
                                  <a:close/>
                                  <a:moveTo>
                                    <a:pt x="575249" y="223269"/>
                                  </a:moveTo>
                                  <a:lnTo>
                                    <a:pt x="575249" y="546388"/>
                                  </a:lnTo>
                                  <a:cubicBezTo>
                                    <a:pt x="541183" y="513582"/>
                                    <a:pt x="470950" y="446322"/>
                                    <a:pt x="408221" y="386402"/>
                                  </a:cubicBezTo>
                                  <a:close/>
                                  <a:moveTo>
                                    <a:pt x="1058" y="223128"/>
                                  </a:moveTo>
                                  <a:lnTo>
                                    <a:pt x="157854" y="379514"/>
                                  </a:lnTo>
                                  <a:cubicBezTo>
                                    <a:pt x="99487" y="439282"/>
                                    <a:pt x="34068" y="508638"/>
                                    <a:pt x="1058" y="543989"/>
                                  </a:cubicBezTo>
                                  <a:lnTo>
                                    <a:pt x="1058" y="496915"/>
                                  </a:lnTo>
                                  <a:lnTo>
                                    <a:pt x="2117" y="497557"/>
                                  </a:lnTo>
                                  <a:lnTo>
                                    <a:pt x="1058" y="496886"/>
                                  </a:lnTo>
                                  <a:close/>
                                  <a:moveTo>
                                    <a:pt x="205308" y="214994"/>
                                  </a:moveTo>
                                  <a:cubicBezTo>
                                    <a:pt x="198404" y="214994"/>
                                    <a:pt x="193002" y="220388"/>
                                    <a:pt x="193002" y="227281"/>
                                  </a:cubicBezTo>
                                  <a:cubicBezTo>
                                    <a:pt x="193002" y="234024"/>
                                    <a:pt x="198404" y="239568"/>
                                    <a:pt x="205308" y="239568"/>
                                  </a:cubicBezTo>
                                  <a:lnTo>
                                    <a:pt x="372937" y="239568"/>
                                  </a:lnTo>
                                  <a:cubicBezTo>
                                    <a:pt x="379690" y="239568"/>
                                    <a:pt x="385243" y="234024"/>
                                    <a:pt x="385243" y="227281"/>
                                  </a:cubicBezTo>
                                  <a:cubicBezTo>
                                    <a:pt x="385243" y="220388"/>
                                    <a:pt x="379690" y="214994"/>
                                    <a:pt x="372937" y="214994"/>
                                  </a:cubicBezTo>
                                  <a:close/>
                                  <a:moveTo>
                                    <a:pt x="204407" y="154009"/>
                                  </a:moveTo>
                                  <a:cubicBezTo>
                                    <a:pt x="197504" y="154009"/>
                                    <a:pt x="192101" y="159553"/>
                                    <a:pt x="192101" y="166296"/>
                                  </a:cubicBezTo>
                                  <a:cubicBezTo>
                                    <a:pt x="192101" y="173038"/>
                                    <a:pt x="197504" y="178583"/>
                                    <a:pt x="204407" y="178583"/>
                                  </a:cubicBezTo>
                                  <a:lnTo>
                                    <a:pt x="372037" y="178583"/>
                                  </a:lnTo>
                                  <a:cubicBezTo>
                                    <a:pt x="378790" y="178583"/>
                                    <a:pt x="384342" y="173038"/>
                                    <a:pt x="384342" y="166296"/>
                                  </a:cubicBezTo>
                                  <a:cubicBezTo>
                                    <a:pt x="384342" y="159553"/>
                                    <a:pt x="378790" y="154009"/>
                                    <a:pt x="372037" y="154009"/>
                                  </a:cubicBezTo>
                                  <a:close/>
                                  <a:moveTo>
                                    <a:pt x="475469" y="130970"/>
                                  </a:moveTo>
                                  <a:lnTo>
                                    <a:pt x="568898" y="194923"/>
                                  </a:lnTo>
                                  <a:lnTo>
                                    <a:pt x="475469" y="286285"/>
                                  </a:lnTo>
                                  <a:close/>
                                  <a:moveTo>
                                    <a:pt x="101896" y="128288"/>
                                  </a:moveTo>
                                  <a:lnTo>
                                    <a:pt x="101896" y="290377"/>
                                  </a:lnTo>
                                  <a:lnTo>
                                    <a:pt x="6633" y="195401"/>
                                  </a:lnTo>
                                  <a:close/>
                                  <a:moveTo>
                                    <a:pt x="130422" y="81785"/>
                                  </a:moveTo>
                                  <a:lnTo>
                                    <a:pt x="167940" y="81785"/>
                                  </a:lnTo>
                                  <a:lnTo>
                                    <a:pt x="403401" y="81785"/>
                                  </a:lnTo>
                                  <a:lnTo>
                                    <a:pt x="451124" y="114450"/>
                                  </a:lnTo>
                                  <a:cubicBezTo>
                                    <a:pt x="450974" y="114900"/>
                                    <a:pt x="450824" y="115350"/>
                                    <a:pt x="450824" y="115799"/>
                                  </a:cubicBezTo>
                                  <a:lnTo>
                                    <a:pt x="450824" y="308645"/>
                                  </a:lnTo>
                                  <a:cubicBezTo>
                                    <a:pt x="450824" y="309094"/>
                                    <a:pt x="450974" y="309544"/>
                                    <a:pt x="451124" y="310143"/>
                                  </a:cubicBezTo>
                                  <a:lnTo>
                                    <a:pt x="390345" y="369480"/>
                                  </a:lnTo>
                                  <a:cubicBezTo>
                                    <a:pt x="357630" y="338313"/>
                                    <a:pt x="328066" y="310443"/>
                                    <a:pt x="308857" y="292462"/>
                                  </a:cubicBezTo>
                                  <a:cubicBezTo>
                                    <a:pt x="296701" y="281224"/>
                                    <a:pt x="288147" y="276129"/>
                                    <a:pt x="280493" y="275829"/>
                                  </a:cubicBezTo>
                                  <a:cubicBezTo>
                                    <a:pt x="266987" y="275380"/>
                                    <a:pt x="250329" y="289465"/>
                                    <a:pt x="247177" y="292312"/>
                                  </a:cubicBezTo>
                                  <a:cubicBezTo>
                                    <a:pt x="229019" y="308495"/>
                                    <a:pt x="203057" y="333818"/>
                                    <a:pt x="174543" y="362737"/>
                                  </a:cubicBezTo>
                                  <a:lnTo>
                                    <a:pt x="130122" y="318384"/>
                                  </a:lnTo>
                                  <a:cubicBezTo>
                                    <a:pt x="130122" y="317935"/>
                                    <a:pt x="130422" y="317635"/>
                                    <a:pt x="130422" y="317036"/>
                                  </a:cubicBezTo>
                                  <a:lnTo>
                                    <a:pt x="130422" y="108157"/>
                                  </a:lnTo>
                                  <a:close/>
                                  <a:moveTo>
                                    <a:pt x="283953" y="0"/>
                                  </a:moveTo>
                                  <a:lnTo>
                                    <a:pt x="369056" y="58287"/>
                                  </a:lnTo>
                                  <a:lnTo>
                                    <a:pt x="201252" y="58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317" name="对角圆角矩形 39"/>
                        <wps:cNvSpPr/>
                        <wps:spPr>
                          <a:xfrm>
                            <a:off x="304800" y="514350"/>
                            <a:ext cx="1269365" cy="1269365"/>
                          </a:xfrm>
                          <a:prstGeom prst="round2DiagRect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342900" y="6038850"/>
                            <a:ext cx="6922135" cy="1250005"/>
                            <a:chOff x="38097" y="57150"/>
                            <a:chExt cx="6922787" cy="1250347"/>
                          </a:xfrm>
                        </wpg:grpSpPr>
                        <wps:wsp>
                          <wps:cNvPr id="22" name="矩形 22"/>
                          <wps:cNvSpPr/>
                          <wps:spPr>
                            <a:xfrm>
                              <a:off x="47625" y="57150"/>
                              <a:ext cx="6912000" cy="2876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jc w:val="left"/>
                                  <w:rPr>
                                    <w:rFonts w:ascii="阿里巴巴普惠体 B" w:hAnsi="阿里巴巴普惠体 B" w:eastAsia="阿里巴巴普惠体 B" w:cs="阿里巴巴普惠体 B"/>
                                    <w:color w:val="789493" w:themeColor="accent6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B" w:hAnsi="阿里巴巴普惠体 B" w:eastAsia="阿里巴巴普惠体 B" w:cs="阿里巴巴普惠体 B"/>
                                    <w:color w:val="789493" w:themeColor="accent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296F78" w:themeColor="accent5" w:themeShade="B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7" y="371126"/>
                              <a:ext cx="6922787" cy="936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bCs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Cs/>
                                    <w:color w:val="789493" w:themeColor="accent6"/>
                                    <w:szCs w:val="21"/>
                                    <w14:textFill>
                                      <w14:solidFill>
                                        <w14:schemeClr w14:val="accent6"/>
                                      </w14:solidFill>
                                    </w14:textFill>
                                  </w:rPr>
                                  <w:t>2008.09-2012.07                          思宇师范大学                      教育类/本科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14141"/>
                                    <w:szCs w:val="21"/>
                                  </w:rPr>
                                  <w:t>主修课程：数学分析续论，高等代数、复变函数论，常微分方程，初等数论，近世代数，中学数学方法论，概率论与数理统计，组合数学，线性规划，微分几何，应用统计方法等。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" name="组合 6"/>
                        <wpg:cNvGrpSpPr/>
                        <wpg:grpSpPr>
                          <a:xfrm>
                            <a:off x="0" y="10458450"/>
                            <a:ext cx="7595870" cy="333375"/>
                            <a:chOff x="0" y="0"/>
                            <a:chExt cx="7596000" cy="33337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8" name="矩形 8"/>
                          <wps:cNvSpPr/>
                          <wps:spPr>
                            <a:xfrm>
                              <a:off x="0" y="0"/>
                              <a:ext cx="7596000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" name="矩形 11"/>
                          <wps:cNvSpPr/>
                          <wps:spPr>
                            <a:xfrm>
                              <a:off x="5783501" y="115293"/>
                              <a:ext cx="1409700" cy="7098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8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2" name="梯形 12"/>
                        <wps:cNvSpPr/>
                        <wps:spPr>
                          <a:xfrm flipV="1">
                            <a:off x="5391150" y="0"/>
                            <a:ext cx="3606165" cy="532130"/>
                          </a:xfrm>
                          <a:prstGeom prst="trapezoid">
                            <a:avLst>
                              <a:gd name="adj" fmla="val 68333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79.5pt;height:849.75pt;width:708.45pt;z-index:251659264;mso-width-relative:page;mso-height-relative:page;" coordsize="8997315,10791825" o:gfxdata="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">
                <o:lock v:ext="edit" aspectratio="f"/>
                <v:rect id="_x0000_s1026" o:spid="_x0000_s1026" o:spt="1" style="position:absolute;left:0;top:38100;height:333375;width:7595870;v-text-anchor:middle;" fillcolor="#789493 [3209]" filled="t" stroked="f" coordsize="21600,21600" o:gfxdata="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V8+22AAAA2g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style="position:absolute;left:5143500;top:0;flip:y;height:532130;width:3606165;v-text-anchor:middle;" fillcolor="#3B4B4A [1609]" filled="t" stroked="f" coordsize="3606165,532130" o:gfxdata="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pOeu8AAAA&#10;2wAAAA8AAAAAAAAAAQAgAAAAIgAAAGRycy9kb3ducmV2LnhtbFBLAQIUABQAAAAIAIdO4kAzLwWe&#10;OwAAADkAAAAQAAAAAAAAAAEAIAAAAAsBAABkcnMvc2hhcGV4bWwueG1sUEsFBgAAAAAGAAYAWwEA&#10;ALUDAAAAAA==&#10;" path="m0,532130l363620,0,3242544,0,3606165,532130xe">
                  <v:path o:connectlocs="1803082,0;181810,266065;1803082,532130;3424354,266065" o:connectangles="247,164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_x0000_s1026" o:spid="_x0000_s1026" o:spt="203" style="position:absolute;left:342900;top:2419350;height:3575685;width:6922134;" coordorigin="38010,57150" coordsize="6923390,357672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rect id="_x0000_s1026" o:spid="_x0000_s1026" o:spt="1" style="position:absolute;left:47625;top:57150;height:287655;width:6912000;v-text-anchor:middle;" fillcolor="#F2F2F2 [3052]" filled="t" stroked="f" coordsize="21600,21600" o:gfxdata="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ynzj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工作经验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R" w:hAnsi="阿里巴巴普惠体 R" w:eastAsia="阿里巴巴普惠体 R" w:cs="阿里巴巴普惠体 R"/>
                              <w:color w:val="296F78" w:themeColor="accent5" w:themeShade="B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shape id="文本框 2" o:spid="_x0000_s1026" o:spt="202" type="#_x0000_t202" style="position:absolute;left:38010;top:370931;height:3262939;width:6923390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2012.08-2015.06　　                      思宇高级中学                     教师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工作内容：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负责两个班的数学教学工作，积极与学生沟通，了解学生的思想和学习动向，并及时与学生家长沟通。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在担任班主任期间，所带班级在学校各类评比中均取得较好成绩，尤其是在教学上取得非常好的成绩。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在三年的教学过程中，所带班级教学成绩位居同等班级前列。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很多学生考取了市里的一些重点高中。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参加过中考数学阅卷工作，对中考数学评分标准非常熟悉，能够帮助学生避免考试中出现一些不必要的失分。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2015.07-2017.07                           思宇理工学校                     老师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工作内容：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充分备课，精心钻研教材及考题，落实常规，确保教学质量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296F78" w:themeColor="accent5" w:themeShade="BF"/>
                              <w:szCs w:val="21"/>
                            </w:rPr>
                            <w:t>。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加强理论学习，积极学习新课程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关心爱护学生，积极研究学情。筹划研究生元旦晚会、公管讲坛学术讲座等活动多次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790700;top:781050;height:797560;width:2124710;" coordsize="2124710,79756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0;top:0;height:512445;width:1257935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789493" w:themeColor="accent6"/>
                              <w:sz w:val="50"/>
                              <w:szCs w:val="50"/>
                              <w:lang w:val="en-US" w:eastAsia="zh-CN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789493" w:themeColor="accent6"/>
                              <w:sz w:val="50"/>
                              <w:szCs w:val="50"/>
                              <w:lang w:val="en-US" w:eastAsia="zh-CN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速写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523875;height:273685;width:2124710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阿里巴巴普惠体 R" w:hAnsi="阿里巴巴普惠体 R" w:eastAsia="阿里巴巴普惠体 R" w:cs="阿里巴巴普惠体 R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14141"/>
                              <w:szCs w:val="21"/>
                            </w:rPr>
                            <w:t>求职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14141"/>
                              <w:szCs w:val="21"/>
                            </w:rPr>
                            <w:t>意向：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14141"/>
                              <w:szCs w:val="21"/>
                            </w:rPr>
                            <w:t>高中老师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42900;top:9029700;height:1365233;width:6922134;" coordorigin="38043,57150" coordsize="6924009,1365638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47625;top:57150;height:287655;width:6912000;v-text-anchor:middle;" fillcolor="#F2F2F2 [3052]" filled="t" stroked="f" coordsize="21600,21600" o:gfxdata="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ZEmm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自我评价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R" w:hAnsi="阿里巴巴普惠体 R" w:eastAsia="阿里巴巴普惠体 R" w:cs="阿里巴巴普惠体 R"/>
                              <w:color w:val="296F78" w:themeColor="accent5" w:themeShade="B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shape id="文本框 2" o:spid="_x0000_s1026" o:spt="202" type="#_x0000_t202" style="position:absolute;left:38043;top:370940;height:1051848;width:6924009;" filled="f" stroked="f" coordsize="21600,21600" o:gfxdata="UEsDBAoAAAAAAIdO4kAAAAAAAAAAAAAAAAAEAAAAZHJzL1BLAwQUAAAACACHTuJAEezwI7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s8C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本人于思宇师范大学数学系教育类专业毕业，毕业至今一直从事高中数学教师工作，具有丰富的教学经验，有自己完整的教学理念。对学生真诚热心，并能因材施教。此外，由于个人对计算机的浓厚兴趣，大二期辅修了计算机网络工程，能熟练制作课件，具有较强的多媒体教学能力。熟悉办公自动化软件，熟悉学生成绩统分排名，熟悉课表的安排。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42900;top:7543800;height:1226127;width:6921500;" coordorigin="38037,57150" coordsize="6923956,122648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_x0000_s1026" o:spid="_x0000_s1026" o:spt="1" style="position:absolute;left:47625;top:57150;height:287655;width:6912000;v-text-anchor:middle;" fillcolor="#F2F2F2 [3052]" filled="t" stroked="f" coordsize="21600,21600" o:gfxdata="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KwpKy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奖项证书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R" w:hAnsi="阿里巴巴普惠体 R" w:eastAsia="阿里巴巴普惠体 R" w:cs="阿里巴巴普惠体 R"/>
                              <w:color w:val="296F78" w:themeColor="accent5" w:themeShade="B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shape id="文本框 2" o:spid="_x0000_s1026" o:spt="202" type="#_x0000_t202" style="position:absolute;left:38037;top:370933;height:912702;width:6923956;" filled="f" stroked="f" coordsize="21600,21600" o:gfxdata="UEsDBAoAAAAAAIdO4kAAAAAAAAAAAAAAAAAEAAAAZHJzL1BLAwQUAAAACACHTuJAWZ0gxr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0gx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思宇学院一等奖学金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全国青少年钢琴大奖赛福建赛业余少年组一等奖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会计从业资格证、英语CET4证书、全国普通话二级甲等、全国计算机一级证书</w:t>
                          </w:r>
                        </w:p>
                      </w:txbxContent>
                    </v:textbox>
                  </v:shape>
                </v:group>
                <v:group id="组合 283" o:spid="_x0000_s1026" o:spt="203" style="position:absolute;left:361950;top:1790700;height:408940;width:6603503;" coordsize="6603503,40894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2" o:spid="_x0000_s1026" o:spt="202" type="#_x0000_t202" style="position:absolute;left:177884;top:0;height:408940;width:1620520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/>
                              <w:sz w:val="20"/>
                              <w:szCs w:val="20"/>
                            </w:rPr>
                            <w:t xml:space="preserve">1997.07.07                    </w:t>
                          </w:r>
                        </w:p>
                      </w:txbxContent>
                    </v:textbox>
                  </v:shape>
                  <v:rect id="_x0000_s1026" o:spid="_x0000_s1026" o:spt="1" style="position:absolute;left:0;top:158843;height:179070;width:179070;v-text-anchor:middle;" fillcolor="#789493 [3209]" filled="t" stroked="f" coordsize="21600,21600" o:gfxdata="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4nP1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535718;top:152493;height:179070;width:179070;v-text-anchor:middle;" fillcolor="#789493 [3209]" filled="t" stroked="f" coordsize="21600,21600" o:gfxdata="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W1GitwAAANs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42" o:spid="_x0000_s1026" o:spt="202" type="#_x0000_t202" style="position:absolute;left:1770834;top:0;height:408940;width:1619885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/>
                              <w:sz w:val="20"/>
                              <w:szCs w:val="20"/>
                            </w:rPr>
                            <w:t>广东省珠海市</w:t>
                          </w:r>
                        </w:p>
                      </w:txbxContent>
                    </v:textbox>
                  </v:shape>
                  <v:shape id="location-pointer_64679" o:spid="_x0000_s1026" o:spt="100" style="position:absolute;left:1565982;top:184655;height:120410;width:123185;" fillcolor="#FFFFFF [3212]" filled="t" stroked="f" coordsize="607933,594235" o:gfxdata="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+bMzy5AAAA2wAA&#10;AA8AAAAAAAAAAQAgAAAAIgAAAGRycy9kb3ducmV2LnhtbFBLAQIUABQAAAAIAIdO4kAzLwWeOwAA&#10;ADkAAAAQAAAAAAAAAAEAIAAAAAgBAABkcnMvc2hhcGV4bWwueG1sUEsFBgAAAAAGAAYAWwEAALID&#10;AAAAAA==&#10;" path="m163904,368072c173837,383943,183771,399814,194698,416677c100329,430564,52648,460323,52648,475202c52648,495041,138076,542654,303966,542654c469857,542654,555285,495041,555285,475202c555285,460323,506611,430564,412242,416677c424162,399814,434096,383943,444030,368072c536412,385927,607933,421637,607933,475202c607933,553565,454956,594235,303966,594235c152977,594235,0,553565,0,475202c0,421637,70528,385927,163904,368072xm304444,119134c339849,119134,368550,147978,368550,183559c368550,219140,339849,247984,304444,247984c269039,247984,240338,219140,240338,183559c240338,147978,269039,119134,304444,119134xm304941,78375c246335,78375,198655,125003,198655,183536c198655,242070,246335,288698,304941,288698c362554,288698,410234,242070,410234,183536c410234,125003,362554,78375,304941,78375xm304941,0c403281,0,482747,80359,482747,178576c482747,249014,391361,383938,338714,454376c330768,465289,317854,472234,304941,472234c291035,472234,278121,465289,270175,454376c217528,383938,126142,249014,126142,178576c126142,80359,205608,0,304941,0xe">
                    <v:path o:connectlocs="33211,74582;39451,84431;10668,96290;61592,109958;112516,96290;83532,84431;89973,74582;123185,96290;61592,120410;0,96290;33211,74582;61689,24140;74679,37194;61689,50249;48699,37194;61689,24140;61789,15881;40253,37189;61789,58498;83125,37189;61789,15881;61789,0;97818,36184;68633,92070;61789,95688;54745,92070;25560,36184;61789,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analog-stopwatch_67066" o:spid="_x0000_s1026" o:spt="100" style="position:absolute;left:38155;top:181497;height:123186;width:101576;" fillcolor="#FFFFFF [3212]" filled="t" stroked="f" coordsize="501861,608627" o:gfxdata="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O4//ugAAANsA&#10;AAAPAAAAAAAAAAEAIAAAACIAAABkcnMvZG93bnJldi54bWxQSwECFAAUAAAACACHTuJAMy8FnjsA&#10;AAA5AAAAEAAAAAAAAAABACAAAAAJAQAAZHJzL3NoYXBleG1sLnhtbFBLBQYAAAAABgAGAFsBAACz&#10;AwAAAAA=&#10;" path="m249706,170425l249706,275730,249706,357238,249706,358179,250930,358179,314982,358179,438799,358179c438799,348819,438092,339601,436774,330665c432158,298918,419536,269757,401074,245300c380399,217880,352471,196387,320068,183594c306504,178185,292234,174375,277352,172306c268733,171036,259879,170425,250930,170425xm250930,107542c262092,107542,273066,108200,283898,109658c310555,113186,335987,120805,359347,132046c390431,146955,418029,168026,440353,193753c478690,237728,501861,295155,501861,358037c501861,496454,389489,608627,250930,608627c112325,608627,0,496454,0,358037c0,230861,94947,125791,217963,109658c228748,108295,239722,107542,250930,107542xm402966,86965c409344,86101,416044,87665,421556,91851l462633,123080c473703,131499,475823,147254,467438,158260l451469,179236c448124,175473,444685,171805,440964,168183c420190,147442,396495,130417,370398,117530l386320,96648c390536,91122,396589,87829,402966,86965xm198064,0l303727,0c317623,0,328835,11243,328835,25074l328835,37635c328835,51513,317623,62709,303727,62709l283894,62709,283894,91594c273013,90277,262036,89571,250919,89571c239802,89571,228778,90277,217944,91594l217944,62709,198064,62709c184215,62709,172956,51513,172956,37635l172956,25074c172956,11243,184215,0,198064,0xe">
                    <v:path o:connectlocs="50540,34493;50540,55807;50540,72304;50540,72495;50787,72495;63751,72495;88812,72495;88402,66926;81176,49648;64781,37159;56135,34874;50787,34493;50787,21766;57460,22194;72731,26726;89126,39215;101576,72466;50787,123186;0,72466;44115,22194;50787,21766;81559,17601;85322,18590;93636,24911;94608,32031;91376,36277;89250,34040;74968,23788;78190,19561;81559,17601;40087,0;61473,0;66555,5074;66555,7617;61473,12692;57459,12692;57459,18538;50785,18129;44111,18538;44111,12692;40087,12692;35006,7617;35006,5074;40087,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文本框 42" o:spid="_x0000_s1026" o:spt="202" type="#_x0000_t202" style="position:absolute;left:3390032;top:0;height:408940;width:1619885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/>
                              <w:sz w:val="20"/>
                              <w:szCs w:val="20"/>
                            </w:rPr>
                            <w:t>177 0707 0707</w:t>
                          </w:r>
                        </w:p>
                      </w:txbxContent>
                    </v:textbox>
                  </v:shape>
                  <v:rect id="_x0000_s1026" o:spid="_x0000_s1026" o:spt="1" style="position:absolute;left:3212190;top:158843;height:179070;width:179070;v-text-anchor:middle;" fillcolor="#789493 [3209]" filled="t" stroked="f" coordsize="21600,21600" o:gfxdata="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TuDcK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4747908;top:158843;height:179070;width:179070;v-text-anchor:middle;" fillcolor="#789493 [3209]" filled="t" stroked="f" coordsize="21600,21600" o:gfxdata="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f3Se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42" o:spid="_x0000_s1026" o:spt="202" type="#_x0000_t202" style="position:absolute;left:4982983;top:0;height:408940;width:1620520;" filled="f" stroked="f" coordsize="21600,21600" o:gfxdata="UEsDBAoAAAAAAIdO4kAAAAAAAAAAAAAAAAAEAAAAZHJzL1BLAwQUAAAACACHTuJAuTgdKbsAAADb&#10;AAAADwAAAGRycy9kb3ducmV2LnhtbEWPzWrDMBCE74G+g9hCb7Hkk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gdK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/>
                              <w:sz w:val="20"/>
                              <w:szCs w:val="20"/>
                            </w:rPr>
                            <w:t>177 docer@qq.com</w:t>
                          </w:r>
                        </w:p>
                      </w:txbxContent>
                    </v:textbox>
                  </v:shape>
                  <v:shape id="call-volume_17819" o:spid="_x0000_s1026" o:spt="100" style="position:absolute;left:3240343;top:180988;height:121993;width:123185;" fillcolor="#FFFFFF [3212]" filled="t" stroked="f" coordsize="608736,602841" o:gfxdata="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lReDvQAA&#10;ANsAAAAPAAAAAAAAAAEAIAAAACIAAABkcnMvZG93bnJldi54bWxQSwECFAAUAAAACACHTuJAMy8F&#10;njsAAAA5AAAAEAAAAAAAAAABACAAAAAMAQAAZHJzL3NoYXBleG1sLnhtbFBLBQYAAAAABgAGAFsB&#10;AAC2AwAAAAA=&#10;" path="m251451,247191l262137,250055c285463,256175,306704,268283,323645,285209c341498,303045,354008,325569,359872,350307l363521,365670,347753,364108c346190,363978,344495,363847,342801,363587l326121,362676,323776,354734c319215,338068,310353,322835,298104,310727c285463,297968,269435,288984,251842,284558l238550,281042,244284,268674c245848,265419,247151,261643,248324,257737xm246454,168722l261971,171325c306566,178614,346858,199180,378414,230549c413620,265822,434744,310858,439699,360970l441003,373856,425225,373335c422096,373205,420010,373335,417923,373075l404753,371253,403841,362532c399407,321792,381674,284956,352856,256060c327690,231069,295613,214278,260015,207640l251800,206078,250757,197878c250236,193323,249714,188767,248932,184211xm73371,111141c82627,111141,91101,114526,97098,120514l175057,198363c188485,211772,187963,234034,174014,247963l131906,290142,138033,301208c151982,326333,171016,360701,207388,396892c243630,433083,277917,452090,302947,466019l314419,472268,356528,430219c363177,423580,372563,419804,382340,419804c391597,419804,400070,423059,406198,429177l484157,507027c497454,520435,497063,542566,483114,556496l465123,574071,460821,577586c451696,584616,441397,590474,430446,594770c420147,598675,409978,601279,399288,602581c398506,602581,395508,602841,390554,602841c361873,602841,258362,593338,134513,469664c29959,365258,-8499,288710,1539,205263c2712,195109,5189,185085,9231,174410c13663,163214,19399,152930,26569,143817l28395,140953,47558,121686c54207,115047,63594,111141,73371,111141xm229800,83832l244010,84743c317277,88908,386112,119627,437738,171303c487799,221156,518436,287931,523781,359001l524693,370195,508788,371496c505008,371887,502400,372017,499793,372147l488581,372798,487799,361734c482975,299125,456120,240551,412316,196685c367730,152169,308282,125355,245053,121059l236449,120408,234754,111948c233711,107132,232929,102446,232147,97890xm230344,0l241293,521c338009,4166,428990,43737,497291,111947c561291,175860,600524,260731,607824,351069l608736,362394,596223,363305c592182,363566,588272,363956,584362,364347l572761,365388,571849,353933c565201,272186,529617,195256,471744,137460c409830,75629,327452,39832,239860,36578l228389,36187,229041,20176c229171,17183,229302,14058,229562,11065xe">
                    <v:path o:connectlocs="50884,50022;53046,50601;65493,57715;72824,70889;73562,73998;70371,73682;69369,73576;65994,73392;65519,71785;60324,62879;50963,57584;48273,56872;49433,54369;50251,52156;49872,34143;53012,34669;76576,46654;88978,73047;89242,75654;86049,75549;84571,75496;81906,75128;81722,73363;71404,51817;52617,42018;50954,41702;50743,40043;50374,37277;14847,22490;19648,24387;35424,40141;35213,50178;26692,58714;27932,60953;41967,80316;61304,94305;63626,95569;72147,87060;77371,84952;82199,86849;97974,102603;97763,112614;94123,116171;93252,116882;87105,120359;80800,121940;79033,121993;27220,95042;311,41537;1868,35294;5376,29103;5746,28523;9623,24624;14847,22490;46502,16964;49378,17148;88581,34665;105993,72648;106177,74913;102959,75177;101139,75308;98870,75440;98711,73201;83437,39801;49589,24497;47848,24366;47505,22654;46977,19809;46612,0;48828,105;100632,22653;123000,71043;123185,73335;120652,73519;118252,73730;115905,73941;115720,71623;95463,27816;48538,7402;46217,7322;46349,4082;46454,2239" o:connectangles="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open-mail_17777" o:spid="_x0000_s1026" o:spt="100" style="position:absolute;left:4776266;top:185410;height:120572;width:123185;" fillcolor="#FFFFFF [3212]" filled="t" stroked="f" coordsize="575249,563042" o:gfxdata="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/9ey/&#10;AAAA2wAAAA8AAAAAAAAAAQAgAAAAIgAAAGRycy9kb3ducmV2LnhtbFBLAQIUABQAAAAIAIdO4kAz&#10;LwWeOwAAADkAAAAQAAAAAAAAAAEAIAAAAA4BAABkcnMvc2hhcGV4bWwueG1sUEsFBgAAAAAGAAYA&#10;WwEAALgDAAAAAA==&#10;" path="m0,496216l1058,496886,1058,496915,151,496365c151,496216,151,496216,0,496216xm279261,300538c280611,301137,284363,303385,292017,310427c350095,364366,500316,508653,557043,563042l16936,563042c67960,508504,206476,361370,263503,310577c268756,305932,276109,301437,279261,300538xm575249,223269l575249,546388c541183,513582,470950,446322,408221,386402xm1058,223128l157854,379514c99487,439282,34068,508638,1058,543989l1058,496915,2117,497557,1058,496886xm205308,214994c198404,214994,193002,220388,193002,227281c193002,234024,198404,239568,205308,239568l372937,239568c379690,239568,385243,234024,385243,227281c385243,220388,379690,214994,372937,214994xm204407,154009c197504,154009,192101,159553,192101,166296c192101,173038,197504,178583,204407,178583l372037,178583c378790,178583,384342,173038,384342,166296c384342,159553,378790,154009,372037,154009xm475469,130970l568898,194923,475469,286285xm101896,128288l101896,290377,6633,195401xm130422,81785l167940,81785,403401,81785,451124,114450c450974,114900,450824,115350,450824,115799l450824,308645c450824,309094,450974,309544,451124,310143l390345,369480c357630,338313,328066,310443,308857,292462c296701,281224,288147,276129,280493,275829c266987,275380,250329,289465,247177,292312c229019,308495,203057,333818,174543,362737l130122,318384c130122,317935,130422,317635,130422,317036l130422,108157xm283953,0l369056,58287,201252,58287xe">
                    <v:path o:connectlocs="0,106261;226,106405;226,106411;32,106293;0,106261;59801,64358;62533,66476;119286,120572;3626,120572;56427,66508;59801,64358;123185,47811;123185,117005;87417,82745;226,47781;33803,81270;226,116491;226,106411;453,106548;226,106405;43965,46039;41329,48670;43965,51302;79861,51302;82496,48670;79861,46039;43772,32980;41136,35611;43772,38242;79668,38242;82303,35611;79668,32980;101817,28046;121824,41741;101817,61306;21820,27472;21820,62182;1420,41843;27928,17513;35963,17513;86385,17513;96604,24508;96540,24797;96540,66094;96604,66415;83589,79121;66139,62628;60065,59067;52930,62596;37376,77677;27864,68179;27928,67891;27928,23161;60806,0;79030,12481;43096,12481" o:connectangles="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对角圆角矩形 39" o:spid="_x0000_s1026" style="position:absolute;left:304800;top:514350;height:1269365;width:1269365;v-text-anchor:middle;" filled="t" stroked="t" coordsize="1269365,1269365" o:gfxdata="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RY+6vQAA&#10;ANwAAAAPAAAAAAAAAAEAIAAAACIAAABkcnMvZG93bnJldi54bWxQSwECFAAUAAAACACHTuJAMy8F&#10;njsAAAA5AAAAEAAAAAAAAAABACAAAAAMAQAAZHJzL3NoYXBleG1sLnhtbFBLBQYAAAAABgAGAFsB&#10;AAC2AwAAAAA=&#10;" path="m634682,0l634682,0c985207,0,1269364,284157,1269364,634682l1269365,634682c1269365,985207,985208,1269364,634683,1269364l634682,1269365c284157,1269365,0,985208,0,634683l0,634682c0,284157,284157,0,634682,0xe">
                  <v:path o:connectlocs="1269365,634682;634682,1269365;0,634682;634682,0" o:connectangles="0,82,164,247"/>
                  <v:fill type="frame" on="t" focussize="0,0" recolor="t" rotate="t" r:id="rId4"/>
                  <v:stroke weight="3pt" color="#FFFFFF" miterlimit="8" joinstyle="miter"/>
                  <v:imagedata o:title=""/>
                  <o:lock v:ext="edit" aspectratio="f"/>
                </v:shape>
                <v:group id="_x0000_s1026" o:spid="_x0000_s1026" o:spt="203" style="position:absolute;left:342900;top:6038850;height:1250004;width:6922134;" coordorigin="38097,57150" coordsize="6922787,1250347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47625;top:57150;height:287655;width:6912000;v-text-anchor:middle;" fillcolor="#F2F2F2" filled="t" stroked="f" coordsize="21600,21600" o:gfxdata="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8Xrg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jc w:val="left"/>
                            <w:rPr>
                              <w:rFonts w:ascii="阿里巴巴普惠体 B" w:hAnsi="阿里巴巴普惠体 B" w:eastAsia="阿里巴巴普惠体 B" w:cs="阿里巴巴普惠体 B"/>
                              <w:color w:val="789493" w:themeColor="accent6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B" w:hAnsi="阿里巴巴普惠体 B" w:eastAsia="阿里巴巴普惠体 B" w:cs="阿里巴巴普惠体 B"/>
                              <w:color w:val="789493" w:themeColor="accent6"/>
                              <w:sz w:val="28"/>
                              <w:szCs w:val="28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教育背景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color w:val="296F78" w:themeColor="accent5" w:themeShade="BF"/>
                            </w:rPr>
                          </w:pPr>
                        </w:p>
                      </w:txbxContent>
                    </v:textbox>
                  </v:rect>
                  <v:shape id="文本框 2" o:spid="_x0000_s1026" o:spt="202" type="#_x0000_t202" style="position:absolute;left:38097;top:371126;height:936371;width:6922787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bCs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Cs/>
                              <w:color w:val="789493" w:themeColor="accent6"/>
                              <w:szCs w:val="21"/>
                              <w14:textFill>
                                <w14:solidFill>
                                  <w14:schemeClr w14:val="accent6"/>
                                </w14:solidFill>
                              </w14:textFill>
                            </w:rPr>
                            <w:t>2008.09-2012.07                          思宇师范大学                      教育类/本科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14141"/>
                              <w:szCs w:val="21"/>
                            </w:rPr>
                            <w:t>主修课程：数学分析续论，高等代数、复变函数论，常微分方程，初等数论，近世代数，中学数学方法论，概率论与数理统计，组合数学，线性规划，微分几何，应用统计方法等。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10458450;height:333375;width:7595870;" coordsize="7596000,3333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0;top:0;height:333375;width:7596000;v-text-anchor:middle;" fillcolor="#789493 [3209]" filled="t" stroked="f" coordsize="21600,21600" o:gfxdata="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evWnC2AAAA2g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783501;top:115293;height:70982;width:1409700;v-text-anchor:middle;" fillcolor="#3B4B4A [1609]" filled="t" stroked="f" coordsize="21600,21600" o:gfxdata="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o76hb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spacing w:line="380" w:lineRule="exact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rect>
                </v:group>
                <v:shape id="_x0000_s1026" o:spid="_x0000_s1026" style="position:absolute;left:5391150;top:0;flip:y;height:532130;width:3606165;v-text-anchor:middle;" fillcolor="#789493 [3209]" filled="t" stroked="f" coordsize="3606165,532130" o:gfxdata="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ZN3y8AAAA&#10;2wAAAA8AAAAAAAAAAQAgAAAAIgAAAGRycy9kb3ducmV2LnhtbFBLAQIUABQAAAAIAIdO4kAzLwWe&#10;OwAAADkAAAAQAAAAAAAAAAEAIAAAAAsBAABkcnMvc2hhcGV4bWwueG1sUEsFBgAAAAAGAAYAWwEA&#10;ALUDAAAAAA==&#10;" path="m0,532130l363620,0,3242544,0,3606165,532130xe">
                  <v:path o:connectlocs="1803082,0;181810,266065;1803082,532130;3424354,266065" o:connectangles="247,164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阿里巴巴普惠体 B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阿里巴巴普惠体 R">
    <w:panose1 w:val="00020600040101010101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27F35"/>
    <w:multiLevelType w:val="multilevel"/>
    <w:tmpl w:val="41227F3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FD4326"/>
    <w:multiLevelType w:val="multilevel"/>
    <w:tmpl w:val="62FD4326"/>
    <w:lvl w:ilvl="0" w:tentative="0">
      <w:start w:val="1"/>
      <w:numFmt w:val="bullet"/>
      <w:lvlText w:val=""/>
      <w:lvlJc w:val="left"/>
      <w:pPr>
        <w:ind w:left="340" w:hanging="34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CC6A36"/>
    <w:rsid w:val="0001373F"/>
    <w:rsid w:val="008C1152"/>
    <w:rsid w:val="00FB6FBE"/>
    <w:rsid w:val="4BCC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0a913d14-91b3-67db-94b6-c24889912f68\&#20013;&#23567;&#23398;&#25945;&#24072;3-5&#24180;&#32463;&#39564;&#28145;&#3339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天真蓝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E96D6"/>
      </a:accent1>
      <a:accent2>
        <a:srgbClr val="ED7D31"/>
      </a:accent2>
      <a:accent3>
        <a:srgbClr val="A5A5A5"/>
      </a:accent3>
      <a:accent4>
        <a:srgbClr val="FFC000"/>
      </a:accent4>
      <a:accent5>
        <a:srgbClr val="3694A0"/>
      </a:accent5>
      <a:accent6>
        <a:srgbClr val="789493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中小学教师3-5年经验深色简历.docx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2020-05-12T14:34:00Z</dcterms:created>
  <dc:creator>双子晨</dc:creator>
  <cp:lastModifiedBy>双子晨</cp:lastModifiedBy>
  <dcterms:modified xsi:type="dcterms:W3CDTF">2020-05-12T14:35:27Z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