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4697907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-32385</wp:posOffset>
                </wp:positionV>
                <wp:extent cx="2407920" cy="10765155"/>
                <wp:effectExtent l="0" t="0" r="11430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2275" y="3684270"/>
                          <a:ext cx="2407920" cy="107651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pt;margin-top:-2.55pt;height:847.65pt;width:189.6pt;z-index:-647988224;v-text-anchor:middle;mso-width-relative:page;mso-height-relative:page;" fillcolor="#8497B0 [1951]" filled="t" stroked="f" coordsize="21600,21600" o:gfxdata="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1B5P3AAAAAsBAAAPAAAAAAAAAAEAIAAA&#10;ACIAAABkcnMvZG93bnJldi54bWxQSwECFAAUAAAACACHTuJAbuirCXoCAADGBAAADgAAAAAAAAAB&#10;ACAAAAAr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</w: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97993216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8432165</wp:posOffset>
                </wp:positionV>
                <wp:extent cx="1303655" cy="487045"/>
                <wp:effectExtent l="0" t="0" r="0" b="0"/>
                <wp:wrapNone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487045"/>
                          <a:chOff x="2783" y="10344"/>
                          <a:chExt cx="2053" cy="767"/>
                        </a:xfrm>
                      </wpg:grpSpPr>
                      <wps:wsp>
                        <wps:cNvPr id="236" name="文本框 33"/>
                        <wps:cNvSpPr txBox="1"/>
                        <wps:spPr>
                          <a:xfrm>
                            <a:off x="2783" y="10344"/>
                            <a:ext cx="2053" cy="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7" name="直接连接符 36"/>
                        <wps:cNvCnPr/>
                        <wps:spPr>
                          <a:xfrm>
                            <a:off x="3020" y="10994"/>
                            <a:ext cx="17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CDBD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pt;margin-top:663.95pt;height:38.35pt;width:102.65pt;z-index:297993216;mso-width-relative:page;mso-height-relative:page;" coordorigin="2783,10344" coordsize="2053,767" o:gfxdata="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XZu8cdwA&#10;AAANAQAADwAAAAAAAAABACAAAAAiAAAAZHJzL2Rvd25yZXYueG1sUEsBAhQAFAAAAAgAh07iQFI7&#10;Pbk4AwAAKgcAAA4AAAAAAAAAAQAgAAAAKwEAAGRycy9lMm9Eb2MueG1sUEsFBgAAAAAGAAYAWQEA&#10;ANUGAAAAAA==&#10;">
                <o:lock v:ext="edit" aspectratio="f"/>
                <v:shape id="文本框 33" o:spid="_x0000_s1026" o:spt="202" type="#_x0000_t202" style="position:absolute;left:2783;top:10344;height:767;width:2053;" filled="f" stroked="f" coordsize="21600,21600" o:gfxdata="UEsDBAoAAAAAAIdO4kAAAAAAAAAAAAAAAAAEAAAAZHJzL1BLAwQUAAAACACHTuJAWiaboM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3h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pug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  <w:t>兴趣爱好</w:t>
                        </w:r>
                      </w:p>
                    </w:txbxContent>
                  </v:textbox>
                </v:shape>
                <v:line id="直接连接符 36" o:spid="_x0000_s1026" o:spt="20" style="position:absolute;left:3020;top:10994;height:0;width:1733;" filled="f" stroked="t" coordsize="21600,21600" o:gfxdata="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m2Kx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CDBD0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46978048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8584565</wp:posOffset>
                </wp:positionV>
                <wp:extent cx="532130" cy="274955"/>
                <wp:effectExtent l="0" t="0" r="1270" b="10795"/>
                <wp:wrapNone/>
                <wp:docPr id="65" name="五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274955"/>
                        </a:xfrm>
                        <a:prstGeom prst="homePlate">
                          <a:avLst/>
                        </a:prstGeom>
                        <a:solidFill>
                          <a:srgbClr val="5CDB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73.3pt;margin-top:675.95pt;height:21.65pt;width:41.9pt;z-index:-647989248;v-text-anchor:middle;mso-width-relative:page;mso-height-relative:page;" fillcolor="#5CDBD0" filled="t" stroked="f" coordsize="21600,21600" o:gfxdata="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A/+TNkAAAANAQAADwAAAAAAAAABACAAAAAiAAAAZHJzL2Rvd25yZXYueG1sUEsBAhQAFAAAAAgA&#10;h07iQIQkpyxdAgAAhgQAAA4AAAAAAAAAAQAgAAAAKAEAAGRycy9lMm9Eb2MueG1sUEsFBgAAAAAG&#10;AAYAWQEAAPcFAAAAAA==&#10;" adj="1602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97992192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9135110</wp:posOffset>
                </wp:positionV>
                <wp:extent cx="3515995" cy="758190"/>
                <wp:effectExtent l="0" t="0" r="0" b="0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758190"/>
                          <a:chOff x="2744" y="14446"/>
                          <a:chExt cx="5537" cy="1194"/>
                        </a:xfrm>
                      </wpg:grpSpPr>
                      <wps:wsp>
                        <wps:cNvPr id="239" name="文本框 96"/>
                        <wps:cNvSpPr txBox="1"/>
                        <wps:spPr>
                          <a:xfrm>
                            <a:off x="2744" y="14446"/>
                            <a:ext cx="5537" cy="1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jc w:val="both"/>
                                <w:textAlignment w:val="auto"/>
                                <w:rPr>
                                  <w:rFonts w:hint="eastAsia"/>
                                  <w:b/>
                                  <w:bCs/>
                                  <w:color w:val="4472C4" w:themeColor="accent5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both"/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both"/>
                                <w:rPr>
                                  <w:rFonts w:hint="default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游泳        骑车        唱歌        阅读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40" name="组合 32"/>
                        <wpg:cNvGrpSpPr/>
                        <wpg:grpSpPr>
                          <a:xfrm rot="0">
                            <a:off x="2893" y="14510"/>
                            <a:ext cx="4305" cy="447"/>
                            <a:chOff x="11950" y="14125"/>
                            <a:chExt cx="7418" cy="447"/>
                          </a:xfrm>
                        </wpg:grpSpPr>
                        <wps:wsp>
                          <wps:cNvPr id="241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950" y="14168"/>
                              <a:ext cx="594" cy="380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CDBD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4274" y="14143"/>
                              <a:ext cx="543" cy="429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CDBD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892" y="14125"/>
                              <a:ext cx="476" cy="366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CDBD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546" y="14172"/>
                              <a:ext cx="443" cy="343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CDBD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8.35pt;margin-top:719.3pt;height:59.7pt;width:276.85pt;z-index:297992192;mso-width-relative:page;mso-height-relative:page;" coordorigin="2744,14446" coordsize="5537,1194" o:gfxdata="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">
                <o:lock v:ext="edit" aspectratio="f"/>
                <v:shape id="文本框 96" o:spid="_x0000_s1026" o:spt="202" type="#_x0000_t202" style="position:absolute;left:2744;top:14446;height:1194;width:5537;" filled="f" stroked="f" coordsize="21600,21600" o:gfxdata="UEsDBAoAAAAAAIdO4kAAAAAAAAAAAAAAAAAEAAAAZHJzL1BLAwQUAAAACACHTuJAK7kP0r8AAADc&#10;AAAADwAAAGRycy9kb3ducmV2LnhtbEWPT4vCMBTE78J+h/AW9qapFcWt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5D9K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jc w:val="both"/>
                          <w:textAlignment w:val="auto"/>
                          <w:rPr>
                            <w:rFonts w:hint="eastAsia"/>
                            <w:b/>
                            <w:bCs/>
                            <w:color w:val="4472C4" w:themeColor="accent5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accent5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both"/>
                          <w:rPr>
                            <w:rFonts w:hint="eastAsia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both"/>
                          <w:rPr>
                            <w:rFonts w:hint="default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游泳        骑车        唱歌        阅读</w:t>
                        </w:r>
                      </w:p>
                    </w:txbxContent>
                  </v:textbox>
                </v:shape>
                <v:group id="组合 32" o:spid="_x0000_s1026" o:spt="203" style="position:absolute;left:2893;top:14510;height:447;width:4305;" coordorigin="11950,14125" coordsize="7418,447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10" o:spid="_x0000_s1026" o:spt="100" style="position:absolute;left:11950;top:14168;height:380;width:594;" fillcolor="#5CDBD0" filled="t" stroked="f" coordsize="7022,4133" o:gfxdata="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0ra+8AAAA&#10;3AAAAA8AAAAAAAAAAQAgAAAAIgAAAGRycy9kb3ducmV2LnhtbFBLAQIUABQAAAAIAIdO4kAzLwWe&#10;OwAAADkAAAAQAAAAAAAAAAEAIAAAAAsBAABkcnMvc2hhcGV4bWwueG1sUEsFBgAAAAAGAAYAWwEA&#10;ALUDAAAAAA=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747975,496124;2077505,135645;2407413,496124;2077505,857016;1747975,496124;1912926,1217913;758635,1458368;0,1217913;835659,1698829;2044817,1458368;2638496,1698829;1912926,1217913;477951,603817;1046456,293071;1067875,332120;1187362,688493;417829,1181741;747359,1217913;1714909,1001292;1187362,75221;1184729,77274;1182474,73573;1038941,27952;379503,388844;330279,549971;477951,603817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14274;top:14143;height:429;width:543;" fillcolor="#5CDBD0" filled="t" stroked="f" coordsize="4439,3840" o:gfxdata="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sKqL4A&#10;AADcAAAADwAAAAAAAAABACAAAAAiAAAAZHJzL2Rvd25yZXYueG1sUEsBAhQAFAAAAAgAh07iQDMv&#10;BZ47AAAAOQAAABAAAAAAAAAAAQAgAAAADQEAAGRycy9zaGFwZXhtbC54bWxQSwUGAAAAAAYABgBb&#10;AQAAtw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3432762,706698;3818553,353343;3432762,0;3046971,353343;3432762,706698;4075751,2120095;3008734,3097368;4075751,4074652;5142769,3097368;4075751,2120095;4075751,3792395;3329645,3109040;4075751,2425696;4821857,3109040;4075751,3792395;3175564,1730669;4075751,1730669;4079227,1730669;4272700,1554525;4079227,1377314;4064168,1378381;3394525,1378381;2983246,741714;2673918,577241;2416720,671683;1619638,1401725;1517688,1637284;1697268,1931213;2416720,2331255;2416720,3297923;2802511,3297923;2802511,2025654;2314769,1695654;2816416,1236186;3175564,1730669;1067017,2120095;0,3097368;1067017,4074652;2134034,3097368;1067017,2120095;1067017,3792395;320911,3109040;1067017,2425696;1813123,3109040;1067017,3792395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18892;top:14125;height:366;width:476;" fillcolor="#5CDBD0" filled="t" stroked="f" coordsize="4046,3431" o:gfxdata="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9xsr4A&#10;AADcAAAADwAAAAAAAAABACAAAAAiAAAAZHJzL2Rvd25yZXYueG1sUEsBAhQAFAAAAAgAh07iQDMv&#10;BZ47AAAAOQAAABAAAAAAAAAAAQAgAAAADQEAAGRycy9zaGFwZXhtbC54bWxQSwUGAAAAAAYABgBb&#10;AQAAtwMAAAAA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2539920,1685;1886077,157982;1228507,0;0,110926;81963,2841177;1856275,2878149;1862796,2880677;1870239,2882353;1876760,2883195;1886077,2883195;1886077,2883195;1887008,2883195;1895393,2883195;1902846,2882353;1909357,2880677;1915879,2878149;3686464,2842862;3768427,112602;165789,2657148;206771,188232;1228507,149584;1802250,2705889;1472534,2657148;1425962,2657148;206771,2694120;3602637,2657981;2359224,2660509;2317310,2658823;2296825,2659666;1965245,287390;2539920,152945;3602637,226890;405158,915126;1047821,891598;1516310,1021006;1630870,1003358;1072034,744542;402363,767227;405158,915126;1523763,1997476;1629939,1956300;1093461,1776475;1058069,1776475;327853,1877309;413543,1947902;1076692,1922689;3364201,774792;2694530,752097;2135693,1010080;2250253,1028571;2718742,899163;3361406,921848;3364201,77479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6546;top:14172;height:343;width:443;" fillcolor="#5CDBD0" filled="t" stroked="f" coordsize="3576,2782" o:gfxdata="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JAyi8AAAA&#10;3AAAAA8AAAAAAAAAAQAgAAAAIgAAAGRycy9kb3ducmV2LnhtbFBLAQIUABQAAAAIAIdO4kAzLwWe&#10;OwAAADkAAAAQAAAAAAAAAAEAIAAAAAsBAABkcnMvc2hhcGV4bWwueG1sUEsFBgAAAAAGAAYAWwEA&#10;ALU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6105342,713027;4669847,713027;3950304,0;2514809,0;1795266,713027;359771,713027;0,1067757;0,4627557;359771,4984071;6105342,4984071;6465114,4627557;6465114,1067757;6105342,713027;3232557,4271044;1795266,2848556;3232557,1424271;4669847,2848556;3232557,4271044;2155038,2848556;2236390,2440084;2471424,2092518;2820346,1861411;3232557,1780799;3644768,1861411;3993689,2092518;4228723,2440084;4310076,2848556;4228723,3257028;3993689,3602796;3644768,3833903;3232557,3916314;2820346,3833903;2471424,3602796;2236390,3257028;2155038,284855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56833024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3048000</wp:posOffset>
                </wp:positionV>
                <wp:extent cx="4264660" cy="534543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534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.0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– 20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02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敦豪装饰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有限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公司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 ▏室内设计主管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both"/>
                              <w:textAlignment w:val="auto"/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1. 负责项目的整体策划和设计，方案创作和设计细化;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参与从方案至施工图阶段以及后期软装配饰的全程设计把控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;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3.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对效果图质量进行把控，配合绘制施工图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;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4.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负责对项目进行跟踪和监督，及后期现场的协调配合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;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5.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制定工作进度，控制阶段时间节点，制作方案汇报PPT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;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6.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及时完成领导交办的其他工作任务。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both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40" w:lineRule="exact"/>
                              <w:textAlignment w:val="auto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.0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 – 201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 xml:space="preserve">.06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北京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梦骏设计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有限公司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 ▏室内设计师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40" w:lineRule="exact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1. 负责企业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品牌形象设计与推广；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 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负责空间视觉形象设计工作，包括建筑物艺术化设计、空间室内外布局规划，效果图设计等； 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负责公司对外展示空间结构设计管控及现场实施管理； 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负责运营项目或建筑工地形象、建筑物外观艺术化整体设计、管控等工作； 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配合现场施工，检查现场对设计图纸理解程度、按图施工开展情况，如有必要需到现场进行施工设计指导； 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能够运用先进的设计理念和设计元素提升企业品牌整体形象。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8pt;margin-top:240pt;height:420.9pt;width:335.8pt;z-index:-638134272;mso-width-relative:page;mso-height-relative:page;" filled="f" stroked="f" coordsize="21600,21600" o:gfxdata="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RHbV9wAAAANAQAADwAAAAAAAAABACAAAAAiAAAAZHJzL2Rvd25yZXYueG1sUEsBAhQAFAAAAAgA&#10;h07iQEn+Wa0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 – 20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02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敦豪装饰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有限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公司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 ▏室内设计主管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both"/>
                        <w:textAlignment w:val="auto"/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1. 负责项目的整体策划和设计，方案创作和设计细化;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2.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参与从方案至施工图阶段以及后期软装配饰的全程设计把控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;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3.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对效果图质量进行把控，配合绘制施工图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;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4.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负责对项目进行跟踪和监督，及后期现场的协调配合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;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5.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制定工作进度，控制阶段时间节点，制作方案汇报PPT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;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6.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及时完成领导交办的其他工作任务。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both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40" w:lineRule="exact"/>
                        <w:textAlignment w:val="auto"/>
                        <w:rPr>
                          <w:rFonts w:hint="default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 – 201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 xml:space="preserve">.06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北京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梦骏设计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</w:rPr>
                        <w:t>有限公司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 ▏室内设计师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40" w:lineRule="exact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1. 负责企业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品牌形象设计与推广；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 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负责空间视觉形象设计工作，包括建筑物艺术化设计、空间室内外布局规划，效果图设计等； 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负责公司对外展示空间结构设计管控及现场实施管理； 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负责运营项目或建筑工地形象、建筑物外观艺术化整体设计、管控等工作； 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配合现场施工，检查现场对设计图纸理解程度、按图施工开展情况，如有必要需到现场进行施工设计指导； 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.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能够运用先进的设计理念和设计元素提升企业品牌整体形象。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52966912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2456815</wp:posOffset>
                </wp:positionV>
                <wp:extent cx="1303655" cy="487045"/>
                <wp:effectExtent l="0" t="0" r="0" b="0"/>
                <wp:wrapNone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487045"/>
                          <a:chOff x="2783" y="10344"/>
                          <a:chExt cx="2053" cy="767"/>
                        </a:xfrm>
                      </wpg:grpSpPr>
                      <wps:wsp>
                        <wps:cNvPr id="256" name="文本框 33"/>
                        <wps:cNvSpPr txBox="1"/>
                        <wps:spPr>
                          <a:xfrm>
                            <a:off x="2783" y="10344"/>
                            <a:ext cx="2053" cy="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7" name="直接连接符 36"/>
                        <wps:cNvCnPr/>
                        <wps:spPr>
                          <a:xfrm>
                            <a:off x="3020" y="10994"/>
                            <a:ext cx="17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89EE7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pt;margin-top:193.45pt;height:38.35pt;width:102.65pt;z-index:529669120;mso-width-relative:page;mso-height-relative:page;" coordorigin="2783,10344" coordsize="2053,767" o:gfxdata="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4CT3jNsAAAAL&#10;AQAADwAAAAAAAAABACAAAAAiAAAAZHJzL2Rvd25yZXYueG1sUEsBAhQAFAAAAAgAh07iQMb9yrs2&#10;AwAAKgcAAA4AAAAAAAAAAQAgAAAAKgEAAGRycy9lMm9Eb2MueG1sUEsFBgAAAAAGAAYAWQEAANIG&#10;AAAAAA==&#10;">
                <o:lock v:ext="edit" aspectratio="f"/>
                <v:shape id="文本框 33" o:spid="_x0000_s1026" o:spt="202" type="#_x0000_t202" style="position:absolute;left:2783;top:10344;height:767;width:2053;" filled="f" stroked="f" coordsize="21600,21600" o:gfxdata="UEsDBAoAAAAAAIdO4kAAAAAAAAAAAAAAAAAEAAAAZHJzL1BLAwQUAAAACACHTuJAh/l+AM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yWoN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+X4A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line id="直接连接符 36" o:spid="_x0000_s1026" o:spt="20" style="position:absolute;left:3020;top:10994;height:0;width:1733;" filled="f" stroked="t" coordsize="21600,21600" o:gfxdata="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JKJ0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789EE7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8333312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662940</wp:posOffset>
                </wp:positionV>
                <wp:extent cx="1303655" cy="487045"/>
                <wp:effectExtent l="0" t="0" r="0" b="0"/>
                <wp:wrapNone/>
                <wp:docPr id="252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487045"/>
                          <a:chOff x="2783" y="10344"/>
                          <a:chExt cx="2053" cy="767"/>
                        </a:xfrm>
                      </wpg:grpSpPr>
                      <wps:wsp>
                        <wps:cNvPr id="253" name="文本框 33"/>
                        <wps:cNvSpPr txBox="1"/>
                        <wps:spPr>
                          <a:xfrm>
                            <a:off x="2783" y="10344"/>
                            <a:ext cx="2053" cy="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4" name="直接连接符 36"/>
                        <wps:cNvCnPr/>
                        <wps:spPr>
                          <a:xfrm>
                            <a:off x="3020" y="10994"/>
                            <a:ext cx="17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7C3EE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pt;margin-top:52.2pt;height:38.35pt;width:102.65pt;z-index:483333120;mso-width-relative:page;mso-height-relative:page;" coordorigin="2783,10344" coordsize="2053,767" o:gfxdata="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EhGB/rbAAAA&#10;CwEAAA8AAAAAAAAAAQAgAAAAIgAAAGRycy9kb3ducmV2LnhtbFBLAQIUABQAAAAIAIdO4kBM80In&#10;NwMAACoHAAAOAAAAAAAAAAEAIAAAACoBAABkcnMvZTJvRG9jLnhtbFBLBQYAAAAABgAGAFkBAADT&#10;BgAAAAA=&#10;">
                <o:lock v:ext="edit" aspectratio="f"/>
                <v:shape id="文本框 33" o:spid="_x0000_s1026" o:spt="202" type="#_x0000_t202" style="position:absolute;left:2783;top:10344;height:767;width:2053;" filled="f" stroked="f" coordsize="21600,21600" o:gfxdata="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jt2Y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line id="直接连接符 36" o:spid="_x0000_s1026" o:spt="20" style="position:absolute;left:3020;top:10994;height:0;width:1733;" filled="f" stroked="t" coordsize="21600,21600" o:gfxdata="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KexG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67C3EE [3200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24995072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1219200</wp:posOffset>
                </wp:positionV>
                <wp:extent cx="4315460" cy="1107440"/>
                <wp:effectExtent l="0" t="0" r="8890" b="1651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110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2012.09-2016.06   广东樱桃大学   专业：室内设计 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textAlignment w:val="auto"/>
                              <w:rPr>
                                <w:rFonts w:hint="eastAsia" w:ascii="微软雅黑 Light" w:hAnsi="微软雅黑 Light" w:eastAsia="微软雅黑" w:cs="微软雅黑 Light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主修课程：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设计素描、装饰色彩、构成基础、建筑设计基础、居室空间设计、办公空间设计、商业空间设计、展示空间设计、综合空间设计、景观设计、装饰设计与制作、表现技法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8pt;margin-top:96pt;height:87.2pt;width:339.8pt;z-index:-369972224;mso-width-relative:page;mso-height-relative:page;" fillcolor="#FFFFFF [3201]" filled="t" stroked="f" coordsize="21600,21600" o:gfxdata="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zYtYrdYAAAAMAQAADwAAAAAAAAABACAAAAAiAAAAZHJzL2Rvd25yZXYu&#10;eG1sUEsBAhQAFAAAAAgAh07iQDSe0io2AgAARAQAAA4AAAAAAAAAAQAgAAAAJQ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2012.09-2016.06   广东樱桃大学   专业：室内设计 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textAlignment w:val="auto"/>
                        <w:rPr>
                          <w:rFonts w:hint="eastAsia" w:ascii="微软雅黑 Light" w:hAnsi="微软雅黑 Light" w:eastAsia="微软雅黑" w:cs="微软雅黑 Light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color w:val="auto"/>
                          <w:sz w:val="22"/>
                          <w:szCs w:val="22"/>
                        </w:rPr>
                        <w:t>主修课程：</w:t>
                      </w:r>
                      <w:r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</w:rPr>
                        <w:t>设计素描、装饰色彩、构成基础、建筑设计基础、居室空间设计、办公空间设计、商业空间设计、展示空间设计、综合空间设计、景观设计、装饰设计与制作、表现技法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46976000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818515</wp:posOffset>
                </wp:positionV>
                <wp:extent cx="532130" cy="274955"/>
                <wp:effectExtent l="0" t="0" r="1270" b="10795"/>
                <wp:wrapNone/>
                <wp:docPr id="34" name="五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110" y="3616325"/>
                          <a:ext cx="532130" cy="274955"/>
                        </a:xfrm>
                        <a:prstGeom prst="homePlate">
                          <a:avLst/>
                        </a:prstGeom>
                        <a:solidFill>
                          <a:srgbClr val="67C3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73.3pt;margin-top:64.45pt;height:21.65pt;width:41.9pt;z-index:-647991296;v-text-anchor:middle;mso-width-relative:page;mso-height-relative:page;" fillcolor="#67C3EE" filled="t" stroked="f" coordsize="21600,21600" o:gfxdata="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hGX7vaAAAACwEAAA8AAAAAAAAAAQAgAAAAIgAAAGRycy9kb3ducmV2Lnht&#10;bFBLAQIUABQAAAAIAIdO4kCHRDSyaQIAAJIEAAAOAAAAAAAAAAEAIAAAACkBAABkcnMvZTJvRG9j&#10;LnhtbFBLBQYAAAAABgAGAFkBAAAEBgAAAAA=&#10;" adj="1602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4697702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2617470</wp:posOffset>
                </wp:positionV>
                <wp:extent cx="532130" cy="274955"/>
                <wp:effectExtent l="0" t="0" r="1270" b="10795"/>
                <wp:wrapNone/>
                <wp:docPr id="64" name="五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274955"/>
                        </a:xfrm>
                        <a:prstGeom prst="homePlate">
                          <a:avLst/>
                        </a:prstGeom>
                        <a:solidFill>
                          <a:srgbClr val="789E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73.3pt;margin-top:206.1pt;height:21.65pt;width:41.9pt;z-index:-647990272;v-text-anchor:middle;mso-width-relative:page;mso-height-relative:page;" fillcolor="#789EE7" filled="t" stroked="f" coordsize="21600,21600" o:gfxdata="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/K4HbaAAAACwEAAA8AAAAAAAAAAQAgAAAAIgAAAGRycy9kb3ducmV2LnhtbFBLAQIUABQAAAAI&#10;AIdO4kAm4hhVXQIAAIYEAAAOAAAAAAAAAAEAIAAAACkBAABkcnMvZTJvRG9jLnhtbFBLBQYAAAAA&#10;BgAGAFkBAAD4BQAAAAA=&#10;" adj="1602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9799526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2827655</wp:posOffset>
                </wp:positionV>
                <wp:extent cx="210820" cy="187960"/>
                <wp:effectExtent l="0" t="0" r="17780" b="2540"/>
                <wp:wrapNone/>
                <wp:docPr id="247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0820" cy="187960"/>
                        </a:xfrm>
                        <a:custGeom>
                          <a:avLst/>
                          <a:gdLst>
                            <a:gd name="T0" fmla="*/ 33 w 126"/>
                            <a:gd name="T1" fmla="*/ 24 h 112"/>
                            <a:gd name="T2" fmla="*/ 26 w 126"/>
                            <a:gd name="T3" fmla="*/ 30 h 112"/>
                            <a:gd name="T4" fmla="*/ 34 w 126"/>
                            <a:gd name="T5" fmla="*/ 9 h 112"/>
                            <a:gd name="T6" fmla="*/ 18 w 126"/>
                            <a:gd name="T7" fmla="*/ 9 h 112"/>
                            <a:gd name="T8" fmla="*/ 26 w 126"/>
                            <a:gd name="T9" fmla="*/ 30 h 112"/>
                            <a:gd name="T10" fmla="*/ 118 w 126"/>
                            <a:gd name="T11" fmla="*/ 11 h 112"/>
                            <a:gd name="T12" fmla="*/ 113 w 126"/>
                            <a:gd name="T13" fmla="*/ 11 h 112"/>
                            <a:gd name="T14" fmla="*/ 113 w 126"/>
                            <a:gd name="T15" fmla="*/ 26 h 112"/>
                            <a:gd name="T16" fmla="*/ 105 w 126"/>
                            <a:gd name="T17" fmla="*/ 33 h 112"/>
                            <a:gd name="T18" fmla="*/ 94 w 126"/>
                            <a:gd name="T19" fmla="*/ 33 h 112"/>
                            <a:gd name="T20" fmla="*/ 88 w 126"/>
                            <a:gd name="T21" fmla="*/ 11 h 112"/>
                            <a:gd name="T22" fmla="*/ 39 w 126"/>
                            <a:gd name="T23" fmla="*/ 11 h 112"/>
                            <a:gd name="T24" fmla="*/ 39 w 126"/>
                            <a:gd name="T25" fmla="*/ 26 h 112"/>
                            <a:gd name="T26" fmla="*/ 31 w 126"/>
                            <a:gd name="T27" fmla="*/ 33 h 112"/>
                            <a:gd name="T28" fmla="*/ 20 w 126"/>
                            <a:gd name="T29" fmla="*/ 33 h 112"/>
                            <a:gd name="T30" fmla="*/ 13 w 126"/>
                            <a:gd name="T31" fmla="*/ 11 h 112"/>
                            <a:gd name="T32" fmla="*/ 9 w 126"/>
                            <a:gd name="T33" fmla="*/ 11 h 112"/>
                            <a:gd name="T34" fmla="*/ 0 w 126"/>
                            <a:gd name="T35" fmla="*/ 19 h 112"/>
                            <a:gd name="T36" fmla="*/ 0 w 126"/>
                            <a:gd name="T37" fmla="*/ 104 h 112"/>
                            <a:gd name="T38" fmla="*/ 117 w 126"/>
                            <a:gd name="T39" fmla="*/ 112 h 112"/>
                            <a:gd name="T40" fmla="*/ 126 w 126"/>
                            <a:gd name="T41" fmla="*/ 20 h 112"/>
                            <a:gd name="T42" fmla="*/ 63 w 126"/>
                            <a:gd name="T43" fmla="*/ 95 h 112"/>
                            <a:gd name="T44" fmla="*/ 14 w 126"/>
                            <a:gd name="T45" fmla="*/ 95 h 112"/>
                            <a:gd name="T46" fmla="*/ 30 w 126"/>
                            <a:gd name="T47" fmla="*/ 80 h 112"/>
                            <a:gd name="T48" fmla="*/ 26 w 126"/>
                            <a:gd name="T49" fmla="*/ 59 h 112"/>
                            <a:gd name="T50" fmla="*/ 52 w 126"/>
                            <a:gd name="T51" fmla="*/ 59 h 112"/>
                            <a:gd name="T52" fmla="*/ 46 w 126"/>
                            <a:gd name="T53" fmla="*/ 75 h 112"/>
                            <a:gd name="T54" fmla="*/ 63 w 126"/>
                            <a:gd name="T55" fmla="*/ 93 h 112"/>
                            <a:gd name="T56" fmla="*/ 107 w 126"/>
                            <a:gd name="T57" fmla="*/ 92 h 112"/>
                            <a:gd name="T58" fmla="*/ 73 w 126"/>
                            <a:gd name="T59" fmla="*/ 86 h 112"/>
                            <a:gd name="T60" fmla="*/ 107 w 126"/>
                            <a:gd name="T61" fmla="*/ 80 h 112"/>
                            <a:gd name="T62" fmla="*/ 107 w 126"/>
                            <a:gd name="T63" fmla="*/ 92 h 112"/>
                            <a:gd name="T64" fmla="*/ 79 w 126"/>
                            <a:gd name="T65" fmla="*/ 68 h 112"/>
                            <a:gd name="T66" fmla="*/ 79 w 126"/>
                            <a:gd name="T67" fmla="*/ 56 h 112"/>
                            <a:gd name="T68" fmla="*/ 112 w 126"/>
                            <a:gd name="T69" fmla="*/ 62 h 112"/>
                            <a:gd name="T70" fmla="*/ 101 w 126"/>
                            <a:gd name="T71" fmla="*/ 30 h 112"/>
                            <a:gd name="T72" fmla="*/ 108 w 126"/>
                            <a:gd name="T73" fmla="*/ 9 h 112"/>
                            <a:gd name="T74" fmla="*/ 93 w 126"/>
                            <a:gd name="T75" fmla="*/ 9 h 112"/>
                            <a:gd name="T76" fmla="*/ 101 w 126"/>
                            <a:gd name="T77" fmla="*/ 30 h 112"/>
                            <a:gd name="T78" fmla="*/ 101 w 126"/>
                            <a:gd name="T79" fmla="*/ 3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26" h="112">
                              <a:moveTo>
                                <a:pt x="33" y="24"/>
                              </a:moveTo>
                              <a:cubicBezTo>
                                <a:pt x="33" y="24"/>
                                <a:pt x="33" y="24"/>
                                <a:pt x="33" y="24"/>
                              </a:cubicBezTo>
                              <a:cubicBezTo>
                                <a:pt x="33" y="24"/>
                                <a:pt x="33" y="24"/>
                                <a:pt x="33" y="24"/>
                              </a:cubicBezTo>
                              <a:close/>
                              <a:moveTo>
                                <a:pt x="26" y="30"/>
                              </a:moveTo>
                              <a:cubicBezTo>
                                <a:pt x="30" y="30"/>
                                <a:pt x="34" y="25"/>
                                <a:pt x="34" y="20"/>
                              </a:cubicBezTo>
                              <a:cubicBezTo>
                                <a:pt x="34" y="9"/>
                                <a:pt x="34" y="9"/>
                                <a:pt x="34" y="9"/>
                              </a:cubicBezTo>
                              <a:cubicBezTo>
                                <a:pt x="34" y="4"/>
                                <a:pt x="30" y="0"/>
                                <a:pt x="26" y="0"/>
                              </a:cubicBezTo>
                              <a:cubicBezTo>
                                <a:pt x="22" y="0"/>
                                <a:pt x="18" y="4"/>
                                <a:pt x="18" y="9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5"/>
                                <a:pt x="22" y="30"/>
                                <a:pt x="26" y="30"/>
                              </a:cubicBezTo>
                              <a:close/>
                              <a:moveTo>
                                <a:pt x="126" y="19"/>
                              </a:moveTo>
                              <a:cubicBezTo>
                                <a:pt x="126" y="11"/>
                                <a:pt x="118" y="11"/>
                                <a:pt x="118" y="11"/>
                              </a:cubicBezTo>
                              <a:cubicBezTo>
                                <a:pt x="117" y="11"/>
                                <a:pt x="117" y="11"/>
                                <a:pt x="117" y="11"/>
                              </a:cubicBezTo>
                              <a:cubicBezTo>
                                <a:pt x="113" y="11"/>
                                <a:pt x="113" y="11"/>
                                <a:pt x="113" y="11"/>
                              </a:cubicBezTo>
                              <a:cubicBezTo>
                                <a:pt x="113" y="11"/>
                                <a:pt x="113" y="11"/>
                                <a:pt x="113" y="11"/>
                              </a:cubicBezTo>
                              <a:cubicBezTo>
                                <a:pt x="113" y="26"/>
                                <a:pt x="113" y="26"/>
                                <a:pt x="113" y="26"/>
                              </a:cubicBezTo>
                              <a:cubicBezTo>
                                <a:pt x="113" y="26"/>
                                <a:pt x="113" y="33"/>
                                <a:pt x="107" y="33"/>
                              </a:cubicBezTo>
                              <a:cubicBezTo>
                                <a:pt x="106" y="33"/>
                                <a:pt x="106" y="33"/>
                                <a:pt x="105" y="33"/>
                              </a:cubicBezTo>
                              <a:cubicBezTo>
                                <a:pt x="103" y="33"/>
                                <a:pt x="100" y="33"/>
                                <a:pt x="95" y="33"/>
                              </a:cubicBezTo>
                              <a:cubicBezTo>
                                <a:pt x="95" y="33"/>
                                <a:pt x="94" y="33"/>
                                <a:pt x="94" y="33"/>
                              </a:cubicBezTo>
                              <a:cubicBezTo>
                                <a:pt x="87" y="33"/>
                                <a:pt x="88" y="26"/>
                                <a:pt x="88" y="26"/>
                              </a:cubicBezTo>
                              <a:cubicBezTo>
                                <a:pt x="88" y="11"/>
                                <a:pt x="88" y="11"/>
                                <a:pt x="88" y="11"/>
                              </a:cubicBezTo>
                              <a:cubicBezTo>
                                <a:pt x="87" y="11"/>
                                <a:pt x="87" y="11"/>
                                <a:pt x="87" y="11"/>
                              </a:cubicBezTo>
                              <a:cubicBezTo>
                                <a:pt x="39" y="11"/>
                                <a:pt x="39" y="11"/>
                                <a:pt x="39" y="11"/>
                              </a:cubicBezTo>
                              <a:cubicBezTo>
                                <a:pt x="39" y="11"/>
                                <a:pt x="39" y="11"/>
                                <a:pt x="39" y="11"/>
                              </a:cubicBezTo>
                              <a:cubicBezTo>
                                <a:pt x="39" y="26"/>
                                <a:pt x="39" y="26"/>
                                <a:pt x="39" y="26"/>
                              </a:cubicBezTo>
                              <a:cubicBezTo>
                                <a:pt x="39" y="26"/>
                                <a:pt x="39" y="33"/>
                                <a:pt x="33" y="33"/>
                              </a:cubicBezTo>
                              <a:cubicBezTo>
                                <a:pt x="32" y="33"/>
                                <a:pt x="32" y="33"/>
                                <a:pt x="31" y="33"/>
                              </a:cubicBezTo>
                              <a:cubicBezTo>
                                <a:pt x="27" y="33"/>
                                <a:pt x="23" y="33"/>
                                <a:pt x="21" y="33"/>
                              </a:cubicBezTo>
                              <a:cubicBezTo>
                                <a:pt x="21" y="33"/>
                                <a:pt x="20" y="33"/>
                                <a:pt x="20" y="33"/>
                              </a:cubicBezTo>
                              <a:cubicBezTo>
                                <a:pt x="13" y="33"/>
                                <a:pt x="13" y="26"/>
                                <a:pt x="13" y="26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1" y="11"/>
                                <a:pt x="0" y="19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100"/>
                                <a:pt x="0" y="104"/>
                              </a:cubicBezTo>
                              <a:cubicBezTo>
                                <a:pt x="0" y="112"/>
                                <a:pt x="9" y="112"/>
                                <a:pt x="9" y="112"/>
                              </a:cubicBezTo>
                              <a:cubicBezTo>
                                <a:pt x="117" y="112"/>
                                <a:pt x="117" y="112"/>
                                <a:pt x="117" y="112"/>
                              </a:cubicBezTo>
                              <a:cubicBezTo>
                                <a:pt x="117" y="112"/>
                                <a:pt x="126" y="112"/>
                                <a:pt x="126" y="104"/>
                              </a:cubicBezTo>
                              <a:cubicBezTo>
                                <a:pt x="126" y="100"/>
                                <a:pt x="126" y="20"/>
                                <a:pt x="126" y="20"/>
                              </a:cubicBezTo>
                              <a:cubicBezTo>
                                <a:pt x="126" y="20"/>
                                <a:pt x="126" y="20"/>
                                <a:pt x="126" y="19"/>
                              </a:cubicBezTo>
                              <a:close/>
                              <a:moveTo>
                                <a:pt x="63" y="95"/>
                              </a:moveTo>
                              <a:cubicBezTo>
                                <a:pt x="63" y="101"/>
                                <a:pt x="51" y="103"/>
                                <a:pt x="39" y="103"/>
                              </a:cubicBezTo>
                              <a:cubicBezTo>
                                <a:pt x="27" y="103"/>
                                <a:pt x="14" y="101"/>
                                <a:pt x="14" y="95"/>
                              </a:cubicBezTo>
                              <a:cubicBezTo>
                                <a:pt x="14" y="93"/>
                                <a:pt x="14" y="93"/>
                                <a:pt x="14" y="93"/>
                              </a:cubicBezTo>
                              <a:cubicBezTo>
                                <a:pt x="14" y="88"/>
                                <a:pt x="23" y="83"/>
                                <a:pt x="30" y="80"/>
                              </a:cubicBezTo>
                              <a:cubicBezTo>
                                <a:pt x="31" y="80"/>
                                <a:pt x="34" y="79"/>
                                <a:pt x="32" y="75"/>
                              </a:cubicBezTo>
                              <a:cubicBezTo>
                                <a:pt x="28" y="71"/>
                                <a:pt x="26" y="65"/>
                                <a:pt x="26" y="59"/>
                              </a:cubicBezTo>
                              <a:cubicBezTo>
                                <a:pt x="26" y="50"/>
                                <a:pt x="32" y="45"/>
                                <a:pt x="39" y="45"/>
                              </a:cubicBezTo>
                              <a:cubicBezTo>
                                <a:pt x="46" y="45"/>
                                <a:pt x="52" y="50"/>
                                <a:pt x="52" y="59"/>
                              </a:cubicBezTo>
                              <a:cubicBezTo>
                                <a:pt x="52" y="65"/>
                                <a:pt x="49" y="71"/>
                                <a:pt x="46" y="75"/>
                              </a:cubicBezTo>
                              <a:cubicBezTo>
                                <a:pt x="46" y="75"/>
                                <a:pt x="46" y="75"/>
                                <a:pt x="46" y="75"/>
                              </a:cubicBezTo>
                              <a:cubicBezTo>
                                <a:pt x="44" y="79"/>
                                <a:pt x="46" y="80"/>
                                <a:pt x="47" y="80"/>
                              </a:cubicBezTo>
                              <a:cubicBezTo>
                                <a:pt x="55" y="83"/>
                                <a:pt x="63" y="88"/>
                                <a:pt x="63" y="93"/>
                              </a:cubicBezTo>
                              <a:cubicBezTo>
                                <a:pt x="63" y="95"/>
                                <a:pt x="63" y="95"/>
                                <a:pt x="63" y="95"/>
                              </a:cubicBezTo>
                              <a:close/>
                              <a:moveTo>
                                <a:pt x="107" y="92"/>
                              </a:moveTo>
                              <a:cubicBezTo>
                                <a:pt x="79" y="92"/>
                                <a:pt x="79" y="92"/>
                                <a:pt x="79" y="92"/>
                              </a:cubicBezTo>
                              <a:cubicBezTo>
                                <a:pt x="76" y="92"/>
                                <a:pt x="73" y="89"/>
                                <a:pt x="73" y="86"/>
                              </a:cubicBezTo>
                              <a:cubicBezTo>
                                <a:pt x="73" y="82"/>
                                <a:pt x="76" y="80"/>
                                <a:pt x="79" y="80"/>
                              </a:cubicBezTo>
                              <a:cubicBezTo>
                                <a:pt x="107" y="80"/>
                                <a:pt x="107" y="80"/>
                                <a:pt x="107" y="80"/>
                              </a:cubicBezTo>
                              <a:cubicBezTo>
                                <a:pt x="110" y="80"/>
                                <a:pt x="112" y="82"/>
                                <a:pt x="112" y="86"/>
                              </a:cubicBezTo>
                              <a:cubicBezTo>
                                <a:pt x="112" y="89"/>
                                <a:pt x="110" y="92"/>
                                <a:pt x="107" y="92"/>
                              </a:cubicBezTo>
                              <a:close/>
                              <a:moveTo>
                                <a:pt x="107" y="68"/>
                              </a:moveTo>
                              <a:cubicBezTo>
                                <a:pt x="79" y="68"/>
                                <a:pt x="79" y="68"/>
                                <a:pt x="79" y="68"/>
                              </a:cubicBezTo>
                              <a:cubicBezTo>
                                <a:pt x="76" y="68"/>
                                <a:pt x="73" y="66"/>
                                <a:pt x="73" y="62"/>
                              </a:cubicBezTo>
                              <a:cubicBezTo>
                                <a:pt x="73" y="59"/>
                                <a:pt x="76" y="56"/>
                                <a:pt x="79" y="56"/>
                              </a:cubicBezTo>
                              <a:cubicBezTo>
                                <a:pt x="107" y="56"/>
                                <a:pt x="107" y="56"/>
                                <a:pt x="107" y="56"/>
                              </a:cubicBezTo>
                              <a:cubicBezTo>
                                <a:pt x="110" y="56"/>
                                <a:pt x="112" y="59"/>
                                <a:pt x="112" y="62"/>
                              </a:cubicBezTo>
                              <a:cubicBezTo>
                                <a:pt x="112" y="66"/>
                                <a:pt x="110" y="68"/>
                                <a:pt x="107" y="68"/>
                              </a:cubicBezTo>
                              <a:close/>
                              <a:moveTo>
                                <a:pt x="101" y="30"/>
                              </a:moveTo>
                              <a:cubicBezTo>
                                <a:pt x="105" y="30"/>
                                <a:pt x="108" y="25"/>
                                <a:pt x="108" y="20"/>
                              </a:cubicBezTo>
                              <a:cubicBezTo>
                                <a:pt x="108" y="9"/>
                                <a:pt x="108" y="9"/>
                                <a:pt x="108" y="9"/>
                              </a:cubicBezTo>
                              <a:cubicBezTo>
                                <a:pt x="108" y="4"/>
                                <a:pt x="104" y="0"/>
                                <a:pt x="100" y="0"/>
                              </a:cubicBezTo>
                              <a:cubicBezTo>
                                <a:pt x="96" y="0"/>
                                <a:pt x="93" y="4"/>
                                <a:pt x="93" y="9"/>
                              </a:cubicBezTo>
                              <a:cubicBezTo>
                                <a:pt x="93" y="20"/>
                                <a:pt x="93" y="20"/>
                                <a:pt x="93" y="20"/>
                              </a:cubicBezTo>
                              <a:cubicBezTo>
                                <a:pt x="93" y="25"/>
                                <a:pt x="96" y="30"/>
                                <a:pt x="101" y="30"/>
                              </a:cubicBezTo>
                              <a:close/>
                              <a:moveTo>
                                <a:pt x="101" y="30"/>
                              </a:moveTo>
                              <a:cubicBezTo>
                                <a:pt x="101" y="30"/>
                                <a:pt x="101" y="30"/>
                                <a:pt x="101" y="3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" o:spid="_x0000_s1026" o:spt="100" style="position:absolute;left:0pt;margin-left:22.85pt;margin-top:222.65pt;height:14.8pt;width:16.6pt;z-index:297995264;mso-width-relative:page;mso-height-relative:page;" fillcolor="#FFFFFF [3212]" filled="t" stroked="f" coordsize="126,112" o:gfxdata="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<v:path o:connectlocs="55214,40277;43502,50346;56887,15103;30117,15103;43502,50346;197434,18460;189068,18460;189068,43633;175683,55381;157278,55381;147239,18460;65253,18460;65253,43633;51868,55381;33463,55381;21751,18460;15058,18460;0,31886;0,174534;195761,187960;210820,33564;105410,159430;23424,159430;50195,134257;43502,99014;87005,99014;76966,125866;105410,156073;179029,154395;122141,144326;179029,134257;179029,154395;132180,114118;132180,93980;187395,104049;168990,50346;180702,15103;155605,15103;168990,50346;168990,50346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3699712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6453505</wp:posOffset>
                </wp:positionV>
                <wp:extent cx="229870" cy="229235"/>
                <wp:effectExtent l="0" t="0" r="17780" b="18415"/>
                <wp:wrapNone/>
                <wp:docPr id="251" name="Freeform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9602" cy="229298"/>
                        </a:xfrm>
                        <a:custGeom>
                          <a:avLst/>
                          <a:gdLst>
                            <a:gd name="T0" fmla="*/ 101 w 113"/>
                            <a:gd name="T1" fmla="*/ 113 h 113"/>
                            <a:gd name="T2" fmla="*/ 11 w 113"/>
                            <a:gd name="T3" fmla="*/ 113 h 113"/>
                            <a:gd name="T4" fmla="*/ 0 w 113"/>
                            <a:gd name="T5" fmla="*/ 101 h 113"/>
                            <a:gd name="T6" fmla="*/ 0 w 113"/>
                            <a:gd name="T7" fmla="*/ 11 h 113"/>
                            <a:gd name="T8" fmla="*/ 11 w 113"/>
                            <a:gd name="T9" fmla="*/ 0 h 113"/>
                            <a:gd name="T10" fmla="*/ 101 w 113"/>
                            <a:gd name="T11" fmla="*/ 0 h 113"/>
                            <a:gd name="T12" fmla="*/ 113 w 113"/>
                            <a:gd name="T13" fmla="*/ 11 h 113"/>
                            <a:gd name="T14" fmla="*/ 113 w 113"/>
                            <a:gd name="T15" fmla="*/ 101 h 113"/>
                            <a:gd name="T16" fmla="*/ 101 w 113"/>
                            <a:gd name="T17" fmla="*/ 113 h 113"/>
                            <a:gd name="T18" fmla="*/ 101 w 113"/>
                            <a:gd name="T19" fmla="*/ 113 h 113"/>
                            <a:gd name="T20" fmla="*/ 109 w 113"/>
                            <a:gd name="T21" fmla="*/ 11 h 113"/>
                            <a:gd name="T22" fmla="*/ 101 w 113"/>
                            <a:gd name="T23" fmla="*/ 4 h 113"/>
                            <a:gd name="T24" fmla="*/ 11 w 113"/>
                            <a:gd name="T25" fmla="*/ 4 h 113"/>
                            <a:gd name="T26" fmla="*/ 4 w 113"/>
                            <a:gd name="T27" fmla="*/ 14 h 113"/>
                            <a:gd name="T28" fmla="*/ 4 w 113"/>
                            <a:gd name="T29" fmla="*/ 101 h 113"/>
                            <a:gd name="T30" fmla="*/ 11 w 113"/>
                            <a:gd name="T31" fmla="*/ 109 h 113"/>
                            <a:gd name="T32" fmla="*/ 101 w 113"/>
                            <a:gd name="T33" fmla="*/ 109 h 113"/>
                            <a:gd name="T34" fmla="*/ 109 w 113"/>
                            <a:gd name="T35" fmla="*/ 101 h 113"/>
                            <a:gd name="T36" fmla="*/ 109 w 113"/>
                            <a:gd name="T37" fmla="*/ 11 h 113"/>
                            <a:gd name="T38" fmla="*/ 109 w 113"/>
                            <a:gd name="T39" fmla="*/ 11 h 113"/>
                            <a:gd name="T40" fmla="*/ 23 w 113"/>
                            <a:gd name="T41" fmla="*/ 87 h 113"/>
                            <a:gd name="T42" fmla="*/ 28 w 113"/>
                            <a:gd name="T43" fmla="*/ 71 h 113"/>
                            <a:gd name="T44" fmla="*/ 45 w 113"/>
                            <a:gd name="T45" fmla="*/ 63 h 113"/>
                            <a:gd name="T46" fmla="*/ 57 w 113"/>
                            <a:gd name="T47" fmla="*/ 73 h 113"/>
                            <a:gd name="T48" fmla="*/ 69 w 113"/>
                            <a:gd name="T49" fmla="*/ 63 h 113"/>
                            <a:gd name="T50" fmla="*/ 86 w 113"/>
                            <a:gd name="T51" fmla="*/ 71 h 113"/>
                            <a:gd name="T52" fmla="*/ 90 w 113"/>
                            <a:gd name="T53" fmla="*/ 87 h 113"/>
                            <a:gd name="T54" fmla="*/ 23 w 113"/>
                            <a:gd name="T55" fmla="*/ 87 h 113"/>
                            <a:gd name="T56" fmla="*/ 23 w 113"/>
                            <a:gd name="T57" fmla="*/ 87 h 113"/>
                            <a:gd name="T58" fmla="*/ 56 w 113"/>
                            <a:gd name="T59" fmla="*/ 62 h 113"/>
                            <a:gd name="T60" fmla="*/ 42 w 113"/>
                            <a:gd name="T61" fmla="*/ 44 h 113"/>
                            <a:gd name="T62" fmla="*/ 56 w 113"/>
                            <a:gd name="T63" fmla="*/ 25 h 113"/>
                            <a:gd name="T64" fmla="*/ 70 w 113"/>
                            <a:gd name="T65" fmla="*/ 44 h 113"/>
                            <a:gd name="T66" fmla="*/ 56 w 113"/>
                            <a:gd name="T67" fmla="*/ 62 h 113"/>
                            <a:gd name="T68" fmla="*/ 56 w 113"/>
                            <a:gd name="T69" fmla="*/ 62 h 113"/>
                            <a:gd name="T70" fmla="*/ 56 w 113"/>
                            <a:gd name="T71" fmla="*/ 62 h 113"/>
                            <a:gd name="T72" fmla="*/ 56 w 113"/>
                            <a:gd name="T73" fmla="*/ 62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3" h="113">
                              <a:moveTo>
                                <a:pt x="101" y="113"/>
                              </a:moveTo>
                              <a:cubicBezTo>
                                <a:pt x="11" y="113"/>
                                <a:pt x="11" y="113"/>
                                <a:pt x="11" y="113"/>
                              </a:cubicBezTo>
                              <a:cubicBezTo>
                                <a:pt x="5" y="113"/>
                                <a:pt x="0" y="108"/>
                                <a:pt x="0" y="10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5"/>
                                <a:pt x="5" y="0"/>
                                <a:pt x="11" y="0"/>
                              </a:cubicBezTo>
                              <a:cubicBezTo>
                                <a:pt x="101" y="0"/>
                                <a:pt x="101" y="0"/>
                                <a:pt x="101" y="0"/>
                              </a:cubicBezTo>
                              <a:cubicBezTo>
                                <a:pt x="108" y="0"/>
                                <a:pt x="113" y="5"/>
                                <a:pt x="113" y="11"/>
                              </a:cubicBezTo>
                              <a:cubicBezTo>
                                <a:pt x="113" y="101"/>
                                <a:pt x="113" y="101"/>
                                <a:pt x="113" y="101"/>
                              </a:cubicBezTo>
                              <a:cubicBezTo>
                                <a:pt x="113" y="108"/>
                                <a:pt x="108" y="113"/>
                                <a:pt x="101" y="113"/>
                              </a:cubicBezTo>
                              <a:cubicBezTo>
                                <a:pt x="101" y="113"/>
                                <a:pt x="101" y="113"/>
                                <a:pt x="101" y="113"/>
                              </a:cubicBezTo>
                              <a:close/>
                              <a:moveTo>
                                <a:pt x="109" y="11"/>
                              </a:moveTo>
                              <a:cubicBezTo>
                                <a:pt x="109" y="8"/>
                                <a:pt x="105" y="4"/>
                                <a:pt x="101" y="4"/>
                              </a:cubicBezTo>
                              <a:cubicBezTo>
                                <a:pt x="11" y="4"/>
                                <a:pt x="11" y="4"/>
                                <a:pt x="11" y="4"/>
                              </a:cubicBezTo>
                              <a:cubicBezTo>
                                <a:pt x="8" y="4"/>
                                <a:pt x="4" y="10"/>
                                <a:pt x="4" y="14"/>
                              </a:cubicBezTo>
                              <a:cubicBezTo>
                                <a:pt x="4" y="101"/>
                                <a:pt x="4" y="101"/>
                                <a:pt x="4" y="101"/>
                              </a:cubicBezTo>
                              <a:cubicBezTo>
                                <a:pt x="4" y="105"/>
                                <a:pt x="8" y="109"/>
                                <a:pt x="11" y="109"/>
                              </a:cubicBezTo>
                              <a:cubicBezTo>
                                <a:pt x="101" y="109"/>
                                <a:pt x="101" y="109"/>
                                <a:pt x="101" y="109"/>
                              </a:cubicBezTo>
                              <a:cubicBezTo>
                                <a:pt x="105" y="109"/>
                                <a:pt x="109" y="105"/>
                                <a:pt x="109" y="101"/>
                              </a:cubicBezTo>
                              <a:cubicBezTo>
                                <a:pt x="109" y="11"/>
                                <a:pt x="109" y="11"/>
                                <a:pt x="109" y="11"/>
                              </a:cubicBezTo>
                              <a:cubicBezTo>
                                <a:pt x="109" y="11"/>
                                <a:pt x="109" y="11"/>
                                <a:pt x="109" y="11"/>
                              </a:cubicBezTo>
                              <a:close/>
                              <a:moveTo>
                                <a:pt x="23" y="87"/>
                              </a:moveTo>
                              <a:cubicBezTo>
                                <a:pt x="23" y="87"/>
                                <a:pt x="23" y="74"/>
                                <a:pt x="28" y="71"/>
                              </a:cubicBezTo>
                              <a:cubicBezTo>
                                <a:pt x="32" y="68"/>
                                <a:pt x="45" y="63"/>
                                <a:pt x="45" y="63"/>
                              </a:cubicBezTo>
                              <a:cubicBezTo>
                                <a:pt x="45" y="63"/>
                                <a:pt x="53" y="73"/>
                                <a:pt x="57" y="73"/>
                              </a:cubicBezTo>
                              <a:cubicBezTo>
                                <a:pt x="60" y="73"/>
                                <a:pt x="69" y="63"/>
                                <a:pt x="69" y="63"/>
                              </a:cubicBezTo>
                              <a:cubicBezTo>
                                <a:pt x="69" y="63"/>
                                <a:pt x="81" y="68"/>
                                <a:pt x="86" y="71"/>
                              </a:cubicBezTo>
                              <a:cubicBezTo>
                                <a:pt x="91" y="75"/>
                                <a:pt x="90" y="87"/>
                                <a:pt x="90" y="87"/>
                              </a:cubicBezTo>
                              <a:cubicBezTo>
                                <a:pt x="23" y="87"/>
                                <a:pt x="23" y="87"/>
                                <a:pt x="23" y="87"/>
                              </a:cubicBezTo>
                              <a:cubicBezTo>
                                <a:pt x="23" y="87"/>
                                <a:pt x="23" y="87"/>
                                <a:pt x="23" y="87"/>
                              </a:cubicBezTo>
                              <a:close/>
                              <a:moveTo>
                                <a:pt x="56" y="62"/>
                              </a:moveTo>
                              <a:cubicBezTo>
                                <a:pt x="48" y="62"/>
                                <a:pt x="42" y="55"/>
                                <a:pt x="42" y="44"/>
                              </a:cubicBezTo>
                              <a:cubicBezTo>
                                <a:pt x="42" y="34"/>
                                <a:pt x="48" y="25"/>
                                <a:pt x="56" y="25"/>
                              </a:cubicBezTo>
                              <a:cubicBezTo>
                                <a:pt x="63" y="25"/>
                                <a:pt x="70" y="34"/>
                                <a:pt x="70" y="44"/>
                              </a:cubicBezTo>
                              <a:cubicBezTo>
                                <a:pt x="70" y="55"/>
                                <a:pt x="63" y="62"/>
                                <a:pt x="56" y="62"/>
                              </a:cubicBezTo>
                              <a:cubicBezTo>
                                <a:pt x="56" y="62"/>
                                <a:pt x="56" y="62"/>
                                <a:pt x="56" y="62"/>
                              </a:cubicBezTo>
                              <a:close/>
                              <a:moveTo>
                                <a:pt x="56" y="62"/>
                              </a:moveTo>
                              <a:cubicBezTo>
                                <a:pt x="56" y="62"/>
                                <a:pt x="56" y="62"/>
                                <a:pt x="56" y="62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o:spt="100" style="position:absolute;left:0pt;margin-left:21.35pt;margin-top:508.15pt;height:18.05pt;width:18.1pt;z-index:436997120;mso-width-relative:page;mso-height-relative:page;" fillcolor="#FFFFFF [3212]" filled="t" stroked="f" coordsize="113,113" o:gfxdata="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2ljspdgAAAALAQAADwAAAAAA&#10;AAABACAAAAAiAAAAZHJzL2Rvd25yZXYueG1sUEsBAhQAFAAAAAgAh07iQGpT7GD5BgAAZCIAAA4A&#10;AAAAAAAAAQAgAAAAJwEAAGRycy9lMm9Eb2MueG1sUEsFBgAAAAAGAAYAWQEAAJIKAAAAAA=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<v:path o:connectlocs="205219,229298;22350,229298;0,204947;0,22321;22350,0;205219,0;229602,22321;229602,204947;205219,229298;205219,229298;221474,22321;205219,8116;22350,8116;8127,28408;8127,204947;22350,221181;205219,221181;221474,204947;221474,22321;221474,22321;46733,176539;56892,144072;91434,127838;115816,148130;140199,127838;174741,144072;182868,176539;46733,176539;46733,176539;113785,125809;85338,89284;113785,50729;142231,89284;113785,125809;113785,125809;113785,125809;113785,125809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798604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3153410</wp:posOffset>
                </wp:positionV>
                <wp:extent cx="2140585" cy="1142365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114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年龄：26岁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手机：18002074648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"mailto:1057889123@qq.com"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1058889123@qq.com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地址：广东省广州市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55pt;margin-top:248.3pt;height:89.95pt;width:168.55pt;z-index:297986048;mso-width-relative:page;mso-height-relative:page;" filled="f" stroked="f" coordsize="21600,21600" o:gfxdata="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UW8xzbAAAACgEAAA8AAAAAAAAAAQAgAAAAIgAAAGRycy9kb3ducmV2LnhtbFBLAQIUABQAAAAI&#10;AIdO4kCNluZiIwIAAB0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年龄：26岁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手机：18002074648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"mailto:1057889123@qq.com"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1058889123@qq.com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地址：广东省广州市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799014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4997450</wp:posOffset>
                </wp:positionV>
                <wp:extent cx="2200910" cy="1016000"/>
                <wp:effectExtent l="0" t="0" r="0" b="0"/>
                <wp:wrapNone/>
                <wp:docPr id="2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005" y="5195570"/>
                          <a:ext cx="220091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41" w:line="440" w:lineRule="exact"/>
                              <w:ind w:left="0" w:lef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英语四级证书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colum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全国普通话二级甲                        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41" w:line="440" w:lineRule="exact"/>
                              <w:ind w:left="0" w:lef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全国计算机二级证书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0"/>
                                <w:szCs w:val="20"/>
                              </w:rPr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4.55pt;margin-top:393.5pt;height:80pt;width:173.3pt;z-index:297990144;mso-width-relative:page;mso-height-relative:page;" filled="f" stroked="f" coordsize="21600,21600" o:gfxdata="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SD7yPbAAAACgEAAA8AAAAAAAAAAQAgAAAAIgAAAGRycy9kb3ducmV2LnhtbFBL&#10;AQIUABQAAAAIAIdO4kBPSXwfLAIAACc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41" w:line="440" w:lineRule="exact"/>
                        <w:ind w:left="0" w:lef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英语四级证书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column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全国普通话二级甲                        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41" w:line="440" w:lineRule="exact"/>
                        <w:ind w:left="0" w:leftChars="0" w:firstLine="0" w:firstLineChars="0"/>
                        <w:jc w:val="both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全国计算机二级证书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0"/>
                          <w:szCs w:val="20"/>
                        </w:rPr>
                        <w:br w:type="column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799116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6868160</wp:posOffset>
                </wp:positionV>
                <wp:extent cx="1979295" cy="3311525"/>
                <wp:effectExtent l="0" t="0" r="0" b="0"/>
                <wp:wrapNone/>
                <wp:docPr id="23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035" y="8828405"/>
                          <a:ext cx="1979295" cy="331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41" w:line="440" w:lineRule="exact"/>
                              <w:ind w:left="0" w:lef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人热爱旅游、看书，喜欢羽毛球等有氧运动，使我拥有了健康的体魄以及积极向上的心态；本人善于独立思考，思路开阔，热衷于行政管理专业。具备扎实的专业理论以及3年以上的实践工作经验，熟悉办公室行政管理知识及工作流程，具备基本商务信函写作能力及较强的书面和口头表达能力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4.55pt;margin-top:540.8pt;height:260.75pt;width:155.85pt;z-index:297991168;mso-width-relative:page;mso-height-relative:page;" filled="f" stroked="f" coordsize="21600,21600" o:gfxdata="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/N7YzaAAAADAEAAA8AAAAAAAAAAQAgAAAAIgAAAGRycy9kb3ducmV2LnhtbFBL&#10;AQIUABQAAAAIAIdO4kATzsFMLQIAACc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41" w:line="440" w:lineRule="exact"/>
                        <w:ind w:left="0" w:leftChars="0" w:firstLine="0" w:firstLineChars="0"/>
                        <w:jc w:val="both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人热爱旅游、看书，喜欢羽毛球等有氧运动，使我拥有了健康的体魄以及积极向上的心态；本人善于独立思考，思路开阔，热衷于行政管理专业。具备扎实的专业理论以及3年以上的实践工作经验，熟悉办公室行政管理知识及工作流程，具备基本商务信函写作能力及较强的书面和口头表达能力。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0"/>
                          <w:szCs w:val="20"/>
                        </w:rPr>
                        <w:br w:type="column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32716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4685665</wp:posOffset>
                </wp:positionV>
                <wp:extent cx="229870" cy="229235"/>
                <wp:effectExtent l="0" t="0" r="17780" b="18415"/>
                <wp:wrapNone/>
                <wp:docPr id="249" name="Freeform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9611" cy="229298"/>
                        </a:xfrm>
                        <a:custGeom>
                          <a:avLst/>
                          <a:gdLst>
                            <a:gd name="T0" fmla="*/ 16 w 228"/>
                            <a:gd name="T1" fmla="*/ 213 h 229"/>
                            <a:gd name="T2" fmla="*/ 0 w 228"/>
                            <a:gd name="T3" fmla="*/ 17 h 229"/>
                            <a:gd name="T4" fmla="*/ 185 w 228"/>
                            <a:gd name="T5" fmla="*/ 0 h 229"/>
                            <a:gd name="T6" fmla="*/ 201 w 228"/>
                            <a:gd name="T7" fmla="*/ 78 h 229"/>
                            <a:gd name="T8" fmla="*/ 185 w 228"/>
                            <a:gd name="T9" fmla="*/ 78 h 229"/>
                            <a:gd name="T10" fmla="*/ 174 w 228"/>
                            <a:gd name="T11" fmla="*/ 17 h 229"/>
                            <a:gd name="T12" fmla="*/ 16 w 228"/>
                            <a:gd name="T13" fmla="*/ 26 h 229"/>
                            <a:gd name="T14" fmla="*/ 22 w 228"/>
                            <a:gd name="T15" fmla="*/ 197 h 229"/>
                            <a:gd name="T16" fmla="*/ 82 w 228"/>
                            <a:gd name="T17" fmla="*/ 205 h 229"/>
                            <a:gd name="T18" fmla="*/ 39 w 228"/>
                            <a:gd name="T19" fmla="*/ 48 h 229"/>
                            <a:gd name="T20" fmla="*/ 145 w 228"/>
                            <a:gd name="T21" fmla="*/ 40 h 229"/>
                            <a:gd name="T22" fmla="*/ 153 w 228"/>
                            <a:gd name="T23" fmla="*/ 48 h 229"/>
                            <a:gd name="T24" fmla="*/ 48 w 228"/>
                            <a:gd name="T25" fmla="*/ 56 h 229"/>
                            <a:gd name="T26" fmla="*/ 39 w 228"/>
                            <a:gd name="T27" fmla="*/ 48 h 229"/>
                            <a:gd name="T28" fmla="*/ 48 w 228"/>
                            <a:gd name="T29" fmla="*/ 79 h 229"/>
                            <a:gd name="T30" fmla="*/ 131 w 228"/>
                            <a:gd name="T31" fmla="*/ 87 h 229"/>
                            <a:gd name="T32" fmla="*/ 123 w 228"/>
                            <a:gd name="T33" fmla="*/ 95 h 229"/>
                            <a:gd name="T34" fmla="*/ 39 w 228"/>
                            <a:gd name="T35" fmla="*/ 87 h 229"/>
                            <a:gd name="T36" fmla="*/ 39 w 228"/>
                            <a:gd name="T37" fmla="*/ 127 h 229"/>
                            <a:gd name="T38" fmla="*/ 93 w 228"/>
                            <a:gd name="T39" fmla="*/ 118 h 229"/>
                            <a:gd name="T40" fmla="*/ 101 w 228"/>
                            <a:gd name="T41" fmla="*/ 127 h 229"/>
                            <a:gd name="T42" fmla="*/ 48 w 228"/>
                            <a:gd name="T43" fmla="*/ 135 h 229"/>
                            <a:gd name="T44" fmla="*/ 39 w 228"/>
                            <a:gd name="T45" fmla="*/ 127 h 229"/>
                            <a:gd name="T46" fmla="*/ 48 w 228"/>
                            <a:gd name="T47" fmla="*/ 158 h 229"/>
                            <a:gd name="T48" fmla="*/ 101 w 228"/>
                            <a:gd name="T49" fmla="*/ 166 h 229"/>
                            <a:gd name="T50" fmla="*/ 93 w 228"/>
                            <a:gd name="T51" fmla="*/ 174 h 229"/>
                            <a:gd name="T52" fmla="*/ 39 w 228"/>
                            <a:gd name="T53" fmla="*/ 166 h 229"/>
                            <a:gd name="T54" fmla="*/ 227 w 228"/>
                            <a:gd name="T55" fmla="*/ 205 h 229"/>
                            <a:gd name="T56" fmla="*/ 206 w 228"/>
                            <a:gd name="T57" fmla="*/ 141 h 229"/>
                            <a:gd name="T58" fmla="*/ 114 w 228"/>
                            <a:gd name="T59" fmla="*/ 140 h 229"/>
                            <a:gd name="T60" fmla="*/ 93 w 228"/>
                            <a:gd name="T61" fmla="*/ 204 h 229"/>
                            <a:gd name="T62" fmla="*/ 98 w 228"/>
                            <a:gd name="T63" fmla="*/ 210 h 229"/>
                            <a:gd name="T64" fmla="*/ 126 w 228"/>
                            <a:gd name="T65" fmla="*/ 226 h 229"/>
                            <a:gd name="T66" fmla="*/ 130 w 228"/>
                            <a:gd name="T67" fmla="*/ 229 h 229"/>
                            <a:gd name="T68" fmla="*/ 155 w 228"/>
                            <a:gd name="T69" fmla="*/ 186 h 229"/>
                            <a:gd name="T70" fmla="*/ 164 w 228"/>
                            <a:gd name="T71" fmla="*/ 186 h 229"/>
                            <a:gd name="T72" fmla="*/ 190 w 228"/>
                            <a:gd name="T73" fmla="*/ 229 h 229"/>
                            <a:gd name="T74" fmla="*/ 194 w 228"/>
                            <a:gd name="T75" fmla="*/ 226 h 229"/>
                            <a:gd name="T76" fmla="*/ 222 w 228"/>
                            <a:gd name="T77" fmla="*/ 211 h 229"/>
                            <a:gd name="T78" fmla="*/ 227 w 228"/>
                            <a:gd name="T79" fmla="*/ 205 h 229"/>
                            <a:gd name="T80" fmla="*/ 127 w 228"/>
                            <a:gd name="T81" fmla="*/ 192 h 229"/>
                            <a:gd name="T82" fmla="*/ 117 w 228"/>
                            <a:gd name="T83" fmla="*/ 192 h 229"/>
                            <a:gd name="T84" fmla="*/ 140 w 228"/>
                            <a:gd name="T85" fmla="*/ 181 h 229"/>
                            <a:gd name="T86" fmla="*/ 160 w 228"/>
                            <a:gd name="T87" fmla="*/ 170 h 229"/>
                            <a:gd name="T88" fmla="*/ 160 w 228"/>
                            <a:gd name="T89" fmla="*/ 111 h 229"/>
                            <a:gd name="T90" fmla="*/ 160 w 228"/>
                            <a:gd name="T91" fmla="*/ 170 h 229"/>
                            <a:gd name="T92" fmla="*/ 193 w 228"/>
                            <a:gd name="T93" fmla="*/ 195 h 229"/>
                            <a:gd name="T94" fmla="*/ 178 w 228"/>
                            <a:gd name="T95" fmla="*/ 182 h 229"/>
                            <a:gd name="T96" fmla="*/ 205 w 228"/>
                            <a:gd name="T97" fmla="*/ 196 h 229"/>
                            <a:gd name="T98" fmla="*/ 196 w 228"/>
                            <a:gd name="T99" fmla="*/ 194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28" h="229">
                              <a:moveTo>
                                <a:pt x="74" y="213"/>
                              </a:moveTo>
                              <a:cubicBezTo>
                                <a:pt x="16" y="213"/>
                                <a:pt x="16" y="213"/>
                                <a:pt x="16" y="213"/>
                              </a:cubicBezTo>
                              <a:cubicBezTo>
                                <a:pt x="7" y="213"/>
                                <a:pt x="0" y="206"/>
                                <a:pt x="0" y="19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8"/>
                                <a:pt x="7" y="0"/>
                                <a:pt x="16" y="0"/>
                              </a:cubicBezTo>
                              <a:cubicBezTo>
                                <a:pt x="185" y="0"/>
                                <a:pt x="185" y="0"/>
                                <a:pt x="185" y="0"/>
                              </a:cubicBezTo>
                              <a:cubicBezTo>
                                <a:pt x="194" y="0"/>
                                <a:pt x="201" y="8"/>
                                <a:pt x="201" y="17"/>
                              </a:cubicBezTo>
                              <a:cubicBezTo>
                                <a:pt x="201" y="78"/>
                                <a:pt x="201" y="78"/>
                                <a:pt x="201" y="78"/>
                              </a:cubicBezTo>
                              <a:cubicBezTo>
                                <a:pt x="201" y="86"/>
                                <a:pt x="193" y="85"/>
                                <a:pt x="193" y="85"/>
                              </a:cubicBezTo>
                              <a:cubicBezTo>
                                <a:pt x="193" y="85"/>
                                <a:pt x="185" y="86"/>
                                <a:pt x="185" y="78"/>
                              </a:cubicBezTo>
                              <a:cubicBezTo>
                                <a:pt x="185" y="25"/>
                                <a:pt x="185" y="25"/>
                                <a:pt x="185" y="25"/>
                              </a:cubicBezTo>
                              <a:cubicBezTo>
                                <a:pt x="185" y="16"/>
                                <a:pt x="174" y="17"/>
                                <a:pt x="174" y="17"/>
                              </a:cubicBezTo>
                              <a:cubicBezTo>
                                <a:pt x="25" y="17"/>
                                <a:pt x="25" y="17"/>
                                <a:pt x="25" y="17"/>
                              </a:cubicBezTo>
                              <a:cubicBezTo>
                                <a:pt x="25" y="17"/>
                                <a:pt x="16" y="16"/>
                                <a:pt x="16" y="26"/>
                              </a:cubicBezTo>
                              <a:cubicBezTo>
                                <a:pt x="16" y="189"/>
                                <a:pt x="16" y="189"/>
                                <a:pt x="16" y="189"/>
                              </a:cubicBezTo>
                              <a:cubicBezTo>
                                <a:pt x="16" y="194"/>
                                <a:pt x="18" y="197"/>
                                <a:pt x="22" y="197"/>
                              </a:cubicBezTo>
                              <a:cubicBezTo>
                                <a:pt x="36" y="197"/>
                                <a:pt x="68" y="197"/>
                                <a:pt x="74" y="197"/>
                              </a:cubicBezTo>
                              <a:cubicBezTo>
                                <a:pt x="82" y="197"/>
                                <a:pt x="82" y="205"/>
                                <a:pt x="82" y="205"/>
                              </a:cubicBezTo>
                              <a:cubicBezTo>
                                <a:pt x="82" y="205"/>
                                <a:pt x="84" y="213"/>
                                <a:pt x="74" y="213"/>
                              </a:cubicBezTo>
                              <a:close/>
                              <a:moveTo>
                                <a:pt x="39" y="48"/>
                              </a:moveTo>
                              <a:cubicBezTo>
                                <a:pt x="39" y="43"/>
                                <a:pt x="43" y="40"/>
                                <a:pt x="48" y="40"/>
                              </a:cubicBezTo>
                              <a:cubicBezTo>
                                <a:pt x="145" y="40"/>
                                <a:pt x="145" y="40"/>
                                <a:pt x="145" y="40"/>
                              </a:cubicBezTo>
                              <a:cubicBezTo>
                                <a:pt x="150" y="40"/>
                                <a:pt x="153" y="43"/>
                                <a:pt x="153" y="48"/>
                              </a:cubicBezTo>
                              <a:cubicBezTo>
                                <a:pt x="153" y="48"/>
                                <a:pt x="153" y="48"/>
                                <a:pt x="153" y="48"/>
                              </a:cubicBezTo>
                              <a:cubicBezTo>
                                <a:pt x="153" y="52"/>
                                <a:pt x="150" y="56"/>
                                <a:pt x="145" y="56"/>
                              </a:cubicBezTo>
                              <a:cubicBezTo>
                                <a:pt x="48" y="56"/>
                                <a:pt x="48" y="56"/>
                                <a:pt x="48" y="56"/>
                              </a:cubicBezTo>
                              <a:cubicBezTo>
                                <a:pt x="43" y="56"/>
                                <a:pt x="39" y="52"/>
                                <a:pt x="39" y="48"/>
                              </a:cubicBezTo>
                              <a:cubicBezTo>
                                <a:pt x="39" y="48"/>
                                <a:pt x="39" y="48"/>
                                <a:pt x="39" y="48"/>
                              </a:cubicBezTo>
                              <a:close/>
                              <a:moveTo>
                                <a:pt x="39" y="87"/>
                              </a:moveTo>
                              <a:cubicBezTo>
                                <a:pt x="39" y="83"/>
                                <a:pt x="43" y="79"/>
                                <a:pt x="48" y="79"/>
                              </a:cubicBezTo>
                              <a:cubicBezTo>
                                <a:pt x="123" y="79"/>
                                <a:pt x="123" y="79"/>
                                <a:pt x="123" y="79"/>
                              </a:cubicBezTo>
                              <a:cubicBezTo>
                                <a:pt x="128" y="79"/>
                                <a:pt x="131" y="83"/>
                                <a:pt x="131" y="87"/>
                              </a:cubicBezTo>
                              <a:cubicBezTo>
                                <a:pt x="131" y="87"/>
                                <a:pt x="131" y="87"/>
                                <a:pt x="131" y="87"/>
                              </a:cubicBezTo>
                              <a:cubicBezTo>
                                <a:pt x="131" y="92"/>
                                <a:pt x="128" y="95"/>
                                <a:pt x="123" y="95"/>
                              </a:cubicBezTo>
                              <a:cubicBezTo>
                                <a:pt x="48" y="95"/>
                                <a:pt x="48" y="95"/>
                                <a:pt x="48" y="95"/>
                              </a:cubicBezTo>
                              <a:cubicBezTo>
                                <a:pt x="43" y="95"/>
                                <a:pt x="39" y="92"/>
                                <a:pt x="39" y="87"/>
                              </a:cubicBezTo>
                              <a:cubicBezTo>
                                <a:pt x="39" y="87"/>
                                <a:pt x="39" y="87"/>
                                <a:pt x="39" y="87"/>
                              </a:cubicBezTo>
                              <a:close/>
                              <a:moveTo>
                                <a:pt x="39" y="127"/>
                              </a:moveTo>
                              <a:cubicBezTo>
                                <a:pt x="39" y="122"/>
                                <a:pt x="43" y="118"/>
                                <a:pt x="48" y="118"/>
                              </a:cubicBezTo>
                              <a:cubicBezTo>
                                <a:pt x="93" y="118"/>
                                <a:pt x="93" y="118"/>
                                <a:pt x="93" y="118"/>
                              </a:cubicBezTo>
                              <a:cubicBezTo>
                                <a:pt x="97" y="118"/>
                                <a:pt x="101" y="122"/>
                                <a:pt x="101" y="127"/>
                              </a:cubicBezTo>
                              <a:cubicBezTo>
                                <a:pt x="101" y="127"/>
                                <a:pt x="101" y="127"/>
                                <a:pt x="101" y="127"/>
                              </a:cubicBezTo>
                              <a:cubicBezTo>
                                <a:pt x="101" y="131"/>
                                <a:pt x="97" y="135"/>
                                <a:pt x="93" y="135"/>
                              </a:cubicBezTo>
                              <a:cubicBezTo>
                                <a:pt x="48" y="135"/>
                                <a:pt x="48" y="135"/>
                                <a:pt x="48" y="135"/>
                              </a:cubicBezTo>
                              <a:cubicBezTo>
                                <a:pt x="43" y="135"/>
                                <a:pt x="39" y="131"/>
                                <a:pt x="39" y="127"/>
                              </a:cubicBezTo>
                              <a:cubicBezTo>
                                <a:pt x="39" y="127"/>
                                <a:pt x="39" y="127"/>
                                <a:pt x="39" y="127"/>
                              </a:cubicBezTo>
                              <a:close/>
                              <a:moveTo>
                                <a:pt x="39" y="166"/>
                              </a:moveTo>
                              <a:cubicBezTo>
                                <a:pt x="39" y="161"/>
                                <a:pt x="43" y="158"/>
                                <a:pt x="48" y="158"/>
                              </a:cubicBezTo>
                              <a:cubicBezTo>
                                <a:pt x="93" y="158"/>
                                <a:pt x="93" y="158"/>
                                <a:pt x="93" y="158"/>
                              </a:cubicBezTo>
                              <a:cubicBezTo>
                                <a:pt x="97" y="158"/>
                                <a:pt x="101" y="161"/>
                                <a:pt x="101" y="166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01" y="170"/>
                                <a:pt x="97" y="174"/>
                                <a:pt x="93" y="174"/>
                              </a:cubicBezTo>
                              <a:cubicBezTo>
                                <a:pt x="48" y="174"/>
                                <a:pt x="48" y="174"/>
                                <a:pt x="48" y="174"/>
                              </a:cubicBezTo>
                              <a:cubicBezTo>
                                <a:pt x="43" y="174"/>
                                <a:pt x="39" y="170"/>
                                <a:pt x="39" y="166"/>
                              </a:cubicBezTo>
                              <a:cubicBezTo>
                                <a:pt x="39" y="166"/>
                                <a:pt x="39" y="166"/>
                                <a:pt x="39" y="166"/>
                              </a:cubicBezTo>
                              <a:close/>
                              <a:moveTo>
                                <a:pt x="227" y="205"/>
                              </a:moveTo>
                              <a:cubicBezTo>
                                <a:pt x="202" y="159"/>
                                <a:pt x="202" y="159"/>
                                <a:pt x="202" y="159"/>
                              </a:cubicBezTo>
                              <a:cubicBezTo>
                                <a:pt x="205" y="153"/>
                                <a:pt x="206" y="147"/>
                                <a:pt x="206" y="141"/>
                              </a:cubicBezTo>
                              <a:cubicBezTo>
                                <a:pt x="207" y="115"/>
                                <a:pt x="186" y="94"/>
                                <a:pt x="160" y="94"/>
                              </a:cubicBezTo>
                              <a:cubicBezTo>
                                <a:pt x="135" y="94"/>
                                <a:pt x="114" y="115"/>
                                <a:pt x="114" y="140"/>
                              </a:cubicBezTo>
                              <a:cubicBezTo>
                                <a:pt x="114" y="147"/>
                                <a:pt x="115" y="153"/>
                                <a:pt x="118" y="159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2" y="206"/>
                                <a:pt x="92" y="208"/>
                                <a:pt x="93" y="209"/>
                              </a:cubicBezTo>
                              <a:cubicBezTo>
                                <a:pt x="94" y="210"/>
                                <a:pt x="96" y="211"/>
                                <a:pt x="98" y="210"/>
                              </a:cubicBezTo>
                              <a:cubicBezTo>
                                <a:pt x="119" y="206"/>
                                <a:pt x="119" y="206"/>
                                <a:pt x="119" y="206"/>
                              </a:cubicBezTo>
                              <a:cubicBezTo>
                                <a:pt x="126" y="226"/>
                                <a:pt x="126" y="226"/>
                                <a:pt x="126" y="226"/>
                              </a:cubicBezTo>
                              <a:cubicBezTo>
                                <a:pt x="126" y="227"/>
                                <a:pt x="128" y="228"/>
                                <a:pt x="130" y="229"/>
                              </a:cubicBezTo>
                              <a:cubicBezTo>
                                <a:pt x="130" y="229"/>
                                <a:pt x="130" y="229"/>
                                <a:pt x="130" y="229"/>
                              </a:cubicBezTo>
                              <a:cubicBezTo>
                                <a:pt x="131" y="229"/>
                                <a:pt x="133" y="228"/>
                                <a:pt x="134" y="226"/>
                              </a:cubicBezTo>
                              <a:cubicBezTo>
                                <a:pt x="155" y="186"/>
                                <a:pt x="155" y="186"/>
                                <a:pt x="155" y="186"/>
                              </a:cubicBezTo>
                              <a:cubicBezTo>
                                <a:pt x="157" y="186"/>
                                <a:pt x="158" y="187"/>
                                <a:pt x="160" y="187"/>
                              </a:cubicBezTo>
                              <a:cubicBezTo>
                                <a:pt x="161" y="187"/>
                                <a:pt x="163" y="186"/>
                                <a:pt x="164" y="186"/>
                              </a:cubicBezTo>
                              <a:cubicBezTo>
                                <a:pt x="186" y="227"/>
                                <a:pt x="186" y="227"/>
                                <a:pt x="186" y="227"/>
                              </a:cubicBezTo>
                              <a:cubicBezTo>
                                <a:pt x="187" y="228"/>
                                <a:pt x="188" y="229"/>
                                <a:pt x="190" y="229"/>
                              </a:cubicBezTo>
                              <a:cubicBezTo>
                                <a:pt x="190" y="229"/>
                                <a:pt x="190" y="229"/>
                                <a:pt x="190" y="229"/>
                              </a:cubicBezTo>
                              <a:cubicBezTo>
                                <a:pt x="192" y="229"/>
                                <a:pt x="193" y="228"/>
                                <a:pt x="194" y="226"/>
                              </a:cubicBezTo>
                              <a:cubicBezTo>
                                <a:pt x="201" y="206"/>
                                <a:pt x="201" y="206"/>
                                <a:pt x="201" y="206"/>
                              </a:cubicBezTo>
                              <a:cubicBezTo>
                                <a:pt x="222" y="211"/>
                                <a:pt x="222" y="211"/>
                                <a:pt x="222" y="211"/>
                              </a:cubicBezTo>
                              <a:cubicBezTo>
                                <a:pt x="224" y="211"/>
                                <a:pt x="226" y="211"/>
                                <a:pt x="226" y="209"/>
                              </a:cubicBezTo>
                              <a:cubicBezTo>
                                <a:pt x="228" y="208"/>
                                <a:pt x="228" y="206"/>
                                <a:pt x="227" y="205"/>
                              </a:cubicBezTo>
                              <a:close/>
                              <a:moveTo>
                                <a:pt x="130" y="199"/>
                              </a:moveTo>
                              <a:cubicBezTo>
                                <a:pt x="127" y="192"/>
                                <a:pt x="127" y="192"/>
                                <a:pt x="127" y="192"/>
                              </a:cubicBezTo>
                              <a:cubicBezTo>
                                <a:pt x="127" y="191"/>
                                <a:pt x="126" y="190"/>
                                <a:pt x="125" y="191"/>
                              </a:cubicBezTo>
                              <a:cubicBezTo>
                                <a:pt x="117" y="192"/>
                                <a:pt x="117" y="192"/>
                                <a:pt x="117" y="192"/>
                              </a:cubicBezTo>
                              <a:cubicBezTo>
                                <a:pt x="128" y="172"/>
                                <a:pt x="128" y="172"/>
                                <a:pt x="128" y="172"/>
                              </a:cubicBezTo>
                              <a:cubicBezTo>
                                <a:pt x="132" y="176"/>
                                <a:pt x="135" y="178"/>
                                <a:pt x="140" y="181"/>
                              </a:cubicBezTo>
                              <a:cubicBezTo>
                                <a:pt x="130" y="199"/>
                                <a:pt x="130" y="199"/>
                                <a:pt x="130" y="199"/>
                              </a:cubicBezTo>
                              <a:close/>
                              <a:moveTo>
                                <a:pt x="160" y="170"/>
                              </a:moveTo>
                              <a:cubicBezTo>
                                <a:pt x="144" y="170"/>
                                <a:pt x="130" y="156"/>
                                <a:pt x="131" y="140"/>
                              </a:cubicBezTo>
                              <a:cubicBezTo>
                                <a:pt x="131" y="124"/>
                                <a:pt x="144" y="111"/>
                                <a:pt x="160" y="111"/>
                              </a:cubicBezTo>
                              <a:cubicBezTo>
                                <a:pt x="177" y="111"/>
                                <a:pt x="190" y="124"/>
                                <a:pt x="190" y="140"/>
                              </a:cubicBezTo>
                              <a:cubicBezTo>
                                <a:pt x="190" y="157"/>
                                <a:pt x="176" y="170"/>
                                <a:pt x="160" y="170"/>
                              </a:cubicBezTo>
                              <a:close/>
                              <a:moveTo>
                                <a:pt x="196" y="194"/>
                              </a:moveTo>
                              <a:cubicBezTo>
                                <a:pt x="195" y="193"/>
                                <a:pt x="194" y="194"/>
                                <a:pt x="193" y="195"/>
                              </a:cubicBezTo>
                              <a:cubicBezTo>
                                <a:pt x="190" y="204"/>
                                <a:pt x="190" y="204"/>
                                <a:pt x="190" y="204"/>
                              </a:cubicBezTo>
                              <a:cubicBezTo>
                                <a:pt x="178" y="182"/>
                                <a:pt x="178" y="182"/>
                                <a:pt x="178" y="182"/>
                              </a:cubicBezTo>
                              <a:cubicBezTo>
                                <a:pt x="184" y="179"/>
                                <a:pt x="188" y="177"/>
                                <a:pt x="192" y="172"/>
                              </a:cubicBezTo>
                              <a:cubicBezTo>
                                <a:pt x="205" y="196"/>
                                <a:pt x="205" y="196"/>
                                <a:pt x="205" y="196"/>
                              </a:cubicBezTo>
                              <a:cubicBezTo>
                                <a:pt x="196" y="194"/>
                                <a:pt x="196" y="194"/>
                                <a:pt x="196" y="194"/>
                              </a:cubicBezTo>
                              <a:close/>
                              <a:moveTo>
                                <a:pt x="196" y="194"/>
                              </a:moveTo>
                              <a:cubicBezTo>
                                <a:pt x="196" y="194"/>
                                <a:pt x="196" y="194"/>
                                <a:pt x="196" y="19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o:spt="100" style="position:absolute;left:0pt;margin-left:21.35pt;margin-top:368.95pt;height:18.05pt;width:18.1pt;z-index:344327168;mso-width-relative:page;mso-height-relative:page;" fillcolor="#FFFFFF [3212]" filled="t" stroked="f" coordsize="228,229" o:gfxdata="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<v:path o:connectlocs="16113,213277;0,17022;186307,0;202420,78101;186307,78101;175229,17022;16113,26033;22155,197256;82579,205266;39275,48062;146024,40052;154081,48062;48339,56072;39275,48062;48339,79102;131925,87113;123869,95123;39275,87113;39275,127165;93657,118153;101713,127165;48339,135175;39275,127165;48339,158205;101713,166216;93657,174226;39275,166216;228603,205266;207455,141183;114805,140182;93657,204265;98692,210273;126890,226294;130918,229298;156095,186242;165158,186242;191342,229298;195370,226294;223568,211274;228603,205266;127897,192249;117826,192249;140989,181235;161130,170221;161130,111144;161130,170221;194363,195253;179257,182236;206448,196255;197384,194252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32614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4535805</wp:posOffset>
                </wp:positionV>
                <wp:extent cx="1303655" cy="487045"/>
                <wp:effectExtent l="0" t="0" r="0" b="0"/>
                <wp:wrapNone/>
                <wp:docPr id="248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75pt;margin-top:357.15pt;height:38.35pt;width:102.65pt;z-index:344326144;mso-width-relative:page;mso-height-relative:page;" filled="f" stroked="f" coordsize="21600,21600" o:gfxdata="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Qt&#10;eI/aAAAACgEAAA8AAAAAAAAAAQAgAAAAIgAAAGRycy9kb3ducmV2LnhtbFBLAQIUABQAAAAIAIdO&#10;4kDlNUvxIQIAABw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36996096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6323330</wp:posOffset>
                </wp:positionV>
                <wp:extent cx="1303655" cy="487045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75pt;margin-top:497.9pt;height:38.35pt;width:102.65pt;z-index:436996096;mso-width-relative:page;mso-height-relative:page;" filled="f" stroked="f" coordsize="21600,21600" o:gfxdata="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3rbt&#10;a9oAAAALAQAADwAAAAAAAAABACAAAAAiAAAAZHJzL2Rvd25yZXYueG1sUEsBAhQAFAAAAAgAh07i&#10;QHzRAK0gAgAAHA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自我评价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9798502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1718310</wp:posOffset>
                </wp:positionV>
                <wp:extent cx="1828165" cy="962025"/>
                <wp:effectExtent l="0" t="0" r="0" b="0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求职意向：室内设计岗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方正姚体" w:hAnsi="方正姚体" w:eastAsia="方正姚体" w:cs="方正姚体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05pt;margin-top:135.3pt;height:75.75pt;width:143.95pt;z-index:297985024;mso-width-relative:page;mso-height-relative:page;" filled="f" stroked="f" coordsize="21600,21600" o:gfxdata="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z&#10;QSaT2wAAAAoBAAAPAAAAAAAAAAEAIAAAACIAAABkcnMvZG93bnJldi54bWxQSwECFAAUAAAACACH&#10;TuJAdUzbVyECAAAc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求职意向：室内设计岗</w:t>
                      </w:r>
                    </w:p>
                    <w:p>
                      <w:pPr>
                        <w:jc w:val="center"/>
                        <w:rPr>
                          <w:rFonts w:hint="default" w:ascii="方正姚体" w:hAnsi="方正姚体" w:eastAsia="方正姚体" w:cs="方正姚体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7994240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95885</wp:posOffset>
                </wp:positionV>
                <wp:extent cx="1588770" cy="1588770"/>
                <wp:effectExtent l="0" t="0" r="11430" b="114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158877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.8pt;margin-top:7.55pt;height:125.1pt;width:125.1pt;z-index:297994240;v-text-anchor:middle;mso-width-relative:page;mso-height-relative:page;" filled="t" stroked="f" coordsize="21600,21600" o:gfxdata="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97988096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2684780</wp:posOffset>
                </wp:positionV>
                <wp:extent cx="1303655" cy="487045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75pt;margin-top:211.4pt;height:38.35pt;width:102.65pt;z-index:297988096;mso-width-relative:page;mso-height-relative:page;" filled="f" stroked="f" coordsize="21600,21600" o:gfxdata="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/l&#10;YfHaAAAACgEAAA8AAAAAAAAAAQAgAAAAIgAAAGRycy9kb3ducmV2LnhtbFBLAQIUABQAAAAIAIdO&#10;4kCq49c0IQIAABw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64698009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-3175</wp:posOffset>
                </wp:positionV>
                <wp:extent cx="7628890" cy="1971675"/>
                <wp:effectExtent l="0" t="0" r="10160" b="952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890" cy="1971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75pt;margin-top:-0.25pt;height:155.25pt;width:600.7pt;z-index:-647987200;v-text-anchor:middle;mso-width-relative:page;mso-height-relative:page;" fillcolor="#8497B0 [1951]" filled="t" stroked="f" coordsize="21600,21600" o:gfxdata="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6o+OtkAAAAJAQAADwAAAAAAAAABACAAAAAiAAAAZHJzL2Rvd25yZXYu&#10;eG1sUEsBAhQAFAAAAAgAh07iQFz4fqBsAgAAuQ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1"/>
          <w:szCs w:val="22"/>
        </w:rPr>
        <mc:AlternateContent>
          <mc:Choice Requires="wpg">
            <w:drawing>
              <wp:anchor distT="0" distB="0" distL="114300" distR="114300" simplePos="0" relativeHeight="297984000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2283460</wp:posOffset>
                </wp:positionV>
                <wp:extent cx="6418580" cy="7324090"/>
                <wp:effectExtent l="0" t="0" r="1270" b="1016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580" cy="7324090"/>
                          <a:chOff x="10277" y="20810"/>
                          <a:chExt cx="9822" cy="11208"/>
                        </a:xfrm>
                      </wpg:grpSpPr>
                      <wpg:grpSp>
                        <wpg:cNvPr id="80" name="组合 82"/>
                        <wpg:cNvGrpSpPr/>
                        <wpg:grpSpPr>
                          <a:xfrm>
                            <a:off x="10277" y="20810"/>
                            <a:ext cx="1564" cy="11208"/>
                            <a:chOff x="0" y="0"/>
                            <a:chExt cx="994892" cy="7118575"/>
                          </a:xfrm>
                        </wpg:grpSpPr>
                        <wps:wsp>
                          <wps:cNvPr id="83" name="文本框 85"/>
                          <wps:cNvSpPr txBox="1"/>
                          <wps:spPr>
                            <a:xfrm>
                              <a:off x="0" y="0"/>
                              <a:ext cx="994892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000000" w:themeColor="tex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个人：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" name="文本框 85"/>
                          <wps:cNvSpPr txBox="1"/>
                          <wps:spPr>
                            <a:xfrm>
                              <a:off x="0" y="5092861"/>
                              <a:ext cx="856526" cy="3924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运动</w:t>
                                </w: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5" name="文本框 85"/>
                          <wps:cNvSpPr txBox="1"/>
                          <wps:spPr>
                            <a:xfrm>
                              <a:off x="0" y="5926238"/>
                              <a:ext cx="833377" cy="39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爱好：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6" name="文本框 85"/>
                          <wps:cNvSpPr txBox="1"/>
                          <wps:spPr>
                            <a:xfrm>
                              <a:off x="0" y="926024"/>
                              <a:ext cx="879754" cy="4439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工作：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" name="文本框 85"/>
                          <wps:cNvSpPr txBox="1"/>
                          <wps:spPr>
                            <a:xfrm>
                              <a:off x="0" y="1817226"/>
                              <a:ext cx="879475" cy="3995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教育：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" name="文本框 85"/>
                          <wps:cNvSpPr txBox="1"/>
                          <wps:spPr>
                            <a:xfrm>
                              <a:off x="0" y="2685327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电话：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1" name="文本框 85"/>
                          <wps:cNvSpPr txBox="1"/>
                          <wps:spPr>
                            <a:xfrm>
                              <a:off x="0" y="3483980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0" name="文本框 85"/>
                          <wps:cNvSpPr txBox="1"/>
                          <wps:spPr>
                            <a:xfrm>
                              <a:off x="0" y="4294208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地址：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1" name="文本框 85"/>
                          <wps:cNvSpPr txBox="1"/>
                          <wps:spPr>
                            <a:xfrm>
                              <a:off x="0" y="6747611"/>
                              <a:ext cx="879676" cy="3709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pBdr>
                                    <w:bottom w:val="single" w:color="auto" w:sz="6" w:space="1"/>
                                  </w:pBdr>
                                  <w:kinsoku w:val="0"/>
                                  <w:overflowPunct w:val="0"/>
                                  <w:snapToGrid w:val="0"/>
                                  <w:jc w:val="left"/>
                                  <w:textAlignment w:val="baseline"/>
                                  <w:rPr>
                                    <w:rFonts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其它：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2" name="组合 92"/>
                        <wpg:cNvGrpSpPr/>
                        <wpg:grpSpPr>
                          <a:xfrm>
                            <a:off x="11443" y="21033"/>
                            <a:ext cx="8656" cy="10968"/>
                            <a:chOff x="0" y="0"/>
                            <a:chExt cx="5498117" cy="6966578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g:grpSp>
                          <wpg:cNvPr id="89" name="组合 93"/>
                          <wpg:cNvGrpSpPr/>
                          <wpg:grpSpPr>
                            <a:xfrm>
                              <a:off x="0" y="895350"/>
                              <a:ext cx="5486687" cy="222878"/>
                              <a:chOff x="0" y="0"/>
                              <a:chExt cx="5487168" cy="223185"/>
                            </a:xfrm>
                            <a:grpFill/>
                          </wpg:grpSpPr>
                          <wps:wsp>
                            <wps:cNvPr id="94" name="Freeform 8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143633" y="0"/>
                                <a:ext cx="224001" cy="223185"/>
                              </a:xfrm>
                              <a:custGeom>
                                <a:avLst/>
                                <a:gdLst>
                                  <a:gd name="T0" fmla="*/ 46 w 116"/>
                                  <a:gd name="T1" fmla="*/ 64 h 116"/>
                                  <a:gd name="T2" fmla="*/ 5 w 116"/>
                                  <a:gd name="T3" fmla="*/ 64 h 116"/>
                                  <a:gd name="T4" fmla="*/ 0 w 116"/>
                                  <a:gd name="T5" fmla="*/ 70 h 116"/>
                                  <a:gd name="T6" fmla="*/ 0 w 116"/>
                                  <a:gd name="T7" fmla="*/ 111 h 116"/>
                                  <a:gd name="T8" fmla="*/ 5 w 116"/>
                                  <a:gd name="T9" fmla="*/ 116 h 116"/>
                                  <a:gd name="T10" fmla="*/ 46 w 116"/>
                                  <a:gd name="T11" fmla="*/ 116 h 116"/>
                                  <a:gd name="T12" fmla="*/ 51 w 116"/>
                                  <a:gd name="T13" fmla="*/ 111 h 116"/>
                                  <a:gd name="T14" fmla="*/ 51 w 116"/>
                                  <a:gd name="T15" fmla="*/ 70 h 116"/>
                                  <a:gd name="T16" fmla="*/ 46 w 116"/>
                                  <a:gd name="T17" fmla="*/ 64 h 116"/>
                                  <a:gd name="T18" fmla="*/ 46 w 116"/>
                                  <a:gd name="T19" fmla="*/ 0 h 116"/>
                                  <a:gd name="T20" fmla="*/ 5 w 116"/>
                                  <a:gd name="T21" fmla="*/ 0 h 116"/>
                                  <a:gd name="T22" fmla="*/ 0 w 116"/>
                                  <a:gd name="T23" fmla="*/ 5 h 116"/>
                                  <a:gd name="T24" fmla="*/ 0 w 116"/>
                                  <a:gd name="T25" fmla="*/ 47 h 116"/>
                                  <a:gd name="T26" fmla="*/ 5 w 116"/>
                                  <a:gd name="T27" fmla="*/ 52 h 116"/>
                                  <a:gd name="T28" fmla="*/ 46 w 116"/>
                                  <a:gd name="T29" fmla="*/ 52 h 116"/>
                                  <a:gd name="T30" fmla="*/ 51 w 116"/>
                                  <a:gd name="T31" fmla="*/ 47 h 116"/>
                                  <a:gd name="T32" fmla="*/ 51 w 116"/>
                                  <a:gd name="T33" fmla="*/ 5 h 116"/>
                                  <a:gd name="T34" fmla="*/ 46 w 116"/>
                                  <a:gd name="T35" fmla="*/ 0 h 116"/>
                                  <a:gd name="T36" fmla="*/ 41 w 116"/>
                                  <a:gd name="T37" fmla="*/ 39 h 116"/>
                                  <a:gd name="T38" fmla="*/ 38 w 116"/>
                                  <a:gd name="T39" fmla="*/ 41 h 116"/>
                                  <a:gd name="T40" fmla="*/ 10 w 116"/>
                                  <a:gd name="T41" fmla="*/ 41 h 116"/>
                                  <a:gd name="T42" fmla="*/ 7 w 116"/>
                                  <a:gd name="T43" fmla="*/ 39 h 116"/>
                                  <a:gd name="T44" fmla="*/ 7 w 116"/>
                                  <a:gd name="T45" fmla="*/ 10 h 116"/>
                                  <a:gd name="T46" fmla="*/ 10 w 116"/>
                                  <a:gd name="T47" fmla="*/ 8 h 116"/>
                                  <a:gd name="T48" fmla="*/ 38 w 116"/>
                                  <a:gd name="T49" fmla="*/ 8 h 116"/>
                                  <a:gd name="T50" fmla="*/ 41 w 116"/>
                                  <a:gd name="T51" fmla="*/ 10 h 116"/>
                                  <a:gd name="T52" fmla="*/ 41 w 116"/>
                                  <a:gd name="T53" fmla="*/ 39 h 116"/>
                                  <a:gd name="T54" fmla="*/ 110 w 116"/>
                                  <a:gd name="T55" fmla="*/ 0 h 116"/>
                                  <a:gd name="T56" fmla="*/ 69 w 116"/>
                                  <a:gd name="T57" fmla="*/ 0 h 116"/>
                                  <a:gd name="T58" fmla="*/ 64 w 116"/>
                                  <a:gd name="T59" fmla="*/ 5 h 116"/>
                                  <a:gd name="T60" fmla="*/ 64 w 116"/>
                                  <a:gd name="T61" fmla="*/ 47 h 116"/>
                                  <a:gd name="T62" fmla="*/ 69 w 116"/>
                                  <a:gd name="T63" fmla="*/ 52 h 116"/>
                                  <a:gd name="T64" fmla="*/ 110 w 116"/>
                                  <a:gd name="T65" fmla="*/ 52 h 116"/>
                                  <a:gd name="T66" fmla="*/ 116 w 116"/>
                                  <a:gd name="T67" fmla="*/ 47 h 116"/>
                                  <a:gd name="T68" fmla="*/ 116 w 116"/>
                                  <a:gd name="T69" fmla="*/ 5 h 116"/>
                                  <a:gd name="T70" fmla="*/ 110 w 116"/>
                                  <a:gd name="T71" fmla="*/ 0 h 116"/>
                                  <a:gd name="T72" fmla="*/ 110 w 116"/>
                                  <a:gd name="T73" fmla="*/ 64 h 116"/>
                                  <a:gd name="T74" fmla="*/ 69 w 116"/>
                                  <a:gd name="T75" fmla="*/ 64 h 116"/>
                                  <a:gd name="T76" fmla="*/ 64 w 116"/>
                                  <a:gd name="T77" fmla="*/ 70 h 116"/>
                                  <a:gd name="T78" fmla="*/ 64 w 116"/>
                                  <a:gd name="T79" fmla="*/ 111 h 116"/>
                                  <a:gd name="T80" fmla="*/ 69 w 116"/>
                                  <a:gd name="T81" fmla="*/ 116 h 116"/>
                                  <a:gd name="T82" fmla="*/ 110 w 116"/>
                                  <a:gd name="T83" fmla="*/ 116 h 116"/>
                                  <a:gd name="T84" fmla="*/ 116 w 116"/>
                                  <a:gd name="T85" fmla="*/ 111 h 116"/>
                                  <a:gd name="T86" fmla="*/ 116 w 116"/>
                                  <a:gd name="T87" fmla="*/ 70 h 116"/>
                                  <a:gd name="T88" fmla="*/ 110 w 116"/>
                                  <a:gd name="T89" fmla="*/ 64 h 116"/>
                                  <a:gd name="T90" fmla="*/ 110 w 116"/>
                                  <a:gd name="T91" fmla="*/ 64 h 116"/>
                                  <a:gd name="T92" fmla="*/ 110 w 116"/>
                                  <a:gd name="T93" fmla="*/ 64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16" h="116">
                                    <a:moveTo>
                                      <a:pt x="46" y="64"/>
                                    </a:moveTo>
                                    <a:cubicBezTo>
                                      <a:pt x="5" y="64"/>
                                      <a:pt x="5" y="64"/>
                                      <a:pt x="5" y="64"/>
                                    </a:cubicBezTo>
                                    <a:cubicBezTo>
                                      <a:pt x="2" y="64"/>
                                      <a:pt x="0" y="67"/>
                                      <a:pt x="0" y="70"/>
                                    </a:cubicBezTo>
                                    <a:cubicBezTo>
                                      <a:pt x="0" y="111"/>
                                      <a:pt x="0" y="111"/>
                                      <a:pt x="0" y="111"/>
                                    </a:cubicBezTo>
                                    <a:cubicBezTo>
                                      <a:pt x="0" y="114"/>
                                      <a:pt x="2" y="116"/>
                                      <a:pt x="5" y="116"/>
                                    </a:cubicBezTo>
                                    <a:cubicBezTo>
                                      <a:pt x="46" y="116"/>
                                      <a:pt x="46" y="116"/>
                                      <a:pt x="46" y="116"/>
                                    </a:cubicBezTo>
                                    <a:cubicBezTo>
                                      <a:pt x="49" y="116"/>
                                      <a:pt x="51" y="114"/>
                                      <a:pt x="51" y="111"/>
                                    </a:cubicBezTo>
                                    <a:cubicBezTo>
                                      <a:pt x="51" y="70"/>
                                      <a:pt x="51" y="70"/>
                                      <a:pt x="51" y="70"/>
                                    </a:cubicBezTo>
                                    <a:cubicBezTo>
                                      <a:pt x="51" y="67"/>
                                      <a:pt x="49" y="64"/>
                                      <a:pt x="46" y="64"/>
                                    </a:cubicBezTo>
                                    <a:close/>
                                    <a:moveTo>
                                      <a:pt x="46" y="0"/>
                                    </a:move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47"/>
                                      <a:pt x="0" y="47"/>
                                      <a:pt x="0" y="47"/>
                                    </a:cubicBezTo>
                                    <a:cubicBezTo>
                                      <a:pt x="0" y="49"/>
                                      <a:pt x="2" y="52"/>
                                      <a:pt x="5" y="52"/>
                                    </a:cubicBezTo>
                                    <a:cubicBezTo>
                                      <a:pt x="46" y="52"/>
                                      <a:pt x="46" y="52"/>
                                      <a:pt x="46" y="52"/>
                                    </a:cubicBezTo>
                                    <a:cubicBezTo>
                                      <a:pt x="49" y="52"/>
                                      <a:pt x="51" y="49"/>
                                      <a:pt x="51" y="47"/>
                                    </a:cubicBezTo>
                                    <a:cubicBezTo>
                                      <a:pt x="51" y="5"/>
                                      <a:pt x="51" y="5"/>
                                      <a:pt x="51" y="5"/>
                                    </a:cubicBezTo>
                                    <a:cubicBezTo>
                                      <a:pt x="51" y="2"/>
                                      <a:pt x="49" y="0"/>
                                      <a:pt x="46" y="0"/>
                                    </a:cubicBezTo>
                                    <a:close/>
                                    <a:moveTo>
                                      <a:pt x="41" y="39"/>
                                    </a:moveTo>
                                    <a:cubicBezTo>
                                      <a:pt x="41" y="40"/>
                                      <a:pt x="40" y="41"/>
                                      <a:pt x="38" y="41"/>
                                    </a:cubicBezTo>
                                    <a:cubicBezTo>
                                      <a:pt x="10" y="41"/>
                                      <a:pt x="10" y="41"/>
                                      <a:pt x="10" y="41"/>
                                    </a:cubicBezTo>
                                    <a:cubicBezTo>
                                      <a:pt x="9" y="41"/>
                                      <a:pt x="7" y="40"/>
                                      <a:pt x="7" y="39"/>
                                    </a:cubicBezTo>
                                    <a:cubicBezTo>
                                      <a:pt x="7" y="10"/>
                                      <a:pt x="7" y="10"/>
                                      <a:pt x="7" y="10"/>
                                    </a:cubicBezTo>
                                    <a:cubicBezTo>
                                      <a:pt x="7" y="9"/>
                                      <a:pt x="9" y="8"/>
                                      <a:pt x="10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0" y="8"/>
                                      <a:pt x="41" y="9"/>
                                      <a:pt x="41" y="1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lose/>
                                    <a:moveTo>
                                      <a:pt x="110" y="0"/>
                                    </a:moveTo>
                                    <a:cubicBezTo>
                                      <a:pt x="69" y="0"/>
                                      <a:pt x="69" y="0"/>
                                      <a:pt x="69" y="0"/>
                                    </a:cubicBezTo>
                                    <a:cubicBezTo>
                                      <a:pt x="66" y="0"/>
                                      <a:pt x="64" y="2"/>
                                      <a:pt x="64" y="5"/>
                                    </a:cubicBezTo>
                                    <a:cubicBezTo>
                                      <a:pt x="64" y="47"/>
                                      <a:pt x="64" y="47"/>
                                      <a:pt x="64" y="47"/>
                                    </a:cubicBezTo>
                                    <a:cubicBezTo>
                                      <a:pt x="64" y="49"/>
                                      <a:pt x="66" y="52"/>
                                      <a:pt x="69" y="52"/>
                                    </a:cubicBezTo>
                                    <a:cubicBezTo>
                                      <a:pt x="110" y="52"/>
                                      <a:pt x="110" y="52"/>
                                      <a:pt x="110" y="52"/>
                                    </a:cubicBezTo>
                                    <a:cubicBezTo>
                                      <a:pt x="113" y="52"/>
                                      <a:pt x="116" y="49"/>
                                      <a:pt x="116" y="47"/>
                                    </a:cubicBezTo>
                                    <a:cubicBezTo>
                                      <a:pt x="116" y="5"/>
                                      <a:pt x="116" y="5"/>
                                      <a:pt x="116" y="5"/>
                                    </a:cubicBezTo>
                                    <a:cubicBezTo>
                                      <a:pt x="116" y="2"/>
                                      <a:pt x="113" y="0"/>
                                      <a:pt x="110" y="0"/>
                                    </a:cubicBezTo>
                                    <a:close/>
                                    <a:moveTo>
                                      <a:pt x="110" y="64"/>
                                    </a:moveTo>
                                    <a:cubicBezTo>
                                      <a:pt x="69" y="64"/>
                                      <a:pt x="69" y="64"/>
                                      <a:pt x="69" y="64"/>
                                    </a:cubicBezTo>
                                    <a:cubicBezTo>
                                      <a:pt x="66" y="64"/>
                                      <a:pt x="64" y="67"/>
                                      <a:pt x="64" y="70"/>
                                    </a:cubicBezTo>
                                    <a:cubicBezTo>
                                      <a:pt x="64" y="111"/>
                                      <a:pt x="64" y="111"/>
                                      <a:pt x="64" y="111"/>
                                    </a:cubicBezTo>
                                    <a:cubicBezTo>
                                      <a:pt x="64" y="114"/>
                                      <a:pt x="66" y="116"/>
                                      <a:pt x="69" y="116"/>
                                    </a:cubicBezTo>
                                    <a:cubicBezTo>
                                      <a:pt x="110" y="116"/>
                                      <a:pt x="110" y="116"/>
                                      <a:pt x="110" y="116"/>
                                    </a:cubicBezTo>
                                    <a:cubicBezTo>
                                      <a:pt x="113" y="116"/>
                                      <a:pt x="116" y="114"/>
                                      <a:pt x="116" y="111"/>
                                    </a:cubicBezTo>
                                    <a:cubicBezTo>
                                      <a:pt x="116" y="70"/>
                                      <a:pt x="116" y="70"/>
                                      <a:pt x="116" y="70"/>
                                    </a:cubicBezTo>
                                    <a:cubicBezTo>
                                      <a:pt x="116" y="67"/>
                                      <a:pt x="113" y="64"/>
                                      <a:pt x="110" y="64"/>
                                    </a:cubicBezTo>
                                    <a:close/>
                                    <a:moveTo>
                                      <a:pt x="110" y="64"/>
                                    </a:moveTo>
                                    <a:cubicBezTo>
                                      <a:pt x="110" y="64"/>
                                      <a:pt x="110" y="64"/>
                                      <a:pt x="110" y="6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" name="Freeform 8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63979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96 w 124"/>
                                  <a:gd name="T1" fmla="*/ 0 h 124"/>
                                  <a:gd name="T2" fmla="*/ 28 w 124"/>
                                  <a:gd name="T3" fmla="*/ 0 h 124"/>
                                  <a:gd name="T4" fmla="*/ 0 w 124"/>
                                  <a:gd name="T5" fmla="*/ 28 h 124"/>
                                  <a:gd name="T6" fmla="*/ 0 w 124"/>
                                  <a:gd name="T7" fmla="*/ 97 h 124"/>
                                  <a:gd name="T8" fmla="*/ 28 w 124"/>
                                  <a:gd name="T9" fmla="*/ 124 h 124"/>
                                  <a:gd name="T10" fmla="*/ 96 w 124"/>
                                  <a:gd name="T11" fmla="*/ 124 h 124"/>
                                  <a:gd name="T12" fmla="*/ 124 w 124"/>
                                  <a:gd name="T13" fmla="*/ 97 h 124"/>
                                  <a:gd name="T14" fmla="*/ 124 w 124"/>
                                  <a:gd name="T15" fmla="*/ 28 h 124"/>
                                  <a:gd name="T16" fmla="*/ 96 w 124"/>
                                  <a:gd name="T17" fmla="*/ 0 h 124"/>
                                  <a:gd name="T18" fmla="*/ 101 w 124"/>
                                  <a:gd name="T19" fmla="*/ 38 h 124"/>
                                  <a:gd name="T20" fmla="*/ 97 w 124"/>
                                  <a:gd name="T21" fmla="*/ 49 h 124"/>
                                  <a:gd name="T22" fmla="*/ 99 w 124"/>
                                  <a:gd name="T23" fmla="*/ 28 h 124"/>
                                  <a:gd name="T24" fmla="*/ 85 w 124"/>
                                  <a:gd name="T25" fmla="*/ 24 h 124"/>
                                  <a:gd name="T26" fmla="*/ 76 w 124"/>
                                  <a:gd name="T27" fmla="*/ 29 h 124"/>
                                  <a:gd name="T28" fmla="*/ 93 w 124"/>
                                  <a:gd name="T29" fmla="*/ 41 h 124"/>
                                  <a:gd name="T30" fmla="*/ 99 w 124"/>
                                  <a:gd name="T31" fmla="*/ 66 h 124"/>
                                  <a:gd name="T32" fmla="*/ 49 w 124"/>
                                  <a:gd name="T33" fmla="*/ 66 h 124"/>
                                  <a:gd name="T34" fmla="*/ 61 w 124"/>
                                  <a:gd name="T35" fmla="*/ 79 h 124"/>
                                  <a:gd name="T36" fmla="*/ 75 w 124"/>
                                  <a:gd name="T37" fmla="*/ 71 h 124"/>
                                  <a:gd name="T38" fmla="*/ 98 w 124"/>
                                  <a:gd name="T39" fmla="*/ 71 h 124"/>
                                  <a:gd name="T40" fmla="*/ 82 w 124"/>
                                  <a:gd name="T41" fmla="*/ 93 h 124"/>
                                  <a:gd name="T42" fmla="*/ 53 w 124"/>
                                  <a:gd name="T43" fmla="*/ 96 h 124"/>
                                  <a:gd name="T44" fmla="*/ 31 w 124"/>
                                  <a:gd name="T45" fmla="*/ 105 h 124"/>
                                  <a:gd name="T46" fmla="*/ 26 w 124"/>
                                  <a:gd name="T47" fmla="*/ 70 h 124"/>
                                  <a:gd name="T48" fmla="*/ 27 w 124"/>
                                  <a:gd name="T49" fmla="*/ 68 h 124"/>
                                  <a:gd name="T50" fmla="*/ 27 w 124"/>
                                  <a:gd name="T51" fmla="*/ 68 h 124"/>
                                  <a:gd name="T52" fmla="*/ 27 w 124"/>
                                  <a:gd name="T53" fmla="*/ 67 h 124"/>
                                  <a:gd name="T54" fmla="*/ 55 w 124"/>
                                  <a:gd name="T55" fmla="*/ 35 h 124"/>
                                  <a:gd name="T56" fmla="*/ 27 w 124"/>
                                  <a:gd name="T57" fmla="*/ 58 h 124"/>
                                  <a:gd name="T58" fmla="*/ 33 w 124"/>
                                  <a:gd name="T59" fmla="*/ 41 h 124"/>
                                  <a:gd name="T60" fmla="*/ 63 w 124"/>
                                  <a:gd name="T61" fmla="*/ 27 h 124"/>
                                  <a:gd name="T62" fmla="*/ 69 w 124"/>
                                  <a:gd name="T63" fmla="*/ 27 h 124"/>
                                  <a:gd name="T64" fmla="*/ 93 w 124"/>
                                  <a:gd name="T65" fmla="*/ 19 h 124"/>
                                  <a:gd name="T66" fmla="*/ 101 w 124"/>
                                  <a:gd name="T67" fmla="*/ 38 h 124"/>
                                  <a:gd name="T68" fmla="*/ 60 w 124"/>
                                  <a:gd name="T69" fmla="*/ 43 h 124"/>
                                  <a:gd name="T70" fmla="*/ 49 w 124"/>
                                  <a:gd name="T71" fmla="*/ 53 h 124"/>
                                  <a:gd name="T72" fmla="*/ 75 w 124"/>
                                  <a:gd name="T73" fmla="*/ 54 h 124"/>
                                  <a:gd name="T74" fmla="*/ 60 w 124"/>
                                  <a:gd name="T75" fmla="*/ 43 h 124"/>
                                  <a:gd name="T76" fmla="*/ 29 w 124"/>
                                  <a:gd name="T77" fmla="*/ 75 h 124"/>
                                  <a:gd name="T78" fmla="*/ 29 w 124"/>
                                  <a:gd name="T79" fmla="*/ 97 h 124"/>
                                  <a:gd name="T80" fmla="*/ 50 w 124"/>
                                  <a:gd name="T81" fmla="*/ 95 h 124"/>
                                  <a:gd name="T82" fmla="*/ 36 w 124"/>
                                  <a:gd name="T83" fmla="*/ 86 h 124"/>
                                  <a:gd name="T84" fmla="*/ 29 w 124"/>
                                  <a:gd name="T85" fmla="*/ 75 h 124"/>
                                  <a:gd name="T86" fmla="*/ 29 w 124"/>
                                  <a:gd name="T87" fmla="*/ 75 h 124"/>
                                  <a:gd name="T88" fmla="*/ 29 w 124"/>
                                  <a:gd name="T89" fmla="*/ 7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24" h="124">
                                    <a:moveTo>
                                      <a:pt x="96" y="0"/>
                                    </a:moveTo>
                                    <a:cubicBezTo>
                                      <a:pt x="28" y="0"/>
                                      <a:pt x="28" y="0"/>
                                      <a:pt x="28" y="0"/>
                                    </a:cubicBezTo>
                                    <a:cubicBezTo>
                                      <a:pt x="12" y="0"/>
                                      <a:pt x="0" y="12"/>
                                      <a:pt x="0" y="28"/>
                                    </a:cubicBezTo>
                                    <a:cubicBezTo>
                                      <a:pt x="0" y="97"/>
                                      <a:pt x="0" y="97"/>
                                      <a:pt x="0" y="97"/>
                                    </a:cubicBezTo>
                                    <a:cubicBezTo>
                                      <a:pt x="0" y="112"/>
                                      <a:pt x="12" y="124"/>
                                      <a:pt x="28" y="124"/>
                                    </a:cubicBezTo>
                                    <a:cubicBezTo>
                                      <a:pt x="96" y="124"/>
                                      <a:pt x="96" y="124"/>
                                      <a:pt x="96" y="124"/>
                                    </a:cubicBezTo>
                                    <a:cubicBezTo>
                                      <a:pt x="111" y="124"/>
                                      <a:pt x="124" y="112"/>
                                      <a:pt x="124" y="97"/>
                                    </a:cubicBezTo>
                                    <a:cubicBezTo>
                                      <a:pt x="124" y="28"/>
                                      <a:pt x="124" y="28"/>
                                      <a:pt x="124" y="28"/>
                                    </a:cubicBezTo>
                                    <a:cubicBezTo>
                                      <a:pt x="124" y="12"/>
                                      <a:pt x="111" y="0"/>
                                      <a:pt x="96" y="0"/>
                                    </a:cubicBezTo>
                                    <a:close/>
                                    <a:moveTo>
                                      <a:pt x="101" y="38"/>
                                    </a:moveTo>
                                    <a:cubicBezTo>
                                      <a:pt x="100" y="44"/>
                                      <a:pt x="97" y="49"/>
                                      <a:pt x="97" y="49"/>
                                    </a:cubicBezTo>
                                    <a:cubicBezTo>
                                      <a:pt x="97" y="49"/>
                                      <a:pt x="103" y="34"/>
                                      <a:pt x="99" y="28"/>
                                    </a:cubicBezTo>
                                    <a:cubicBezTo>
                                      <a:pt x="96" y="23"/>
                                      <a:pt x="92" y="22"/>
                                      <a:pt x="85" y="24"/>
                                    </a:cubicBezTo>
                                    <a:cubicBezTo>
                                      <a:pt x="82" y="24"/>
                                      <a:pt x="78" y="27"/>
                                      <a:pt x="76" y="29"/>
                                    </a:cubicBezTo>
                                    <a:cubicBezTo>
                                      <a:pt x="83" y="31"/>
                                      <a:pt x="89" y="36"/>
                                      <a:pt x="93" y="41"/>
                                    </a:cubicBezTo>
                                    <a:cubicBezTo>
                                      <a:pt x="100" y="51"/>
                                      <a:pt x="99" y="66"/>
                                      <a:pt x="99" y="66"/>
                                    </a:cubicBezTo>
                                    <a:cubicBezTo>
                                      <a:pt x="49" y="66"/>
                                      <a:pt x="49" y="66"/>
                                      <a:pt x="49" y="66"/>
                                    </a:cubicBezTo>
                                    <a:cubicBezTo>
                                      <a:pt x="49" y="66"/>
                                      <a:pt x="49" y="79"/>
                                      <a:pt x="61" y="79"/>
                                    </a:cubicBezTo>
                                    <a:cubicBezTo>
                                      <a:pt x="74" y="79"/>
                                      <a:pt x="75" y="71"/>
                                      <a:pt x="75" y="71"/>
                                    </a:cubicBezTo>
                                    <a:cubicBezTo>
                                      <a:pt x="98" y="71"/>
                                      <a:pt x="98" y="71"/>
                                      <a:pt x="98" y="71"/>
                                    </a:cubicBezTo>
                                    <a:cubicBezTo>
                                      <a:pt x="97" y="80"/>
                                      <a:pt x="91" y="88"/>
                                      <a:pt x="82" y="93"/>
                                    </a:cubicBezTo>
                                    <a:cubicBezTo>
                                      <a:pt x="78" y="96"/>
                                      <a:pt x="66" y="99"/>
                                      <a:pt x="53" y="96"/>
                                    </a:cubicBezTo>
                                    <a:cubicBezTo>
                                      <a:pt x="46" y="104"/>
                                      <a:pt x="37" y="107"/>
                                      <a:pt x="31" y="105"/>
                                    </a:cubicBezTo>
                                    <a:cubicBezTo>
                                      <a:pt x="24" y="103"/>
                                      <a:pt x="16" y="93"/>
                                      <a:pt x="26" y="70"/>
                                    </a:cubicBezTo>
                                    <a:cubicBezTo>
                                      <a:pt x="26" y="70"/>
                                      <a:pt x="26" y="69"/>
                                      <a:pt x="27" y="68"/>
                                    </a:cubicBezTo>
                                    <a:cubicBezTo>
                                      <a:pt x="27" y="68"/>
                                      <a:pt x="27" y="68"/>
                                      <a:pt x="27" y="68"/>
                                    </a:cubicBezTo>
                                    <a:cubicBezTo>
                                      <a:pt x="27" y="67"/>
                                      <a:pt x="27" y="67"/>
                                      <a:pt x="27" y="67"/>
                                    </a:cubicBezTo>
                                    <a:cubicBezTo>
                                      <a:pt x="36" y="48"/>
                                      <a:pt x="55" y="35"/>
                                      <a:pt x="55" y="35"/>
                                    </a:cubicBezTo>
                                    <a:cubicBezTo>
                                      <a:pt x="42" y="39"/>
                                      <a:pt x="31" y="52"/>
                                      <a:pt x="27" y="58"/>
                                    </a:cubicBezTo>
                                    <a:cubicBezTo>
                                      <a:pt x="27" y="51"/>
                                      <a:pt x="30" y="45"/>
                                      <a:pt x="33" y="41"/>
                                    </a:cubicBezTo>
                                    <a:cubicBezTo>
                                      <a:pt x="40" y="31"/>
                                      <a:pt x="49" y="27"/>
                                      <a:pt x="63" y="27"/>
                                    </a:cubicBezTo>
                                    <a:cubicBezTo>
                                      <a:pt x="65" y="27"/>
                                      <a:pt x="67" y="27"/>
                                      <a:pt x="69" y="27"/>
                                    </a:cubicBezTo>
                                    <a:cubicBezTo>
                                      <a:pt x="74" y="24"/>
                                      <a:pt x="84" y="18"/>
                                      <a:pt x="93" y="19"/>
                                    </a:cubicBezTo>
                                    <a:cubicBezTo>
                                      <a:pt x="104" y="21"/>
                                      <a:pt x="103" y="32"/>
                                      <a:pt x="101" y="38"/>
                                    </a:cubicBezTo>
                                    <a:close/>
                                    <a:moveTo>
                                      <a:pt x="60" y="43"/>
                                    </a:moveTo>
                                    <a:cubicBezTo>
                                      <a:pt x="50" y="44"/>
                                      <a:pt x="49" y="53"/>
                                      <a:pt x="49" y="53"/>
                                    </a:cubicBezTo>
                                    <a:cubicBezTo>
                                      <a:pt x="75" y="54"/>
                                      <a:pt x="75" y="54"/>
                                      <a:pt x="75" y="54"/>
                                    </a:cubicBezTo>
                                    <a:cubicBezTo>
                                      <a:pt x="74" y="46"/>
                                      <a:pt x="69" y="42"/>
                                      <a:pt x="60" y="43"/>
                                    </a:cubicBezTo>
                                    <a:close/>
                                    <a:moveTo>
                                      <a:pt x="29" y="75"/>
                                    </a:moveTo>
                                    <a:cubicBezTo>
                                      <a:pt x="25" y="85"/>
                                      <a:pt x="26" y="93"/>
                                      <a:pt x="29" y="97"/>
                                    </a:cubicBezTo>
                                    <a:cubicBezTo>
                                      <a:pt x="32" y="102"/>
                                      <a:pt x="40" y="103"/>
                                      <a:pt x="50" y="95"/>
                                    </a:cubicBezTo>
                                    <a:cubicBezTo>
                                      <a:pt x="45" y="93"/>
                                      <a:pt x="40" y="91"/>
                                      <a:pt x="36" y="86"/>
                                    </a:cubicBezTo>
                                    <a:cubicBezTo>
                                      <a:pt x="32" y="83"/>
                                      <a:pt x="30" y="79"/>
                                      <a:pt x="29" y="75"/>
                                    </a:cubicBezTo>
                                    <a:close/>
                                    <a:moveTo>
                                      <a:pt x="29" y="75"/>
                                    </a:moveTo>
                                    <a:cubicBezTo>
                                      <a:pt x="29" y="75"/>
                                      <a:pt x="29" y="75"/>
                                      <a:pt x="29" y="7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" name="Freeform 10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39190" cy="223185"/>
                              </a:xfrm>
                              <a:custGeom>
                                <a:avLst/>
                                <a:gdLst>
                                  <a:gd name="T0" fmla="*/ 48 w 120"/>
                                  <a:gd name="T1" fmla="*/ 63 h 112"/>
                                  <a:gd name="T2" fmla="*/ 52 w 120"/>
                                  <a:gd name="T3" fmla="*/ 59 h 112"/>
                                  <a:gd name="T4" fmla="*/ 67 w 120"/>
                                  <a:gd name="T5" fmla="*/ 59 h 112"/>
                                  <a:gd name="T6" fmla="*/ 70 w 120"/>
                                  <a:gd name="T7" fmla="*/ 63 h 112"/>
                                  <a:gd name="T8" fmla="*/ 70 w 120"/>
                                  <a:gd name="T9" fmla="*/ 68 h 112"/>
                                  <a:gd name="T10" fmla="*/ 67 w 120"/>
                                  <a:gd name="T11" fmla="*/ 72 h 112"/>
                                  <a:gd name="T12" fmla="*/ 52 w 120"/>
                                  <a:gd name="T13" fmla="*/ 72 h 112"/>
                                  <a:gd name="T14" fmla="*/ 48 w 120"/>
                                  <a:gd name="T15" fmla="*/ 68 h 112"/>
                                  <a:gd name="T16" fmla="*/ 48 w 120"/>
                                  <a:gd name="T17" fmla="*/ 63 h 112"/>
                                  <a:gd name="T18" fmla="*/ 35 w 120"/>
                                  <a:gd name="T19" fmla="*/ 20 h 112"/>
                                  <a:gd name="T20" fmla="*/ 4 w 120"/>
                                  <a:gd name="T21" fmla="*/ 20 h 112"/>
                                  <a:gd name="T22" fmla="*/ 0 w 120"/>
                                  <a:gd name="T23" fmla="*/ 26 h 112"/>
                                  <a:gd name="T24" fmla="*/ 0 w 120"/>
                                  <a:gd name="T25" fmla="*/ 46 h 112"/>
                                  <a:gd name="T26" fmla="*/ 37 w 120"/>
                                  <a:gd name="T27" fmla="*/ 61 h 112"/>
                                  <a:gd name="T28" fmla="*/ 42 w 120"/>
                                  <a:gd name="T29" fmla="*/ 61 h 112"/>
                                  <a:gd name="T30" fmla="*/ 42 w 120"/>
                                  <a:gd name="T31" fmla="*/ 57 h 112"/>
                                  <a:gd name="T32" fmla="*/ 46 w 120"/>
                                  <a:gd name="T33" fmla="*/ 54 h 112"/>
                                  <a:gd name="T34" fmla="*/ 70 w 120"/>
                                  <a:gd name="T35" fmla="*/ 54 h 112"/>
                                  <a:gd name="T36" fmla="*/ 76 w 120"/>
                                  <a:gd name="T37" fmla="*/ 57 h 112"/>
                                  <a:gd name="T38" fmla="*/ 76 w 120"/>
                                  <a:gd name="T39" fmla="*/ 61 h 112"/>
                                  <a:gd name="T40" fmla="*/ 82 w 120"/>
                                  <a:gd name="T41" fmla="*/ 61 h 112"/>
                                  <a:gd name="T42" fmla="*/ 119 w 120"/>
                                  <a:gd name="T43" fmla="*/ 46 h 112"/>
                                  <a:gd name="T44" fmla="*/ 119 w 120"/>
                                  <a:gd name="T45" fmla="*/ 25 h 112"/>
                                  <a:gd name="T46" fmla="*/ 115 w 120"/>
                                  <a:gd name="T47" fmla="*/ 20 h 112"/>
                                  <a:gd name="T48" fmla="*/ 83 w 120"/>
                                  <a:gd name="T49" fmla="*/ 20 h 112"/>
                                  <a:gd name="T50" fmla="*/ 35 w 120"/>
                                  <a:gd name="T51" fmla="*/ 20 h 112"/>
                                  <a:gd name="T52" fmla="*/ 74 w 120"/>
                                  <a:gd name="T53" fmla="*/ 20 h 112"/>
                                  <a:gd name="T54" fmla="*/ 74 w 120"/>
                                  <a:gd name="T55" fmla="*/ 13 h 112"/>
                                  <a:gd name="T56" fmla="*/ 72 w 120"/>
                                  <a:gd name="T57" fmla="*/ 9 h 112"/>
                                  <a:gd name="T58" fmla="*/ 47 w 120"/>
                                  <a:gd name="T59" fmla="*/ 9 h 112"/>
                                  <a:gd name="T60" fmla="*/ 44 w 120"/>
                                  <a:gd name="T61" fmla="*/ 13 h 112"/>
                                  <a:gd name="T62" fmla="*/ 44 w 120"/>
                                  <a:gd name="T63" fmla="*/ 20 h 112"/>
                                  <a:gd name="T64" fmla="*/ 35 w 120"/>
                                  <a:gd name="T65" fmla="*/ 20 h 112"/>
                                  <a:gd name="T66" fmla="*/ 35 w 120"/>
                                  <a:gd name="T67" fmla="*/ 7 h 112"/>
                                  <a:gd name="T68" fmla="*/ 41 w 120"/>
                                  <a:gd name="T69" fmla="*/ 1 h 112"/>
                                  <a:gd name="T70" fmla="*/ 77 w 120"/>
                                  <a:gd name="T71" fmla="*/ 1 h 112"/>
                                  <a:gd name="T72" fmla="*/ 84 w 120"/>
                                  <a:gd name="T73" fmla="*/ 7 h 112"/>
                                  <a:gd name="T74" fmla="*/ 83 w 120"/>
                                  <a:gd name="T75" fmla="*/ 20 h 112"/>
                                  <a:gd name="T76" fmla="*/ 74 w 120"/>
                                  <a:gd name="T77" fmla="*/ 20 h 112"/>
                                  <a:gd name="T78" fmla="*/ 119 w 120"/>
                                  <a:gd name="T79" fmla="*/ 50 h 112"/>
                                  <a:gd name="T80" fmla="*/ 119 w 120"/>
                                  <a:gd name="T81" fmla="*/ 105 h 112"/>
                                  <a:gd name="T82" fmla="*/ 113 w 120"/>
                                  <a:gd name="T83" fmla="*/ 111 h 112"/>
                                  <a:gd name="T84" fmla="*/ 5 w 120"/>
                                  <a:gd name="T85" fmla="*/ 111 h 112"/>
                                  <a:gd name="T86" fmla="*/ 0 w 120"/>
                                  <a:gd name="T87" fmla="*/ 106 h 112"/>
                                  <a:gd name="T88" fmla="*/ 0 w 120"/>
                                  <a:gd name="T89" fmla="*/ 50 h 112"/>
                                  <a:gd name="T90" fmla="*/ 43 w 120"/>
                                  <a:gd name="T91" fmla="*/ 67 h 112"/>
                                  <a:gd name="T92" fmla="*/ 43 w 120"/>
                                  <a:gd name="T93" fmla="*/ 72 h 112"/>
                                  <a:gd name="T94" fmla="*/ 48 w 120"/>
                                  <a:gd name="T95" fmla="*/ 78 h 112"/>
                                  <a:gd name="T96" fmla="*/ 70 w 120"/>
                                  <a:gd name="T97" fmla="*/ 78 h 112"/>
                                  <a:gd name="T98" fmla="*/ 76 w 120"/>
                                  <a:gd name="T99" fmla="*/ 72 h 112"/>
                                  <a:gd name="T100" fmla="*/ 76 w 120"/>
                                  <a:gd name="T101" fmla="*/ 67 h 112"/>
                                  <a:gd name="T102" fmla="*/ 119 w 120"/>
                                  <a:gd name="T103" fmla="*/ 50 h 112"/>
                                  <a:gd name="T104" fmla="*/ 119 w 120"/>
                                  <a:gd name="T105" fmla="*/ 50 h 112"/>
                                  <a:gd name="T106" fmla="*/ 119 w 120"/>
                                  <a:gd name="T107" fmla="*/ 5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20" h="112">
                                    <a:moveTo>
                                      <a:pt x="48" y="63"/>
                                    </a:moveTo>
                                    <a:cubicBezTo>
                                      <a:pt x="48" y="63"/>
                                      <a:pt x="47" y="59"/>
                                      <a:pt x="52" y="59"/>
                                    </a:cubicBezTo>
                                    <a:cubicBezTo>
                                      <a:pt x="67" y="59"/>
                                      <a:pt x="67" y="59"/>
                                      <a:pt x="67" y="59"/>
                                    </a:cubicBezTo>
                                    <a:cubicBezTo>
                                      <a:pt x="67" y="59"/>
                                      <a:pt x="70" y="59"/>
                                      <a:pt x="70" y="63"/>
                                    </a:cubicBezTo>
                                    <a:cubicBezTo>
                                      <a:pt x="70" y="68"/>
                                      <a:pt x="70" y="68"/>
                                      <a:pt x="70" y="68"/>
                                    </a:cubicBezTo>
                                    <a:cubicBezTo>
                                      <a:pt x="70" y="68"/>
                                      <a:pt x="71" y="72"/>
                                      <a:pt x="67" y="72"/>
                                    </a:cubicBezTo>
                                    <a:cubicBezTo>
                                      <a:pt x="52" y="72"/>
                                      <a:pt x="52" y="72"/>
                                      <a:pt x="52" y="72"/>
                                    </a:cubicBezTo>
                                    <a:cubicBezTo>
                                      <a:pt x="52" y="72"/>
                                      <a:pt x="48" y="74"/>
                                      <a:pt x="48" y="68"/>
                                    </a:cubicBezTo>
                                    <a:cubicBezTo>
                                      <a:pt x="48" y="63"/>
                                      <a:pt x="48" y="63"/>
                                      <a:pt x="48" y="63"/>
                                    </a:cubicBezTo>
                                    <a:close/>
                                    <a:moveTo>
                                      <a:pt x="35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0" y="19"/>
                                      <a:pt x="0" y="26"/>
                                    </a:cubicBez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37" y="61"/>
                                      <a:pt x="37" y="61"/>
                                      <a:pt x="37" y="61"/>
                                    </a:cubicBezTo>
                                    <a:cubicBezTo>
                                      <a:pt x="42" y="61"/>
                                      <a:pt x="42" y="61"/>
                                      <a:pt x="42" y="61"/>
                                    </a:cubicBezTo>
                                    <a:cubicBezTo>
                                      <a:pt x="42" y="57"/>
                                      <a:pt x="42" y="57"/>
                                      <a:pt x="42" y="57"/>
                                    </a:cubicBezTo>
                                    <a:cubicBezTo>
                                      <a:pt x="42" y="57"/>
                                      <a:pt x="43" y="54"/>
                                      <a:pt x="46" y="54"/>
                                    </a:cubicBezTo>
                                    <a:cubicBezTo>
                                      <a:pt x="70" y="54"/>
                                      <a:pt x="70" y="54"/>
                                      <a:pt x="70" y="54"/>
                                    </a:cubicBezTo>
                                    <a:cubicBezTo>
                                      <a:pt x="70" y="54"/>
                                      <a:pt x="76" y="53"/>
                                      <a:pt x="76" y="57"/>
                                    </a:cubicBezTo>
                                    <a:cubicBezTo>
                                      <a:pt x="76" y="61"/>
                                      <a:pt x="76" y="61"/>
                                      <a:pt x="76" y="61"/>
                                    </a:cubicBezTo>
                                    <a:cubicBezTo>
                                      <a:pt x="82" y="61"/>
                                      <a:pt x="82" y="61"/>
                                      <a:pt x="82" y="61"/>
                                    </a:cubicBezTo>
                                    <a:cubicBezTo>
                                      <a:pt x="119" y="46"/>
                                      <a:pt x="119" y="46"/>
                                      <a:pt x="119" y="46"/>
                                    </a:cubicBezTo>
                                    <a:cubicBezTo>
                                      <a:pt x="119" y="25"/>
                                      <a:pt x="119" y="25"/>
                                      <a:pt x="119" y="25"/>
                                    </a:cubicBezTo>
                                    <a:cubicBezTo>
                                      <a:pt x="119" y="25"/>
                                      <a:pt x="120" y="20"/>
                                      <a:pt x="115" y="20"/>
                                    </a:cubicBezTo>
                                    <a:cubicBezTo>
                                      <a:pt x="83" y="20"/>
                                      <a:pt x="83" y="20"/>
                                      <a:pt x="83" y="20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lose/>
                                    <a:moveTo>
                                      <a:pt x="74" y="20"/>
                                    </a:moveTo>
                                    <a:cubicBezTo>
                                      <a:pt x="74" y="13"/>
                                      <a:pt x="74" y="13"/>
                                      <a:pt x="74" y="13"/>
                                    </a:cubicBezTo>
                                    <a:cubicBezTo>
                                      <a:pt x="74" y="13"/>
                                      <a:pt x="75" y="9"/>
                                      <a:pt x="72" y="9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4" y="9"/>
                                      <a:pt x="44" y="13"/>
                                    </a:cubicBezTo>
                                    <a:cubicBezTo>
                                      <a:pt x="44" y="20"/>
                                      <a:pt x="44" y="20"/>
                                      <a:pt x="44" y="20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7"/>
                                      <a:pt x="35" y="7"/>
                                      <a:pt x="35" y="7"/>
                                    </a:cubicBezTo>
                                    <a:cubicBezTo>
                                      <a:pt x="35" y="7"/>
                                      <a:pt x="35" y="2"/>
                                      <a:pt x="41" y="1"/>
                                    </a:cubicBezTo>
                                    <a:cubicBezTo>
                                      <a:pt x="77" y="1"/>
                                      <a:pt x="77" y="1"/>
                                      <a:pt x="77" y="1"/>
                                    </a:cubicBezTo>
                                    <a:cubicBezTo>
                                      <a:pt x="77" y="1"/>
                                      <a:pt x="84" y="0"/>
                                      <a:pt x="84" y="7"/>
                                    </a:cubicBezTo>
                                    <a:cubicBezTo>
                                      <a:pt x="83" y="20"/>
                                      <a:pt x="83" y="20"/>
                                      <a:pt x="83" y="20"/>
                                    </a:cubicBezTo>
                                    <a:cubicBezTo>
                                      <a:pt x="74" y="20"/>
                                      <a:pt x="74" y="20"/>
                                      <a:pt x="74" y="20"/>
                                    </a:cubicBezTo>
                                    <a:close/>
                                    <a:moveTo>
                                      <a:pt x="119" y="50"/>
                                    </a:moveTo>
                                    <a:cubicBezTo>
                                      <a:pt x="119" y="105"/>
                                      <a:pt x="119" y="105"/>
                                      <a:pt x="119" y="105"/>
                                    </a:cubicBezTo>
                                    <a:cubicBezTo>
                                      <a:pt x="119" y="105"/>
                                      <a:pt x="119" y="111"/>
                                      <a:pt x="113" y="111"/>
                                    </a:cubicBezTo>
                                    <a:cubicBezTo>
                                      <a:pt x="5" y="111"/>
                                      <a:pt x="5" y="111"/>
                                      <a:pt x="5" y="111"/>
                                    </a:cubicBezTo>
                                    <a:cubicBezTo>
                                      <a:pt x="5" y="111"/>
                                      <a:pt x="0" y="112"/>
                                      <a:pt x="0" y="106"/>
                                    </a:cubicBezTo>
                                    <a:cubicBezTo>
                                      <a:pt x="0" y="50"/>
                                      <a:pt x="0" y="50"/>
                                      <a:pt x="0" y="50"/>
                                    </a:cubicBezTo>
                                    <a:cubicBezTo>
                                      <a:pt x="43" y="67"/>
                                      <a:pt x="43" y="67"/>
                                      <a:pt x="43" y="67"/>
                                    </a:cubicBezTo>
                                    <a:cubicBezTo>
                                      <a:pt x="43" y="72"/>
                                      <a:pt x="43" y="72"/>
                                      <a:pt x="43" y="72"/>
                                    </a:cubicBezTo>
                                    <a:cubicBezTo>
                                      <a:pt x="43" y="72"/>
                                      <a:pt x="43" y="78"/>
                                      <a:pt x="48" y="78"/>
                                    </a:cubicBezTo>
                                    <a:cubicBezTo>
                                      <a:pt x="70" y="78"/>
                                      <a:pt x="70" y="78"/>
                                      <a:pt x="70" y="78"/>
                                    </a:cubicBezTo>
                                    <a:cubicBezTo>
                                      <a:pt x="70" y="78"/>
                                      <a:pt x="76" y="78"/>
                                      <a:pt x="76" y="72"/>
                                    </a:cubicBezTo>
                                    <a:cubicBezTo>
                                      <a:pt x="76" y="67"/>
                                      <a:pt x="76" y="67"/>
                                      <a:pt x="76" y="67"/>
                                    </a:cubicBez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  <a:close/>
                                    <a:moveTo>
                                      <a:pt x="119" y="50"/>
                                    </a:move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" name="Freeform 1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178011" y="0"/>
                                <a:ext cx="291118" cy="223185"/>
                              </a:xfrm>
                              <a:custGeom>
                                <a:avLst/>
                                <a:gdLst>
                                  <a:gd name="T0" fmla="*/ 112 w 127"/>
                                  <a:gd name="T1" fmla="*/ 0 h 97"/>
                                  <a:gd name="T2" fmla="*/ 15 w 127"/>
                                  <a:gd name="T3" fmla="*/ 0 h 97"/>
                                  <a:gd name="T4" fmla="*/ 4 w 127"/>
                                  <a:gd name="T5" fmla="*/ 4 h 97"/>
                                  <a:gd name="T6" fmla="*/ 25 w 127"/>
                                  <a:gd name="T7" fmla="*/ 14 h 97"/>
                                  <a:gd name="T8" fmla="*/ 36 w 127"/>
                                  <a:gd name="T9" fmla="*/ 40 h 97"/>
                                  <a:gd name="T10" fmla="*/ 36 w 127"/>
                                  <a:gd name="T11" fmla="*/ 59 h 97"/>
                                  <a:gd name="T12" fmla="*/ 44 w 127"/>
                                  <a:gd name="T13" fmla="*/ 51 h 97"/>
                                  <a:gd name="T14" fmla="*/ 50 w 127"/>
                                  <a:gd name="T15" fmla="*/ 51 h 97"/>
                                  <a:gd name="T16" fmla="*/ 50 w 127"/>
                                  <a:gd name="T17" fmla="*/ 57 h 97"/>
                                  <a:gd name="T18" fmla="*/ 34 w 127"/>
                                  <a:gd name="T19" fmla="*/ 74 h 97"/>
                                  <a:gd name="T20" fmla="*/ 31 w 127"/>
                                  <a:gd name="T21" fmla="*/ 75 h 97"/>
                                  <a:gd name="T22" fmla="*/ 28 w 127"/>
                                  <a:gd name="T23" fmla="*/ 74 h 97"/>
                                  <a:gd name="T24" fmla="*/ 12 w 127"/>
                                  <a:gd name="T25" fmla="*/ 57 h 97"/>
                                  <a:gd name="T26" fmla="*/ 12 w 127"/>
                                  <a:gd name="T27" fmla="*/ 51 h 97"/>
                                  <a:gd name="T28" fmla="*/ 18 w 127"/>
                                  <a:gd name="T29" fmla="*/ 51 h 97"/>
                                  <a:gd name="T30" fmla="*/ 26 w 127"/>
                                  <a:gd name="T31" fmla="*/ 59 h 97"/>
                                  <a:gd name="T32" fmla="*/ 26 w 127"/>
                                  <a:gd name="T33" fmla="*/ 40 h 97"/>
                                  <a:gd name="T34" fmla="*/ 0 w 127"/>
                                  <a:gd name="T35" fmla="*/ 13 h 97"/>
                                  <a:gd name="T36" fmla="*/ 0 w 127"/>
                                  <a:gd name="T37" fmla="*/ 15 h 97"/>
                                  <a:gd name="T38" fmla="*/ 0 w 127"/>
                                  <a:gd name="T39" fmla="*/ 82 h 97"/>
                                  <a:gd name="T40" fmla="*/ 15 w 127"/>
                                  <a:gd name="T41" fmla="*/ 97 h 97"/>
                                  <a:gd name="T42" fmla="*/ 112 w 127"/>
                                  <a:gd name="T43" fmla="*/ 97 h 97"/>
                                  <a:gd name="T44" fmla="*/ 127 w 127"/>
                                  <a:gd name="T45" fmla="*/ 82 h 97"/>
                                  <a:gd name="T46" fmla="*/ 127 w 127"/>
                                  <a:gd name="T47" fmla="*/ 15 h 97"/>
                                  <a:gd name="T48" fmla="*/ 112 w 127"/>
                                  <a:gd name="T49" fmla="*/ 0 h 97"/>
                                  <a:gd name="T50" fmla="*/ 107 w 127"/>
                                  <a:gd name="T51" fmla="*/ 75 h 97"/>
                                  <a:gd name="T52" fmla="*/ 67 w 127"/>
                                  <a:gd name="T53" fmla="*/ 75 h 97"/>
                                  <a:gd name="T54" fmla="*/ 67 w 127"/>
                                  <a:gd name="T55" fmla="*/ 65 h 97"/>
                                  <a:gd name="T56" fmla="*/ 107 w 127"/>
                                  <a:gd name="T57" fmla="*/ 65 h 97"/>
                                  <a:gd name="T58" fmla="*/ 107 w 127"/>
                                  <a:gd name="T59" fmla="*/ 75 h 97"/>
                                  <a:gd name="T60" fmla="*/ 107 w 127"/>
                                  <a:gd name="T61" fmla="*/ 53 h 97"/>
                                  <a:gd name="T62" fmla="*/ 67 w 127"/>
                                  <a:gd name="T63" fmla="*/ 53 h 97"/>
                                  <a:gd name="T64" fmla="*/ 67 w 127"/>
                                  <a:gd name="T65" fmla="*/ 43 h 97"/>
                                  <a:gd name="T66" fmla="*/ 107 w 127"/>
                                  <a:gd name="T67" fmla="*/ 43 h 97"/>
                                  <a:gd name="T68" fmla="*/ 107 w 127"/>
                                  <a:gd name="T69" fmla="*/ 53 h 97"/>
                                  <a:gd name="T70" fmla="*/ 107 w 127"/>
                                  <a:gd name="T71" fmla="*/ 31 h 97"/>
                                  <a:gd name="T72" fmla="*/ 67 w 127"/>
                                  <a:gd name="T73" fmla="*/ 31 h 97"/>
                                  <a:gd name="T74" fmla="*/ 67 w 127"/>
                                  <a:gd name="T75" fmla="*/ 22 h 97"/>
                                  <a:gd name="T76" fmla="*/ 107 w 127"/>
                                  <a:gd name="T77" fmla="*/ 22 h 97"/>
                                  <a:gd name="T78" fmla="*/ 107 w 127"/>
                                  <a:gd name="T79" fmla="*/ 31 h 97"/>
                                  <a:gd name="T80" fmla="*/ 107 w 127"/>
                                  <a:gd name="T81" fmla="*/ 31 h 97"/>
                                  <a:gd name="T82" fmla="*/ 107 w 127"/>
                                  <a:gd name="T83" fmla="*/ 31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7" h="97">
                                    <a:moveTo>
                                      <a:pt x="112" y="0"/>
                                    </a:move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7" y="1"/>
                                      <a:pt x="4" y="4"/>
                                    </a:cubicBezTo>
                                    <a:cubicBezTo>
                                      <a:pt x="12" y="5"/>
                                      <a:pt x="19" y="9"/>
                                      <a:pt x="25" y="14"/>
                                    </a:cubicBezTo>
                                    <a:cubicBezTo>
                                      <a:pt x="32" y="21"/>
                                      <a:pt x="36" y="30"/>
                                      <a:pt x="36" y="40"/>
                                    </a:cubicBezTo>
                                    <a:cubicBezTo>
                                      <a:pt x="36" y="59"/>
                                      <a:pt x="36" y="59"/>
                                      <a:pt x="36" y="59"/>
                                    </a:cubicBezTo>
                                    <a:cubicBezTo>
                                      <a:pt x="44" y="51"/>
                                      <a:pt x="44" y="51"/>
                                      <a:pt x="44" y="51"/>
                                    </a:cubicBezTo>
                                    <a:cubicBezTo>
                                      <a:pt x="46" y="49"/>
                                      <a:pt x="49" y="49"/>
                                      <a:pt x="50" y="51"/>
                                    </a:cubicBezTo>
                                    <a:cubicBezTo>
                                      <a:pt x="52" y="53"/>
                                      <a:pt x="52" y="56"/>
                                      <a:pt x="50" y="57"/>
                                    </a:cubicBezTo>
                                    <a:cubicBezTo>
                                      <a:pt x="34" y="74"/>
                                      <a:pt x="34" y="74"/>
                                      <a:pt x="34" y="74"/>
                                    </a:cubicBezTo>
                                    <a:cubicBezTo>
                                      <a:pt x="33" y="75"/>
                                      <a:pt x="32" y="75"/>
                                      <a:pt x="31" y="75"/>
                                    </a:cubicBezTo>
                                    <a:cubicBezTo>
                                      <a:pt x="30" y="75"/>
                                      <a:pt x="29" y="75"/>
                                      <a:pt x="28" y="74"/>
                                    </a:cubicBezTo>
                                    <a:cubicBezTo>
                                      <a:pt x="12" y="57"/>
                                      <a:pt x="12" y="57"/>
                                      <a:pt x="12" y="57"/>
                                    </a:cubicBezTo>
                                    <a:cubicBezTo>
                                      <a:pt x="10" y="56"/>
                                      <a:pt x="10" y="53"/>
                                      <a:pt x="12" y="51"/>
                                    </a:cubicBezTo>
                                    <a:cubicBezTo>
                                      <a:pt x="14" y="49"/>
                                      <a:pt x="16" y="49"/>
                                      <a:pt x="18" y="51"/>
                                    </a:cubicBezTo>
                                    <a:cubicBezTo>
                                      <a:pt x="26" y="59"/>
                                      <a:pt x="26" y="59"/>
                                      <a:pt x="26" y="59"/>
                                    </a:cubicBez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26" y="25"/>
                                      <a:pt x="15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4"/>
                                      <a:pt x="0" y="15"/>
                                    </a:cubicBezTo>
                                    <a:cubicBezTo>
                                      <a:pt x="0" y="82"/>
                                      <a:pt x="0" y="82"/>
                                      <a:pt x="0" y="82"/>
                                    </a:cubicBezTo>
                                    <a:cubicBezTo>
                                      <a:pt x="0" y="90"/>
                                      <a:pt x="7" y="97"/>
                                      <a:pt x="15" y="97"/>
                                    </a:cubicBezTo>
                                    <a:cubicBezTo>
                                      <a:pt x="112" y="97"/>
                                      <a:pt x="112" y="97"/>
                                      <a:pt x="112" y="97"/>
                                    </a:cubicBezTo>
                                    <a:cubicBezTo>
                                      <a:pt x="120" y="97"/>
                                      <a:pt x="127" y="90"/>
                                      <a:pt x="127" y="82"/>
                                    </a:cubicBezTo>
                                    <a:cubicBezTo>
                                      <a:pt x="127" y="15"/>
                                      <a:pt x="127" y="15"/>
                                      <a:pt x="127" y="15"/>
                                    </a:cubicBezTo>
                                    <a:cubicBezTo>
                                      <a:pt x="127" y="6"/>
                                      <a:pt x="120" y="0"/>
                                      <a:pt x="112" y="0"/>
                                    </a:cubicBezTo>
                                    <a:close/>
                                    <a:moveTo>
                                      <a:pt x="107" y="75"/>
                                    </a:moveTo>
                                    <a:cubicBezTo>
                                      <a:pt x="67" y="75"/>
                                      <a:pt x="67" y="75"/>
                                      <a:pt x="67" y="75"/>
                                    </a:cubicBezTo>
                                    <a:cubicBezTo>
                                      <a:pt x="67" y="65"/>
                                      <a:pt x="67" y="65"/>
                                      <a:pt x="67" y="65"/>
                                    </a:cubicBezTo>
                                    <a:cubicBezTo>
                                      <a:pt x="107" y="65"/>
                                      <a:pt x="107" y="65"/>
                                      <a:pt x="107" y="65"/>
                                    </a:cubicBezTo>
                                    <a:cubicBezTo>
                                      <a:pt x="107" y="75"/>
                                      <a:pt x="107" y="75"/>
                                      <a:pt x="107" y="75"/>
                                    </a:cubicBezTo>
                                    <a:close/>
                                    <a:moveTo>
                                      <a:pt x="107" y="53"/>
                                    </a:moveTo>
                                    <a:cubicBezTo>
                                      <a:pt x="67" y="53"/>
                                      <a:pt x="67" y="53"/>
                                      <a:pt x="67" y="53"/>
                                    </a:cubicBezTo>
                                    <a:cubicBezTo>
                                      <a:pt x="67" y="43"/>
                                      <a:pt x="67" y="43"/>
                                      <a:pt x="67" y="43"/>
                                    </a:cubicBezTo>
                                    <a:cubicBezTo>
                                      <a:pt x="107" y="43"/>
                                      <a:pt x="107" y="43"/>
                                      <a:pt x="107" y="43"/>
                                    </a:cubicBezTo>
                                    <a:cubicBezTo>
                                      <a:pt x="107" y="53"/>
                                      <a:pt x="107" y="53"/>
                                      <a:pt x="107" y="53"/>
                                    </a:cubicBezTo>
                                    <a:close/>
                                    <a:moveTo>
                                      <a:pt x="107" y="31"/>
                                    </a:moveTo>
                                    <a:cubicBezTo>
                                      <a:pt x="67" y="31"/>
                                      <a:pt x="67" y="31"/>
                                      <a:pt x="67" y="31"/>
                                    </a:cubicBezTo>
                                    <a:cubicBezTo>
                                      <a:pt x="67" y="22"/>
                                      <a:pt x="67" y="22"/>
                                      <a:pt x="67" y="22"/>
                                    </a:cubicBezTo>
                                    <a:cubicBezTo>
                                      <a:pt x="107" y="22"/>
                                      <a:pt x="107" y="22"/>
                                      <a:pt x="107" y="22"/>
                                    </a:cubicBezTo>
                                    <a:cubicBezTo>
                                      <a:pt x="107" y="31"/>
                                      <a:pt x="107" y="31"/>
                                      <a:pt x="107" y="31"/>
                                    </a:cubicBezTo>
                                    <a:close/>
                                    <a:moveTo>
                                      <a:pt x="107" y="31"/>
                                    </a:moveTo>
                                    <a:cubicBezTo>
                                      <a:pt x="107" y="31"/>
                                      <a:pt x="107" y="31"/>
                                      <a:pt x="107" y="3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" name="Freeform 1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998573" y="0"/>
                                <a:ext cx="213852" cy="223185"/>
                              </a:xfrm>
                              <a:custGeom>
                                <a:avLst/>
                                <a:gdLst>
                                  <a:gd name="T0" fmla="*/ 41 w 97"/>
                                  <a:gd name="T1" fmla="*/ 83 h 101"/>
                                  <a:gd name="T2" fmla="*/ 41 w 97"/>
                                  <a:gd name="T3" fmla="*/ 91 h 101"/>
                                  <a:gd name="T4" fmla="*/ 97 w 97"/>
                                  <a:gd name="T5" fmla="*/ 87 h 101"/>
                                  <a:gd name="T6" fmla="*/ 93 w 97"/>
                                  <a:gd name="T7" fmla="*/ 48 h 101"/>
                                  <a:gd name="T8" fmla="*/ 37 w 97"/>
                                  <a:gd name="T9" fmla="*/ 52 h 101"/>
                                  <a:gd name="T10" fmla="*/ 93 w 97"/>
                                  <a:gd name="T11" fmla="*/ 56 h 101"/>
                                  <a:gd name="T12" fmla="*/ 93 w 97"/>
                                  <a:gd name="T13" fmla="*/ 48 h 101"/>
                                  <a:gd name="T14" fmla="*/ 93 w 97"/>
                                  <a:gd name="T15" fmla="*/ 21 h 101"/>
                                  <a:gd name="T16" fmla="*/ 93 w 97"/>
                                  <a:gd name="T17" fmla="*/ 14 h 101"/>
                                  <a:gd name="T18" fmla="*/ 37 w 97"/>
                                  <a:gd name="T19" fmla="*/ 17 h 101"/>
                                  <a:gd name="T20" fmla="*/ 26 w 97"/>
                                  <a:gd name="T21" fmla="*/ 38 h 101"/>
                                  <a:gd name="T22" fmla="*/ 1 w 97"/>
                                  <a:gd name="T23" fmla="*/ 41 h 101"/>
                                  <a:gd name="T24" fmla="*/ 4 w 97"/>
                                  <a:gd name="T25" fmla="*/ 66 h 101"/>
                                  <a:gd name="T26" fmla="*/ 29 w 97"/>
                                  <a:gd name="T27" fmla="*/ 63 h 101"/>
                                  <a:gd name="T28" fmla="*/ 26 w 97"/>
                                  <a:gd name="T29" fmla="*/ 38 h 101"/>
                                  <a:gd name="T30" fmla="*/ 8 w 97"/>
                                  <a:gd name="T31" fmla="*/ 59 h 101"/>
                                  <a:gd name="T32" fmla="*/ 22 w 97"/>
                                  <a:gd name="T33" fmla="*/ 45 h 101"/>
                                  <a:gd name="T34" fmla="*/ 26 w 97"/>
                                  <a:gd name="T35" fmla="*/ 73 h 101"/>
                                  <a:gd name="T36" fmla="*/ 1 w 97"/>
                                  <a:gd name="T37" fmla="*/ 76 h 101"/>
                                  <a:gd name="T38" fmla="*/ 4 w 97"/>
                                  <a:gd name="T39" fmla="*/ 101 h 101"/>
                                  <a:gd name="T40" fmla="*/ 29 w 97"/>
                                  <a:gd name="T41" fmla="*/ 98 h 101"/>
                                  <a:gd name="T42" fmla="*/ 26 w 97"/>
                                  <a:gd name="T43" fmla="*/ 73 h 101"/>
                                  <a:gd name="T44" fmla="*/ 8 w 97"/>
                                  <a:gd name="T45" fmla="*/ 94 h 101"/>
                                  <a:gd name="T46" fmla="*/ 22 w 97"/>
                                  <a:gd name="T47" fmla="*/ 80 h 101"/>
                                  <a:gd name="T48" fmla="*/ 34 w 97"/>
                                  <a:gd name="T49" fmla="*/ 1 h 101"/>
                                  <a:gd name="T50" fmla="*/ 12 w 97"/>
                                  <a:gd name="T51" fmla="*/ 22 h 101"/>
                                  <a:gd name="T52" fmla="*/ 2 w 97"/>
                                  <a:gd name="T53" fmla="*/ 16 h 101"/>
                                  <a:gd name="T54" fmla="*/ 1 w 97"/>
                                  <a:gd name="T55" fmla="*/ 21 h 101"/>
                                  <a:gd name="T56" fmla="*/ 12 w 97"/>
                                  <a:gd name="T57" fmla="*/ 31 h 101"/>
                                  <a:gd name="T58" fmla="*/ 15 w 97"/>
                                  <a:gd name="T59" fmla="*/ 30 h 101"/>
                                  <a:gd name="T60" fmla="*/ 35 w 97"/>
                                  <a:gd name="T61" fmla="*/ 3 h 101"/>
                                  <a:gd name="T62" fmla="*/ 34 w 97"/>
                                  <a:gd name="T63" fmla="*/ 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97" h="101">
                                    <a:moveTo>
                                      <a:pt x="93" y="83"/>
                                    </a:moveTo>
                                    <a:cubicBezTo>
                                      <a:pt x="41" y="83"/>
                                      <a:pt x="41" y="83"/>
                                      <a:pt x="41" y="83"/>
                                    </a:cubicBezTo>
                                    <a:cubicBezTo>
                                      <a:pt x="39" y="83"/>
                                      <a:pt x="37" y="85"/>
                                      <a:pt x="37" y="87"/>
                                    </a:cubicBezTo>
                                    <a:cubicBezTo>
                                      <a:pt x="37" y="89"/>
                                      <a:pt x="39" y="91"/>
                                      <a:pt x="41" y="91"/>
                                    </a:cubicBezTo>
                                    <a:cubicBezTo>
                                      <a:pt x="93" y="91"/>
                                      <a:pt x="93" y="91"/>
                                      <a:pt x="93" y="91"/>
                                    </a:cubicBezTo>
                                    <a:cubicBezTo>
                                      <a:pt x="95" y="91"/>
                                      <a:pt x="97" y="89"/>
                                      <a:pt x="97" y="87"/>
                                    </a:cubicBezTo>
                                    <a:cubicBezTo>
                                      <a:pt x="97" y="85"/>
                                      <a:pt x="95" y="83"/>
                                      <a:pt x="93" y="83"/>
                                    </a:cubicBezTo>
                                    <a:close/>
                                    <a:moveTo>
                                      <a:pt x="93" y="48"/>
                                    </a:moveTo>
                                    <a:cubicBezTo>
                                      <a:pt x="41" y="48"/>
                                      <a:pt x="41" y="48"/>
                                      <a:pt x="41" y="48"/>
                                    </a:cubicBezTo>
                                    <a:cubicBezTo>
                                      <a:pt x="39" y="48"/>
                                      <a:pt x="37" y="50"/>
                                      <a:pt x="37" y="52"/>
                                    </a:cubicBezTo>
                                    <a:cubicBezTo>
                                      <a:pt x="37" y="54"/>
                                      <a:pt x="39" y="56"/>
                                      <a:pt x="41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6"/>
                                    </a:cubicBezTo>
                                    <a:cubicBezTo>
                                      <a:pt x="95" y="56"/>
                                      <a:pt x="97" y="54"/>
                                      <a:pt x="97" y="52"/>
                                    </a:cubicBezTo>
                                    <a:cubicBezTo>
                                      <a:pt x="97" y="50"/>
                                      <a:pt x="95" y="48"/>
                                      <a:pt x="93" y="48"/>
                                    </a:cubicBezTo>
                                    <a:close/>
                                    <a:moveTo>
                                      <a:pt x="41" y="21"/>
                                    </a:moveTo>
                                    <a:cubicBezTo>
                                      <a:pt x="93" y="21"/>
                                      <a:pt x="93" y="21"/>
                                      <a:pt x="93" y="21"/>
                                    </a:cubicBezTo>
                                    <a:cubicBezTo>
                                      <a:pt x="95" y="21"/>
                                      <a:pt x="97" y="19"/>
                                      <a:pt x="97" y="17"/>
                                    </a:cubicBezTo>
                                    <a:cubicBezTo>
                                      <a:pt x="97" y="15"/>
                                      <a:pt x="95" y="14"/>
                                      <a:pt x="93" y="14"/>
                                    </a:cubicBezTo>
                                    <a:cubicBezTo>
                                      <a:pt x="41" y="14"/>
                                      <a:pt x="41" y="14"/>
                                      <a:pt x="41" y="14"/>
                                    </a:cubicBezTo>
                                    <a:cubicBezTo>
                                      <a:pt x="39" y="14"/>
                                      <a:pt x="37" y="15"/>
                                      <a:pt x="37" y="17"/>
                                    </a:cubicBezTo>
                                    <a:cubicBezTo>
                                      <a:pt x="37" y="19"/>
                                      <a:pt x="39" y="21"/>
                                      <a:pt x="41" y="21"/>
                                    </a:cubicBezTo>
                                    <a:close/>
                                    <a:moveTo>
                                      <a:pt x="26" y="38"/>
                                    </a:moveTo>
                                    <a:cubicBezTo>
                                      <a:pt x="4" y="38"/>
                                      <a:pt x="4" y="38"/>
                                      <a:pt x="4" y="38"/>
                                    </a:cubicBezTo>
                                    <a:cubicBezTo>
                                      <a:pt x="3" y="38"/>
                                      <a:pt x="1" y="39"/>
                                      <a:pt x="1" y="41"/>
                                    </a:cubicBezTo>
                                    <a:cubicBezTo>
                                      <a:pt x="1" y="63"/>
                                      <a:pt x="1" y="63"/>
                                      <a:pt x="1" y="63"/>
                                    </a:cubicBezTo>
                                    <a:cubicBezTo>
                                      <a:pt x="1" y="65"/>
                                      <a:pt x="3" y="66"/>
                                      <a:pt x="4" y="66"/>
                                    </a:cubicBezTo>
                                    <a:cubicBezTo>
                                      <a:pt x="26" y="66"/>
                                      <a:pt x="26" y="66"/>
                                      <a:pt x="26" y="66"/>
                                    </a:cubicBezTo>
                                    <a:cubicBezTo>
                                      <a:pt x="28" y="66"/>
                                      <a:pt x="29" y="65"/>
                                      <a:pt x="29" y="63"/>
                                    </a:cubicBezTo>
                                    <a:cubicBezTo>
                                      <a:pt x="29" y="41"/>
                                      <a:pt x="29" y="41"/>
                                      <a:pt x="29" y="41"/>
                                    </a:cubicBezTo>
                                    <a:cubicBezTo>
                                      <a:pt x="29" y="39"/>
                                      <a:pt x="28" y="38"/>
                                      <a:pt x="26" y="38"/>
                                    </a:cubicBezTo>
                                    <a:close/>
                                    <a:moveTo>
                                      <a:pt x="22" y="59"/>
                                    </a:moveTo>
                                    <a:cubicBezTo>
                                      <a:pt x="8" y="59"/>
                                      <a:pt x="8" y="59"/>
                                      <a:pt x="8" y="59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22" y="45"/>
                                      <a:pt x="22" y="45"/>
                                      <a:pt x="22" y="45"/>
                                    </a:cubicBezTo>
                                    <a:cubicBezTo>
                                      <a:pt x="22" y="59"/>
                                      <a:pt x="22" y="59"/>
                                      <a:pt x="22" y="59"/>
                                    </a:cubicBezTo>
                                    <a:close/>
                                    <a:moveTo>
                                      <a:pt x="26" y="73"/>
                                    </a:moveTo>
                                    <a:cubicBezTo>
                                      <a:pt x="4" y="73"/>
                                      <a:pt x="4" y="73"/>
                                      <a:pt x="4" y="73"/>
                                    </a:cubicBezTo>
                                    <a:cubicBezTo>
                                      <a:pt x="3" y="73"/>
                                      <a:pt x="1" y="74"/>
                                      <a:pt x="1" y="76"/>
                                    </a:cubicBezTo>
                                    <a:cubicBezTo>
                                      <a:pt x="1" y="98"/>
                                      <a:pt x="1" y="98"/>
                                      <a:pt x="1" y="98"/>
                                    </a:cubicBezTo>
                                    <a:cubicBezTo>
                                      <a:pt x="1" y="100"/>
                                      <a:pt x="3" y="101"/>
                                      <a:pt x="4" y="101"/>
                                    </a:cubicBezTo>
                                    <a:cubicBezTo>
                                      <a:pt x="26" y="101"/>
                                      <a:pt x="26" y="101"/>
                                      <a:pt x="26" y="101"/>
                                    </a:cubicBezTo>
                                    <a:cubicBezTo>
                                      <a:pt x="28" y="101"/>
                                      <a:pt x="29" y="100"/>
                                      <a:pt x="29" y="98"/>
                                    </a:cubicBezTo>
                                    <a:cubicBezTo>
                                      <a:pt x="29" y="76"/>
                                      <a:pt x="29" y="76"/>
                                      <a:pt x="29" y="76"/>
                                    </a:cubicBezTo>
                                    <a:cubicBezTo>
                                      <a:pt x="29" y="74"/>
                                      <a:pt x="28" y="73"/>
                                      <a:pt x="26" y="73"/>
                                    </a:cubicBezTo>
                                    <a:close/>
                                    <a:moveTo>
                                      <a:pt x="22" y="94"/>
                                    </a:moveTo>
                                    <a:cubicBezTo>
                                      <a:pt x="8" y="94"/>
                                      <a:pt x="8" y="94"/>
                                      <a:pt x="8" y="94"/>
                                    </a:cubicBezTo>
                                    <a:cubicBezTo>
                                      <a:pt x="8" y="80"/>
                                      <a:pt x="8" y="80"/>
                                      <a:pt x="8" y="80"/>
                                    </a:cubicBezTo>
                                    <a:cubicBezTo>
                                      <a:pt x="22" y="80"/>
                                      <a:pt x="22" y="80"/>
                                      <a:pt x="22" y="80"/>
                                    </a:cubicBezTo>
                                    <a:cubicBezTo>
                                      <a:pt x="22" y="94"/>
                                      <a:pt x="22" y="94"/>
                                      <a:pt x="22" y="94"/>
                                    </a:cubicBezTo>
                                    <a:close/>
                                    <a:moveTo>
                                      <a:pt x="34" y="1"/>
                                    </a:moveTo>
                                    <a:cubicBezTo>
                                      <a:pt x="32" y="0"/>
                                      <a:pt x="30" y="0"/>
                                      <a:pt x="29" y="2"/>
                                    </a:cubicBezTo>
                                    <a:cubicBezTo>
                                      <a:pt x="12" y="22"/>
                                      <a:pt x="12" y="22"/>
                                      <a:pt x="12" y="22"/>
                                    </a:cubicBezTo>
                                    <a:cubicBezTo>
                                      <a:pt x="6" y="16"/>
                                      <a:pt x="6" y="16"/>
                                      <a:pt x="6" y="16"/>
                                    </a:cubicBezTo>
                                    <a:cubicBezTo>
                                      <a:pt x="5" y="15"/>
                                      <a:pt x="3" y="15"/>
                                      <a:pt x="2" y="16"/>
                                    </a:cubicBezTo>
                                    <a:cubicBezTo>
                                      <a:pt x="1" y="16"/>
                                      <a:pt x="0" y="17"/>
                                      <a:pt x="0" y="18"/>
                                    </a:cubicBezTo>
                                    <a:cubicBezTo>
                                      <a:pt x="0" y="19"/>
                                      <a:pt x="1" y="20"/>
                                      <a:pt x="1" y="21"/>
                                    </a:cubicBezTo>
                                    <a:cubicBezTo>
                                      <a:pt x="9" y="30"/>
                                      <a:pt x="9" y="30"/>
                                      <a:pt x="9" y="30"/>
                                    </a:cubicBezTo>
                                    <a:cubicBezTo>
                                      <a:pt x="10" y="31"/>
                                      <a:pt x="11" y="31"/>
                                      <a:pt x="12" y="31"/>
                                    </a:cubicBezTo>
                                    <a:cubicBezTo>
                                      <a:pt x="12" y="31"/>
                                      <a:pt x="12" y="31"/>
                                      <a:pt x="12" y="31"/>
                                    </a:cubicBezTo>
                                    <a:cubicBezTo>
                                      <a:pt x="13" y="31"/>
                                      <a:pt x="14" y="31"/>
                                      <a:pt x="15" y="30"/>
                                    </a:cubicBezTo>
                                    <a:cubicBezTo>
                                      <a:pt x="34" y="6"/>
                                      <a:pt x="34" y="6"/>
                                      <a:pt x="34" y="6"/>
                                    </a:cubicBezTo>
                                    <a:cubicBezTo>
                                      <a:pt x="35" y="5"/>
                                      <a:pt x="35" y="4"/>
                                      <a:pt x="35" y="3"/>
                                    </a:cubicBezTo>
                                    <a:cubicBezTo>
                                      <a:pt x="35" y="2"/>
                                      <a:pt x="34" y="2"/>
                                      <a:pt x="34" y="1"/>
                                    </a:cubicBezTo>
                                    <a:close/>
                                    <a:moveTo>
                                      <a:pt x="34" y="1"/>
                                    </a:move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" name="Freeform 1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76649" y="0"/>
                                <a:ext cx="261088" cy="223185"/>
                              </a:xfrm>
                              <a:custGeom>
                                <a:avLst/>
                                <a:gdLst>
                                  <a:gd name="T0" fmla="*/ 122 w 131"/>
                                  <a:gd name="T1" fmla="*/ 18 h 112"/>
                                  <a:gd name="T2" fmla="*/ 93 w 131"/>
                                  <a:gd name="T3" fmla="*/ 18 h 112"/>
                                  <a:gd name="T4" fmla="*/ 93 w 131"/>
                                  <a:gd name="T5" fmla="*/ 9 h 112"/>
                                  <a:gd name="T6" fmla="*/ 84 w 131"/>
                                  <a:gd name="T7" fmla="*/ 0 h 112"/>
                                  <a:gd name="T8" fmla="*/ 47 w 131"/>
                                  <a:gd name="T9" fmla="*/ 0 h 112"/>
                                  <a:gd name="T10" fmla="*/ 37 w 131"/>
                                  <a:gd name="T11" fmla="*/ 9 h 112"/>
                                  <a:gd name="T12" fmla="*/ 37 w 131"/>
                                  <a:gd name="T13" fmla="*/ 18 h 112"/>
                                  <a:gd name="T14" fmla="*/ 9 w 131"/>
                                  <a:gd name="T15" fmla="*/ 18 h 112"/>
                                  <a:gd name="T16" fmla="*/ 0 w 131"/>
                                  <a:gd name="T17" fmla="*/ 28 h 112"/>
                                  <a:gd name="T18" fmla="*/ 0 w 131"/>
                                  <a:gd name="T19" fmla="*/ 103 h 112"/>
                                  <a:gd name="T20" fmla="*/ 9 w 131"/>
                                  <a:gd name="T21" fmla="*/ 112 h 112"/>
                                  <a:gd name="T22" fmla="*/ 122 w 131"/>
                                  <a:gd name="T23" fmla="*/ 112 h 112"/>
                                  <a:gd name="T24" fmla="*/ 131 w 131"/>
                                  <a:gd name="T25" fmla="*/ 103 h 112"/>
                                  <a:gd name="T26" fmla="*/ 131 w 131"/>
                                  <a:gd name="T27" fmla="*/ 28 h 112"/>
                                  <a:gd name="T28" fmla="*/ 122 w 131"/>
                                  <a:gd name="T29" fmla="*/ 18 h 112"/>
                                  <a:gd name="T30" fmla="*/ 122 w 131"/>
                                  <a:gd name="T31" fmla="*/ 18 h 112"/>
                                  <a:gd name="T32" fmla="*/ 47 w 131"/>
                                  <a:gd name="T33" fmla="*/ 9 h 112"/>
                                  <a:gd name="T34" fmla="*/ 84 w 131"/>
                                  <a:gd name="T35" fmla="*/ 9 h 112"/>
                                  <a:gd name="T36" fmla="*/ 84 w 131"/>
                                  <a:gd name="T37" fmla="*/ 18 h 112"/>
                                  <a:gd name="T38" fmla="*/ 47 w 131"/>
                                  <a:gd name="T39" fmla="*/ 18 h 112"/>
                                  <a:gd name="T40" fmla="*/ 47 w 131"/>
                                  <a:gd name="T41" fmla="*/ 9 h 112"/>
                                  <a:gd name="T42" fmla="*/ 47 w 131"/>
                                  <a:gd name="T43" fmla="*/ 9 h 112"/>
                                  <a:gd name="T44" fmla="*/ 122 w 131"/>
                                  <a:gd name="T45" fmla="*/ 28 h 112"/>
                                  <a:gd name="T46" fmla="*/ 122 w 131"/>
                                  <a:gd name="T47" fmla="*/ 43 h 112"/>
                                  <a:gd name="T48" fmla="*/ 70 w 131"/>
                                  <a:gd name="T49" fmla="*/ 53 h 112"/>
                                  <a:gd name="T50" fmla="*/ 70 w 131"/>
                                  <a:gd name="T51" fmla="*/ 51 h 112"/>
                                  <a:gd name="T52" fmla="*/ 65 w 131"/>
                                  <a:gd name="T53" fmla="*/ 46 h 112"/>
                                  <a:gd name="T54" fmla="*/ 61 w 131"/>
                                  <a:gd name="T55" fmla="*/ 51 h 112"/>
                                  <a:gd name="T56" fmla="*/ 61 w 131"/>
                                  <a:gd name="T57" fmla="*/ 53 h 112"/>
                                  <a:gd name="T58" fmla="*/ 9 w 131"/>
                                  <a:gd name="T59" fmla="*/ 42 h 112"/>
                                  <a:gd name="T60" fmla="*/ 9 w 131"/>
                                  <a:gd name="T61" fmla="*/ 28 h 112"/>
                                  <a:gd name="T62" fmla="*/ 122 w 131"/>
                                  <a:gd name="T63" fmla="*/ 28 h 112"/>
                                  <a:gd name="T64" fmla="*/ 122 w 131"/>
                                  <a:gd name="T65" fmla="*/ 28 h 112"/>
                                  <a:gd name="T66" fmla="*/ 9 w 131"/>
                                  <a:gd name="T67" fmla="*/ 103 h 112"/>
                                  <a:gd name="T68" fmla="*/ 9 w 131"/>
                                  <a:gd name="T69" fmla="*/ 47 h 112"/>
                                  <a:gd name="T70" fmla="*/ 61 w 131"/>
                                  <a:gd name="T71" fmla="*/ 57 h 112"/>
                                  <a:gd name="T72" fmla="*/ 61 w 131"/>
                                  <a:gd name="T73" fmla="*/ 60 h 112"/>
                                  <a:gd name="T74" fmla="*/ 65 w 131"/>
                                  <a:gd name="T75" fmla="*/ 65 h 112"/>
                                  <a:gd name="T76" fmla="*/ 70 w 131"/>
                                  <a:gd name="T77" fmla="*/ 60 h 112"/>
                                  <a:gd name="T78" fmla="*/ 70 w 131"/>
                                  <a:gd name="T79" fmla="*/ 58 h 112"/>
                                  <a:gd name="T80" fmla="*/ 122 w 131"/>
                                  <a:gd name="T81" fmla="*/ 48 h 112"/>
                                  <a:gd name="T82" fmla="*/ 122 w 131"/>
                                  <a:gd name="T83" fmla="*/ 103 h 112"/>
                                  <a:gd name="T84" fmla="*/ 9 w 131"/>
                                  <a:gd name="T85" fmla="*/ 103 h 112"/>
                                  <a:gd name="T86" fmla="*/ 9 w 131"/>
                                  <a:gd name="T87" fmla="*/ 103 h 112"/>
                                  <a:gd name="T88" fmla="*/ 9 w 131"/>
                                  <a:gd name="T89" fmla="*/ 103 h 112"/>
                                  <a:gd name="T90" fmla="*/ 9 w 131"/>
                                  <a:gd name="T91" fmla="*/ 103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31" h="112">
                                    <a:moveTo>
                                      <a:pt x="122" y="18"/>
                                    </a:moveTo>
                                    <a:cubicBezTo>
                                      <a:pt x="93" y="18"/>
                                      <a:pt x="93" y="18"/>
                                      <a:pt x="93" y="18"/>
                                    </a:cubicBezTo>
                                    <a:cubicBezTo>
                                      <a:pt x="93" y="9"/>
                                      <a:pt x="93" y="9"/>
                                      <a:pt x="93" y="9"/>
                                    </a:cubicBezTo>
                                    <a:cubicBezTo>
                                      <a:pt x="93" y="4"/>
                                      <a:pt x="89" y="0"/>
                                      <a:pt x="84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41" y="0"/>
                                      <a:pt x="37" y="4"/>
                                      <a:pt x="37" y="9"/>
                                    </a:cubicBezTo>
                                    <a:cubicBezTo>
                                      <a:pt x="37" y="18"/>
                                      <a:pt x="37" y="18"/>
                                      <a:pt x="37" y="18"/>
                                    </a:cubicBezTo>
                                    <a:cubicBezTo>
                                      <a:pt x="9" y="18"/>
                                      <a:pt x="9" y="18"/>
                                      <a:pt x="9" y="18"/>
                                    </a:cubicBezTo>
                                    <a:cubicBezTo>
                                      <a:pt x="4" y="18"/>
                                      <a:pt x="0" y="23"/>
                                      <a:pt x="0" y="28"/>
                                    </a:cubicBezTo>
                                    <a:cubicBezTo>
                                      <a:pt x="0" y="103"/>
                                      <a:pt x="0" y="103"/>
                                      <a:pt x="0" y="103"/>
                                    </a:cubicBezTo>
                                    <a:cubicBezTo>
                                      <a:pt x="0" y="108"/>
                                      <a:pt x="4" y="112"/>
                                      <a:pt x="9" y="112"/>
                                    </a:cubicBezTo>
                                    <a:cubicBezTo>
                                      <a:pt x="122" y="112"/>
                                      <a:pt x="122" y="112"/>
                                      <a:pt x="122" y="112"/>
                                    </a:cubicBezTo>
                                    <a:cubicBezTo>
                                      <a:pt x="127" y="112"/>
                                      <a:pt x="131" y="108"/>
                                      <a:pt x="131" y="103"/>
                                    </a:cubicBezTo>
                                    <a:cubicBezTo>
                                      <a:pt x="131" y="28"/>
                                      <a:pt x="131" y="28"/>
                                      <a:pt x="131" y="28"/>
                                    </a:cubicBezTo>
                                    <a:cubicBezTo>
                                      <a:pt x="131" y="23"/>
                                      <a:pt x="127" y="18"/>
                                      <a:pt x="122" y="18"/>
                                    </a:cubicBezTo>
                                    <a:cubicBezTo>
                                      <a:pt x="122" y="18"/>
                                      <a:pt x="122" y="18"/>
                                      <a:pt x="122" y="18"/>
                                    </a:cubicBezTo>
                                    <a:close/>
                                    <a:moveTo>
                                      <a:pt x="47" y="9"/>
                                    </a:moveTo>
                                    <a:cubicBezTo>
                                      <a:pt x="84" y="9"/>
                                      <a:pt x="84" y="9"/>
                                      <a:pt x="84" y="9"/>
                                    </a:cubicBezTo>
                                    <a:cubicBezTo>
                                      <a:pt x="84" y="18"/>
                                      <a:pt x="84" y="18"/>
                                      <a:pt x="84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8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lose/>
                                    <a:moveTo>
                                      <a:pt x="122" y="28"/>
                                    </a:moveTo>
                                    <a:cubicBezTo>
                                      <a:pt x="122" y="43"/>
                                      <a:pt x="122" y="43"/>
                                      <a:pt x="122" y="43"/>
                                    </a:cubicBezTo>
                                    <a:cubicBezTo>
                                      <a:pt x="107" y="49"/>
                                      <a:pt x="88" y="52"/>
                                      <a:pt x="70" y="53"/>
                                    </a:cubicBezTo>
                                    <a:cubicBezTo>
                                      <a:pt x="70" y="51"/>
                                      <a:pt x="70" y="51"/>
                                      <a:pt x="70" y="51"/>
                                    </a:cubicBezTo>
                                    <a:cubicBezTo>
                                      <a:pt x="70" y="49"/>
                                      <a:pt x="68" y="46"/>
                                      <a:pt x="65" y="46"/>
                                    </a:cubicBezTo>
                                    <a:cubicBezTo>
                                      <a:pt x="63" y="46"/>
                                      <a:pt x="61" y="49"/>
                                      <a:pt x="61" y="51"/>
                                    </a:cubicBezTo>
                                    <a:cubicBezTo>
                                      <a:pt x="61" y="53"/>
                                      <a:pt x="61" y="53"/>
                                      <a:pt x="61" y="53"/>
                                    </a:cubicBezTo>
                                    <a:cubicBezTo>
                                      <a:pt x="43" y="52"/>
                                      <a:pt x="24" y="48"/>
                                      <a:pt x="9" y="42"/>
                                    </a:cubicBezTo>
                                    <a:cubicBezTo>
                                      <a:pt x="9" y="28"/>
                                      <a:pt x="9" y="28"/>
                                      <a:pt x="9" y="28"/>
                                    </a:cubicBezTo>
                                    <a:cubicBezTo>
                                      <a:pt x="122" y="28"/>
                                      <a:pt x="122" y="28"/>
                                      <a:pt x="122" y="28"/>
                                    </a:cubicBezTo>
                                    <a:cubicBezTo>
                                      <a:pt x="122" y="28"/>
                                      <a:pt x="122" y="28"/>
                                      <a:pt x="122" y="28"/>
                                    </a:cubicBezTo>
                                    <a:close/>
                                    <a:moveTo>
                                      <a:pt x="9" y="103"/>
                                    </a:moveTo>
                                    <a:cubicBezTo>
                                      <a:pt x="9" y="47"/>
                                      <a:pt x="9" y="47"/>
                                      <a:pt x="9" y="47"/>
                                    </a:cubicBezTo>
                                    <a:cubicBezTo>
                                      <a:pt x="24" y="53"/>
                                      <a:pt x="43" y="57"/>
                                      <a:pt x="61" y="57"/>
                                    </a:cubicBezTo>
                                    <a:cubicBezTo>
                                      <a:pt x="61" y="60"/>
                                      <a:pt x="61" y="60"/>
                                      <a:pt x="61" y="60"/>
                                    </a:cubicBezTo>
                                    <a:cubicBezTo>
                                      <a:pt x="61" y="63"/>
                                      <a:pt x="63" y="65"/>
                                      <a:pt x="65" y="65"/>
                                    </a:cubicBezTo>
                                    <a:cubicBezTo>
                                      <a:pt x="68" y="65"/>
                                      <a:pt x="70" y="63"/>
                                      <a:pt x="70" y="60"/>
                                    </a:cubicBezTo>
                                    <a:cubicBezTo>
                                      <a:pt x="70" y="58"/>
                                      <a:pt x="70" y="58"/>
                                      <a:pt x="70" y="58"/>
                                    </a:cubicBezTo>
                                    <a:cubicBezTo>
                                      <a:pt x="88" y="57"/>
                                      <a:pt x="107" y="54"/>
                                      <a:pt x="122" y="48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  <a:close/>
                                    <a:moveTo>
                                      <a:pt x="9" y="103"/>
                                    </a:move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" name="Freeform 1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804087" y="0"/>
                                <a:ext cx="237690" cy="223185"/>
                              </a:xfrm>
                              <a:custGeom>
                                <a:avLst/>
                                <a:gdLst>
                                  <a:gd name="T0" fmla="*/ 115 w 125"/>
                                  <a:gd name="T1" fmla="*/ 86 h 117"/>
                                  <a:gd name="T2" fmla="*/ 10 w 125"/>
                                  <a:gd name="T3" fmla="*/ 86 h 117"/>
                                  <a:gd name="T4" fmla="*/ 0 w 125"/>
                                  <a:gd name="T5" fmla="*/ 75 h 117"/>
                                  <a:gd name="T6" fmla="*/ 0 w 125"/>
                                  <a:gd name="T7" fmla="*/ 11 h 117"/>
                                  <a:gd name="T8" fmla="*/ 10 w 125"/>
                                  <a:gd name="T9" fmla="*/ 0 h 117"/>
                                  <a:gd name="T10" fmla="*/ 115 w 125"/>
                                  <a:gd name="T11" fmla="*/ 0 h 117"/>
                                  <a:gd name="T12" fmla="*/ 125 w 125"/>
                                  <a:gd name="T13" fmla="*/ 11 h 117"/>
                                  <a:gd name="T14" fmla="*/ 125 w 125"/>
                                  <a:gd name="T15" fmla="*/ 75 h 117"/>
                                  <a:gd name="T16" fmla="*/ 115 w 125"/>
                                  <a:gd name="T17" fmla="*/ 86 h 117"/>
                                  <a:gd name="T18" fmla="*/ 115 w 125"/>
                                  <a:gd name="T19" fmla="*/ 22 h 117"/>
                                  <a:gd name="T20" fmla="*/ 104 w 125"/>
                                  <a:gd name="T21" fmla="*/ 11 h 117"/>
                                  <a:gd name="T22" fmla="*/ 20 w 125"/>
                                  <a:gd name="T23" fmla="*/ 11 h 117"/>
                                  <a:gd name="T24" fmla="*/ 10 w 125"/>
                                  <a:gd name="T25" fmla="*/ 22 h 117"/>
                                  <a:gd name="T26" fmla="*/ 10 w 125"/>
                                  <a:gd name="T27" fmla="*/ 64 h 117"/>
                                  <a:gd name="T28" fmla="*/ 20 w 125"/>
                                  <a:gd name="T29" fmla="*/ 75 h 117"/>
                                  <a:gd name="T30" fmla="*/ 104 w 125"/>
                                  <a:gd name="T31" fmla="*/ 75 h 117"/>
                                  <a:gd name="T32" fmla="*/ 115 w 125"/>
                                  <a:gd name="T33" fmla="*/ 64 h 117"/>
                                  <a:gd name="T34" fmla="*/ 115 w 125"/>
                                  <a:gd name="T35" fmla="*/ 22 h 117"/>
                                  <a:gd name="T36" fmla="*/ 41 w 125"/>
                                  <a:gd name="T37" fmla="*/ 96 h 117"/>
                                  <a:gd name="T38" fmla="*/ 83 w 125"/>
                                  <a:gd name="T39" fmla="*/ 96 h 117"/>
                                  <a:gd name="T40" fmla="*/ 83 w 125"/>
                                  <a:gd name="T41" fmla="*/ 107 h 117"/>
                                  <a:gd name="T42" fmla="*/ 104 w 125"/>
                                  <a:gd name="T43" fmla="*/ 107 h 117"/>
                                  <a:gd name="T44" fmla="*/ 104 w 125"/>
                                  <a:gd name="T45" fmla="*/ 117 h 117"/>
                                  <a:gd name="T46" fmla="*/ 20 w 125"/>
                                  <a:gd name="T47" fmla="*/ 117 h 117"/>
                                  <a:gd name="T48" fmla="*/ 20 w 125"/>
                                  <a:gd name="T49" fmla="*/ 107 h 117"/>
                                  <a:gd name="T50" fmla="*/ 41 w 125"/>
                                  <a:gd name="T51" fmla="*/ 107 h 117"/>
                                  <a:gd name="T52" fmla="*/ 41 w 125"/>
                                  <a:gd name="T53" fmla="*/ 96 h 117"/>
                                  <a:gd name="T54" fmla="*/ 41 w 125"/>
                                  <a:gd name="T55" fmla="*/ 96 h 117"/>
                                  <a:gd name="T56" fmla="*/ 41 w 125"/>
                                  <a:gd name="T57" fmla="*/ 96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115" y="86"/>
                                    </a:moveTo>
                                    <a:cubicBezTo>
                                      <a:pt x="10" y="86"/>
                                      <a:pt x="10" y="86"/>
                                      <a:pt x="10" y="86"/>
                                    </a:cubicBezTo>
                                    <a:cubicBezTo>
                                      <a:pt x="4" y="86"/>
                                      <a:pt x="0" y="81"/>
                                      <a:pt x="0" y="75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0" y="5"/>
                                      <a:pt x="4" y="0"/>
                                      <a:pt x="10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20" y="0"/>
                                      <a:pt x="125" y="5"/>
                                      <a:pt x="125" y="11"/>
                                    </a:cubicBezTo>
                                    <a:cubicBezTo>
                                      <a:pt x="125" y="75"/>
                                      <a:pt x="125" y="75"/>
                                      <a:pt x="125" y="75"/>
                                    </a:cubicBezTo>
                                    <a:cubicBezTo>
                                      <a:pt x="125" y="81"/>
                                      <a:pt x="120" y="86"/>
                                      <a:pt x="115" y="86"/>
                                    </a:cubicBezTo>
                                    <a:close/>
                                    <a:moveTo>
                                      <a:pt x="115" y="22"/>
                                    </a:moveTo>
                                    <a:cubicBezTo>
                                      <a:pt x="115" y="16"/>
                                      <a:pt x="110" y="11"/>
                                      <a:pt x="104" y="11"/>
                                    </a:cubicBezTo>
                                    <a:cubicBezTo>
                                      <a:pt x="20" y="11"/>
                                      <a:pt x="20" y="11"/>
                                      <a:pt x="20" y="11"/>
                                    </a:cubicBezTo>
                                    <a:cubicBezTo>
                                      <a:pt x="15" y="11"/>
                                      <a:pt x="10" y="16"/>
                                      <a:pt x="10" y="22"/>
                                    </a:cubicBezTo>
                                    <a:cubicBezTo>
                                      <a:pt x="10" y="64"/>
                                      <a:pt x="10" y="64"/>
                                      <a:pt x="10" y="64"/>
                                    </a:cubicBezTo>
                                    <a:cubicBezTo>
                                      <a:pt x="10" y="70"/>
                                      <a:pt x="15" y="75"/>
                                      <a:pt x="20" y="75"/>
                                    </a:cubicBezTo>
                                    <a:cubicBezTo>
                                      <a:pt x="104" y="75"/>
                                      <a:pt x="104" y="75"/>
                                      <a:pt x="104" y="75"/>
                                    </a:cubicBezTo>
                                    <a:cubicBezTo>
                                      <a:pt x="110" y="75"/>
                                      <a:pt x="115" y="70"/>
                                      <a:pt x="115" y="64"/>
                                    </a:cubicBezTo>
                                    <a:cubicBezTo>
                                      <a:pt x="115" y="22"/>
                                      <a:pt x="115" y="22"/>
                                      <a:pt x="115" y="22"/>
                                    </a:cubicBezTo>
                                    <a:close/>
                                    <a:moveTo>
                                      <a:pt x="41" y="96"/>
                                    </a:moveTo>
                                    <a:cubicBezTo>
                                      <a:pt x="83" y="96"/>
                                      <a:pt x="83" y="96"/>
                                      <a:pt x="83" y="96"/>
                                    </a:cubicBezTo>
                                    <a:cubicBezTo>
                                      <a:pt x="83" y="107"/>
                                      <a:pt x="83" y="107"/>
                                      <a:pt x="83" y="107"/>
                                    </a:cubicBezTo>
                                    <a:cubicBezTo>
                                      <a:pt x="104" y="107"/>
                                      <a:pt x="104" y="107"/>
                                      <a:pt x="104" y="107"/>
                                    </a:cubicBez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20" y="117"/>
                                      <a:pt x="20" y="117"/>
                                      <a:pt x="20" y="117"/>
                                    </a:cubicBezTo>
                                    <a:cubicBezTo>
                                      <a:pt x="20" y="107"/>
                                      <a:pt x="20" y="107"/>
                                      <a:pt x="20" y="107"/>
                                    </a:cubicBezTo>
                                    <a:cubicBezTo>
                                      <a:pt x="41" y="107"/>
                                      <a:pt x="41" y="107"/>
                                      <a:pt x="41" y="107"/>
                                    </a:cubicBezTo>
                                    <a:cubicBezTo>
                                      <a:pt x="41" y="96"/>
                                      <a:pt x="41" y="96"/>
                                      <a:pt x="41" y="96"/>
                                    </a:cubicBezTo>
                                    <a:close/>
                                    <a:moveTo>
                                      <a:pt x="41" y="96"/>
                                    </a:moveTo>
                                    <a:cubicBezTo>
                                      <a:pt x="41" y="96"/>
                                      <a:pt x="41" y="96"/>
                                      <a:pt x="41" y="9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" name="Freeform 1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80736" y="0"/>
                                <a:ext cx="277882" cy="223185"/>
                              </a:xfrm>
                              <a:custGeom>
                                <a:avLst/>
                                <a:gdLst>
                                  <a:gd name="T0" fmla="*/ 113 w 133"/>
                                  <a:gd name="T1" fmla="*/ 20 h 107"/>
                                  <a:gd name="T2" fmla="*/ 107 w 133"/>
                                  <a:gd name="T3" fmla="*/ 13 h 107"/>
                                  <a:gd name="T4" fmla="*/ 27 w 133"/>
                                  <a:gd name="T5" fmla="*/ 13 h 107"/>
                                  <a:gd name="T6" fmla="*/ 20 w 133"/>
                                  <a:gd name="T7" fmla="*/ 20 h 107"/>
                                  <a:gd name="T8" fmla="*/ 20 w 133"/>
                                  <a:gd name="T9" fmla="*/ 26 h 107"/>
                                  <a:gd name="T10" fmla="*/ 113 w 133"/>
                                  <a:gd name="T11" fmla="*/ 26 h 107"/>
                                  <a:gd name="T12" fmla="*/ 113 w 133"/>
                                  <a:gd name="T13" fmla="*/ 20 h 107"/>
                                  <a:gd name="T14" fmla="*/ 113 w 133"/>
                                  <a:gd name="T15" fmla="*/ 20 h 107"/>
                                  <a:gd name="T16" fmla="*/ 93 w 133"/>
                                  <a:gd name="T17" fmla="*/ 0 h 107"/>
                                  <a:gd name="T18" fmla="*/ 40 w 133"/>
                                  <a:gd name="T19" fmla="*/ 0 h 107"/>
                                  <a:gd name="T20" fmla="*/ 33 w 133"/>
                                  <a:gd name="T21" fmla="*/ 6 h 107"/>
                                  <a:gd name="T22" fmla="*/ 100 w 133"/>
                                  <a:gd name="T23" fmla="*/ 6 h 107"/>
                                  <a:gd name="T24" fmla="*/ 93 w 133"/>
                                  <a:gd name="T25" fmla="*/ 0 h 107"/>
                                  <a:gd name="T26" fmla="*/ 93 w 133"/>
                                  <a:gd name="T27" fmla="*/ 0 h 107"/>
                                  <a:gd name="T28" fmla="*/ 127 w 133"/>
                                  <a:gd name="T29" fmla="*/ 26 h 107"/>
                                  <a:gd name="T30" fmla="*/ 123 w 133"/>
                                  <a:gd name="T31" fmla="*/ 22 h 107"/>
                                  <a:gd name="T32" fmla="*/ 123 w 133"/>
                                  <a:gd name="T33" fmla="*/ 33 h 107"/>
                                  <a:gd name="T34" fmla="*/ 11 w 133"/>
                                  <a:gd name="T35" fmla="*/ 33 h 107"/>
                                  <a:gd name="T36" fmla="*/ 11 w 133"/>
                                  <a:gd name="T37" fmla="*/ 22 h 107"/>
                                  <a:gd name="T38" fmla="*/ 7 w 133"/>
                                  <a:gd name="T39" fmla="*/ 26 h 107"/>
                                  <a:gd name="T40" fmla="*/ 2 w 133"/>
                                  <a:gd name="T41" fmla="*/ 40 h 107"/>
                                  <a:gd name="T42" fmla="*/ 12 w 133"/>
                                  <a:gd name="T43" fmla="*/ 100 h 107"/>
                                  <a:gd name="T44" fmla="*/ 20 w 133"/>
                                  <a:gd name="T45" fmla="*/ 107 h 107"/>
                                  <a:gd name="T46" fmla="*/ 113 w 133"/>
                                  <a:gd name="T47" fmla="*/ 107 h 107"/>
                                  <a:gd name="T48" fmla="*/ 122 w 133"/>
                                  <a:gd name="T49" fmla="*/ 100 h 107"/>
                                  <a:gd name="T50" fmla="*/ 132 w 133"/>
                                  <a:gd name="T51" fmla="*/ 40 h 107"/>
                                  <a:gd name="T52" fmla="*/ 127 w 133"/>
                                  <a:gd name="T53" fmla="*/ 26 h 107"/>
                                  <a:gd name="T54" fmla="*/ 127 w 133"/>
                                  <a:gd name="T55" fmla="*/ 26 h 107"/>
                                  <a:gd name="T56" fmla="*/ 93 w 133"/>
                                  <a:gd name="T57" fmla="*/ 62 h 107"/>
                                  <a:gd name="T58" fmla="*/ 87 w 133"/>
                                  <a:gd name="T59" fmla="*/ 69 h 107"/>
                                  <a:gd name="T60" fmla="*/ 47 w 133"/>
                                  <a:gd name="T61" fmla="*/ 69 h 107"/>
                                  <a:gd name="T62" fmla="*/ 40 w 133"/>
                                  <a:gd name="T63" fmla="*/ 62 h 107"/>
                                  <a:gd name="T64" fmla="*/ 40 w 133"/>
                                  <a:gd name="T65" fmla="*/ 49 h 107"/>
                                  <a:gd name="T66" fmla="*/ 49 w 133"/>
                                  <a:gd name="T67" fmla="*/ 49 h 107"/>
                                  <a:gd name="T68" fmla="*/ 49 w 133"/>
                                  <a:gd name="T69" fmla="*/ 60 h 107"/>
                                  <a:gd name="T70" fmla="*/ 84 w 133"/>
                                  <a:gd name="T71" fmla="*/ 60 h 107"/>
                                  <a:gd name="T72" fmla="*/ 84 w 133"/>
                                  <a:gd name="T73" fmla="*/ 49 h 107"/>
                                  <a:gd name="T74" fmla="*/ 93 w 133"/>
                                  <a:gd name="T75" fmla="*/ 49 h 107"/>
                                  <a:gd name="T76" fmla="*/ 93 w 133"/>
                                  <a:gd name="T77" fmla="*/ 62 h 107"/>
                                  <a:gd name="T78" fmla="*/ 93 w 133"/>
                                  <a:gd name="T79" fmla="*/ 62 h 107"/>
                                  <a:gd name="T80" fmla="*/ 93 w 133"/>
                                  <a:gd name="T81" fmla="*/ 62 h 107"/>
                                  <a:gd name="T82" fmla="*/ 93 w 133"/>
                                  <a:gd name="T83" fmla="*/ 6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3" h="107">
                                    <a:moveTo>
                                      <a:pt x="113" y="20"/>
                                    </a:moveTo>
                                    <a:cubicBezTo>
                                      <a:pt x="113" y="13"/>
                                      <a:pt x="107" y="13"/>
                                      <a:pt x="107" y="13"/>
                                    </a:cubicBezTo>
                                    <a:cubicBezTo>
                                      <a:pt x="27" y="13"/>
                                      <a:pt x="27" y="13"/>
                                      <a:pt x="27" y="13"/>
                                    </a:cubicBezTo>
                                    <a:cubicBezTo>
                                      <a:pt x="27" y="13"/>
                                      <a:pt x="20" y="13"/>
                                      <a:pt x="20" y="20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13" y="26"/>
                                      <a:pt x="113" y="26"/>
                                      <a:pt x="113" y="26"/>
                                    </a:cubicBezTo>
                                    <a:cubicBezTo>
                                      <a:pt x="113" y="20"/>
                                      <a:pt x="113" y="20"/>
                                      <a:pt x="113" y="20"/>
                                    </a:cubicBezTo>
                                    <a:cubicBezTo>
                                      <a:pt x="113" y="20"/>
                                      <a:pt x="113" y="20"/>
                                      <a:pt x="113" y="20"/>
                                    </a:cubicBezTo>
                                    <a:close/>
                                    <a:moveTo>
                                      <a:pt x="93" y="0"/>
                                    </a:move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40" y="0"/>
                                      <a:pt x="33" y="0"/>
                                      <a:pt x="33" y="6"/>
                                    </a:cubicBezTo>
                                    <a:cubicBezTo>
                                      <a:pt x="100" y="6"/>
                                      <a:pt x="100" y="6"/>
                                      <a:pt x="100" y="6"/>
                                    </a:cubicBezTo>
                                    <a:cubicBezTo>
                                      <a:pt x="100" y="0"/>
                                      <a:pt x="93" y="0"/>
                                      <a:pt x="93" y="0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lose/>
                                    <a:moveTo>
                                      <a:pt x="127" y="26"/>
                                    </a:moveTo>
                                    <a:cubicBezTo>
                                      <a:pt x="123" y="22"/>
                                      <a:pt x="123" y="22"/>
                                      <a:pt x="123" y="22"/>
                                    </a:cubicBezTo>
                                    <a:cubicBezTo>
                                      <a:pt x="123" y="33"/>
                                      <a:pt x="123" y="33"/>
                                      <a:pt x="123" y="33"/>
                                    </a:cubicBezTo>
                                    <a:cubicBezTo>
                                      <a:pt x="11" y="33"/>
                                      <a:pt x="11" y="33"/>
                                      <a:pt x="11" y="33"/>
                                    </a:cubicBezTo>
                                    <a:cubicBezTo>
                                      <a:pt x="11" y="22"/>
                                      <a:pt x="11" y="22"/>
                                      <a:pt x="11" y="22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3" y="30"/>
                                      <a:pt x="0" y="31"/>
                                      <a:pt x="2" y="40"/>
                                    </a:cubicBezTo>
                                    <a:cubicBezTo>
                                      <a:pt x="3" y="48"/>
                                      <a:pt x="11" y="94"/>
                                      <a:pt x="12" y="100"/>
                                    </a:cubicBezTo>
                                    <a:cubicBezTo>
                                      <a:pt x="13" y="107"/>
                                      <a:pt x="20" y="107"/>
                                      <a:pt x="20" y="107"/>
                                    </a:cubicBezTo>
                                    <a:cubicBezTo>
                                      <a:pt x="113" y="107"/>
                                      <a:pt x="113" y="107"/>
                                      <a:pt x="113" y="107"/>
                                    </a:cubicBezTo>
                                    <a:cubicBezTo>
                                      <a:pt x="113" y="107"/>
                                      <a:pt x="120" y="107"/>
                                      <a:pt x="122" y="100"/>
                                    </a:cubicBezTo>
                                    <a:cubicBezTo>
                                      <a:pt x="123" y="94"/>
                                      <a:pt x="130" y="48"/>
                                      <a:pt x="132" y="40"/>
                                    </a:cubicBezTo>
                                    <a:cubicBezTo>
                                      <a:pt x="133" y="31"/>
                                      <a:pt x="131" y="30"/>
                                      <a:pt x="127" y="26"/>
                                    </a:cubicBezTo>
                                    <a:cubicBezTo>
                                      <a:pt x="127" y="26"/>
                                      <a:pt x="127" y="26"/>
                                      <a:pt x="127" y="26"/>
                                    </a:cubicBezTo>
                                    <a:close/>
                                    <a:moveTo>
                                      <a:pt x="93" y="62"/>
                                    </a:moveTo>
                                    <a:cubicBezTo>
                                      <a:pt x="93" y="62"/>
                                      <a:pt x="93" y="69"/>
                                      <a:pt x="87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0" y="69"/>
                                      <a:pt x="40" y="62"/>
                                      <a:pt x="40" y="62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9" y="49"/>
                                      <a:pt x="49" y="49"/>
                                      <a:pt x="49" y="49"/>
                                    </a:cubicBezTo>
                                    <a:cubicBezTo>
                                      <a:pt x="49" y="60"/>
                                      <a:pt x="49" y="60"/>
                                      <a:pt x="49" y="60"/>
                                    </a:cubicBezTo>
                                    <a:cubicBezTo>
                                      <a:pt x="84" y="60"/>
                                      <a:pt x="84" y="60"/>
                                      <a:pt x="84" y="60"/>
                                    </a:cubicBezTo>
                                    <a:cubicBezTo>
                                      <a:pt x="84" y="49"/>
                                      <a:pt x="84" y="49"/>
                                      <a:pt x="84" y="49"/>
                                    </a:cubicBezTo>
                                    <a:cubicBezTo>
                                      <a:pt x="93" y="49"/>
                                      <a:pt x="93" y="49"/>
                                      <a:pt x="93" y="49"/>
                                    </a:cubicBez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  <a:close/>
                                    <a:moveTo>
                                      <a:pt x="93" y="62"/>
                                    </a:move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" name="Freeform 13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703806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9 w 134"/>
                                  <a:gd name="T1" fmla="*/ 51 h 134"/>
                                  <a:gd name="T2" fmla="*/ 21 w 134"/>
                                  <a:gd name="T3" fmla="*/ 46 h 134"/>
                                  <a:gd name="T4" fmla="*/ 63 w 134"/>
                                  <a:gd name="T5" fmla="*/ 0 h 134"/>
                                  <a:gd name="T6" fmla="*/ 0 w 134"/>
                                  <a:gd name="T7" fmla="*/ 16 h 134"/>
                                  <a:gd name="T8" fmla="*/ 1 w 134"/>
                                  <a:gd name="T9" fmla="*/ 121 h 134"/>
                                  <a:gd name="T10" fmla="*/ 62 w 134"/>
                                  <a:gd name="T11" fmla="*/ 134 h 134"/>
                                  <a:gd name="T12" fmla="*/ 65 w 134"/>
                                  <a:gd name="T13" fmla="*/ 1 h 134"/>
                                  <a:gd name="T14" fmla="*/ 55 w 134"/>
                                  <a:gd name="T15" fmla="*/ 45 h 134"/>
                                  <a:gd name="T16" fmla="*/ 34 w 134"/>
                                  <a:gd name="T17" fmla="*/ 42 h 134"/>
                                  <a:gd name="T18" fmla="*/ 55 w 134"/>
                                  <a:gd name="T19" fmla="*/ 66 h 134"/>
                                  <a:gd name="T20" fmla="*/ 13 w 134"/>
                                  <a:gd name="T21" fmla="*/ 69 h 134"/>
                                  <a:gd name="T22" fmla="*/ 55 w 134"/>
                                  <a:gd name="T23" fmla="*/ 66 h 134"/>
                                  <a:gd name="T24" fmla="*/ 55 w 134"/>
                                  <a:gd name="T25" fmla="*/ 54 h 134"/>
                                  <a:gd name="T26" fmla="*/ 34 w 134"/>
                                  <a:gd name="T27" fmla="*/ 57 h 134"/>
                                  <a:gd name="T28" fmla="*/ 18 w 134"/>
                                  <a:gd name="T29" fmla="*/ 41 h 134"/>
                                  <a:gd name="T30" fmla="*/ 29 w 134"/>
                                  <a:gd name="T31" fmla="*/ 58 h 134"/>
                                  <a:gd name="T32" fmla="*/ 24 w 134"/>
                                  <a:gd name="T33" fmla="*/ 55 h 134"/>
                                  <a:gd name="T34" fmla="*/ 16 w 134"/>
                                  <a:gd name="T35" fmla="*/ 58 h 134"/>
                                  <a:gd name="T36" fmla="*/ 18 w 134"/>
                                  <a:gd name="T37" fmla="*/ 41 h 134"/>
                                  <a:gd name="T38" fmla="*/ 13 w 134"/>
                                  <a:gd name="T39" fmla="*/ 90 h 134"/>
                                  <a:gd name="T40" fmla="*/ 55 w 134"/>
                                  <a:gd name="T41" fmla="*/ 93 h 134"/>
                                  <a:gd name="T42" fmla="*/ 13 w 134"/>
                                  <a:gd name="T43" fmla="*/ 81 h 134"/>
                                  <a:gd name="T44" fmla="*/ 47 w 134"/>
                                  <a:gd name="T45" fmla="*/ 77 h 134"/>
                                  <a:gd name="T46" fmla="*/ 55 w 134"/>
                                  <a:gd name="T47" fmla="*/ 81 h 134"/>
                                  <a:gd name="T48" fmla="*/ 21 w 134"/>
                                  <a:gd name="T49" fmla="*/ 46 h 134"/>
                                  <a:gd name="T50" fmla="*/ 22 w 134"/>
                                  <a:gd name="T51" fmla="*/ 51 h 134"/>
                                  <a:gd name="T52" fmla="*/ 118 w 134"/>
                                  <a:gd name="T53" fmla="*/ 0 h 134"/>
                                  <a:gd name="T54" fmla="*/ 92 w 134"/>
                                  <a:gd name="T55" fmla="*/ 16 h 134"/>
                                  <a:gd name="T56" fmla="*/ 80 w 134"/>
                                  <a:gd name="T57" fmla="*/ 16 h 134"/>
                                  <a:gd name="T58" fmla="*/ 69 w 134"/>
                                  <a:gd name="T59" fmla="*/ 0 h 134"/>
                                  <a:gd name="T60" fmla="*/ 117 w 134"/>
                                  <a:gd name="T61" fmla="*/ 134 h 134"/>
                                  <a:gd name="T62" fmla="*/ 133 w 134"/>
                                  <a:gd name="T63" fmla="*/ 119 h 134"/>
                                  <a:gd name="T64" fmla="*/ 118 w 134"/>
                                  <a:gd name="T65" fmla="*/ 0 h 134"/>
                                  <a:gd name="T66" fmla="*/ 80 w 134"/>
                                  <a:gd name="T67" fmla="*/ 93 h 134"/>
                                  <a:gd name="T68" fmla="*/ 123 w 134"/>
                                  <a:gd name="T69" fmla="*/ 90 h 134"/>
                                  <a:gd name="T70" fmla="*/ 123 w 134"/>
                                  <a:gd name="T71" fmla="*/ 81 h 134"/>
                                  <a:gd name="T72" fmla="*/ 80 w 134"/>
                                  <a:gd name="T73" fmla="*/ 77 h 134"/>
                                  <a:gd name="T74" fmla="*/ 123 w 134"/>
                                  <a:gd name="T75" fmla="*/ 81 h 134"/>
                                  <a:gd name="T76" fmla="*/ 80 w 134"/>
                                  <a:gd name="T77" fmla="*/ 69 h 134"/>
                                  <a:gd name="T78" fmla="*/ 123 w 134"/>
                                  <a:gd name="T79" fmla="*/ 66 h 134"/>
                                  <a:gd name="T80" fmla="*/ 123 w 134"/>
                                  <a:gd name="T81" fmla="*/ 57 h 134"/>
                                  <a:gd name="T82" fmla="*/ 80 w 134"/>
                                  <a:gd name="T83" fmla="*/ 54 h 134"/>
                                  <a:gd name="T84" fmla="*/ 123 w 134"/>
                                  <a:gd name="T85" fmla="*/ 57 h 134"/>
                                  <a:gd name="T86" fmla="*/ 80 w 134"/>
                                  <a:gd name="T87" fmla="*/ 45 h 134"/>
                                  <a:gd name="T88" fmla="*/ 123 w 134"/>
                                  <a:gd name="T89" fmla="*/ 42 h 134"/>
                                  <a:gd name="T90" fmla="*/ 123 w 134"/>
                                  <a:gd name="T91" fmla="*/ 45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34" h="134">
                                    <a:moveTo>
                                      <a:pt x="21" y="46"/>
                                    </a:moveTo>
                                    <a:cubicBezTo>
                                      <a:pt x="20" y="48"/>
                                      <a:pt x="19" y="50"/>
                                      <a:pt x="19" y="51"/>
                                    </a:cubicBezTo>
                                    <a:cubicBezTo>
                                      <a:pt x="20" y="51"/>
                                      <a:pt x="21" y="51"/>
                                      <a:pt x="22" y="51"/>
                                    </a:cubicBezTo>
                                    <a:cubicBezTo>
                                      <a:pt x="22" y="50"/>
                                      <a:pt x="21" y="48"/>
                                      <a:pt x="21" y="46"/>
                                    </a:cubicBezTo>
                                    <a:close/>
                                    <a:moveTo>
                                      <a:pt x="65" y="1"/>
                                    </a:moveTo>
                                    <a:cubicBezTo>
                                      <a:pt x="65" y="0"/>
                                      <a:pt x="64" y="0"/>
                                      <a:pt x="63" y="0"/>
                                    </a:cubicBezTo>
                                    <a:cubicBezTo>
                                      <a:pt x="47" y="0"/>
                                      <a:pt x="30" y="0"/>
                                      <a:pt x="14" y="0"/>
                                    </a:cubicBezTo>
                                    <a:cubicBezTo>
                                      <a:pt x="6" y="1"/>
                                      <a:pt x="0" y="8"/>
                                      <a:pt x="0" y="16"/>
                                    </a:cubicBezTo>
                                    <a:cubicBezTo>
                                      <a:pt x="0" y="49"/>
                                      <a:pt x="0" y="83"/>
                                      <a:pt x="0" y="116"/>
                                    </a:cubicBezTo>
                                    <a:cubicBezTo>
                                      <a:pt x="0" y="118"/>
                                      <a:pt x="1" y="120"/>
                                      <a:pt x="1" y="121"/>
                                    </a:cubicBezTo>
                                    <a:cubicBezTo>
                                      <a:pt x="2" y="128"/>
                                      <a:pt x="8" y="134"/>
                                      <a:pt x="15" y="133"/>
                                    </a:cubicBezTo>
                                    <a:cubicBezTo>
                                      <a:pt x="31" y="134"/>
                                      <a:pt x="46" y="133"/>
                                      <a:pt x="62" y="134"/>
                                    </a:cubicBezTo>
                                    <a:cubicBezTo>
                                      <a:pt x="63" y="134"/>
                                      <a:pt x="64" y="133"/>
                                      <a:pt x="65" y="133"/>
                                    </a:cubicBezTo>
                                    <a:cubicBezTo>
                                      <a:pt x="65" y="89"/>
                                      <a:pt x="65" y="45"/>
                                      <a:pt x="65" y="1"/>
                                    </a:cubicBezTo>
                                    <a:close/>
                                    <a:moveTo>
                                      <a:pt x="55" y="42"/>
                                    </a:moveTo>
                                    <a:cubicBezTo>
                                      <a:pt x="55" y="43"/>
                                      <a:pt x="55" y="44"/>
                                      <a:pt x="55" y="45"/>
                                    </a:cubicBezTo>
                                    <a:cubicBezTo>
                                      <a:pt x="48" y="45"/>
                                      <a:pt x="41" y="45"/>
                                      <a:pt x="34" y="45"/>
                                    </a:cubicBezTo>
                                    <a:cubicBezTo>
                                      <a:pt x="34" y="44"/>
                                      <a:pt x="34" y="43"/>
                                      <a:pt x="34" y="42"/>
                                    </a:cubicBezTo>
                                    <a:cubicBezTo>
                                      <a:pt x="41" y="42"/>
                                      <a:pt x="48" y="42"/>
                                      <a:pt x="55" y="42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55" y="67"/>
                                      <a:pt x="55" y="68"/>
                                      <a:pt x="55" y="69"/>
                                    </a:cubicBezTo>
                                    <a:cubicBezTo>
                                      <a:pt x="41" y="69"/>
                                      <a:pt x="27" y="69"/>
                                      <a:pt x="13" y="69"/>
                                    </a:cubicBezTo>
                                    <a:cubicBezTo>
                                      <a:pt x="12" y="68"/>
                                      <a:pt x="13" y="67"/>
                                      <a:pt x="13" y="66"/>
                                    </a:cubicBezTo>
                                    <a:cubicBezTo>
                                      <a:pt x="27" y="66"/>
                                      <a:pt x="41" y="66"/>
                                      <a:pt x="55" y="66"/>
                                    </a:cubicBezTo>
                                    <a:close/>
                                    <a:moveTo>
                                      <a:pt x="34" y="54"/>
                                    </a:moveTo>
                                    <a:cubicBezTo>
                                      <a:pt x="41" y="54"/>
                                      <a:pt x="48" y="54"/>
                                      <a:pt x="55" y="54"/>
                                    </a:cubicBezTo>
                                    <a:cubicBezTo>
                                      <a:pt x="55" y="55"/>
                                      <a:pt x="55" y="56"/>
                                      <a:pt x="55" y="57"/>
                                    </a:cubicBezTo>
                                    <a:cubicBezTo>
                                      <a:pt x="48" y="57"/>
                                      <a:pt x="41" y="57"/>
                                      <a:pt x="34" y="57"/>
                                    </a:cubicBezTo>
                                    <a:cubicBezTo>
                                      <a:pt x="34" y="56"/>
                                      <a:pt x="34" y="55"/>
                                      <a:pt x="34" y="54"/>
                                    </a:cubicBezTo>
                                    <a:close/>
                                    <a:moveTo>
                                      <a:pt x="18" y="41"/>
                                    </a:moveTo>
                                    <a:cubicBezTo>
                                      <a:pt x="20" y="41"/>
                                      <a:pt x="21" y="41"/>
                                      <a:pt x="23" y="41"/>
                                    </a:cubicBezTo>
                                    <a:cubicBezTo>
                                      <a:pt x="25" y="47"/>
                                      <a:pt x="27" y="52"/>
                                      <a:pt x="29" y="58"/>
                                    </a:cubicBezTo>
                                    <a:cubicBezTo>
                                      <a:pt x="28" y="58"/>
                                      <a:pt x="26" y="58"/>
                                      <a:pt x="25" y="58"/>
                                    </a:cubicBezTo>
                                    <a:cubicBezTo>
                                      <a:pt x="24" y="57"/>
                                      <a:pt x="24" y="56"/>
                                      <a:pt x="24" y="55"/>
                                    </a:cubicBezTo>
                                    <a:cubicBezTo>
                                      <a:pt x="22" y="55"/>
                                      <a:pt x="20" y="55"/>
                                      <a:pt x="17" y="55"/>
                                    </a:cubicBezTo>
                                    <a:cubicBezTo>
                                      <a:pt x="17" y="56"/>
                                      <a:pt x="17" y="57"/>
                                      <a:pt x="16" y="58"/>
                                    </a:cubicBezTo>
                                    <a:cubicBezTo>
                                      <a:pt x="15" y="58"/>
                                      <a:pt x="14" y="58"/>
                                      <a:pt x="13" y="58"/>
                                    </a:cubicBezTo>
                                    <a:cubicBezTo>
                                      <a:pt x="14" y="52"/>
                                      <a:pt x="16" y="47"/>
                                      <a:pt x="18" y="41"/>
                                    </a:cubicBezTo>
                                    <a:close/>
                                    <a:moveTo>
                                      <a:pt x="13" y="93"/>
                                    </a:moveTo>
                                    <a:cubicBezTo>
                                      <a:pt x="13" y="92"/>
                                      <a:pt x="12" y="91"/>
                                      <a:pt x="13" y="90"/>
                                    </a:cubicBezTo>
                                    <a:cubicBezTo>
                                      <a:pt x="27" y="90"/>
                                      <a:pt x="41" y="90"/>
                                      <a:pt x="55" y="90"/>
                                    </a:cubicBezTo>
                                    <a:cubicBezTo>
                                      <a:pt x="55" y="91"/>
                                      <a:pt x="55" y="92"/>
                                      <a:pt x="55" y="93"/>
                                    </a:cubicBezTo>
                                    <a:cubicBezTo>
                                      <a:pt x="41" y="93"/>
                                      <a:pt x="27" y="93"/>
                                      <a:pt x="13" y="93"/>
                                    </a:cubicBezTo>
                                    <a:close/>
                                    <a:moveTo>
                                      <a:pt x="13" y="81"/>
                                    </a:moveTo>
                                    <a:cubicBezTo>
                                      <a:pt x="13" y="80"/>
                                      <a:pt x="13" y="79"/>
                                      <a:pt x="13" y="77"/>
                                    </a:cubicBezTo>
                                    <a:cubicBezTo>
                                      <a:pt x="24" y="77"/>
                                      <a:pt x="36" y="77"/>
                                      <a:pt x="47" y="77"/>
                                    </a:cubicBezTo>
                                    <a:cubicBezTo>
                                      <a:pt x="50" y="77"/>
                                      <a:pt x="52" y="77"/>
                                      <a:pt x="55" y="77"/>
                                    </a:cubicBezTo>
                                    <a:cubicBezTo>
                                      <a:pt x="55" y="79"/>
                                      <a:pt x="55" y="80"/>
                                      <a:pt x="55" y="81"/>
                                    </a:cubicBezTo>
                                    <a:cubicBezTo>
                                      <a:pt x="41" y="81"/>
                                      <a:pt x="27" y="81"/>
                                      <a:pt x="13" y="81"/>
                                    </a:cubicBezTo>
                                    <a:close/>
                                    <a:moveTo>
                                      <a:pt x="21" y="46"/>
                                    </a:moveTo>
                                    <a:cubicBezTo>
                                      <a:pt x="20" y="48"/>
                                      <a:pt x="19" y="50"/>
                                      <a:pt x="19" y="51"/>
                                    </a:cubicBezTo>
                                    <a:cubicBezTo>
                                      <a:pt x="20" y="51"/>
                                      <a:pt x="21" y="51"/>
                                      <a:pt x="22" y="51"/>
                                    </a:cubicBezTo>
                                    <a:cubicBezTo>
                                      <a:pt x="22" y="50"/>
                                      <a:pt x="21" y="48"/>
                                      <a:pt x="21" y="46"/>
                                    </a:cubicBezTo>
                                    <a:close/>
                                    <a:moveTo>
                                      <a:pt x="118" y="0"/>
                                    </a:moveTo>
                                    <a:cubicBezTo>
                                      <a:pt x="109" y="0"/>
                                      <a:pt x="101" y="0"/>
                                      <a:pt x="92" y="0"/>
                                    </a:cubicBezTo>
                                    <a:cubicBezTo>
                                      <a:pt x="92" y="6"/>
                                      <a:pt x="92" y="11"/>
                                      <a:pt x="92" y="16"/>
                                    </a:cubicBezTo>
                                    <a:cubicBezTo>
                                      <a:pt x="90" y="15"/>
                                      <a:pt x="88" y="13"/>
                                      <a:pt x="86" y="12"/>
                                    </a:cubicBezTo>
                                    <a:cubicBezTo>
                                      <a:pt x="83" y="13"/>
                                      <a:pt x="82" y="15"/>
                                      <a:pt x="80" y="16"/>
                                    </a:cubicBezTo>
                                    <a:cubicBezTo>
                                      <a:pt x="80" y="11"/>
                                      <a:pt x="80" y="6"/>
                                      <a:pt x="80" y="0"/>
                                    </a:cubicBezTo>
                                    <a:cubicBezTo>
                                      <a:pt x="76" y="0"/>
                                      <a:pt x="72" y="0"/>
                                      <a:pt x="69" y="0"/>
                                    </a:cubicBezTo>
                                    <a:cubicBezTo>
                                      <a:pt x="69" y="45"/>
                                      <a:pt x="69" y="89"/>
                                      <a:pt x="69" y="133"/>
                                    </a:cubicBezTo>
                                    <a:cubicBezTo>
                                      <a:pt x="85" y="134"/>
                                      <a:pt x="101" y="133"/>
                                      <a:pt x="117" y="134"/>
                                    </a:cubicBezTo>
                                    <a:cubicBezTo>
                                      <a:pt x="120" y="133"/>
                                      <a:pt x="124" y="134"/>
                                      <a:pt x="127" y="131"/>
                                    </a:cubicBezTo>
                                    <a:cubicBezTo>
                                      <a:pt x="131" y="129"/>
                                      <a:pt x="133" y="124"/>
                                      <a:pt x="133" y="119"/>
                                    </a:cubicBezTo>
                                    <a:cubicBezTo>
                                      <a:pt x="133" y="84"/>
                                      <a:pt x="133" y="50"/>
                                      <a:pt x="133" y="16"/>
                                    </a:cubicBezTo>
                                    <a:cubicBezTo>
                                      <a:pt x="134" y="7"/>
                                      <a:pt x="126" y="0"/>
                                      <a:pt x="118" y="0"/>
                                    </a:cubicBezTo>
                                    <a:close/>
                                    <a:moveTo>
                                      <a:pt x="123" y="93"/>
                                    </a:moveTo>
                                    <a:cubicBezTo>
                                      <a:pt x="109" y="93"/>
                                      <a:pt x="94" y="93"/>
                                      <a:pt x="80" y="93"/>
                                    </a:cubicBezTo>
                                    <a:cubicBezTo>
                                      <a:pt x="80" y="92"/>
                                      <a:pt x="80" y="91"/>
                                      <a:pt x="80" y="90"/>
                                    </a:cubicBezTo>
                                    <a:cubicBezTo>
                                      <a:pt x="94" y="90"/>
                                      <a:pt x="109" y="90"/>
                                      <a:pt x="123" y="90"/>
                                    </a:cubicBezTo>
                                    <a:cubicBezTo>
                                      <a:pt x="123" y="91"/>
                                      <a:pt x="123" y="92"/>
                                      <a:pt x="123" y="93"/>
                                    </a:cubicBezTo>
                                    <a:close/>
                                    <a:moveTo>
                                      <a:pt x="123" y="81"/>
                                    </a:moveTo>
                                    <a:cubicBezTo>
                                      <a:pt x="109" y="81"/>
                                      <a:pt x="94" y="81"/>
                                      <a:pt x="80" y="81"/>
                                    </a:cubicBezTo>
                                    <a:cubicBezTo>
                                      <a:pt x="80" y="80"/>
                                      <a:pt x="80" y="79"/>
                                      <a:pt x="80" y="77"/>
                                    </a:cubicBezTo>
                                    <a:cubicBezTo>
                                      <a:pt x="94" y="77"/>
                                      <a:pt x="109" y="77"/>
                                      <a:pt x="123" y="77"/>
                                    </a:cubicBezTo>
                                    <a:cubicBezTo>
                                      <a:pt x="123" y="79"/>
                                      <a:pt x="123" y="80"/>
                                      <a:pt x="123" y="81"/>
                                    </a:cubicBezTo>
                                    <a:close/>
                                    <a:moveTo>
                                      <a:pt x="123" y="69"/>
                                    </a:moveTo>
                                    <a:cubicBezTo>
                                      <a:pt x="109" y="69"/>
                                      <a:pt x="94" y="69"/>
                                      <a:pt x="80" y="69"/>
                                    </a:cubicBezTo>
                                    <a:cubicBezTo>
                                      <a:pt x="80" y="68"/>
                                      <a:pt x="80" y="67"/>
                                      <a:pt x="80" y="66"/>
                                    </a:cubicBezTo>
                                    <a:cubicBezTo>
                                      <a:pt x="94" y="66"/>
                                      <a:pt x="109" y="66"/>
                                      <a:pt x="123" y="66"/>
                                    </a:cubicBezTo>
                                    <a:cubicBezTo>
                                      <a:pt x="123" y="67"/>
                                      <a:pt x="123" y="68"/>
                                      <a:pt x="123" y="69"/>
                                    </a:cubicBezTo>
                                    <a:close/>
                                    <a:moveTo>
                                      <a:pt x="123" y="57"/>
                                    </a:moveTo>
                                    <a:cubicBezTo>
                                      <a:pt x="109" y="57"/>
                                      <a:pt x="94" y="57"/>
                                      <a:pt x="80" y="57"/>
                                    </a:cubicBezTo>
                                    <a:cubicBezTo>
                                      <a:pt x="80" y="56"/>
                                      <a:pt x="80" y="55"/>
                                      <a:pt x="80" y="54"/>
                                    </a:cubicBezTo>
                                    <a:cubicBezTo>
                                      <a:pt x="94" y="54"/>
                                      <a:pt x="109" y="54"/>
                                      <a:pt x="123" y="54"/>
                                    </a:cubicBezTo>
                                    <a:cubicBezTo>
                                      <a:pt x="123" y="55"/>
                                      <a:pt x="123" y="56"/>
                                      <a:pt x="123" y="57"/>
                                    </a:cubicBezTo>
                                    <a:close/>
                                    <a:moveTo>
                                      <a:pt x="123" y="45"/>
                                    </a:moveTo>
                                    <a:cubicBezTo>
                                      <a:pt x="109" y="45"/>
                                      <a:pt x="94" y="45"/>
                                      <a:pt x="80" y="45"/>
                                    </a:cubicBezTo>
                                    <a:cubicBezTo>
                                      <a:pt x="80" y="44"/>
                                      <a:pt x="80" y="43"/>
                                      <a:pt x="80" y="42"/>
                                    </a:cubicBezTo>
                                    <a:cubicBezTo>
                                      <a:pt x="94" y="42"/>
                                      <a:pt x="109" y="42"/>
                                      <a:pt x="123" y="42"/>
                                    </a:cubicBezTo>
                                    <a:cubicBezTo>
                                      <a:pt x="123" y="43"/>
                                      <a:pt x="123" y="44"/>
                                      <a:pt x="123" y="45"/>
                                    </a:cubicBezTo>
                                    <a:close/>
                                    <a:moveTo>
                                      <a:pt x="123" y="45"/>
                                    </a:moveTo>
                                    <a:cubicBezTo>
                                      <a:pt x="123" y="45"/>
                                      <a:pt x="123" y="45"/>
                                      <a:pt x="123" y="4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" name="Freeform 1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50509" y="0"/>
                                <a:ext cx="253462" cy="223185"/>
                              </a:xfrm>
                              <a:custGeom>
                                <a:avLst/>
                                <a:gdLst>
                                  <a:gd name="T0" fmla="*/ 147 w 152"/>
                                  <a:gd name="T1" fmla="*/ 134 h 134"/>
                                  <a:gd name="T2" fmla="*/ 0 w 152"/>
                                  <a:gd name="T3" fmla="*/ 15 h 134"/>
                                  <a:gd name="T4" fmla="*/ 24 w 152"/>
                                  <a:gd name="T5" fmla="*/ 5 h 134"/>
                                  <a:gd name="T6" fmla="*/ 47 w 152"/>
                                  <a:gd name="T7" fmla="*/ 5 h 134"/>
                                  <a:gd name="T8" fmla="*/ 104 w 152"/>
                                  <a:gd name="T9" fmla="*/ 5 h 134"/>
                                  <a:gd name="T10" fmla="*/ 128 w 152"/>
                                  <a:gd name="T11" fmla="*/ 5 h 134"/>
                                  <a:gd name="T12" fmla="*/ 152 w 152"/>
                                  <a:gd name="T13" fmla="*/ 15 h 134"/>
                                  <a:gd name="T14" fmla="*/ 128 w 152"/>
                                  <a:gd name="T15" fmla="*/ 19 h 134"/>
                                  <a:gd name="T16" fmla="*/ 109 w 152"/>
                                  <a:gd name="T17" fmla="*/ 29 h 134"/>
                                  <a:gd name="T18" fmla="*/ 47 w 152"/>
                                  <a:gd name="T19" fmla="*/ 19 h 134"/>
                                  <a:gd name="T20" fmla="*/ 28 w 152"/>
                                  <a:gd name="T21" fmla="*/ 29 h 134"/>
                                  <a:gd name="T22" fmla="*/ 9 w 152"/>
                                  <a:gd name="T23" fmla="*/ 19 h 134"/>
                                  <a:gd name="T24" fmla="*/ 119 w 152"/>
                                  <a:gd name="T25" fmla="*/ 19 h 134"/>
                                  <a:gd name="T26" fmla="*/ 114 w 152"/>
                                  <a:gd name="T27" fmla="*/ 19 h 134"/>
                                  <a:gd name="T28" fmla="*/ 38 w 152"/>
                                  <a:gd name="T29" fmla="*/ 10 h 134"/>
                                  <a:gd name="T30" fmla="*/ 38 w 152"/>
                                  <a:gd name="T31" fmla="*/ 19 h 134"/>
                                  <a:gd name="T32" fmla="*/ 123 w 152"/>
                                  <a:gd name="T33" fmla="*/ 76 h 134"/>
                                  <a:gd name="T34" fmla="*/ 100 w 152"/>
                                  <a:gd name="T35" fmla="*/ 53 h 134"/>
                                  <a:gd name="T36" fmla="*/ 128 w 152"/>
                                  <a:gd name="T37" fmla="*/ 53 h 134"/>
                                  <a:gd name="T38" fmla="*/ 109 w 152"/>
                                  <a:gd name="T39" fmla="*/ 57 h 134"/>
                                  <a:gd name="T40" fmla="*/ 128 w 152"/>
                                  <a:gd name="T41" fmla="*/ 91 h 134"/>
                                  <a:gd name="T42" fmla="*/ 104 w 152"/>
                                  <a:gd name="T43" fmla="*/ 115 h 134"/>
                                  <a:gd name="T44" fmla="*/ 104 w 152"/>
                                  <a:gd name="T45" fmla="*/ 86 h 134"/>
                                  <a:gd name="T46" fmla="*/ 119 w 152"/>
                                  <a:gd name="T47" fmla="*/ 105 h 134"/>
                                  <a:gd name="T48" fmla="*/ 109 w 152"/>
                                  <a:gd name="T49" fmla="*/ 105 h 134"/>
                                  <a:gd name="T50" fmla="*/ 90 w 152"/>
                                  <a:gd name="T51" fmla="*/ 72 h 134"/>
                                  <a:gd name="T52" fmla="*/ 62 w 152"/>
                                  <a:gd name="T53" fmla="*/ 72 h 134"/>
                                  <a:gd name="T54" fmla="*/ 85 w 152"/>
                                  <a:gd name="T55" fmla="*/ 48 h 134"/>
                                  <a:gd name="T56" fmla="*/ 81 w 152"/>
                                  <a:gd name="T57" fmla="*/ 57 h 134"/>
                                  <a:gd name="T58" fmla="*/ 81 w 152"/>
                                  <a:gd name="T59" fmla="*/ 67 h 134"/>
                                  <a:gd name="T60" fmla="*/ 85 w 152"/>
                                  <a:gd name="T61" fmla="*/ 115 h 134"/>
                                  <a:gd name="T62" fmla="*/ 62 w 152"/>
                                  <a:gd name="T63" fmla="*/ 91 h 134"/>
                                  <a:gd name="T64" fmla="*/ 90 w 152"/>
                                  <a:gd name="T65" fmla="*/ 91 h 134"/>
                                  <a:gd name="T66" fmla="*/ 71 w 152"/>
                                  <a:gd name="T67" fmla="*/ 95 h 134"/>
                                  <a:gd name="T68" fmla="*/ 52 w 152"/>
                                  <a:gd name="T69" fmla="*/ 53 h 134"/>
                                  <a:gd name="T70" fmla="*/ 28 w 152"/>
                                  <a:gd name="T71" fmla="*/ 76 h 134"/>
                                  <a:gd name="T72" fmla="*/ 28 w 152"/>
                                  <a:gd name="T73" fmla="*/ 48 h 134"/>
                                  <a:gd name="T74" fmla="*/ 43 w 152"/>
                                  <a:gd name="T75" fmla="*/ 67 h 134"/>
                                  <a:gd name="T76" fmla="*/ 33 w 152"/>
                                  <a:gd name="T77" fmla="*/ 67 h 134"/>
                                  <a:gd name="T78" fmla="*/ 52 w 152"/>
                                  <a:gd name="T79" fmla="*/ 91 h 134"/>
                                  <a:gd name="T80" fmla="*/ 28 w 152"/>
                                  <a:gd name="T81" fmla="*/ 115 h 134"/>
                                  <a:gd name="T82" fmla="*/ 28 w 152"/>
                                  <a:gd name="T83" fmla="*/ 86 h 134"/>
                                  <a:gd name="T84" fmla="*/ 43 w 152"/>
                                  <a:gd name="T85" fmla="*/ 95 h 134"/>
                                  <a:gd name="T86" fmla="*/ 43 w 152"/>
                                  <a:gd name="T87" fmla="*/ 105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52" h="134">
                                    <a:moveTo>
                                      <a:pt x="152" y="15"/>
                                    </a:moveTo>
                                    <a:cubicBezTo>
                                      <a:pt x="152" y="129"/>
                                      <a:pt x="152" y="129"/>
                                      <a:pt x="152" y="129"/>
                                    </a:cubicBezTo>
                                    <a:cubicBezTo>
                                      <a:pt x="152" y="131"/>
                                      <a:pt x="150" y="134"/>
                                      <a:pt x="147" y="134"/>
                                    </a:cubicBezTo>
                                    <a:cubicBezTo>
                                      <a:pt x="5" y="134"/>
                                      <a:pt x="5" y="134"/>
                                      <a:pt x="5" y="134"/>
                                    </a:cubicBezTo>
                                    <a:cubicBezTo>
                                      <a:pt x="2" y="134"/>
                                      <a:pt x="0" y="131"/>
                                      <a:pt x="0" y="129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2"/>
                                      <a:pt x="2" y="10"/>
                                      <a:pt x="5" y="10"/>
                                    </a:cubicBez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3"/>
                                      <a:pt x="26" y="0"/>
                                      <a:pt x="28" y="0"/>
                                    </a:cubicBezTo>
                                    <a:cubicBezTo>
                                      <a:pt x="43" y="0"/>
                                      <a:pt x="43" y="0"/>
                                      <a:pt x="43" y="0"/>
                                    </a:cubicBezTo>
                                    <a:cubicBezTo>
                                      <a:pt x="45" y="0"/>
                                      <a:pt x="47" y="3"/>
                                      <a:pt x="47" y="5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104" y="10"/>
                                      <a:pt x="104" y="10"/>
                                      <a:pt x="104" y="10"/>
                                    </a:cubicBezTo>
                                    <a:cubicBezTo>
                                      <a:pt x="104" y="5"/>
                                      <a:pt x="104" y="5"/>
                                      <a:pt x="104" y="5"/>
                                    </a:cubicBezTo>
                                    <a:cubicBezTo>
                                      <a:pt x="104" y="3"/>
                                      <a:pt x="107" y="0"/>
                                      <a:pt x="109" y="0"/>
                                    </a:cubicBezTo>
                                    <a:cubicBezTo>
                                      <a:pt x="123" y="0"/>
                                      <a:pt x="123" y="0"/>
                                      <a:pt x="123" y="0"/>
                                    </a:cubicBezTo>
                                    <a:cubicBezTo>
                                      <a:pt x="126" y="0"/>
                                      <a:pt x="128" y="3"/>
                                      <a:pt x="128" y="5"/>
                                    </a:cubicBezTo>
                                    <a:cubicBezTo>
                                      <a:pt x="128" y="10"/>
                                      <a:pt x="128" y="10"/>
                                      <a:pt x="128" y="10"/>
                                    </a:cubicBezTo>
                                    <a:cubicBezTo>
                                      <a:pt x="147" y="10"/>
                                      <a:pt x="147" y="10"/>
                                      <a:pt x="147" y="10"/>
                                    </a:cubicBezTo>
                                    <a:cubicBezTo>
                                      <a:pt x="150" y="10"/>
                                      <a:pt x="152" y="12"/>
                                      <a:pt x="152" y="15"/>
                                    </a:cubicBezTo>
                                    <a:close/>
                                    <a:moveTo>
                                      <a:pt x="142" y="124"/>
                                    </a:moveTo>
                                    <a:cubicBezTo>
                                      <a:pt x="142" y="19"/>
                                      <a:pt x="142" y="19"/>
                                      <a:pt x="142" y="19"/>
                                    </a:cubicBezTo>
                                    <a:cubicBezTo>
                                      <a:pt x="128" y="19"/>
                                      <a:pt x="128" y="19"/>
                                      <a:pt x="128" y="19"/>
                                    </a:cubicBezTo>
                                    <a:cubicBezTo>
                                      <a:pt x="128" y="24"/>
                                      <a:pt x="128" y="24"/>
                                      <a:pt x="128" y="24"/>
                                    </a:cubicBezTo>
                                    <a:cubicBezTo>
                                      <a:pt x="128" y="27"/>
                                      <a:pt x="126" y="29"/>
                                      <a:pt x="123" y="29"/>
                                    </a:cubicBezTo>
                                    <a:cubicBezTo>
                                      <a:pt x="109" y="29"/>
                                      <a:pt x="109" y="29"/>
                                      <a:pt x="109" y="29"/>
                                    </a:cubicBezTo>
                                    <a:cubicBezTo>
                                      <a:pt x="107" y="29"/>
                                      <a:pt x="104" y="27"/>
                                      <a:pt x="104" y="24"/>
                                    </a:cubicBezTo>
                                    <a:cubicBezTo>
                                      <a:pt x="104" y="19"/>
                                      <a:pt x="104" y="19"/>
                                      <a:pt x="104" y="19"/>
                                    </a:cubicBezTo>
                                    <a:cubicBezTo>
                                      <a:pt x="47" y="19"/>
                                      <a:pt x="47" y="19"/>
                                      <a:pt x="47" y="19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7"/>
                                      <a:pt x="45" y="29"/>
                                      <a:pt x="43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6" y="29"/>
                                      <a:pt x="24" y="27"/>
                                      <a:pt x="24" y="24"/>
                                    </a:cubicBezTo>
                                    <a:cubicBezTo>
                                      <a:pt x="24" y="19"/>
                                      <a:pt x="24" y="19"/>
                                      <a:pt x="24" y="19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9" y="124"/>
                                      <a:pt x="9" y="124"/>
                                      <a:pt x="9" y="124"/>
                                    </a:cubicBezTo>
                                    <a:cubicBezTo>
                                      <a:pt x="142" y="124"/>
                                      <a:pt x="142" y="124"/>
                                      <a:pt x="142" y="124"/>
                                    </a:cubicBezTo>
                                    <a:close/>
                                    <a:moveTo>
                                      <a:pt x="119" y="19"/>
                                    </a:moveTo>
                                    <a:cubicBezTo>
                                      <a:pt x="119" y="10"/>
                                      <a:pt x="119" y="10"/>
                                      <a:pt x="119" y="10"/>
                                    </a:cubicBezTo>
                                    <a:cubicBezTo>
                                      <a:pt x="114" y="10"/>
                                      <a:pt x="114" y="10"/>
                                      <a:pt x="114" y="10"/>
                                    </a:cubicBezTo>
                                    <a:cubicBezTo>
                                      <a:pt x="114" y="19"/>
                                      <a:pt x="114" y="19"/>
                                      <a:pt x="114" y="19"/>
                                    </a:cubicBezTo>
                                    <a:cubicBezTo>
                                      <a:pt x="119" y="19"/>
                                      <a:pt x="119" y="19"/>
                                      <a:pt x="119" y="19"/>
                                    </a:cubicBezTo>
                                    <a:close/>
                                    <a:moveTo>
                                      <a:pt x="38" y="19"/>
                                    </a:moveTo>
                                    <a:cubicBezTo>
                                      <a:pt x="38" y="10"/>
                                      <a:pt x="38" y="10"/>
                                      <a:pt x="38" y="10"/>
                                    </a:cubicBezTo>
                                    <a:cubicBezTo>
                                      <a:pt x="33" y="10"/>
                                      <a:pt x="33" y="10"/>
                                      <a:pt x="33" y="10"/>
                                    </a:cubicBezTo>
                                    <a:cubicBezTo>
                                      <a:pt x="33" y="19"/>
                                      <a:pt x="33" y="19"/>
                                      <a:pt x="33" y="19"/>
                                    </a:cubicBezTo>
                                    <a:cubicBezTo>
                                      <a:pt x="38" y="19"/>
                                      <a:pt x="38" y="19"/>
                                      <a:pt x="38" y="19"/>
                                    </a:cubicBezTo>
                                    <a:close/>
                                    <a:moveTo>
                                      <a:pt x="128" y="53"/>
                                    </a:moveTo>
                                    <a:cubicBezTo>
                                      <a:pt x="128" y="72"/>
                                      <a:pt x="128" y="72"/>
                                      <a:pt x="128" y="72"/>
                                    </a:cubicBezTo>
                                    <a:cubicBezTo>
                                      <a:pt x="128" y="74"/>
                                      <a:pt x="126" y="76"/>
                                      <a:pt x="123" y="76"/>
                                    </a:cubicBezTo>
                                    <a:cubicBezTo>
                                      <a:pt x="104" y="76"/>
                                      <a:pt x="104" y="76"/>
                                      <a:pt x="104" y="76"/>
                                    </a:cubicBezTo>
                                    <a:cubicBezTo>
                                      <a:pt x="102" y="76"/>
                                      <a:pt x="100" y="74"/>
                                      <a:pt x="100" y="72"/>
                                    </a:cubicBezTo>
                                    <a:cubicBezTo>
                                      <a:pt x="100" y="53"/>
                                      <a:pt x="100" y="53"/>
                                      <a:pt x="100" y="53"/>
                                    </a:cubicBezTo>
                                    <a:cubicBezTo>
                                      <a:pt x="100" y="50"/>
                                      <a:pt x="102" y="48"/>
                                      <a:pt x="104" y="48"/>
                                    </a:cubicBezTo>
                                    <a:cubicBezTo>
                                      <a:pt x="123" y="48"/>
                                      <a:pt x="123" y="48"/>
                                      <a:pt x="123" y="48"/>
                                    </a:cubicBezTo>
                                    <a:cubicBezTo>
                                      <a:pt x="126" y="48"/>
                                      <a:pt x="128" y="50"/>
                                      <a:pt x="128" y="53"/>
                                    </a:cubicBezTo>
                                    <a:close/>
                                    <a:moveTo>
                                      <a:pt x="119" y="67"/>
                                    </a:moveTo>
                                    <a:cubicBezTo>
                                      <a:pt x="119" y="57"/>
                                      <a:pt x="119" y="57"/>
                                      <a:pt x="119" y="57"/>
                                    </a:cubicBezTo>
                                    <a:cubicBezTo>
                                      <a:pt x="109" y="57"/>
                                      <a:pt x="109" y="57"/>
                                      <a:pt x="109" y="57"/>
                                    </a:cubicBezTo>
                                    <a:cubicBezTo>
                                      <a:pt x="109" y="67"/>
                                      <a:pt x="109" y="67"/>
                                      <a:pt x="109" y="67"/>
                                    </a:cubicBezTo>
                                    <a:cubicBezTo>
                                      <a:pt x="119" y="67"/>
                                      <a:pt x="119" y="67"/>
                                      <a:pt x="119" y="67"/>
                                    </a:cubicBezTo>
                                    <a:close/>
                                    <a:moveTo>
                                      <a:pt x="128" y="91"/>
                                    </a:moveTo>
                                    <a:cubicBezTo>
                                      <a:pt x="128" y="110"/>
                                      <a:pt x="128" y="110"/>
                                      <a:pt x="128" y="110"/>
                                    </a:cubicBezTo>
                                    <a:cubicBezTo>
                                      <a:pt x="128" y="112"/>
                                      <a:pt x="126" y="115"/>
                                      <a:pt x="123" y="115"/>
                                    </a:cubicBezTo>
                                    <a:cubicBezTo>
                                      <a:pt x="104" y="115"/>
                                      <a:pt x="104" y="115"/>
                                      <a:pt x="104" y="115"/>
                                    </a:cubicBezTo>
                                    <a:cubicBezTo>
                                      <a:pt x="102" y="115"/>
                                      <a:pt x="100" y="112"/>
                                      <a:pt x="100" y="110"/>
                                    </a:cubicBezTo>
                                    <a:cubicBezTo>
                                      <a:pt x="100" y="91"/>
                                      <a:pt x="100" y="91"/>
                                      <a:pt x="100" y="91"/>
                                    </a:cubicBezTo>
                                    <a:cubicBezTo>
                                      <a:pt x="100" y="88"/>
                                      <a:pt x="102" y="86"/>
                                      <a:pt x="104" y="86"/>
                                    </a:cubicBezTo>
                                    <a:cubicBezTo>
                                      <a:pt x="123" y="86"/>
                                      <a:pt x="123" y="86"/>
                                      <a:pt x="123" y="86"/>
                                    </a:cubicBezTo>
                                    <a:cubicBezTo>
                                      <a:pt x="126" y="86"/>
                                      <a:pt x="128" y="88"/>
                                      <a:pt x="128" y="91"/>
                                    </a:cubicBezTo>
                                    <a:close/>
                                    <a:moveTo>
                                      <a:pt x="119" y="105"/>
                                    </a:moveTo>
                                    <a:cubicBezTo>
                                      <a:pt x="119" y="95"/>
                                      <a:pt x="119" y="95"/>
                                      <a:pt x="119" y="95"/>
                                    </a:cubicBezTo>
                                    <a:cubicBezTo>
                                      <a:pt x="109" y="95"/>
                                      <a:pt x="109" y="95"/>
                                      <a:pt x="109" y="95"/>
                                    </a:cubicBezTo>
                                    <a:cubicBezTo>
                                      <a:pt x="109" y="105"/>
                                      <a:pt x="109" y="105"/>
                                      <a:pt x="109" y="105"/>
                                    </a:cubicBezTo>
                                    <a:cubicBezTo>
                                      <a:pt x="119" y="105"/>
                                      <a:pt x="119" y="105"/>
                                      <a:pt x="119" y="105"/>
                                    </a:cubicBezTo>
                                    <a:close/>
                                    <a:moveTo>
                                      <a:pt x="90" y="53"/>
                                    </a:moveTo>
                                    <a:cubicBezTo>
                                      <a:pt x="90" y="72"/>
                                      <a:pt x="90" y="72"/>
                                      <a:pt x="90" y="72"/>
                                    </a:cubicBezTo>
                                    <a:cubicBezTo>
                                      <a:pt x="90" y="74"/>
                                      <a:pt x="88" y="76"/>
                                      <a:pt x="85" y="76"/>
                                    </a:cubicBezTo>
                                    <a:cubicBezTo>
                                      <a:pt x="66" y="76"/>
                                      <a:pt x="66" y="76"/>
                                      <a:pt x="66" y="76"/>
                                    </a:cubicBezTo>
                                    <a:cubicBezTo>
                                      <a:pt x="64" y="76"/>
                                      <a:pt x="62" y="74"/>
                                      <a:pt x="62" y="72"/>
                                    </a:cubicBezTo>
                                    <a:cubicBezTo>
                                      <a:pt x="62" y="53"/>
                                      <a:pt x="62" y="53"/>
                                      <a:pt x="62" y="53"/>
                                    </a:cubicBezTo>
                                    <a:cubicBezTo>
                                      <a:pt x="62" y="50"/>
                                      <a:pt x="64" y="48"/>
                                      <a:pt x="66" y="48"/>
                                    </a:cubicBezTo>
                                    <a:cubicBezTo>
                                      <a:pt x="85" y="48"/>
                                      <a:pt x="85" y="48"/>
                                      <a:pt x="85" y="48"/>
                                    </a:cubicBezTo>
                                    <a:cubicBezTo>
                                      <a:pt x="88" y="48"/>
                                      <a:pt x="90" y="50"/>
                                      <a:pt x="90" y="53"/>
                                    </a:cubicBezTo>
                                    <a:close/>
                                    <a:moveTo>
                                      <a:pt x="81" y="67"/>
                                    </a:moveTo>
                                    <a:cubicBezTo>
                                      <a:pt x="81" y="57"/>
                                      <a:pt x="81" y="57"/>
                                      <a:pt x="81" y="57"/>
                                    </a:cubicBezTo>
                                    <a:cubicBezTo>
                                      <a:pt x="71" y="57"/>
                                      <a:pt x="71" y="57"/>
                                      <a:pt x="71" y="57"/>
                                    </a:cubicBezTo>
                                    <a:cubicBezTo>
                                      <a:pt x="71" y="67"/>
                                      <a:pt x="71" y="67"/>
                                      <a:pt x="71" y="67"/>
                                    </a:cubicBezTo>
                                    <a:cubicBezTo>
                                      <a:pt x="81" y="67"/>
                                      <a:pt x="81" y="67"/>
                                      <a:pt x="81" y="67"/>
                                    </a:cubicBezTo>
                                    <a:close/>
                                    <a:moveTo>
                                      <a:pt x="90" y="91"/>
                                    </a:moveTo>
                                    <a:cubicBezTo>
                                      <a:pt x="90" y="110"/>
                                      <a:pt x="90" y="110"/>
                                      <a:pt x="90" y="110"/>
                                    </a:cubicBezTo>
                                    <a:cubicBezTo>
                                      <a:pt x="90" y="112"/>
                                      <a:pt x="88" y="115"/>
                                      <a:pt x="85" y="115"/>
                                    </a:cubicBezTo>
                                    <a:cubicBezTo>
                                      <a:pt x="66" y="115"/>
                                      <a:pt x="66" y="115"/>
                                      <a:pt x="66" y="115"/>
                                    </a:cubicBezTo>
                                    <a:cubicBezTo>
                                      <a:pt x="64" y="115"/>
                                      <a:pt x="62" y="112"/>
                                      <a:pt x="62" y="110"/>
                                    </a:cubicBezTo>
                                    <a:cubicBezTo>
                                      <a:pt x="62" y="91"/>
                                      <a:pt x="62" y="91"/>
                                      <a:pt x="62" y="91"/>
                                    </a:cubicBezTo>
                                    <a:cubicBezTo>
                                      <a:pt x="62" y="88"/>
                                      <a:pt x="64" y="86"/>
                                      <a:pt x="66" y="86"/>
                                    </a:cubicBezTo>
                                    <a:cubicBezTo>
                                      <a:pt x="85" y="86"/>
                                      <a:pt x="85" y="86"/>
                                      <a:pt x="85" y="86"/>
                                    </a:cubicBezTo>
                                    <a:cubicBezTo>
                                      <a:pt x="88" y="86"/>
                                      <a:pt x="90" y="88"/>
                                      <a:pt x="90" y="91"/>
                                    </a:cubicBezTo>
                                    <a:close/>
                                    <a:moveTo>
                                      <a:pt x="81" y="105"/>
                                    </a:moveTo>
                                    <a:cubicBezTo>
                                      <a:pt x="81" y="95"/>
                                      <a:pt x="81" y="95"/>
                                      <a:pt x="8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5"/>
                                    </a:cubicBezTo>
                                    <a:cubicBezTo>
                                      <a:pt x="71" y="105"/>
                                      <a:pt x="71" y="105"/>
                                      <a:pt x="71" y="105"/>
                                    </a:cubicBezTo>
                                    <a:cubicBezTo>
                                      <a:pt x="81" y="105"/>
                                      <a:pt x="81" y="105"/>
                                      <a:pt x="81" y="105"/>
                                    </a:cubicBezTo>
                                    <a:close/>
                                    <a:moveTo>
                                      <a:pt x="52" y="53"/>
                                    </a:moveTo>
                                    <a:cubicBezTo>
                                      <a:pt x="52" y="72"/>
                                      <a:pt x="52" y="72"/>
                                      <a:pt x="52" y="72"/>
                                    </a:cubicBezTo>
                                    <a:cubicBezTo>
                                      <a:pt x="52" y="74"/>
                                      <a:pt x="50" y="76"/>
                                      <a:pt x="47" y="76"/>
                                    </a:cubicBezTo>
                                    <a:cubicBezTo>
                                      <a:pt x="28" y="76"/>
                                      <a:pt x="28" y="76"/>
                                      <a:pt x="28" y="76"/>
                                    </a:cubicBezTo>
                                    <a:cubicBezTo>
                                      <a:pt x="26" y="76"/>
                                      <a:pt x="24" y="74"/>
                                      <a:pt x="24" y="72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cubicBezTo>
                                      <a:pt x="24" y="50"/>
                                      <a:pt x="26" y="48"/>
                                      <a:pt x="28" y="48"/>
                                    </a:cubicBezTo>
                                    <a:cubicBezTo>
                                      <a:pt x="47" y="48"/>
                                      <a:pt x="47" y="48"/>
                                      <a:pt x="47" y="48"/>
                                    </a:cubicBezTo>
                                    <a:cubicBezTo>
                                      <a:pt x="50" y="48"/>
                                      <a:pt x="52" y="50"/>
                                      <a:pt x="52" y="53"/>
                                    </a:cubicBezTo>
                                    <a:close/>
                                    <a:moveTo>
                                      <a:pt x="43" y="67"/>
                                    </a:moveTo>
                                    <a:cubicBezTo>
                                      <a:pt x="43" y="57"/>
                                      <a:pt x="43" y="57"/>
                                      <a:pt x="43" y="57"/>
                                    </a:cubicBezTo>
                                    <a:cubicBezTo>
                                      <a:pt x="33" y="57"/>
                                      <a:pt x="33" y="57"/>
                                      <a:pt x="33" y="57"/>
                                    </a:cubicBezTo>
                                    <a:cubicBezTo>
                                      <a:pt x="33" y="67"/>
                                      <a:pt x="33" y="67"/>
                                      <a:pt x="33" y="67"/>
                                    </a:cubicBezTo>
                                    <a:cubicBezTo>
                                      <a:pt x="43" y="67"/>
                                      <a:pt x="43" y="67"/>
                                      <a:pt x="43" y="67"/>
                                    </a:cubicBezTo>
                                    <a:close/>
                                    <a:moveTo>
                                      <a:pt x="47" y="86"/>
                                    </a:moveTo>
                                    <a:cubicBezTo>
                                      <a:pt x="50" y="86"/>
                                      <a:pt x="52" y="88"/>
                                      <a:pt x="52" y="91"/>
                                    </a:cubicBezTo>
                                    <a:cubicBezTo>
                                      <a:pt x="52" y="110"/>
                                      <a:pt x="52" y="110"/>
                                      <a:pt x="52" y="110"/>
                                    </a:cubicBezTo>
                                    <a:cubicBezTo>
                                      <a:pt x="52" y="112"/>
                                      <a:pt x="50" y="115"/>
                                      <a:pt x="47" y="115"/>
                                    </a:cubicBezTo>
                                    <a:cubicBezTo>
                                      <a:pt x="28" y="115"/>
                                      <a:pt x="28" y="115"/>
                                      <a:pt x="28" y="115"/>
                                    </a:cubicBezTo>
                                    <a:cubicBezTo>
                                      <a:pt x="26" y="115"/>
                                      <a:pt x="24" y="112"/>
                                      <a:pt x="24" y="110"/>
                                    </a:cubicBezTo>
                                    <a:cubicBezTo>
                                      <a:pt x="24" y="91"/>
                                      <a:pt x="24" y="91"/>
                                      <a:pt x="24" y="91"/>
                                    </a:cubicBezTo>
                                    <a:cubicBezTo>
                                      <a:pt x="24" y="88"/>
                                      <a:pt x="26" y="86"/>
                                      <a:pt x="28" y="86"/>
                                    </a:cubicBezTo>
                                    <a:cubicBezTo>
                                      <a:pt x="47" y="86"/>
                                      <a:pt x="47" y="86"/>
                                      <a:pt x="47" y="86"/>
                                    </a:cubicBezTo>
                                    <a:close/>
                                    <a:moveTo>
                                      <a:pt x="43" y="105"/>
                                    </a:moveTo>
                                    <a:cubicBezTo>
                                      <a:pt x="43" y="95"/>
                                      <a:pt x="43" y="95"/>
                                      <a:pt x="43" y="95"/>
                                    </a:cubicBezTo>
                                    <a:cubicBezTo>
                                      <a:pt x="33" y="95"/>
                                      <a:pt x="33" y="95"/>
                                      <a:pt x="33" y="95"/>
                                    </a:cubicBezTo>
                                    <a:cubicBezTo>
                                      <a:pt x="33" y="105"/>
                                      <a:pt x="33" y="105"/>
                                      <a:pt x="33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lose/>
                                    <a:moveTo>
                                      <a:pt x="43" y="105"/>
                                    </a:move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01" name="组合 104"/>
                          <wpg:cNvGrpSpPr/>
                          <wpg:grpSpPr>
                            <a:xfrm>
                              <a:off x="0" y="0"/>
                              <a:ext cx="5486687" cy="222878"/>
                              <a:chOff x="0" y="0"/>
                              <a:chExt cx="5487167" cy="223185"/>
                            </a:xfrm>
                            <a:grpFill/>
                          </wpg:grpSpPr>
                          <wps:wsp>
                            <wps:cNvPr id="105" name="Freeform 8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85 h 102"/>
                                  <a:gd name="T2" fmla="*/ 59 w 102"/>
                                  <a:gd name="T3" fmla="*/ 64 h 102"/>
                                  <a:gd name="T4" fmla="*/ 59 w 102"/>
                                  <a:gd name="T5" fmla="*/ 58 h 102"/>
                                  <a:gd name="T6" fmla="*/ 76 w 102"/>
                                  <a:gd name="T7" fmla="*/ 30 h 102"/>
                                  <a:gd name="T8" fmla="*/ 51 w 102"/>
                                  <a:gd name="T9" fmla="*/ 0 h 102"/>
                                  <a:gd name="T10" fmla="*/ 25 w 102"/>
                                  <a:gd name="T11" fmla="*/ 30 h 102"/>
                                  <a:gd name="T12" fmla="*/ 42 w 102"/>
                                  <a:gd name="T13" fmla="*/ 58 h 102"/>
                                  <a:gd name="T14" fmla="*/ 42 w 102"/>
                                  <a:gd name="T15" fmla="*/ 64 h 102"/>
                                  <a:gd name="T16" fmla="*/ 0 w 102"/>
                                  <a:gd name="T17" fmla="*/ 85 h 102"/>
                                  <a:gd name="T18" fmla="*/ 0 w 102"/>
                                  <a:gd name="T19" fmla="*/ 102 h 102"/>
                                  <a:gd name="T20" fmla="*/ 102 w 102"/>
                                  <a:gd name="T21" fmla="*/ 102 h 102"/>
                                  <a:gd name="T22" fmla="*/ 102 w 102"/>
                                  <a:gd name="T23" fmla="*/ 85 h 102"/>
                                  <a:gd name="T24" fmla="*/ 102 w 102"/>
                                  <a:gd name="T25" fmla="*/ 85 h 102"/>
                                  <a:gd name="T26" fmla="*/ 102 w 102"/>
                                  <a:gd name="T27" fmla="*/ 85 h 102"/>
                                  <a:gd name="T28" fmla="*/ 102 w 102"/>
                                  <a:gd name="T29" fmla="*/ 85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2" h="102">
                                    <a:moveTo>
                                      <a:pt x="102" y="85"/>
                                    </a:moveTo>
                                    <a:cubicBezTo>
                                      <a:pt x="59" y="64"/>
                                      <a:pt x="59" y="64"/>
                                      <a:pt x="59" y="64"/>
                                    </a:cubicBezTo>
                                    <a:cubicBezTo>
                                      <a:pt x="59" y="58"/>
                                      <a:pt x="59" y="58"/>
                                      <a:pt x="59" y="58"/>
                                    </a:cubicBezTo>
                                    <a:cubicBezTo>
                                      <a:pt x="69" y="54"/>
                                      <a:pt x="76" y="43"/>
                                      <a:pt x="76" y="30"/>
                                    </a:cubicBezTo>
                                    <a:cubicBezTo>
                                      <a:pt x="76" y="7"/>
                                      <a:pt x="69" y="0"/>
                                      <a:pt x="51" y="0"/>
                                    </a:cubicBezTo>
                                    <a:cubicBezTo>
                                      <a:pt x="32" y="0"/>
                                      <a:pt x="25" y="7"/>
                                      <a:pt x="25" y="30"/>
                                    </a:cubicBezTo>
                                    <a:cubicBezTo>
                                      <a:pt x="25" y="43"/>
                                      <a:pt x="32" y="54"/>
                                      <a:pt x="42" y="58"/>
                                    </a:cubicBezTo>
                                    <a:cubicBezTo>
                                      <a:pt x="42" y="64"/>
                                      <a:pt x="42" y="64"/>
                                      <a:pt x="42" y="64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102" y="102"/>
                                      <a:pt x="102" y="102"/>
                                      <a:pt x="102" y="102"/>
                                    </a:cubicBez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  <a:close/>
                                    <a:moveTo>
                                      <a:pt x="102" y="85"/>
                                    </a:move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6" name="Freeform 8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949146" y="0"/>
                                <a:ext cx="250982" cy="223185"/>
                              </a:xfrm>
                              <a:custGeom>
                                <a:avLst/>
                                <a:gdLst>
                                  <a:gd name="T0" fmla="*/ 33 w 126"/>
                                  <a:gd name="T1" fmla="*/ 24 h 112"/>
                                  <a:gd name="T2" fmla="*/ 26 w 126"/>
                                  <a:gd name="T3" fmla="*/ 30 h 112"/>
                                  <a:gd name="T4" fmla="*/ 34 w 126"/>
                                  <a:gd name="T5" fmla="*/ 9 h 112"/>
                                  <a:gd name="T6" fmla="*/ 18 w 126"/>
                                  <a:gd name="T7" fmla="*/ 9 h 112"/>
                                  <a:gd name="T8" fmla="*/ 26 w 126"/>
                                  <a:gd name="T9" fmla="*/ 30 h 112"/>
                                  <a:gd name="T10" fmla="*/ 118 w 126"/>
                                  <a:gd name="T11" fmla="*/ 11 h 112"/>
                                  <a:gd name="T12" fmla="*/ 113 w 126"/>
                                  <a:gd name="T13" fmla="*/ 11 h 112"/>
                                  <a:gd name="T14" fmla="*/ 113 w 126"/>
                                  <a:gd name="T15" fmla="*/ 26 h 112"/>
                                  <a:gd name="T16" fmla="*/ 105 w 126"/>
                                  <a:gd name="T17" fmla="*/ 33 h 112"/>
                                  <a:gd name="T18" fmla="*/ 94 w 126"/>
                                  <a:gd name="T19" fmla="*/ 33 h 112"/>
                                  <a:gd name="T20" fmla="*/ 88 w 126"/>
                                  <a:gd name="T21" fmla="*/ 11 h 112"/>
                                  <a:gd name="T22" fmla="*/ 39 w 126"/>
                                  <a:gd name="T23" fmla="*/ 11 h 112"/>
                                  <a:gd name="T24" fmla="*/ 39 w 126"/>
                                  <a:gd name="T25" fmla="*/ 26 h 112"/>
                                  <a:gd name="T26" fmla="*/ 31 w 126"/>
                                  <a:gd name="T27" fmla="*/ 33 h 112"/>
                                  <a:gd name="T28" fmla="*/ 20 w 126"/>
                                  <a:gd name="T29" fmla="*/ 33 h 112"/>
                                  <a:gd name="T30" fmla="*/ 13 w 126"/>
                                  <a:gd name="T31" fmla="*/ 11 h 112"/>
                                  <a:gd name="T32" fmla="*/ 9 w 126"/>
                                  <a:gd name="T33" fmla="*/ 11 h 112"/>
                                  <a:gd name="T34" fmla="*/ 0 w 126"/>
                                  <a:gd name="T35" fmla="*/ 19 h 112"/>
                                  <a:gd name="T36" fmla="*/ 0 w 126"/>
                                  <a:gd name="T37" fmla="*/ 104 h 112"/>
                                  <a:gd name="T38" fmla="*/ 117 w 126"/>
                                  <a:gd name="T39" fmla="*/ 112 h 112"/>
                                  <a:gd name="T40" fmla="*/ 126 w 126"/>
                                  <a:gd name="T41" fmla="*/ 20 h 112"/>
                                  <a:gd name="T42" fmla="*/ 63 w 126"/>
                                  <a:gd name="T43" fmla="*/ 95 h 112"/>
                                  <a:gd name="T44" fmla="*/ 14 w 126"/>
                                  <a:gd name="T45" fmla="*/ 95 h 112"/>
                                  <a:gd name="T46" fmla="*/ 30 w 126"/>
                                  <a:gd name="T47" fmla="*/ 80 h 112"/>
                                  <a:gd name="T48" fmla="*/ 26 w 126"/>
                                  <a:gd name="T49" fmla="*/ 59 h 112"/>
                                  <a:gd name="T50" fmla="*/ 52 w 126"/>
                                  <a:gd name="T51" fmla="*/ 59 h 112"/>
                                  <a:gd name="T52" fmla="*/ 46 w 126"/>
                                  <a:gd name="T53" fmla="*/ 75 h 112"/>
                                  <a:gd name="T54" fmla="*/ 63 w 126"/>
                                  <a:gd name="T55" fmla="*/ 93 h 112"/>
                                  <a:gd name="T56" fmla="*/ 107 w 126"/>
                                  <a:gd name="T57" fmla="*/ 92 h 112"/>
                                  <a:gd name="T58" fmla="*/ 73 w 126"/>
                                  <a:gd name="T59" fmla="*/ 86 h 112"/>
                                  <a:gd name="T60" fmla="*/ 107 w 126"/>
                                  <a:gd name="T61" fmla="*/ 80 h 112"/>
                                  <a:gd name="T62" fmla="*/ 107 w 126"/>
                                  <a:gd name="T63" fmla="*/ 92 h 112"/>
                                  <a:gd name="T64" fmla="*/ 79 w 126"/>
                                  <a:gd name="T65" fmla="*/ 68 h 112"/>
                                  <a:gd name="T66" fmla="*/ 79 w 126"/>
                                  <a:gd name="T67" fmla="*/ 56 h 112"/>
                                  <a:gd name="T68" fmla="*/ 112 w 126"/>
                                  <a:gd name="T69" fmla="*/ 62 h 112"/>
                                  <a:gd name="T70" fmla="*/ 101 w 126"/>
                                  <a:gd name="T71" fmla="*/ 30 h 112"/>
                                  <a:gd name="T72" fmla="*/ 108 w 126"/>
                                  <a:gd name="T73" fmla="*/ 9 h 112"/>
                                  <a:gd name="T74" fmla="*/ 93 w 126"/>
                                  <a:gd name="T75" fmla="*/ 9 h 112"/>
                                  <a:gd name="T76" fmla="*/ 101 w 126"/>
                                  <a:gd name="T77" fmla="*/ 30 h 112"/>
                                  <a:gd name="T78" fmla="*/ 101 w 126"/>
                                  <a:gd name="T79" fmla="*/ 3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26" h="112">
                                    <a:moveTo>
                                      <a:pt x="33" y="24"/>
                                    </a:moveTo>
                                    <a:cubicBezTo>
                                      <a:pt x="33" y="24"/>
                                      <a:pt x="33" y="24"/>
                                      <a:pt x="33" y="24"/>
                                    </a:cubicBezTo>
                                    <a:cubicBezTo>
                                      <a:pt x="33" y="24"/>
                                      <a:pt x="33" y="24"/>
                                      <a:pt x="33" y="24"/>
                                    </a:cubicBezTo>
                                    <a:close/>
                                    <a:moveTo>
                                      <a:pt x="26" y="30"/>
                                    </a:moveTo>
                                    <a:cubicBezTo>
                                      <a:pt x="30" y="30"/>
                                      <a:pt x="34" y="25"/>
                                      <a:pt x="34" y="20"/>
                                    </a:cubicBezTo>
                                    <a:cubicBezTo>
                                      <a:pt x="34" y="9"/>
                                      <a:pt x="34" y="9"/>
                                      <a:pt x="34" y="9"/>
                                    </a:cubicBezTo>
                                    <a:cubicBezTo>
                                      <a:pt x="34" y="4"/>
                                      <a:pt x="30" y="0"/>
                                      <a:pt x="26" y="0"/>
                                    </a:cubicBezTo>
                                    <a:cubicBezTo>
                                      <a:pt x="22" y="0"/>
                                      <a:pt x="18" y="4"/>
                                      <a:pt x="18" y="9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8" y="25"/>
                                      <a:pt x="22" y="30"/>
                                      <a:pt x="26" y="30"/>
                                    </a:cubicBezTo>
                                    <a:close/>
                                    <a:moveTo>
                                      <a:pt x="126" y="19"/>
                                    </a:moveTo>
                                    <a:cubicBezTo>
                                      <a:pt x="126" y="11"/>
                                      <a:pt x="118" y="11"/>
                                      <a:pt x="118" y="11"/>
                                    </a:cubicBezTo>
                                    <a:cubicBezTo>
                                      <a:pt x="117" y="11"/>
                                      <a:pt x="117" y="11"/>
                                      <a:pt x="117" y="11"/>
                                    </a:cubicBezTo>
                                    <a:cubicBezTo>
                                      <a:pt x="113" y="11"/>
                                      <a:pt x="113" y="11"/>
                                      <a:pt x="113" y="11"/>
                                    </a:cubicBezTo>
                                    <a:cubicBezTo>
                                      <a:pt x="113" y="11"/>
                                      <a:pt x="113" y="11"/>
                                      <a:pt x="113" y="11"/>
                                    </a:cubicBezTo>
                                    <a:cubicBezTo>
                                      <a:pt x="113" y="26"/>
                                      <a:pt x="113" y="26"/>
                                      <a:pt x="113" y="26"/>
                                    </a:cubicBezTo>
                                    <a:cubicBezTo>
                                      <a:pt x="113" y="26"/>
                                      <a:pt x="113" y="33"/>
                                      <a:pt x="107" y="33"/>
                                    </a:cubicBezTo>
                                    <a:cubicBezTo>
                                      <a:pt x="106" y="33"/>
                                      <a:pt x="106" y="33"/>
                                      <a:pt x="105" y="33"/>
                                    </a:cubicBezTo>
                                    <a:cubicBezTo>
                                      <a:pt x="103" y="33"/>
                                      <a:pt x="100" y="33"/>
                                      <a:pt x="95" y="33"/>
                                    </a:cubicBezTo>
                                    <a:cubicBezTo>
                                      <a:pt x="95" y="33"/>
                                      <a:pt x="94" y="33"/>
                                      <a:pt x="94" y="33"/>
                                    </a:cubicBezTo>
                                    <a:cubicBezTo>
                                      <a:pt x="87" y="33"/>
                                      <a:pt x="88" y="26"/>
                                      <a:pt x="88" y="26"/>
                                    </a:cubicBezTo>
                                    <a:cubicBezTo>
                                      <a:pt x="88" y="11"/>
                                      <a:pt x="88" y="11"/>
                                      <a:pt x="88" y="11"/>
                                    </a:cubicBezTo>
                                    <a:cubicBezTo>
                                      <a:pt x="87" y="11"/>
                                      <a:pt x="87" y="11"/>
                                      <a:pt x="87" y="11"/>
                                    </a:cubicBezTo>
                                    <a:cubicBezTo>
                                      <a:pt x="39" y="11"/>
                                      <a:pt x="39" y="11"/>
                                      <a:pt x="39" y="11"/>
                                    </a:cubicBezTo>
                                    <a:cubicBezTo>
                                      <a:pt x="39" y="11"/>
                                      <a:pt x="39" y="11"/>
                                      <a:pt x="39" y="11"/>
                                    </a:cubicBezTo>
                                    <a:cubicBezTo>
                                      <a:pt x="39" y="26"/>
                                      <a:pt x="39" y="26"/>
                                      <a:pt x="39" y="26"/>
                                    </a:cubicBezTo>
                                    <a:cubicBezTo>
                                      <a:pt x="39" y="26"/>
                                      <a:pt x="39" y="33"/>
                                      <a:pt x="33" y="33"/>
                                    </a:cubicBezTo>
                                    <a:cubicBezTo>
                                      <a:pt x="32" y="33"/>
                                      <a:pt x="32" y="33"/>
                                      <a:pt x="31" y="33"/>
                                    </a:cubicBezTo>
                                    <a:cubicBezTo>
                                      <a:pt x="27" y="33"/>
                                      <a:pt x="23" y="33"/>
                                      <a:pt x="21" y="33"/>
                                    </a:cubicBezTo>
                                    <a:cubicBezTo>
                                      <a:pt x="21" y="33"/>
                                      <a:pt x="20" y="33"/>
                                      <a:pt x="20" y="33"/>
                                    </a:cubicBezTo>
                                    <a:cubicBezTo>
                                      <a:pt x="13" y="33"/>
                                      <a:pt x="13" y="26"/>
                                      <a:pt x="13" y="26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" y="11"/>
                                      <a:pt x="0" y="19"/>
                                    </a:cubicBezTo>
                                    <a:cubicBezTo>
                                      <a:pt x="0" y="2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0" y="100"/>
                                      <a:pt x="0" y="104"/>
                                    </a:cubicBezTo>
                                    <a:cubicBezTo>
                                      <a:pt x="0" y="112"/>
                                      <a:pt x="9" y="112"/>
                                      <a:pt x="9" y="112"/>
                                    </a:cubicBezTo>
                                    <a:cubicBezTo>
                                      <a:pt x="117" y="112"/>
                                      <a:pt x="117" y="112"/>
                                      <a:pt x="117" y="112"/>
                                    </a:cubicBezTo>
                                    <a:cubicBezTo>
                                      <a:pt x="117" y="112"/>
                                      <a:pt x="126" y="112"/>
                                      <a:pt x="126" y="104"/>
                                    </a:cubicBezTo>
                                    <a:cubicBezTo>
                                      <a:pt x="126" y="100"/>
                                      <a:pt x="126" y="20"/>
                                      <a:pt x="126" y="20"/>
                                    </a:cubicBezTo>
                                    <a:cubicBezTo>
                                      <a:pt x="126" y="20"/>
                                      <a:pt x="126" y="20"/>
                                      <a:pt x="126" y="19"/>
                                    </a:cubicBezTo>
                                    <a:close/>
                                    <a:moveTo>
                                      <a:pt x="63" y="95"/>
                                    </a:moveTo>
                                    <a:cubicBezTo>
                                      <a:pt x="63" y="101"/>
                                      <a:pt x="51" y="103"/>
                                      <a:pt x="39" y="103"/>
                                    </a:cubicBezTo>
                                    <a:cubicBezTo>
                                      <a:pt x="27" y="103"/>
                                      <a:pt x="14" y="101"/>
                                      <a:pt x="14" y="95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4" y="88"/>
                                      <a:pt x="23" y="83"/>
                                      <a:pt x="30" y="80"/>
                                    </a:cubicBezTo>
                                    <a:cubicBezTo>
                                      <a:pt x="31" y="80"/>
                                      <a:pt x="34" y="79"/>
                                      <a:pt x="32" y="75"/>
                                    </a:cubicBezTo>
                                    <a:cubicBezTo>
                                      <a:pt x="28" y="71"/>
                                      <a:pt x="26" y="65"/>
                                      <a:pt x="26" y="59"/>
                                    </a:cubicBezTo>
                                    <a:cubicBezTo>
                                      <a:pt x="26" y="50"/>
                                      <a:pt x="32" y="45"/>
                                      <a:pt x="39" y="45"/>
                                    </a:cubicBezTo>
                                    <a:cubicBezTo>
                                      <a:pt x="46" y="45"/>
                                      <a:pt x="52" y="50"/>
                                      <a:pt x="52" y="59"/>
                                    </a:cubicBezTo>
                                    <a:cubicBezTo>
                                      <a:pt x="52" y="65"/>
                                      <a:pt x="49" y="71"/>
                                      <a:pt x="46" y="75"/>
                                    </a:cubicBezTo>
                                    <a:cubicBezTo>
                                      <a:pt x="46" y="75"/>
                                      <a:pt x="46" y="75"/>
                                      <a:pt x="46" y="75"/>
                                    </a:cubicBezTo>
                                    <a:cubicBezTo>
                                      <a:pt x="44" y="79"/>
                                      <a:pt x="46" y="80"/>
                                      <a:pt x="47" y="80"/>
                                    </a:cubicBezTo>
                                    <a:cubicBezTo>
                                      <a:pt x="55" y="83"/>
                                      <a:pt x="63" y="88"/>
                                      <a:pt x="63" y="93"/>
                                    </a:cubicBezTo>
                                    <a:cubicBezTo>
                                      <a:pt x="63" y="95"/>
                                      <a:pt x="63" y="95"/>
                                      <a:pt x="63" y="95"/>
                                    </a:cubicBezTo>
                                    <a:close/>
                                    <a:moveTo>
                                      <a:pt x="107" y="92"/>
                                    </a:moveTo>
                                    <a:cubicBezTo>
                                      <a:pt x="79" y="92"/>
                                      <a:pt x="79" y="92"/>
                                      <a:pt x="79" y="92"/>
                                    </a:cubicBezTo>
                                    <a:cubicBezTo>
                                      <a:pt x="76" y="92"/>
                                      <a:pt x="73" y="89"/>
                                      <a:pt x="73" y="86"/>
                                    </a:cubicBezTo>
                                    <a:cubicBezTo>
                                      <a:pt x="73" y="82"/>
                                      <a:pt x="76" y="80"/>
                                      <a:pt x="79" y="80"/>
                                    </a:cubicBezTo>
                                    <a:cubicBezTo>
                                      <a:pt x="107" y="80"/>
                                      <a:pt x="107" y="80"/>
                                      <a:pt x="107" y="80"/>
                                    </a:cubicBezTo>
                                    <a:cubicBezTo>
                                      <a:pt x="110" y="80"/>
                                      <a:pt x="112" y="82"/>
                                      <a:pt x="112" y="86"/>
                                    </a:cubicBezTo>
                                    <a:cubicBezTo>
                                      <a:pt x="112" y="89"/>
                                      <a:pt x="110" y="92"/>
                                      <a:pt x="107" y="92"/>
                                    </a:cubicBezTo>
                                    <a:close/>
                                    <a:moveTo>
                                      <a:pt x="107" y="68"/>
                                    </a:moveTo>
                                    <a:cubicBezTo>
                                      <a:pt x="79" y="68"/>
                                      <a:pt x="79" y="68"/>
                                      <a:pt x="79" y="68"/>
                                    </a:cubicBezTo>
                                    <a:cubicBezTo>
                                      <a:pt x="76" y="68"/>
                                      <a:pt x="73" y="66"/>
                                      <a:pt x="73" y="62"/>
                                    </a:cubicBezTo>
                                    <a:cubicBezTo>
                                      <a:pt x="73" y="59"/>
                                      <a:pt x="76" y="56"/>
                                      <a:pt x="79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7" y="56"/>
                                    </a:cubicBezTo>
                                    <a:cubicBezTo>
                                      <a:pt x="110" y="56"/>
                                      <a:pt x="112" y="59"/>
                                      <a:pt x="112" y="62"/>
                                    </a:cubicBezTo>
                                    <a:cubicBezTo>
                                      <a:pt x="112" y="66"/>
                                      <a:pt x="110" y="68"/>
                                      <a:pt x="107" y="68"/>
                                    </a:cubicBezTo>
                                    <a:close/>
                                    <a:moveTo>
                                      <a:pt x="101" y="30"/>
                                    </a:moveTo>
                                    <a:cubicBezTo>
                                      <a:pt x="105" y="30"/>
                                      <a:pt x="108" y="25"/>
                                      <a:pt x="108" y="20"/>
                                    </a:cubicBezTo>
                                    <a:cubicBezTo>
                                      <a:pt x="108" y="9"/>
                                      <a:pt x="108" y="9"/>
                                      <a:pt x="108" y="9"/>
                                    </a:cubicBezTo>
                                    <a:cubicBezTo>
                                      <a:pt x="108" y="4"/>
                                      <a:pt x="104" y="0"/>
                                      <a:pt x="100" y="0"/>
                                    </a:cubicBezTo>
                                    <a:cubicBezTo>
                                      <a:pt x="96" y="0"/>
                                      <a:pt x="93" y="4"/>
                                      <a:pt x="93" y="9"/>
                                    </a:cubicBezTo>
                                    <a:cubicBezTo>
                                      <a:pt x="93" y="20"/>
                                      <a:pt x="93" y="20"/>
                                      <a:pt x="93" y="20"/>
                                    </a:cubicBezTo>
                                    <a:cubicBezTo>
                                      <a:pt x="93" y="25"/>
                                      <a:pt x="96" y="30"/>
                                      <a:pt x="101" y="30"/>
                                    </a:cubicBezTo>
                                    <a:close/>
                                    <a:moveTo>
                                      <a:pt x="101" y="30"/>
                                    </a:moveTo>
                                    <a:cubicBezTo>
                                      <a:pt x="101" y="30"/>
                                      <a:pt x="101" y="30"/>
                                      <a:pt x="101" y="3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7" name="Freeform 9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50508" y="0"/>
                                <a:ext cx="221075" cy="223185"/>
                              </a:xfrm>
                              <a:custGeom>
                                <a:avLst/>
                                <a:gdLst>
                                  <a:gd name="T0" fmla="*/ 103 w 133"/>
                                  <a:gd name="T1" fmla="*/ 0 h 134"/>
                                  <a:gd name="T2" fmla="*/ 29 w 133"/>
                                  <a:gd name="T3" fmla="*/ 0 h 134"/>
                                  <a:gd name="T4" fmla="*/ 0 w 133"/>
                                  <a:gd name="T5" fmla="*/ 30 h 134"/>
                                  <a:gd name="T6" fmla="*/ 0 w 133"/>
                                  <a:gd name="T7" fmla="*/ 104 h 134"/>
                                  <a:gd name="T8" fmla="*/ 29 w 133"/>
                                  <a:gd name="T9" fmla="*/ 134 h 134"/>
                                  <a:gd name="T10" fmla="*/ 103 w 133"/>
                                  <a:gd name="T11" fmla="*/ 134 h 134"/>
                                  <a:gd name="T12" fmla="*/ 133 w 133"/>
                                  <a:gd name="T13" fmla="*/ 104 h 134"/>
                                  <a:gd name="T14" fmla="*/ 133 w 133"/>
                                  <a:gd name="T15" fmla="*/ 30 h 134"/>
                                  <a:gd name="T16" fmla="*/ 103 w 133"/>
                                  <a:gd name="T17" fmla="*/ 0 h 134"/>
                                  <a:gd name="T18" fmla="*/ 26 w 133"/>
                                  <a:gd name="T19" fmla="*/ 110 h 134"/>
                                  <a:gd name="T20" fmla="*/ 28 w 133"/>
                                  <a:gd name="T21" fmla="*/ 96 h 134"/>
                                  <a:gd name="T22" fmla="*/ 45 w 133"/>
                                  <a:gd name="T23" fmla="*/ 88 h 134"/>
                                  <a:gd name="T24" fmla="*/ 56 w 133"/>
                                  <a:gd name="T25" fmla="*/ 79 h 134"/>
                                  <a:gd name="T26" fmla="*/ 56 w 133"/>
                                  <a:gd name="T27" fmla="*/ 73 h 134"/>
                                  <a:gd name="T28" fmla="*/ 49 w 133"/>
                                  <a:gd name="T29" fmla="*/ 64 h 134"/>
                                  <a:gd name="T30" fmla="*/ 45 w 133"/>
                                  <a:gd name="T31" fmla="*/ 59 h 134"/>
                                  <a:gd name="T32" fmla="*/ 47 w 133"/>
                                  <a:gd name="T33" fmla="*/ 51 h 134"/>
                                  <a:gd name="T34" fmla="*/ 48 w 133"/>
                                  <a:gd name="T35" fmla="*/ 49 h 134"/>
                                  <a:gd name="T36" fmla="*/ 48 w 133"/>
                                  <a:gd name="T37" fmla="*/ 37 h 134"/>
                                  <a:gd name="T38" fmla="*/ 55 w 133"/>
                                  <a:gd name="T39" fmla="*/ 27 h 134"/>
                                  <a:gd name="T40" fmla="*/ 59 w 133"/>
                                  <a:gd name="T41" fmla="*/ 27 h 134"/>
                                  <a:gd name="T42" fmla="*/ 63 w 133"/>
                                  <a:gd name="T43" fmla="*/ 26 h 134"/>
                                  <a:gd name="T44" fmla="*/ 69 w 133"/>
                                  <a:gd name="T45" fmla="*/ 24 h 134"/>
                                  <a:gd name="T46" fmla="*/ 75 w 133"/>
                                  <a:gd name="T47" fmla="*/ 29 h 134"/>
                                  <a:gd name="T48" fmla="*/ 80 w 133"/>
                                  <a:gd name="T49" fmla="*/ 29 h 134"/>
                                  <a:gd name="T50" fmla="*/ 84 w 133"/>
                                  <a:gd name="T51" fmla="*/ 38 h 134"/>
                                  <a:gd name="T52" fmla="*/ 84 w 133"/>
                                  <a:gd name="T53" fmla="*/ 49 h 134"/>
                                  <a:gd name="T54" fmla="*/ 85 w 133"/>
                                  <a:gd name="T55" fmla="*/ 51 h 134"/>
                                  <a:gd name="T56" fmla="*/ 87 w 133"/>
                                  <a:gd name="T57" fmla="*/ 60 h 134"/>
                                  <a:gd name="T58" fmla="*/ 82 w 133"/>
                                  <a:gd name="T59" fmla="*/ 64 h 134"/>
                                  <a:gd name="T60" fmla="*/ 76 w 133"/>
                                  <a:gd name="T61" fmla="*/ 73 h 134"/>
                                  <a:gd name="T62" fmla="*/ 76 w 133"/>
                                  <a:gd name="T63" fmla="*/ 79 h 134"/>
                                  <a:gd name="T64" fmla="*/ 86 w 133"/>
                                  <a:gd name="T65" fmla="*/ 88 h 134"/>
                                  <a:gd name="T66" fmla="*/ 104 w 133"/>
                                  <a:gd name="T67" fmla="*/ 96 h 134"/>
                                  <a:gd name="T68" fmla="*/ 107 w 133"/>
                                  <a:gd name="T69" fmla="*/ 110 h 134"/>
                                  <a:gd name="T70" fmla="*/ 26 w 133"/>
                                  <a:gd name="T71" fmla="*/ 110 h 134"/>
                                  <a:gd name="T72" fmla="*/ 26 w 133"/>
                                  <a:gd name="T73" fmla="*/ 110 h 134"/>
                                  <a:gd name="T74" fmla="*/ 26 w 133"/>
                                  <a:gd name="T75" fmla="*/ 11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33" h="134">
                                    <a:moveTo>
                                      <a:pt x="103" y="0"/>
                                    </a:move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13" y="0"/>
                                      <a:pt x="0" y="13"/>
                                      <a:pt x="0" y="3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0" y="121"/>
                                      <a:pt x="13" y="134"/>
                                      <a:pt x="29" y="134"/>
                                    </a:cubicBezTo>
                                    <a:cubicBezTo>
                                      <a:pt x="103" y="134"/>
                                      <a:pt x="103" y="134"/>
                                      <a:pt x="103" y="134"/>
                                    </a:cubicBezTo>
                                    <a:cubicBezTo>
                                      <a:pt x="120" y="134"/>
                                      <a:pt x="133" y="121"/>
                                      <a:pt x="133" y="104"/>
                                    </a:cubicBezTo>
                                    <a:cubicBezTo>
                                      <a:pt x="133" y="30"/>
                                      <a:pt x="133" y="30"/>
                                      <a:pt x="133" y="30"/>
                                    </a:cubicBezTo>
                                    <a:cubicBezTo>
                                      <a:pt x="133" y="13"/>
                                      <a:pt x="120" y="0"/>
                                      <a:pt x="103" y="0"/>
                                    </a:cubicBezTo>
                                    <a:close/>
                                    <a:moveTo>
                                      <a:pt x="26" y="110"/>
                                    </a:moveTo>
                                    <a:cubicBezTo>
                                      <a:pt x="26" y="110"/>
                                      <a:pt x="26" y="99"/>
                                      <a:pt x="28" y="96"/>
                                    </a:cubicBezTo>
                                    <a:cubicBezTo>
                                      <a:pt x="30" y="94"/>
                                      <a:pt x="33" y="90"/>
                                      <a:pt x="45" y="88"/>
                                    </a:cubicBezTo>
                                    <a:cubicBezTo>
                                      <a:pt x="58" y="86"/>
                                      <a:pt x="56" y="79"/>
                                      <a:pt x="56" y="79"/>
                                    </a:cubicBezTo>
                                    <a:cubicBezTo>
                                      <a:pt x="56" y="76"/>
                                      <a:pt x="56" y="73"/>
                                      <a:pt x="56" y="73"/>
                                    </a:cubicBezTo>
                                    <a:cubicBezTo>
                                      <a:pt x="56" y="73"/>
                                      <a:pt x="51" y="70"/>
                                      <a:pt x="49" y="64"/>
                                    </a:cubicBezTo>
                                    <a:cubicBezTo>
                                      <a:pt x="45" y="63"/>
                                      <a:pt x="46" y="61"/>
                                      <a:pt x="45" y="59"/>
                                    </a:cubicBezTo>
                                    <a:cubicBezTo>
                                      <a:pt x="45" y="59"/>
                                      <a:pt x="44" y="50"/>
                                      <a:pt x="47" y="51"/>
                                    </a:cubicBezTo>
                                    <a:cubicBezTo>
                                      <a:pt x="47" y="51"/>
                                      <a:pt x="48" y="51"/>
                                      <a:pt x="48" y="49"/>
                                    </a:cubicBezTo>
                                    <a:cubicBezTo>
                                      <a:pt x="48" y="45"/>
                                      <a:pt x="48" y="39"/>
                                      <a:pt x="48" y="37"/>
                                    </a:cubicBezTo>
                                    <a:cubicBezTo>
                                      <a:pt x="48" y="34"/>
                                      <a:pt x="50" y="28"/>
                                      <a:pt x="55" y="27"/>
                                    </a:cubicBezTo>
                                    <a:cubicBezTo>
                                      <a:pt x="59" y="26"/>
                                      <a:pt x="57" y="27"/>
                                      <a:pt x="59" y="27"/>
                                    </a:cubicBezTo>
                                    <a:cubicBezTo>
                                      <a:pt x="60" y="27"/>
                                      <a:pt x="60" y="26"/>
                                      <a:pt x="63" y="26"/>
                                    </a:cubicBezTo>
                                    <a:cubicBezTo>
                                      <a:pt x="69" y="24"/>
                                      <a:pt x="69" y="24"/>
                                      <a:pt x="69" y="24"/>
                                    </a:cubicBezTo>
                                    <a:cubicBezTo>
                                      <a:pt x="71" y="24"/>
                                      <a:pt x="73" y="28"/>
                                      <a:pt x="75" y="29"/>
                                    </a:cubicBezTo>
                                    <a:cubicBezTo>
                                      <a:pt x="76" y="29"/>
                                      <a:pt x="77" y="28"/>
                                      <a:pt x="80" y="29"/>
                                    </a:cubicBezTo>
                                    <a:cubicBezTo>
                                      <a:pt x="84" y="30"/>
                                      <a:pt x="84" y="36"/>
                                      <a:pt x="84" y="38"/>
                                    </a:cubicBezTo>
                                    <a:cubicBezTo>
                                      <a:pt x="84" y="41"/>
                                      <a:pt x="85" y="47"/>
                                      <a:pt x="84" y="49"/>
                                    </a:cubicBezTo>
                                    <a:cubicBezTo>
                                      <a:pt x="84" y="51"/>
                                      <a:pt x="85" y="51"/>
                                      <a:pt x="85" y="51"/>
                                    </a:cubicBezTo>
                                    <a:cubicBezTo>
                                      <a:pt x="88" y="51"/>
                                      <a:pt x="87" y="60"/>
                                      <a:pt x="87" y="60"/>
                                    </a:cubicBezTo>
                                    <a:cubicBezTo>
                                      <a:pt x="87" y="62"/>
                                      <a:pt x="85" y="62"/>
                                      <a:pt x="82" y="64"/>
                                    </a:cubicBezTo>
                                    <a:cubicBezTo>
                                      <a:pt x="80" y="70"/>
                                      <a:pt x="76" y="73"/>
                                      <a:pt x="76" y="73"/>
                                    </a:cubicBezTo>
                                    <a:cubicBezTo>
                                      <a:pt x="76" y="73"/>
                                      <a:pt x="76" y="78"/>
                                      <a:pt x="76" y="79"/>
                                    </a:cubicBezTo>
                                    <a:cubicBezTo>
                                      <a:pt x="76" y="79"/>
                                      <a:pt x="74" y="86"/>
                                      <a:pt x="86" y="88"/>
                                    </a:cubicBezTo>
                                    <a:cubicBezTo>
                                      <a:pt x="99" y="90"/>
                                      <a:pt x="102" y="94"/>
                                      <a:pt x="104" y="96"/>
                                    </a:cubicBezTo>
                                    <a:cubicBezTo>
                                      <a:pt x="106" y="99"/>
                                      <a:pt x="107" y="110"/>
                                      <a:pt x="107" y="110"/>
                                    </a:cubicBezTo>
                                    <a:cubicBezTo>
                                      <a:pt x="26" y="110"/>
                                      <a:pt x="26" y="110"/>
                                      <a:pt x="26" y="110"/>
                                    </a:cubicBezTo>
                                    <a:close/>
                                    <a:moveTo>
                                      <a:pt x="26" y="110"/>
                                    </a:moveTo>
                                    <a:cubicBezTo>
                                      <a:pt x="26" y="110"/>
                                      <a:pt x="26" y="110"/>
                                      <a:pt x="26" y="11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8" name="Freeform 9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80735" y="0"/>
                                <a:ext cx="224689" cy="223185"/>
                              </a:xfrm>
                              <a:custGeom>
                                <a:avLst/>
                                <a:gdLst>
                                  <a:gd name="T0" fmla="*/ 63 w 127"/>
                                  <a:gd name="T1" fmla="*/ 0 h 126"/>
                                  <a:gd name="T2" fmla="*/ 0 w 127"/>
                                  <a:gd name="T3" fmla="*/ 63 h 126"/>
                                  <a:gd name="T4" fmla="*/ 63 w 127"/>
                                  <a:gd name="T5" fmla="*/ 126 h 126"/>
                                  <a:gd name="T6" fmla="*/ 127 w 127"/>
                                  <a:gd name="T7" fmla="*/ 63 h 126"/>
                                  <a:gd name="T8" fmla="*/ 63 w 127"/>
                                  <a:gd name="T9" fmla="*/ 0 h 126"/>
                                  <a:gd name="T10" fmla="*/ 85 w 127"/>
                                  <a:gd name="T11" fmla="*/ 115 h 126"/>
                                  <a:gd name="T12" fmla="*/ 63 w 127"/>
                                  <a:gd name="T13" fmla="*/ 119 h 126"/>
                                  <a:gd name="T14" fmla="*/ 42 w 127"/>
                                  <a:gd name="T15" fmla="*/ 115 h 126"/>
                                  <a:gd name="T16" fmla="*/ 24 w 127"/>
                                  <a:gd name="T17" fmla="*/ 103 h 126"/>
                                  <a:gd name="T18" fmla="*/ 24 w 127"/>
                                  <a:gd name="T19" fmla="*/ 103 h 126"/>
                                  <a:gd name="T20" fmla="*/ 64 w 127"/>
                                  <a:gd name="T21" fmla="*/ 76 h 126"/>
                                  <a:gd name="T22" fmla="*/ 103 w 127"/>
                                  <a:gd name="T23" fmla="*/ 102 h 126"/>
                                  <a:gd name="T24" fmla="*/ 103 w 127"/>
                                  <a:gd name="T25" fmla="*/ 103 h 126"/>
                                  <a:gd name="T26" fmla="*/ 85 w 127"/>
                                  <a:gd name="T27" fmla="*/ 115 h 126"/>
                                  <a:gd name="T28" fmla="*/ 64 w 127"/>
                                  <a:gd name="T29" fmla="*/ 66 h 126"/>
                                  <a:gd name="T30" fmla="*/ 46 w 127"/>
                                  <a:gd name="T31" fmla="*/ 48 h 126"/>
                                  <a:gd name="T32" fmla="*/ 64 w 127"/>
                                  <a:gd name="T33" fmla="*/ 30 h 126"/>
                                  <a:gd name="T34" fmla="*/ 82 w 127"/>
                                  <a:gd name="T35" fmla="*/ 48 h 126"/>
                                  <a:gd name="T36" fmla="*/ 64 w 127"/>
                                  <a:gd name="T37" fmla="*/ 66 h 126"/>
                                  <a:gd name="T38" fmla="*/ 108 w 127"/>
                                  <a:gd name="T39" fmla="*/ 96 h 126"/>
                                  <a:gd name="T40" fmla="*/ 93 w 127"/>
                                  <a:gd name="T41" fmla="*/ 78 h 126"/>
                                  <a:gd name="T42" fmla="*/ 76 w 127"/>
                                  <a:gd name="T43" fmla="*/ 71 h 126"/>
                                  <a:gd name="T44" fmla="*/ 89 w 127"/>
                                  <a:gd name="T45" fmla="*/ 48 h 126"/>
                                  <a:gd name="T46" fmla="*/ 64 w 127"/>
                                  <a:gd name="T47" fmla="*/ 23 h 126"/>
                                  <a:gd name="T48" fmla="*/ 38 w 127"/>
                                  <a:gd name="T49" fmla="*/ 48 h 126"/>
                                  <a:gd name="T50" fmla="*/ 52 w 127"/>
                                  <a:gd name="T51" fmla="*/ 71 h 126"/>
                                  <a:gd name="T52" fmla="*/ 35 w 127"/>
                                  <a:gd name="T53" fmla="*/ 78 h 126"/>
                                  <a:gd name="T54" fmla="*/ 19 w 127"/>
                                  <a:gd name="T55" fmla="*/ 97 h 126"/>
                                  <a:gd name="T56" fmla="*/ 12 w 127"/>
                                  <a:gd name="T57" fmla="*/ 85 h 126"/>
                                  <a:gd name="T58" fmla="*/ 8 w 127"/>
                                  <a:gd name="T59" fmla="*/ 63 h 126"/>
                                  <a:gd name="T60" fmla="*/ 12 w 127"/>
                                  <a:gd name="T61" fmla="*/ 41 h 126"/>
                                  <a:gd name="T62" fmla="*/ 24 w 127"/>
                                  <a:gd name="T63" fmla="*/ 24 h 126"/>
                                  <a:gd name="T64" fmla="*/ 42 w 127"/>
                                  <a:gd name="T65" fmla="*/ 12 h 126"/>
                                  <a:gd name="T66" fmla="*/ 63 w 127"/>
                                  <a:gd name="T67" fmla="*/ 7 h 126"/>
                                  <a:gd name="T68" fmla="*/ 85 w 127"/>
                                  <a:gd name="T69" fmla="*/ 12 h 126"/>
                                  <a:gd name="T70" fmla="*/ 103 w 127"/>
                                  <a:gd name="T71" fmla="*/ 24 h 126"/>
                                  <a:gd name="T72" fmla="*/ 115 w 127"/>
                                  <a:gd name="T73" fmla="*/ 41 h 126"/>
                                  <a:gd name="T74" fmla="*/ 119 w 127"/>
                                  <a:gd name="T75" fmla="*/ 63 h 126"/>
                                  <a:gd name="T76" fmla="*/ 115 w 127"/>
                                  <a:gd name="T77" fmla="*/ 85 h 126"/>
                                  <a:gd name="T78" fmla="*/ 108 w 127"/>
                                  <a:gd name="T79" fmla="*/ 96 h 126"/>
                                  <a:gd name="T80" fmla="*/ 108 w 127"/>
                                  <a:gd name="T81" fmla="*/ 96 h 126"/>
                                  <a:gd name="T82" fmla="*/ 108 w 127"/>
                                  <a:gd name="T83" fmla="*/ 96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7" h="126">
                                    <a:moveTo>
                                      <a:pt x="63" y="0"/>
                                    </a:moveTo>
                                    <a:cubicBezTo>
                                      <a:pt x="29" y="0"/>
                                      <a:pt x="0" y="28"/>
                                      <a:pt x="0" y="63"/>
                                    </a:cubicBezTo>
                                    <a:cubicBezTo>
                                      <a:pt x="0" y="98"/>
                                      <a:pt x="29" y="126"/>
                                      <a:pt x="63" y="126"/>
                                    </a:cubicBezTo>
                                    <a:cubicBezTo>
                                      <a:pt x="98" y="126"/>
                                      <a:pt x="127" y="98"/>
                                      <a:pt x="127" y="63"/>
                                    </a:cubicBezTo>
                                    <a:cubicBezTo>
                                      <a:pt x="127" y="28"/>
                                      <a:pt x="98" y="0"/>
                                      <a:pt x="63" y="0"/>
                                    </a:cubicBezTo>
                                    <a:close/>
                                    <a:moveTo>
                                      <a:pt x="85" y="115"/>
                                    </a:moveTo>
                                    <a:cubicBezTo>
                                      <a:pt x="78" y="118"/>
                                      <a:pt x="71" y="119"/>
                                      <a:pt x="63" y="119"/>
                                    </a:cubicBezTo>
                                    <a:cubicBezTo>
                                      <a:pt x="56" y="119"/>
                                      <a:pt x="49" y="118"/>
                                      <a:pt x="42" y="115"/>
                                    </a:cubicBezTo>
                                    <a:cubicBezTo>
                                      <a:pt x="35" y="112"/>
                                      <a:pt x="29" y="108"/>
                                      <a:pt x="24" y="103"/>
                                    </a:cubicBezTo>
                                    <a:cubicBezTo>
                                      <a:pt x="24" y="103"/>
                                      <a:pt x="24" y="103"/>
                                      <a:pt x="24" y="103"/>
                                    </a:cubicBezTo>
                                    <a:cubicBezTo>
                                      <a:pt x="31" y="87"/>
                                      <a:pt x="46" y="76"/>
                                      <a:pt x="64" y="76"/>
                                    </a:cubicBezTo>
                                    <a:cubicBezTo>
                                      <a:pt x="81" y="76"/>
                                      <a:pt x="97" y="87"/>
                                      <a:pt x="103" y="102"/>
                                    </a:cubicBezTo>
                                    <a:cubicBezTo>
                                      <a:pt x="103" y="102"/>
                                      <a:pt x="103" y="103"/>
                                      <a:pt x="103" y="103"/>
                                    </a:cubicBezTo>
                                    <a:cubicBezTo>
                                      <a:pt x="98" y="108"/>
                                      <a:pt x="92" y="112"/>
                                      <a:pt x="85" y="115"/>
                                    </a:cubicBezTo>
                                    <a:close/>
                                    <a:moveTo>
                                      <a:pt x="64" y="66"/>
                                    </a:moveTo>
                                    <a:cubicBezTo>
                                      <a:pt x="54" y="66"/>
                                      <a:pt x="46" y="58"/>
                                      <a:pt x="46" y="48"/>
                                    </a:cubicBezTo>
                                    <a:cubicBezTo>
                                      <a:pt x="46" y="38"/>
                                      <a:pt x="54" y="30"/>
                                      <a:pt x="64" y="30"/>
                                    </a:cubicBezTo>
                                    <a:cubicBezTo>
                                      <a:pt x="74" y="30"/>
                                      <a:pt x="82" y="38"/>
                                      <a:pt x="82" y="48"/>
                                    </a:cubicBezTo>
                                    <a:cubicBezTo>
                                      <a:pt x="82" y="58"/>
                                      <a:pt x="74" y="66"/>
                                      <a:pt x="64" y="66"/>
                                    </a:cubicBezTo>
                                    <a:close/>
                                    <a:moveTo>
                                      <a:pt x="108" y="96"/>
                                    </a:moveTo>
                                    <a:cubicBezTo>
                                      <a:pt x="105" y="89"/>
                                      <a:pt x="99" y="83"/>
                                      <a:pt x="93" y="78"/>
                                    </a:cubicBezTo>
                                    <a:cubicBezTo>
                                      <a:pt x="87" y="75"/>
                                      <a:pt x="82" y="72"/>
                                      <a:pt x="76" y="71"/>
                                    </a:cubicBezTo>
                                    <a:cubicBezTo>
                                      <a:pt x="84" y="66"/>
                                      <a:pt x="89" y="58"/>
                                      <a:pt x="89" y="48"/>
                                    </a:cubicBezTo>
                                    <a:cubicBezTo>
                                      <a:pt x="89" y="35"/>
                                      <a:pt x="78" y="23"/>
                                      <a:pt x="64" y="23"/>
                                    </a:cubicBezTo>
                                    <a:cubicBezTo>
                                      <a:pt x="50" y="23"/>
                                      <a:pt x="38" y="35"/>
                                      <a:pt x="38" y="48"/>
                                    </a:cubicBezTo>
                                    <a:cubicBezTo>
                                      <a:pt x="38" y="58"/>
                                      <a:pt x="44" y="66"/>
                                      <a:pt x="52" y="71"/>
                                    </a:cubicBezTo>
                                    <a:cubicBezTo>
                                      <a:pt x="46" y="72"/>
                                      <a:pt x="40" y="74"/>
                                      <a:pt x="35" y="78"/>
                                    </a:cubicBezTo>
                                    <a:cubicBezTo>
                                      <a:pt x="28" y="83"/>
                                      <a:pt x="23" y="89"/>
                                      <a:pt x="19" y="97"/>
                                    </a:cubicBezTo>
                                    <a:cubicBezTo>
                                      <a:pt x="16" y="93"/>
                                      <a:pt x="14" y="89"/>
                                      <a:pt x="12" y="85"/>
                                    </a:cubicBezTo>
                                    <a:cubicBezTo>
                                      <a:pt x="9" y="78"/>
                                      <a:pt x="8" y="71"/>
                                      <a:pt x="8" y="63"/>
                                    </a:cubicBezTo>
                                    <a:cubicBezTo>
                                      <a:pt x="8" y="56"/>
                                      <a:pt x="9" y="48"/>
                                      <a:pt x="12" y="41"/>
                                    </a:cubicBezTo>
                                    <a:cubicBezTo>
                                      <a:pt x="15" y="35"/>
                                      <a:pt x="19" y="29"/>
                                      <a:pt x="24" y="24"/>
                                    </a:cubicBezTo>
                                    <a:cubicBezTo>
                                      <a:pt x="29" y="18"/>
                                      <a:pt x="35" y="14"/>
                                      <a:pt x="42" y="12"/>
                                    </a:cubicBezTo>
                                    <a:cubicBezTo>
                                      <a:pt x="49" y="9"/>
                                      <a:pt x="56" y="7"/>
                                      <a:pt x="63" y="7"/>
                                    </a:cubicBezTo>
                                    <a:cubicBezTo>
                                      <a:pt x="71" y="7"/>
                                      <a:pt x="78" y="9"/>
                                      <a:pt x="85" y="12"/>
                                    </a:cubicBezTo>
                                    <a:cubicBezTo>
                                      <a:pt x="92" y="14"/>
                                      <a:pt x="98" y="18"/>
                                      <a:pt x="103" y="24"/>
                                    </a:cubicBezTo>
                                    <a:cubicBezTo>
                                      <a:pt x="108" y="29"/>
                                      <a:pt x="112" y="35"/>
                                      <a:pt x="115" y="41"/>
                                    </a:cubicBezTo>
                                    <a:cubicBezTo>
                                      <a:pt x="118" y="48"/>
                                      <a:pt x="119" y="56"/>
                                      <a:pt x="119" y="63"/>
                                    </a:cubicBezTo>
                                    <a:cubicBezTo>
                                      <a:pt x="119" y="71"/>
                                      <a:pt x="118" y="78"/>
                                      <a:pt x="115" y="85"/>
                                    </a:cubicBezTo>
                                    <a:cubicBezTo>
                                      <a:pt x="113" y="89"/>
                                      <a:pt x="111" y="93"/>
                                      <a:pt x="108" y="96"/>
                                    </a:cubicBezTo>
                                    <a:close/>
                                    <a:moveTo>
                                      <a:pt x="108" y="96"/>
                                    </a:moveTo>
                                    <a:cubicBezTo>
                                      <a:pt x="108" y="96"/>
                                      <a:pt x="108" y="96"/>
                                      <a:pt x="108" y="9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9" name="Freeform 10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76648" y="0"/>
                                <a:ext cx="195185" cy="223185"/>
                              </a:xfrm>
                              <a:custGeom>
                                <a:avLst/>
                                <a:gdLst>
                                  <a:gd name="T0" fmla="*/ 13 w 100"/>
                                  <a:gd name="T1" fmla="*/ 77 h 115"/>
                                  <a:gd name="T2" fmla="*/ 50 w 100"/>
                                  <a:gd name="T3" fmla="*/ 68 h 115"/>
                                  <a:gd name="T4" fmla="*/ 87 w 100"/>
                                  <a:gd name="T5" fmla="*/ 77 h 115"/>
                                  <a:gd name="T6" fmla="*/ 100 w 100"/>
                                  <a:gd name="T7" fmla="*/ 110 h 115"/>
                                  <a:gd name="T8" fmla="*/ 50 w 100"/>
                                  <a:gd name="T9" fmla="*/ 115 h 115"/>
                                  <a:gd name="T10" fmla="*/ 0 w 100"/>
                                  <a:gd name="T11" fmla="*/ 110 h 115"/>
                                  <a:gd name="T12" fmla="*/ 13 w 100"/>
                                  <a:gd name="T13" fmla="*/ 77 h 115"/>
                                  <a:gd name="T14" fmla="*/ 50 w 100"/>
                                  <a:gd name="T15" fmla="*/ 0 h 115"/>
                                  <a:gd name="T16" fmla="*/ 79 w 100"/>
                                  <a:gd name="T17" fmla="*/ 26 h 115"/>
                                  <a:gd name="T18" fmla="*/ 79 w 100"/>
                                  <a:gd name="T19" fmla="*/ 34 h 115"/>
                                  <a:gd name="T20" fmla="*/ 50 w 100"/>
                                  <a:gd name="T21" fmla="*/ 60 h 115"/>
                                  <a:gd name="T22" fmla="*/ 21 w 100"/>
                                  <a:gd name="T23" fmla="*/ 34 h 115"/>
                                  <a:gd name="T24" fmla="*/ 21 w 100"/>
                                  <a:gd name="T25" fmla="*/ 26 h 115"/>
                                  <a:gd name="T26" fmla="*/ 50 w 100"/>
                                  <a:gd name="T27" fmla="*/ 0 h 115"/>
                                  <a:gd name="T28" fmla="*/ 50 w 100"/>
                                  <a:gd name="T29" fmla="*/ 0 h 115"/>
                                  <a:gd name="T30" fmla="*/ 50 w 100"/>
                                  <a:gd name="T31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0" h="115">
                                    <a:moveTo>
                                      <a:pt x="13" y="77"/>
                                    </a:moveTo>
                                    <a:cubicBezTo>
                                      <a:pt x="13" y="77"/>
                                      <a:pt x="33" y="68"/>
                                      <a:pt x="50" y="68"/>
                                    </a:cubicBezTo>
                                    <a:cubicBezTo>
                                      <a:pt x="68" y="68"/>
                                      <a:pt x="87" y="77"/>
                                      <a:pt x="87" y="77"/>
                                    </a:cubicBezTo>
                                    <a:cubicBezTo>
                                      <a:pt x="100" y="110"/>
                                      <a:pt x="100" y="110"/>
                                      <a:pt x="100" y="110"/>
                                    </a:cubicBezTo>
                                    <a:cubicBezTo>
                                      <a:pt x="100" y="110"/>
                                      <a:pt x="75" y="115"/>
                                      <a:pt x="50" y="115"/>
                                    </a:cubicBezTo>
                                    <a:cubicBezTo>
                                      <a:pt x="25" y="115"/>
                                      <a:pt x="0" y="110"/>
                                      <a:pt x="0" y="110"/>
                                    </a:cubicBezTo>
                                    <a:cubicBezTo>
                                      <a:pt x="13" y="77"/>
                                      <a:pt x="13" y="77"/>
                                      <a:pt x="13" y="77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64" y="0"/>
                                      <a:pt x="77" y="11"/>
                                      <a:pt x="79" y="26"/>
                                    </a:cubicBezTo>
                                    <a:cubicBezTo>
                                      <a:pt x="79" y="27"/>
                                      <a:pt x="79" y="32"/>
                                      <a:pt x="79" y="34"/>
                                    </a:cubicBezTo>
                                    <a:cubicBezTo>
                                      <a:pt x="79" y="41"/>
                                      <a:pt x="68" y="60"/>
                                      <a:pt x="50" y="60"/>
                                    </a:cubicBezTo>
                                    <a:cubicBezTo>
                                      <a:pt x="32" y="60"/>
                                      <a:pt x="21" y="41"/>
                                      <a:pt x="21" y="34"/>
                                    </a:cubicBezTo>
                                    <a:cubicBezTo>
                                      <a:pt x="21" y="33"/>
                                      <a:pt x="21" y="27"/>
                                      <a:pt x="21" y="26"/>
                                    </a:cubicBezTo>
                                    <a:cubicBezTo>
                                      <a:pt x="23" y="11"/>
                                      <a:pt x="36" y="0"/>
                                      <a:pt x="50" y="0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50" y="0"/>
                                      <a:pt x="50" y="0"/>
                                      <a:pt x="5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0" name="Freeform 10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63978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01 w 113"/>
                                  <a:gd name="T1" fmla="*/ 113 h 113"/>
                                  <a:gd name="T2" fmla="*/ 11 w 113"/>
                                  <a:gd name="T3" fmla="*/ 113 h 113"/>
                                  <a:gd name="T4" fmla="*/ 0 w 113"/>
                                  <a:gd name="T5" fmla="*/ 101 h 113"/>
                                  <a:gd name="T6" fmla="*/ 0 w 113"/>
                                  <a:gd name="T7" fmla="*/ 11 h 113"/>
                                  <a:gd name="T8" fmla="*/ 11 w 113"/>
                                  <a:gd name="T9" fmla="*/ 0 h 113"/>
                                  <a:gd name="T10" fmla="*/ 101 w 113"/>
                                  <a:gd name="T11" fmla="*/ 0 h 113"/>
                                  <a:gd name="T12" fmla="*/ 113 w 113"/>
                                  <a:gd name="T13" fmla="*/ 11 h 113"/>
                                  <a:gd name="T14" fmla="*/ 113 w 113"/>
                                  <a:gd name="T15" fmla="*/ 101 h 113"/>
                                  <a:gd name="T16" fmla="*/ 101 w 113"/>
                                  <a:gd name="T17" fmla="*/ 113 h 113"/>
                                  <a:gd name="T18" fmla="*/ 101 w 113"/>
                                  <a:gd name="T19" fmla="*/ 113 h 113"/>
                                  <a:gd name="T20" fmla="*/ 109 w 113"/>
                                  <a:gd name="T21" fmla="*/ 11 h 113"/>
                                  <a:gd name="T22" fmla="*/ 101 w 113"/>
                                  <a:gd name="T23" fmla="*/ 4 h 113"/>
                                  <a:gd name="T24" fmla="*/ 11 w 113"/>
                                  <a:gd name="T25" fmla="*/ 4 h 113"/>
                                  <a:gd name="T26" fmla="*/ 4 w 113"/>
                                  <a:gd name="T27" fmla="*/ 14 h 113"/>
                                  <a:gd name="T28" fmla="*/ 4 w 113"/>
                                  <a:gd name="T29" fmla="*/ 101 h 113"/>
                                  <a:gd name="T30" fmla="*/ 11 w 113"/>
                                  <a:gd name="T31" fmla="*/ 109 h 113"/>
                                  <a:gd name="T32" fmla="*/ 101 w 113"/>
                                  <a:gd name="T33" fmla="*/ 109 h 113"/>
                                  <a:gd name="T34" fmla="*/ 109 w 113"/>
                                  <a:gd name="T35" fmla="*/ 101 h 113"/>
                                  <a:gd name="T36" fmla="*/ 109 w 113"/>
                                  <a:gd name="T37" fmla="*/ 11 h 113"/>
                                  <a:gd name="T38" fmla="*/ 109 w 113"/>
                                  <a:gd name="T39" fmla="*/ 11 h 113"/>
                                  <a:gd name="T40" fmla="*/ 23 w 113"/>
                                  <a:gd name="T41" fmla="*/ 87 h 113"/>
                                  <a:gd name="T42" fmla="*/ 28 w 113"/>
                                  <a:gd name="T43" fmla="*/ 71 h 113"/>
                                  <a:gd name="T44" fmla="*/ 45 w 113"/>
                                  <a:gd name="T45" fmla="*/ 63 h 113"/>
                                  <a:gd name="T46" fmla="*/ 57 w 113"/>
                                  <a:gd name="T47" fmla="*/ 73 h 113"/>
                                  <a:gd name="T48" fmla="*/ 69 w 113"/>
                                  <a:gd name="T49" fmla="*/ 63 h 113"/>
                                  <a:gd name="T50" fmla="*/ 86 w 113"/>
                                  <a:gd name="T51" fmla="*/ 71 h 113"/>
                                  <a:gd name="T52" fmla="*/ 90 w 113"/>
                                  <a:gd name="T53" fmla="*/ 87 h 113"/>
                                  <a:gd name="T54" fmla="*/ 23 w 113"/>
                                  <a:gd name="T55" fmla="*/ 87 h 113"/>
                                  <a:gd name="T56" fmla="*/ 23 w 113"/>
                                  <a:gd name="T57" fmla="*/ 87 h 113"/>
                                  <a:gd name="T58" fmla="*/ 56 w 113"/>
                                  <a:gd name="T59" fmla="*/ 62 h 113"/>
                                  <a:gd name="T60" fmla="*/ 42 w 113"/>
                                  <a:gd name="T61" fmla="*/ 44 h 113"/>
                                  <a:gd name="T62" fmla="*/ 56 w 113"/>
                                  <a:gd name="T63" fmla="*/ 25 h 113"/>
                                  <a:gd name="T64" fmla="*/ 70 w 113"/>
                                  <a:gd name="T65" fmla="*/ 44 h 113"/>
                                  <a:gd name="T66" fmla="*/ 56 w 113"/>
                                  <a:gd name="T67" fmla="*/ 62 h 113"/>
                                  <a:gd name="T68" fmla="*/ 56 w 113"/>
                                  <a:gd name="T69" fmla="*/ 62 h 113"/>
                                  <a:gd name="T70" fmla="*/ 56 w 113"/>
                                  <a:gd name="T71" fmla="*/ 62 h 113"/>
                                  <a:gd name="T72" fmla="*/ 56 w 113"/>
                                  <a:gd name="T73" fmla="*/ 62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3" h="113">
                                    <a:moveTo>
                                      <a:pt x="101" y="113"/>
                                    </a:moveTo>
                                    <a:cubicBezTo>
                                      <a:pt x="11" y="113"/>
                                      <a:pt x="11" y="113"/>
                                      <a:pt x="11" y="113"/>
                                    </a:cubicBezTo>
                                    <a:cubicBezTo>
                                      <a:pt x="5" y="113"/>
                                      <a:pt x="0" y="108"/>
                                      <a:pt x="0" y="101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0" y="5"/>
                                      <a:pt x="5" y="0"/>
                                      <a:pt x="11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8" y="0"/>
                                      <a:pt x="113" y="5"/>
                                      <a:pt x="113" y="11"/>
                                    </a:cubicBezTo>
                                    <a:cubicBezTo>
                                      <a:pt x="113" y="101"/>
                                      <a:pt x="113" y="101"/>
                                      <a:pt x="113" y="101"/>
                                    </a:cubicBezTo>
                                    <a:cubicBezTo>
                                      <a:pt x="113" y="108"/>
                                      <a:pt x="108" y="113"/>
                                      <a:pt x="101" y="113"/>
                                    </a:cubicBezTo>
                                    <a:cubicBezTo>
                                      <a:pt x="101" y="113"/>
                                      <a:pt x="101" y="113"/>
                                      <a:pt x="101" y="113"/>
                                    </a:cubicBezTo>
                                    <a:close/>
                                    <a:moveTo>
                                      <a:pt x="109" y="11"/>
                                    </a:moveTo>
                                    <a:cubicBezTo>
                                      <a:pt x="109" y="8"/>
                                      <a:pt x="105" y="4"/>
                                      <a:pt x="10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8" y="4"/>
                                      <a:pt x="4" y="10"/>
                                      <a:pt x="4" y="14"/>
                                    </a:cubicBezTo>
                                    <a:cubicBezTo>
                                      <a:pt x="4" y="101"/>
                                      <a:pt x="4" y="101"/>
                                      <a:pt x="4" y="101"/>
                                    </a:cubicBezTo>
                                    <a:cubicBezTo>
                                      <a:pt x="4" y="105"/>
                                      <a:pt x="8" y="109"/>
                                      <a:pt x="11" y="109"/>
                                    </a:cubicBezTo>
                                    <a:cubicBezTo>
                                      <a:pt x="101" y="109"/>
                                      <a:pt x="101" y="109"/>
                                      <a:pt x="101" y="109"/>
                                    </a:cubicBezTo>
                                    <a:cubicBezTo>
                                      <a:pt x="105" y="109"/>
                                      <a:pt x="109" y="105"/>
                                      <a:pt x="109" y="101"/>
                                    </a:cubicBezTo>
                                    <a:cubicBezTo>
                                      <a:pt x="109" y="11"/>
                                      <a:pt x="109" y="11"/>
                                      <a:pt x="109" y="11"/>
                                    </a:cubicBezTo>
                                    <a:cubicBezTo>
                                      <a:pt x="109" y="11"/>
                                      <a:pt x="109" y="11"/>
                                      <a:pt x="109" y="11"/>
                                    </a:cubicBezTo>
                                    <a:close/>
                                    <a:moveTo>
                                      <a:pt x="23" y="87"/>
                                    </a:moveTo>
                                    <a:cubicBezTo>
                                      <a:pt x="23" y="87"/>
                                      <a:pt x="23" y="74"/>
                                      <a:pt x="28" y="71"/>
                                    </a:cubicBezTo>
                                    <a:cubicBezTo>
                                      <a:pt x="32" y="68"/>
                                      <a:pt x="45" y="63"/>
                                      <a:pt x="45" y="63"/>
                                    </a:cubicBezTo>
                                    <a:cubicBezTo>
                                      <a:pt x="45" y="63"/>
                                      <a:pt x="53" y="73"/>
                                      <a:pt x="57" y="73"/>
                                    </a:cubicBezTo>
                                    <a:cubicBezTo>
                                      <a:pt x="60" y="73"/>
                                      <a:pt x="69" y="63"/>
                                      <a:pt x="69" y="63"/>
                                    </a:cubicBezTo>
                                    <a:cubicBezTo>
                                      <a:pt x="69" y="63"/>
                                      <a:pt x="81" y="68"/>
                                      <a:pt x="86" y="71"/>
                                    </a:cubicBezTo>
                                    <a:cubicBezTo>
                                      <a:pt x="91" y="75"/>
                                      <a:pt x="90" y="87"/>
                                      <a:pt x="90" y="87"/>
                                    </a:cubicBezTo>
                                    <a:cubicBezTo>
                                      <a:pt x="23" y="87"/>
                                      <a:pt x="23" y="87"/>
                                      <a:pt x="23" y="87"/>
                                    </a:cubicBezTo>
                                    <a:cubicBezTo>
                                      <a:pt x="23" y="87"/>
                                      <a:pt x="23" y="87"/>
                                      <a:pt x="23" y="87"/>
                                    </a:cubicBezTo>
                                    <a:close/>
                                    <a:moveTo>
                                      <a:pt x="56" y="62"/>
                                    </a:moveTo>
                                    <a:cubicBezTo>
                                      <a:pt x="48" y="62"/>
                                      <a:pt x="42" y="55"/>
                                      <a:pt x="42" y="44"/>
                                    </a:cubicBezTo>
                                    <a:cubicBezTo>
                                      <a:pt x="42" y="34"/>
                                      <a:pt x="48" y="25"/>
                                      <a:pt x="56" y="25"/>
                                    </a:cubicBezTo>
                                    <a:cubicBezTo>
                                      <a:pt x="63" y="25"/>
                                      <a:pt x="70" y="34"/>
                                      <a:pt x="70" y="44"/>
                                    </a:cubicBezTo>
                                    <a:cubicBezTo>
                                      <a:pt x="70" y="55"/>
                                      <a:pt x="63" y="62"/>
                                      <a:pt x="56" y="62"/>
                                    </a:cubicBezTo>
                                    <a:cubicBezTo>
                                      <a:pt x="56" y="62"/>
                                      <a:pt x="56" y="62"/>
                                      <a:pt x="56" y="62"/>
                                    </a:cubicBezTo>
                                    <a:close/>
                                    <a:moveTo>
                                      <a:pt x="56" y="62"/>
                                    </a:moveTo>
                                    <a:cubicBezTo>
                                      <a:pt x="56" y="62"/>
                                      <a:pt x="56" y="62"/>
                                      <a:pt x="56" y="6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" name="Freeform 10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687329" y="0"/>
                                <a:ext cx="230752" cy="223185"/>
                              </a:xfrm>
                              <a:custGeom>
                                <a:avLst/>
                                <a:gdLst>
                                  <a:gd name="T0" fmla="*/ 60 w 129"/>
                                  <a:gd name="T1" fmla="*/ 107 h 125"/>
                                  <a:gd name="T2" fmla="*/ 57 w 129"/>
                                  <a:gd name="T3" fmla="*/ 107 h 125"/>
                                  <a:gd name="T4" fmla="*/ 53 w 129"/>
                                  <a:gd name="T5" fmla="*/ 122 h 125"/>
                                  <a:gd name="T6" fmla="*/ 66 w 129"/>
                                  <a:gd name="T7" fmla="*/ 118 h 125"/>
                                  <a:gd name="T8" fmla="*/ 67 w 129"/>
                                  <a:gd name="T9" fmla="*/ 114 h 125"/>
                                  <a:gd name="T10" fmla="*/ 60 w 129"/>
                                  <a:gd name="T11" fmla="*/ 107 h 125"/>
                                  <a:gd name="T12" fmla="*/ 66 w 129"/>
                                  <a:gd name="T13" fmla="*/ 98 h 125"/>
                                  <a:gd name="T14" fmla="*/ 61 w 129"/>
                                  <a:gd name="T15" fmla="*/ 98 h 125"/>
                                  <a:gd name="T16" fmla="*/ 62 w 129"/>
                                  <a:gd name="T17" fmla="*/ 102 h 125"/>
                                  <a:gd name="T18" fmla="*/ 70 w 129"/>
                                  <a:gd name="T19" fmla="*/ 112 h 125"/>
                                  <a:gd name="T20" fmla="*/ 75 w 129"/>
                                  <a:gd name="T21" fmla="*/ 112 h 125"/>
                                  <a:gd name="T22" fmla="*/ 75 w 129"/>
                                  <a:gd name="T23" fmla="*/ 107 h 125"/>
                                  <a:gd name="T24" fmla="*/ 66 w 129"/>
                                  <a:gd name="T25" fmla="*/ 98 h 125"/>
                                  <a:gd name="T26" fmla="*/ 77 w 129"/>
                                  <a:gd name="T27" fmla="*/ 106 h 125"/>
                                  <a:gd name="T28" fmla="*/ 81 w 129"/>
                                  <a:gd name="T29" fmla="*/ 106 h 125"/>
                                  <a:gd name="T30" fmla="*/ 85 w 129"/>
                                  <a:gd name="T31" fmla="*/ 102 h 125"/>
                                  <a:gd name="T32" fmla="*/ 125 w 129"/>
                                  <a:gd name="T33" fmla="*/ 44 h 125"/>
                                  <a:gd name="T34" fmla="*/ 71 w 129"/>
                                  <a:gd name="T35" fmla="*/ 86 h 125"/>
                                  <a:gd name="T36" fmla="*/ 67 w 129"/>
                                  <a:gd name="T37" fmla="*/ 90 h 125"/>
                                  <a:gd name="T38" fmla="*/ 67 w 129"/>
                                  <a:gd name="T39" fmla="*/ 95 h 125"/>
                                  <a:gd name="T40" fmla="*/ 77 w 129"/>
                                  <a:gd name="T41" fmla="*/ 106 h 125"/>
                                  <a:gd name="T42" fmla="*/ 77 w 129"/>
                                  <a:gd name="T43" fmla="*/ 77 h 125"/>
                                  <a:gd name="T44" fmla="*/ 83 w 129"/>
                                  <a:gd name="T45" fmla="*/ 71 h 125"/>
                                  <a:gd name="T46" fmla="*/ 86 w 129"/>
                                  <a:gd name="T47" fmla="*/ 51 h 125"/>
                                  <a:gd name="T48" fmla="*/ 43 w 129"/>
                                  <a:gd name="T49" fmla="*/ 0 h 125"/>
                                  <a:gd name="T50" fmla="*/ 0 w 129"/>
                                  <a:gd name="T51" fmla="*/ 51 h 125"/>
                                  <a:gd name="T52" fmla="*/ 43 w 129"/>
                                  <a:gd name="T53" fmla="*/ 125 h 125"/>
                                  <a:gd name="T54" fmla="*/ 51 w 129"/>
                                  <a:gd name="T55" fmla="*/ 121 h 125"/>
                                  <a:gd name="T56" fmla="*/ 77 w 129"/>
                                  <a:gd name="T57" fmla="*/ 77 h 125"/>
                                  <a:gd name="T58" fmla="*/ 25 w 129"/>
                                  <a:gd name="T59" fmla="*/ 46 h 125"/>
                                  <a:gd name="T60" fmla="*/ 11 w 129"/>
                                  <a:gd name="T61" fmla="*/ 38 h 125"/>
                                  <a:gd name="T62" fmla="*/ 25 w 129"/>
                                  <a:gd name="T63" fmla="*/ 29 h 125"/>
                                  <a:gd name="T64" fmla="*/ 39 w 129"/>
                                  <a:gd name="T65" fmla="*/ 38 h 125"/>
                                  <a:gd name="T66" fmla="*/ 25 w 129"/>
                                  <a:gd name="T67" fmla="*/ 46 h 125"/>
                                  <a:gd name="T68" fmla="*/ 47 w 129"/>
                                  <a:gd name="T69" fmla="*/ 38 h 125"/>
                                  <a:gd name="T70" fmla="*/ 61 w 129"/>
                                  <a:gd name="T71" fmla="*/ 29 h 125"/>
                                  <a:gd name="T72" fmla="*/ 75 w 129"/>
                                  <a:gd name="T73" fmla="*/ 38 h 125"/>
                                  <a:gd name="T74" fmla="*/ 61 w 129"/>
                                  <a:gd name="T75" fmla="*/ 46 h 125"/>
                                  <a:gd name="T76" fmla="*/ 47 w 129"/>
                                  <a:gd name="T77" fmla="*/ 38 h 125"/>
                                  <a:gd name="T78" fmla="*/ 47 w 129"/>
                                  <a:gd name="T79" fmla="*/ 38 h 125"/>
                                  <a:gd name="T80" fmla="*/ 47 w 129"/>
                                  <a:gd name="T81" fmla="*/ 38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9" h="125">
                                    <a:moveTo>
                                      <a:pt x="60" y="107"/>
                                    </a:moveTo>
                                    <a:cubicBezTo>
                                      <a:pt x="59" y="105"/>
                                      <a:pt x="58" y="106"/>
                                      <a:pt x="57" y="107"/>
                                    </a:cubicBezTo>
                                    <a:cubicBezTo>
                                      <a:pt x="57" y="107"/>
                                      <a:pt x="52" y="120"/>
                                      <a:pt x="53" y="122"/>
                                    </a:cubicBezTo>
                                    <a:cubicBezTo>
                                      <a:pt x="55" y="123"/>
                                      <a:pt x="66" y="118"/>
                                      <a:pt x="66" y="118"/>
                                    </a:cubicBezTo>
                                    <a:cubicBezTo>
                                      <a:pt x="68" y="117"/>
                                      <a:pt x="68" y="115"/>
                                      <a:pt x="67" y="114"/>
                                    </a:cubicBezTo>
                                    <a:cubicBezTo>
                                      <a:pt x="60" y="107"/>
                                      <a:pt x="60" y="107"/>
                                      <a:pt x="60" y="107"/>
                                    </a:cubicBezTo>
                                    <a:close/>
                                    <a:moveTo>
                                      <a:pt x="66" y="98"/>
                                    </a:moveTo>
                                    <a:cubicBezTo>
                                      <a:pt x="64" y="96"/>
                                      <a:pt x="62" y="96"/>
                                      <a:pt x="61" y="98"/>
                                    </a:cubicBezTo>
                                    <a:cubicBezTo>
                                      <a:pt x="60" y="99"/>
                                      <a:pt x="61" y="101"/>
                                      <a:pt x="62" y="102"/>
                                    </a:cubicBezTo>
                                    <a:cubicBezTo>
                                      <a:pt x="70" y="112"/>
                                      <a:pt x="70" y="112"/>
                                      <a:pt x="70" y="112"/>
                                    </a:cubicBezTo>
                                    <a:cubicBezTo>
                                      <a:pt x="72" y="113"/>
                                      <a:pt x="74" y="113"/>
                                      <a:pt x="75" y="112"/>
                                    </a:cubicBezTo>
                                    <a:cubicBezTo>
                                      <a:pt x="75" y="111"/>
                                      <a:pt x="76" y="109"/>
                                      <a:pt x="75" y="107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lose/>
                                    <a:moveTo>
                                      <a:pt x="77" y="106"/>
                                    </a:moveTo>
                                    <a:cubicBezTo>
                                      <a:pt x="78" y="107"/>
                                      <a:pt x="80" y="107"/>
                                      <a:pt x="81" y="106"/>
                                    </a:cubicBezTo>
                                    <a:cubicBezTo>
                                      <a:pt x="81" y="106"/>
                                      <a:pt x="83" y="104"/>
                                      <a:pt x="85" y="102"/>
                                    </a:cubicBezTo>
                                    <a:cubicBezTo>
                                      <a:pt x="106" y="80"/>
                                      <a:pt x="129" y="48"/>
                                      <a:pt x="125" y="44"/>
                                    </a:cubicBezTo>
                                    <a:cubicBezTo>
                                      <a:pt x="121" y="39"/>
                                      <a:pt x="91" y="64"/>
                                      <a:pt x="71" y="86"/>
                                    </a:cubicBezTo>
                                    <a:cubicBezTo>
                                      <a:pt x="68" y="88"/>
                                      <a:pt x="67" y="90"/>
                                      <a:pt x="67" y="90"/>
                                    </a:cubicBezTo>
                                    <a:cubicBezTo>
                                      <a:pt x="66" y="92"/>
                                      <a:pt x="66" y="94"/>
                                      <a:pt x="67" y="95"/>
                                    </a:cubicBezTo>
                                    <a:cubicBezTo>
                                      <a:pt x="77" y="106"/>
                                      <a:pt x="77" y="106"/>
                                      <a:pt x="77" y="106"/>
                                    </a:cubicBezTo>
                                    <a:close/>
                                    <a:moveTo>
                                      <a:pt x="77" y="77"/>
                                    </a:moveTo>
                                    <a:cubicBezTo>
                                      <a:pt x="78" y="76"/>
                                      <a:pt x="81" y="74"/>
                                      <a:pt x="83" y="71"/>
                                    </a:cubicBezTo>
                                    <a:cubicBezTo>
                                      <a:pt x="86" y="67"/>
                                      <a:pt x="86" y="58"/>
                                      <a:pt x="86" y="51"/>
                                    </a:cubicBezTo>
                                    <a:cubicBezTo>
                                      <a:pt x="86" y="16"/>
                                      <a:pt x="67" y="0"/>
                                      <a:pt x="43" y="0"/>
                                    </a:cubicBezTo>
                                    <a:cubicBezTo>
                                      <a:pt x="19" y="0"/>
                                      <a:pt x="0" y="16"/>
                                      <a:pt x="0" y="51"/>
                                    </a:cubicBezTo>
                                    <a:cubicBezTo>
                                      <a:pt x="0" y="85"/>
                                      <a:pt x="19" y="125"/>
                                      <a:pt x="43" y="125"/>
                                    </a:cubicBezTo>
                                    <a:cubicBezTo>
                                      <a:pt x="46" y="125"/>
                                      <a:pt x="51" y="124"/>
                                      <a:pt x="51" y="121"/>
                                    </a:cubicBezTo>
                                    <a:cubicBezTo>
                                      <a:pt x="53" y="105"/>
                                      <a:pt x="61" y="92"/>
                                      <a:pt x="77" y="77"/>
                                    </a:cubicBezTo>
                                    <a:close/>
                                    <a:moveTo>
                                      <a:pt x="25" y="46"/>
                                    </a:moveTo>
                                    <a:cubicBezTo>
                                      <a:pt x="17" y="46"/>
                                      <a:pt x="11" y="42"/>
                                      <a:pt x="11" y="38"/>
                                    </a:cubicBezTo>
                                    <a:cubicBezTo>
                                      <a:pt x="11" y="33"/>
                                      <a:pt x="17" y="29"/>
                                      <a:pt x="25" y="29"/>
                                    </a:cubicBezTo>
                                    <a:cubicBezTo>
                                      <a:pt x="33" y="29"/>
                                      <a:pt x="39" y="33"/>
                                      <a:pt x="39" y="38"/>
                                    </a:cubicBezTo>
                                    <a:cubicBezTo>
                                      <a:pt x="39" y="42"/>
                                      <a:pt x="33" y="46"/>
                                      <a:pt x="25" y="46"/>
                                    </a:cubicBezTo>
                                    <a:close/>
                                    <a:moveTo>
                                      <a:pt x="47" y="38"/>
                                    </a:moveTo>
                                    <a:cubicBezTo>
                                      <a:pt x="47" y="33"/>
                                      <a:pt x="53" y="29"/>
                                      <a:pt x="61" y="29"/>
                                    </a:cubicBezTo>
                                    <a:cubicBezTo>
                                      <a:pt x="69" y="29"/>
                                      <a:pt x="75" y="33"/>
                                      <a:pt x="75" y="38"/>
                                    </a:cubicBezTo>
                                    <a:cubicBezTo>
                                      <a:pt x="75" y="42"/>
                                      <a:pt x="69" y="46"/>
                                      <a:pt x="61" y="46"/>
                                    </a:cubicBezTo>
                                    <a:cubicBezTo>
                                      <a:pt x="53" y="46"/>
                                      <a:pt x="47" y="42"/>
                                      <a:pt x="47" y="38"/>
                                    </a:cubicBezTo>
                                    <a:close/>
                                    <a:moveTo>
                                      <a:pt x="47" y="38"/>
                                    </a:moveTo>
                                    <a:cubicBezTo>
                                      <a:pt x="47" y="38"/>
                                      <a:pt x="47" y="38"/>
                                      <a:pt x="47" y="3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4" name="Freeform 11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118918" y="0"/>
                                <a:ext cx="222482" cy="223185"/>
                              </a:xfrm>
                              <a:custGeom>
                                <a:avLst/>
                                <a:gdLst>
                                  <a:gd name="T0" fmla="*/ 66 w 133"/>
                                  <a:gd name="T1" fmla="*/ 0 h 133"/>
                                  <a:gd name="T2" fmla="*/ 0 w 133"/>
                                  <a:gd name="T3" fmla="*/ 67 h 133"/>
                                  <a:gd name="T4" fmla="*/ 66 w 133"/>
                                  <a:gd name="T5" fmla="*/ 133 h 133"/>
                                  <a:gd name="T6" fmla="*/ 133 w 133"/>
                                  <a:gd name="T7" fmla="*/ 67 h 133"/>
                                  <a:gd name="T8" fmla="*/ 66 w 133"/>
                                  <a:gd name="T9" fmla="*/ 0 h 133"/>
                                  <a:gd name="T10" fmla="*/ 109 w 133"/>
                                  <a:gd name="T11" fmla="*/ 105 h 133"/>
                                  <a:gd name="T12" fmla="*/ 83 w 133"/>
                                  <a:gd name="T13" fmla="*/ 75 h 133"/>
                                  <a:gd name="T14" fmla="*/ 93 w 133"/>
                                  <a:gd name="T15" fmla="*/ 55 h 133"/>
                                  <a:gd name="T16" fmla="*/ 66 w 133"/>
                                  <a:gd name="T17" fmla="*/ 29 h 133"/>
                                  <a:gd name="T18" fmla="*/ 40 w 133"/>
                                  <a:gd name="T19" fmla="*/ 55 h 133"/>
                                  <a:gd name="T20" fmla="*/ 50 w 133"/>
                                  <a:gd name="T21" fmla="*/ 75 h 133"/>
                                  <a:gd name="T22" fmla="*/ 24 w 133"/>
                                  <a:gd name="T23" fmla="*/ 105 h 133"/>
                                  <a:gd name="T24" fmla="*/ 9 w 133"/>
                                  <a:gd name="T25" fmla="*/ 67 h 133"/>
                                  <a:gd name="T26" fmla="*/ 66 w 133"/>
                                  <a:gd name="T27" fmla="*/ 10 h 133"/>
                                  <a:gd name="T28" fmla="*/ 124 w 133"/>
                                  <a:gd name="T29" fmla="*/ 67 h 133"/>
                                  <a:gd name="T30" fmla="*/ 109 w 133"/>
                                  <a:gd name="T31" fmla="*/ 105 h 133"/>
                                  <a:gd name="T32" fmla="*/ 109 w 133"/>
                                  <a:gd name="T33" fmla="*/ 105 h 133"/>
                                  <a:gd name="T34" fmla="*/ 109 w 133"/>
                                  <a:gd name="T35" fmla="*/ 105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3" h="133">
                                    <a:moveTo>
                                      <a:pt x="66" y="0"/>
                                    </a:moveTo>
                                    <a:cubicBezTo>
                                      <a:pt x="30" y="0"/>
                                      <a:pt x="0" y="30"/>
                                      <a:pt x="0" y="67"/>
                                    </a:cubicBezTo>
                                    <a:cubicBezTo>
                                      <a:pt x="0" y="103"/>
                                      <a:pt x="30" y="133"/>
                                      <a:pt x="66" y="133"/>
                                    </a:cubicBezTo>
                                    <a:cubicBezTo>
                                      <a:pt x="103" y="133"/>
                                      <a:pt x="133" y="103"/>
                                      <a:pt x="133" y="67"/>
                                    </a:cubicBezTo>
                                    <a:cubicBezTo>
                                      <a:pt x="133" y="30"/>
                                      <a:pt x="103" y="0"/>
                                      <a:pt x="66" y="0"/>
                                    </a:cubicBezTo>
                                    <a:close/>
                                    <a:moveTo>
                                      <a:pt x="109" y="105"/>
                                    </a:moveTo>
                                    <a:cubicBezTo>
                                      <a:pt x="105" y="91"/>
                                      <a:pt x="96" y="80"/>
                                      <a:pt x="83" y="75"/>
                                    </a:cubicBezTo>
                                    <a:cubicBezTo>
                                      <a:pt x="89" y="70"/>
                                      <a:pt x="93" y="63"/>
                                      <a:pt x="93" y="55"/>
                                    </a:cubicBezTo>
                                    <a:cubicBezTo>
                                      <a:pt x="93" y="40"/>
                                      <a:pt x="81" y="29"/>
                                      <a:pt x="66" y="29"/>
                                    </a:cubicBezTo>
                                    <a:cubicBezTo>
                                      <a:pt x="52" y="29"/>
                                      <a:pt x="40" y="40"/>
                                      <a:pt x="40" y="55"/>
                                    </a:cubicBezTo>
                                    <a:cubicBezTo>
                                      <a:pt x="40" y="63"/>
                                      <a:pt x="44" y="70"/>
                                      <a:pt x="50" y="75"/>
                                    </a:cubicBezTo>
                                    <a:cubicBezTo>
                                      <a:pt x="37" y="80"/>
                                      <a:pt x="27" y="91"/>
                                      <a:pt x="24" y="105"/>
                                    </a:cubicBezTo>
                                    <a:cubicBezTo>
                                      <a:pt x="15" y="95"/>
                                      <a:pt x="9" y="81"/>
                                      <a:pt x="9" y="67"/>
                                    </a:cubicBezTo>
                                    <a:cubicBezTo>
                                      <a:pt x="9" y="35"/>
                                      <a:pt x="35" y="10"/>
                                      <a:pt x="66" y="10"/>
                                    </a:cubicBezTo>
                                    <a:cubicBezTo>
                                      <a:pt x="98" y="10"/>
                                      <a:pt x="124" y="35"/>
                                      <a:pt x="124" y="67"/>
                                    </a:cubicBezTo>
                                    <a:cubicBezTo>
                                      <a:pt x="124" y="81"/>
                                      <a:pt x="118" y="95"/>
                                      <a:pt x="109" y="105"/>
                                    </a:cubicBezTo>
                                    <a:close/>
                                    <a:moveTo>
                                      <a:pt x="109" y="105"/>
                                    </a:moveTo>
                                    <a:cubicBezTo>
                                      <a:pt x="109" y="105"/>
                                      <a:pt x="109" y="105"/>
                                      <a:pt x="109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3" name="圆形小人1 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2108" y="0"/>
                                <a:ext cx="282973" cy="223185"/>
                              </a:xfrm>
                              <a:custGeom>
                                <a:avLst/>
                                <a:gdLst>
                                  <a:gd name="T0" fmla="*/ 912 w 683211"/>
                                  <a:gd name="T1" fmla="*/ 1212 h 432048"/>
                                  <a:gd name="T2" fmla="*/ 1216 w 683211"/>
                                  <a:gd name="T3" fmla="*/ 1849 h 432048"/>
                                  <a:gd name="T4" fmla="*/ 1217 w 683211"/>
                                  <a:gd name="T5" fmla="*/ 1869 h 432048"/>
                                  <a:gd name="T6" fmla="*/ 922 w 683211"/>
                                  <a:gd name="T7" fmla="*/ 1869 h 432048"/>
                                  <a:gd name="T8" fmla="*/ 922 w 683211"/>
                                  <a:gd name="T9" fmla="*/ 1831 h 432048"/>
                                  <a:gd name="T10" fmla="*/ 806 w 683211"/>
                                  <a:gd name="T11" fmla="*/ 1272 h 432048"/>
                                  <a:gd name="T12" fmla="*/ 912 w 683211"/>
                                  <a:gd name="T13" fmla="*/ 1212 h 432048"/>
                                  <a:gd name="T14" fmla="*/ 432 w 683211"/>
                                  <a:gd name="T15" fmla="*/ 937 h 432048"/>
                                  <a:gd name="T16" fmla="*/ 864 w 683211"/>
                                  <a:gd name="T17" fmla="*/ 1841 h 432048"/>
                                  <a:gd name="T18" fmla="*/ 864 w 683211"/>
                                  <a:gd name="T19" fmla="*/ 1869 h 432048"/>
                                  <a:gd name="T20" fmla="*/ 0 w 683211"/>
                                  <a:gd name="T21" fmla="*/ 1869 h 432048"/>
                                  <a:gd name="T22" fmla="*/ 0 w 683211"/>
                                  <a:gd name="T23" fmla="*/ 1841 h 432048"/>
                                  <a:gd name="T24" fmla="*/ 432 w 683211"/>
                                  <a:gd name="T25" fmla="*/ 937 h 432048"/>
                                  <a:gd name="T26" fmla="*/ 912 w 683211"/>
                                  <a:gd name="T27" fmla="*/ 551 h 432048"/>
                                  <a:gd name="T28" fmla="*/ 1033 w 683211"/>
                                  <a:gd name="T29" fmla="*/ 841 h 432048"/>
                                  <a:gd name="T30" fmla="*/ 912 w 683211"/>
                                  <a:gd name="T31" fmla="*/ 1131 h 432048"/>
                                  <a:gd name="T32" fmla="*/ 791 w 683211"/>
                                  <a:gd name="T33" fmla="*/ 841 h 432048"/>
                                  <a:gd name="T34" fmla="*/ 912 w 683211"/>
                                  <a:gd name="T35" fmla="*/ 551 h 432048"/>
                                  <a:gd name="T36" fmla="*/ 432 w 683211"/>
                                  <a:gd name="T37" fmla="*/ 0 h 432048"/>
                                  <a:gd name="T38" fmla="*/ 604 w 683211"/>
                                  <a:gd name="T39" fmla="*/ 411 h 432048"/>
                                  <a:gd name="T40" fmla="*/ 432 w 683211"/>
                                  <a:gd name="T41" fmla="*/ 822 h 432048"/>
                                  <a:gd name="T42" fmla="*/ 261 w 683211"/>
                                  <a:gd name="T43" fmla="*/ 411 h 432048"/>
                                  <a:gd name="T44" fmla="*/ 432 w 683211"/>
                                  <a:gd name="T45" fmla="*/ 0 h 432048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83211" h="432048">
                                    <a:moveTo>
                                      <a:pt x="512137" y="280189"/>
                                    </a:moveTo>
                                    <a:cubicBezTo>
                                      <a:pt x="588167" y="280189"/>
                                      <a:pt x="653655" y="340557"/>
                                      <a:pt x="683040" y="427518"/>
                                    </a:cubicBezTo>
                                    <a:lnTo>
                                      <a:pt x="683211" y="432048"/>
                                    </a:lnTo>
                                    <a:lnTo>
                                      <a:pt x="518050" y="432048"/>
                                    </a:lnTo>
                                    <a:lnTo>
                                      <a:pt x="517720" y="423301"/>
                                    </a:lnTo>
                                    <a:cubicBezTo>
                                      <a:pt x="501526" y="375376"/>
                                      <a:pt x="479652" y="331635"/>
                                      <a:pt x="452572" y="294062"/>
                                    </a:cubicBezTo>
                                    <a:cubicBezTo>
                                      <a:pt x="471023" y="284776"/>
                                      <a:pt x="491179" y="280189"/>
                                      <a:pt x="512137" y="280189"/>
                                    </a:cubicBezTo>
                                    <a:close/>
                                    <a:moveTo>
                                      <a:pt x="242652" y="216651"/>
                                    </a:moveTo>
                                    <a:cubicBezTo>
                                      <a:pt x="350494" y="216651"/>
                                      <a:pt x="443383" y="302276"/>
                                      <a:pt x="485063" y="425622"/>
                                    </a:cubicBezTo>
                                    <a:lnTo>
                                      <a:pt x="485305" y="432048"/>
                                    </a:lnTo>
                                    <a:lnTo>
                                      <a:pt x="0" y="432048"/>
                                    </a:lnTo>
                                    <a:lnTo>
                                      <a:pt x="242" y="425623"/>
                                    </a:lnTo>
                                    <a:cubicBezTo>
                                      <a:pt x="41922" y="302276"/>
                                      <a:pt x="134811" y="216651"/>
                                      <a:pt x="242652" y="216651"/>
                                    </a:cubicBezTo>
                                    <a:close/>
                                    <a:moveTo>
                                      <a:pt x="512137" y="127447"/>
                                    </a:moveTo>
                                    <a:cubicBezTo>
                                      <a:pt x="549644" y="127447"/>
                                      <a:pt x="580050" y="157437"/>
                                      <a:pt x="580050" y="194431"/>
                                    </a:cubicBezTo>
                                    <a:cubicBezTo>
                                      <a:pt x="580050" y="231425"/>
                                      <a:pt x="549644" y="261414"/>
                                      <a:pt x="512137" y="261414"/>
                                    </a:cubicBezTo>
                                    <a:cubicBezTo>
                                      <a:pt x="474630" y="261414"/>
                                      <a:pt x="444224" y="231425"/>
                                      <a:pt x="444224" y="194431"/>
                                    </a:cubicBezTo>
                                    <a:cubicBezTo>
                                      <a:pt x="444224" y="157437"/>
                                      <a:pt x="474630" y="127447"/>
                                      <a:pt x="512137" y="127447"/>
                                    </a:cubicBezTo>
                                    <a:close/>
                                    <a:moveTo>
                                      <a:pt x="242652" y="0"/>
                                    </a:moveTo>
                                    <a:cubicBezTo>
                                      <a:pt x="295853" y="0"/>
                                      <a:pt x="338980" y="42537"/>
                                      <a:pt x="338980" y="95010"/>
                                    </a:cubicBezTo>
                                    <a:cubicBezTo>
                                      <a:pt x="338980" y="147482"/>
                                      <a:pt x="295853" y="190020"/>
                                      <a:pt x="242652" y="190020"/>
                                    </a:cubicBezTo>
                                    <a:cubicBezTo>
                                      <a:pt x="189452" y="190020"/>
                                      <a:pt x="146324" y="147482"/>
                                      <a:pt x="146324" y="95010"/>
                                    </a:cubicBezTo>
                                    <a:cubicBezTo>
                                      <a:pt x="146324" y="42537"/>
                                      <a:pt x="189452" y="0"/>
                                      <a:pt x="2426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114" name="圆环小人2 3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746421" y="0"/>
                                <a:ext cx="282973" cy="223185"/>
                              </a:xfrm>
                              <a:custGeom>
                                <a:avLst/>
                                <a:gdLst>
                                  <a:gd name="T0" fmla="*/ 39 w 1690322"/>
                                  <a:gd name="T1" fmla="*/ 98 h 1152128"/>
                                  <a:gd name="T2" fmla="*/ 42 w 1690322"/>
                                  <a:gd name="T3" fmla="*/ 98 h 1152128"/>
                                  <a:gd name="T4" fmla="*/ 42 w 1690322"/>
                                  <a:gd name="T5" fmla="*/ 99 h 1152128"/>
                                  <a:gd name="T6" fmla="*/ 39 w 1690322"/>
                                  <a:gd name="T7" fmla="*/ 99 h 1152128"/>
                                  <a:gd name="T8" fmla="*/ 39 w 1690322"/>
                                  <a:gd name="T9" fmla="*/ 98 h 1152128"/>
                                  <a:gd name="T10" fmla="*/ 59 w 1690322"/>
                                  <a:gd name="T11" fmla="*/ 64 h 1152128"/>
                                  <a:gd name="T12" fmla="*/ 80 w 1690322"/>
                                  <a:gd name="T13" fmla="*/ 99 h 1152128"/>
                                  <a:gd name="T14" fmla="*/ 77 w 1690322"/>
                                  <a:gd name="T15" fmla="*/ 99 h 1152128"/>
                                  <a:gd name="T16" fmla="*/ 59 w 1690322"/>
                                  <a:gd name="T17" fmla="*/ 69 h 1152128"/>
                                  <a:gd name="T18" fmla="*/ 52 w 1690322"/>
                                  <a:gd name="T19" fmla="*/ 73 h 1152128"/>
                                  <a:gd name="T20" fmla="*/ 50 w 1690322"/>
                                  <a:gd name="T21" fmla="*/ 69 h 1152128"/>
                                  <a:gd name="T22" fmla="*/ 59 w 1690322"/>
                                  <a:gd name="T23" fmla="*/ 64 h 1152128"/>
                                  <a:gd name="T24" fmla="*/ 27 w 1690322"/>
                                  <a:gd name="T25" fmla="*/ 52 h 1152128"/>
                                  <a:gd name="T26" fmla="*/ 55 w 1690322"/>
                                  <a:gd name="T27" fmla="*/ 99 h 1152128"/>
                                  <a:gd name="T28" fmla="*/ 51 w 1690322"/>
                                  <a:gd name="T29" fmla="*/ 99 h 1152128"/>
                                  <a:gd name="T30" fmla="*/ 27 w 1690322"/>
                                  <a:gd name="T31" fmla="*/ 59 h 1152128"/>
                                  <a:gd name="T32" fmla="*/ 4 w 1690322"/>
                                  <a:gd name="T33" fmla="*/ 99 h 1152128"/>
                                  <a:gd name="T34" fmla="*/ 0 w 1690322"/>
                                  <a:gd name="T35" fmla="*/ 99 h 1152128"/>
                                  <a:gd name="T36" fmla="*/ 27 w 1690322"/>
                                  <a:gd name="T37" fmla="*/ 52 h 1152128"/>
                                  <a:gd name="T38" fmla="*/ 60 w 1690322"/>
                                  <a:gd name="T39" fmla="*/ 31 h 1152128"/>
                                  <a:gd name="T40" fmla="*/ 53 w 1690322"/>
                                  <a:gd name="T41" fmla="*/ 43 h 1152128"/>
                                  <a:gd name="T42" fmla="*/ 60 w 1690322"/>
                                  <a:gd name="T43" fmla="*/ 56 h 1152128"/>
                                  <a:gd name="T44" fmla="*/ 67 w 1690322"/>
                                  <a:gd name="T45" fmla="*/ 43 h 1152128"/>
                                  <a:gd name="T46" fmla="*/ 60 w 1690322"/>
                                  <a:gd name="T47" fmla="*/ 31 h 1152128"/>
                                  <a:gd name="T48" fmla="*/ 60 w 1690322"/>
                                  <a:gd name="T49" fmla="*/ 25 h 1152128"/>
                                  <a:gd name="T50" fmla="*/ 70 w 1690322"/>
                                  <a:gd name="T51" fmla="*/ 43 h 1152128"/>
                                  <a:gd name="T52" fmla="*/ 60 w 1690322"/>
                                  <a:gd name="T53" fmla="*/ 61 h 1152128"/>
                                  <a:gd name="T54" fmla="*/ 50 w 1690322"/>
                                  <a:gd name="T55" fmla="*/ 43 h 1152128"/>
                                  <a:gd name="T56" fmla="*/ 60 w 1690322"/>
                                  <a:gd name="T57" fmla="*/ 25 h 1152128"/>
                                  <a:gd name="T58" fmla="*/ 28 w 1690322"/>
                                  <a:gd name="T59" fmla="*/ 7 h 1152128"/>
                                  <a:gd name="T60" fmla="*/ 18 w 1690322"/>
                                  <a:gd name="T61" fmla="*/ 24 h 1152128"/>
                                  <a:gd name="T62" fmla="*/ 28 w 1690322"/>
                                  <a:gd name="T63" fmla="*/ 41 h 1152128"/>
                                  <a:gd name="T64" fmla="*/ 37 w 1690322"/>
                                  <a:gd name="T65" fmla="*/ 24 h 1152128"/>
                                  <a:gd name="T66" fmla="*/ 28 w 1690322"/>
                                  <a:gd name="T67" fmla="*/ 7 h 1152128"/>
                                  <a:gd name="T68" fmla="*/ 28 w 1690322"/>
                                  <a:gd name="T69" fmla="*/ 0 h 1152128"/>
                                  <a:gd name="T70" fmla="*/ 41 w 1690322"/>
                                  <a:gd name="T71" fmla="*/ 24 h 1152128"/>
                                  <a:gd name="T72" fmla="*/ 28 w 1690322"/>
                                  <a:gd name="T73" fmla="*/ 48 h 1152128"/>
                                  <a:gd name="T74" fmla="*/ 14 w 1690322"/>
                                  <a:gd name="T75" fmla="*/ 24 h 1152128"/>
                                  <a:gd name="T76" fmla="*/ 28 w 1690322"/>
                                  <a:gd name="T77" fmla="*/ 0 h 1152128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</a:gdLst>
                                <a:ahLst/>
                                <a:cxnLst>
                                  <a:cxn ang="T78">
                                    <a:pos x="T0" y="T1"/>
                                  </a:cxn>
                                  <a:cxn ang="T79">
                                    <a:pos x="T2" y="T3"/>
                                  </a:cxn>
                                  <a:cxn ang="T80">
                                    <a:pos x="T4" y="T5"/>
                                  </a:cxn>
                                  <a:cxn ang="T81">
                                    <a:pos x="T6" y="T7"/>
                                  </a:cxn>
                                  <a:cxn ang="T82">
                                    <a:pos x="T8" y="T9"/>
                                  </a:cxn>
                                  <a:cxn ang="T83">
                                    <a:pos x="T10" y="T11"/>
                                  </a:cxn>
                                  <a:cxn ang="T84">
                                    <a:pos x="T12" y="T13"/>
                                  </a:cxn>
                                  <a:cxn ang="T85">
                                    <a:pos x="T14" y="T15"/>
                                  </a:cxn>
                                  <a:cxn ang="T86">
                                    <a:pos x="T16" y="T17"/>
                                  </a:cxn>
                                  <a:cxn ang="T87">
                                    <a:pos x="T18" y="T19"/>
                                  </a:cxn>
                                  <a:cxn ang="T88">
                                    <a:pos x="T20" y="T21"/>
                                  </a:cxn>
                                  <a:cxn ang="T89">
                                    <a:pos x="T22" y="T23"/>
                                  </a:cxn>
                                  <a:cxn ang="T90">
                                    <a:pos x="T24" y="T25"/>
                                  </a:cxn>
                                  <a:cxn ang="T91">
                                    <a:pos x="T26" y="T27"/>
                                  </a:cxn>
                                  <a:cxn ang="T92">
                                    <a:pos x="T28" y="T29"/>
                                  </a:cxn>
                                  <a:cxn ang="T93">
                                    <a:pos x="T30" y="T31"/>
                                  </a:cxn>
                                  <a:cxn ang="T94">
                                    <a:pos x="T32" y="T33"/>
                                  </a:cxn>
                                  <a:cxn ang="T95">
                                    <a:pos x="T34" y="T35"/>
                                  </a:cxn>
                                  <a:cxn ang="T96">
                                    <a:pos x="T36" y="T37"/>
                                  </a:cxn>
                                  <a:cxn ang="T97">
                                    <a:pos x="T38" y="T39"/>
                                  </a:cxn>
                                  <a:cxn ang="T98">
                                    <a:pos x="T40" y="T41"/>
                                  </a:cxn>
                                  <a:cxn ang="T99">
                                    <a:pos x="T42" y="T43"/>
                                  </a:cxn>
                                  <a:cxn ang="T100">
                                    <a:pos x="T44" y="T45"/>
                                  </a:cxn>
                                  <a:cxn ang="T101">
                                    <a:pos x="T46" y="T47"/>
                                  </a:cxn>
                                  <a:cxn ang="T102">
                                    <a:pos x="T48" y="T49"/>
                                  </a:cxn>
                                  <a:cxn ang="T103">
                                    <a:pos x="T50" y="T51"/>
                                  </a:cxn>
                                  <a:cxn ang="T104">
                                    <a:pos x="T52" y="T53"/>
                                  </a:cxn>
                                  <a:cxn ang="T105">
                                    <a:pos x="T54" y="T55"/>
                                  </a:cxn>
                                  <a:cxn ang="T106">
                                    <a:pos x="T56" y="T57"/>
                                  </a:cxn>
                                  <a:cxn ang="T107">
                                    <a:pos x="T58" y="T59"/>
                                  </a:cxn>
                                  <a:cxn ang="T108">
                                    <a:pos x="T60" y="T61"/>
                                  </a:cxn>
                                  <a:cxn ang="T109">
                                    <a:pos x="T62" y="T63"/>
                                  </a:cxn>
                                  <a:cxn ang="T110">
                                    <a:pos x="T64" y="T65"/>
                                  </a:cxn>
                                  <a:cxn ang="T111">
                                    <a:pos x="T66" y="T67"/>
                                  </a:cxn>
                                  <a:cxn ang="T112">
                                    <a:pos x="T68" y="T69"/>
                                  </a:cxn>
                                  <a:cxn ang="T113">
                                    <a:pos x="T70" y="T71"/>
                                  </a:cxn>
                                  <a:cxn ang="T114">
                                    <a:pos x="T72" y="T73"/>
                                  </a:cxn>
                                  <a:cxn ang="T115">
                                    <a:pos x="T74" y="T75"/>
                                  </a:cxn>
                                  <a:cxn ang="T116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690322" h="1152128">
                                    <a:moveTo>
                                      <a:pt x="826556" y="1149986"/>
                                    </a:moveTo>
                                    <a:lnTo>
                                      <a:pt x="889752" y="1149986"/>
                                    </a:lnTo>
                                    <a:cubicBezTo>
                                      <a:pt x="889500" y="1150690"/>
                                      <a:pt x="889449" y="1151409"/>
                                      <a:pt x="889399" y="1152128"/>
                                    </a:cubicBezTo>
                                    <a:lnTo>
                                      <a:pt x="826226" y="1152128"/>
                                    </a:lnTo>
                                    <a:lnTo>
                                      <a:pt x="826556" y="1149986"/>
                                    </a:lnTo>
                                    <a:close/>
                                    <a:moveTo>
                                      <a:pt x="1243612" y="747450"/>
                                    </a:moveTo>
                                    <a:cubicBezTo>
                                      <a:pt x="1477312" y="740021"/>
                                      <a:pt x="1674794" y="919019"/>
                                      <a:pt x="1690322" y="1152128"/>
                                    </a:cubicBezTo>
                                    <a:lnTo>
                                      <a:pt x="1626622" y="1152128"/>
                                    </a:lnTo>
                                    <a:cubicBezTo>
                                      <a:pt x="1611628" y="955005"/>
                                      <a:pt x="1443876" y="804288"/>
                                      <a:pt x="1245620" y="810590"/>
                                    </a:cubicBezTo>
                                    <a:cubicBezTo>
                                      <a:pt x="1189595" y="812371"/>
                                      <a:pt x="1136798" y="826511"/>
                                      <a:pt x="1090488" y="851592"/>
                                    </a:cubicBezTo>
                                    <a:cubicBezTo>
                                      <a:pt x="1079087" y="833319"/>
                                      <a:pt x="1065672" y="816545"/>
                                      <a:pt x="1049512" y="802255"/>
                                    </a:cubicBezTo>
                                    <a:cubicBezTo>
                                      <a:pt x="1106685" y="768739"/>
                                      <a:pt x="1172955" y="749696"/>
                                      <a:pt x="1243612" y="747450"/>
                                    </a:cubicBezTo>
                                    <a:close/>
                                    <a:moveTo>
                                      <a:pt x="562417" y="606836"/>
                                    </a:moveTo>
                                    <a:cubicBezTo>
                                      <a:pt x="877321" y="596825"/>
                                      <a:pt x="1143423" y="838020"/>
                                      <a:pt x="1164346" y="1152128"/>
                                    </a:cubicBezTo>
                                    <a:lnTo>
                                      <a:pt x="1078512" y="1152128"/>
                                    </a:lnTo>
                                    <a:cubicBezTo>
                                      <a:pt x="1058307" y="886510"/>
                                      <a:pt x="832267" y="683424"/>
                                      <a:pt x="565122" y="691915"/>
                                    </a:cubicBezTo>
                                    <a:cubicBezTo>
                                      <a:pt x="308709" y="700066"/>
                                      <a:pt x="102467" y="900340"/>
                                      <a:pt x="85124" y="1152128"/>
                                    </a:cubicBezTo>
                                    <a:lnTo>
                                      <a:pt x="0" y="1152128"/>
                                    </a:lnTo>
                                    <a:cubicBezTo>
                                      <a:pt x="17286" y="854342"/>
                                      <a:pt x="260044" y="616447"/>
                                      <a:pt x="562417" y="606836"/>
                                    </a:cubicBezTo>
                                    <a:close/>
                                    <a:moveTo>
                                      <a:pt x="1257403" y="357877"/>
                                    </a:moveTo>
                                    <a:cubicBezTo>
                                      <a:pt x="1175548" y="357877"/>
                                      <a:pt x="1109192" y="424234"/>
                                      <a:pt x="1109192" y="506089"/>
                                    </a:cubicBezTo>
                                    <a:cubicBezTo>
                                      <a:pt x="1109192" y="587944"/>
                                      <a:pt x="1175548" y="654300"/>
                                      <a:pt x="1257403" y="654300"/>
                                    </a:cubicBezTo>
                                    <a:cubicBezTo>
                                      <a:pt x="1339258" y="654300"/>
                                      <a:pt x="1405614" y="587944"/>
                                      <a:pt x="1405614" y="506089"/>
                                    </a:cubicBezTo>
                                    <a:cubicBezTo>
                                      <a:pt x="1405614" y="424234"/>
                                      <a:pt x="1339258" y="357877"/>
                                      <a:pt x="1257403" y="357877"/>
                                    </a:cubicBezTo>
                                    <a:close/>
                                    <a:moveTo>
                                      <a:pt x="1257403" y="297099"/>
                                    </a:moveTo>
                                    <a:cubicBezTo>
                                      <a:pt x="1372825" y="297099"/>
                                      <a:pt x="1466393" y="390667"/>
                                      <a:pt x="1466393" y="506089"/>
                                    </a:cubicBezTo>
                                    <a:cubicBezTo>
                                      <a:pt x="1466393" y="621511"/>
                                      <a:pt x="1372825" y="715079"/>
                                      <a:pt x="1257403" y="715079"/>
                                    </a:cubicBezTo>
                                    <a:cubicBezTo>
                                      <a:pt x="1141981" y="715079"/>
                                      <a:pt x="1048414" y="621511"/>
                                      <a:pt x="1048414" y="506089"/>
                                    </a:cubicBezTo>
                                    <a:cubicBezTo>
                                      <a:pt x="1048414" y="390667"/>
                                      <a:pt x="1141981" y="297099"/>
                                      <a:pt x="1257403" y="297099"/>
                                    </a:cubicBezTo>
                                    <a:close/>
                                    <a:moveTo>
                                      <a:pt x="580999" y="81897"/>
                                    </a:moveTo>
                                    <a:cubicBezTo>
                                      <a:pt x="470702" y="81897"/>
                                      <a:pt x="381289" y="171311"/>
                                      <a:pt x="381289" y="281608"/>
                                    </a:cubicBezTo>
                                    <a:cubicBezTo>
                                      <a:pt x="381289" y="391906"/>
                                      <a:pt x="470702" y="481318"/>
                                      <a:pt x="580999" y="481318"/>
                                    </a:cubicBezTo>
                                    <a:cubicBezTo>
                                      <a:pt x="691297" y="481318"/>
                                      <a:pt x="780710" y="391906"/>
                                      <a:pt x="780710" y="281608"/>
                                    </a:cubicBezTo>
                                    <a:cubicBezTo>
                                      <a:pt x="780710" y="171311"/>
                                      <a:pt x="691297" y="81897"/>
                                      <a:pt x="580999" y="81897"/>
                                    </a:cubicBezTo>
                                    <a:close/>
                                    <a:moveTo>
                                      <a:pt x="580999" y="0"/>
                                    </a:moveTo>
                                    <a:cubicBezTo>
                                      <a:pt x="736527" y="0"/>
                                      <a:pt x="862607" y="126080"/>
                                      <a:pt x="862607" y="281608"/>
                                    </a:cubicBezTo>
                                    <a:cubicBezTo>
                                      <a:pt x="862607" y="437136"/>
                                      <a:pt x="736527" y="563216"/>
                                      <a:pt x="580999" y="563216"/>
                                    </a:cubicBezTo>
                                    <a:cubicBezTo>
                                      <a:pt x="425471" y="563216"/>
                                      <a:pt x="299392" y="437136"/>
                                      <a:pt x="299392" y="281608"/>
                                    </a:cubicBezTo>
                                    <a:cubicBezTo>
                                      <a:pt x="299392" y="126080"/>
                                      <a:pt x="425471" y="0"/>
                                      <a:pt x="58099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</wpg:grpSp>
                        <wpg:grpSp>
                          <wpg:cNvPr id="47" name="组合 115"/>
                          <wpg:cNvGrpSpPr/>
                          <wpg:grpSpPr>
                            <a:xfrm>
                              <a:off x="0" y="1771650"/>
                              <a:ext cx="5472718" cy="222878"/>
                              <a:chOff x="0" y="0"/>
                              <a:chExt cx="5473361" cy="223185"/>
                            </a:xfrm>
                            <a:grpFill/>
                          </wpg:grpSpPr>
                          <wps:wsp>
                            <wps:cNvPr id="116" name="Freeform 13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43536" cy="223185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122 h 153"/>
                                  <a:gd name="T2" fmla="*/ 0 w 167"/>
                                  <a:gd name="T3" fmla="*/ 77 h 153"/>
                                  <a:gd name="T4" fmla="*/ 29 w 167"/>
                                  <a:gd name="T5" fmla="*/ 69 h 153"/>
                                  <a:gd name="T6" fmla="*/ 29 w 167"/>
                                  <a:gd name="T7" fmla="*/ 39 h 153"/>
                                  <a:gd name="T8" fmla="*/ 0 w 167"/>
                                  <a:gd name="T9" fmla="*/ 31 h 153"/>
                                  <a:gd name="T10" fmla="*/ 145 w 167"/>
                                  <a:gd name="T11" fmla="*/ 0 h 153"/>
                                  <a:gd name="T12" fmla="*/ 16 w 167"/>
                                  <a:gd name="T13" fmla="*/ 8 h 153"/>
                                  <a:gd name="T14" fmla="*/ 29 w 167"/>
                                  <a:gd name="T15" fmla="*/ 47 h 153"/>
                                  <a:gd name="T16" fmla="*/ 45 w 167"/>
                                  <a:gd name="T17" fmla="*/ 77 h 153"/>
                                  <a:gd name="T18" fmla="*/ 29 w 167"/>
                                  <a:gd name="T19" fmla="*/ 106 h 153"/>
                                  <a:gd name="T20" fmla="*/ 16 w 167"/>
                                  <a:gd name="T21" fmla="*/ 145 h 153"/>
                                  <a:gd name="T22" fmla="*/ 145 w 167"/>
                                  <a:gd name="T23" fmla="*/ 153 h 153"/>
                                  <a:gd name="T24" fmla="*/ 167 w 167"/>
                                  <a:gd name="T25" fmla="*/ 145 h 153"/>
                                  <a:gd name="T26" fmla="*/ 136 w 167"/>
                                  <a:gd name="T27" fmla="*/ 133 h 153"/>
                                  <a:gd name="T28" fmla="*/ 117 w 167"/>
                                  <a:gd name="T29" fmla="*/ 107 h 153"/>
                                  <a:gd name="T30" fmla="*/ 110 w 167"/>
                                  <a:gd name="T31" fmla="*/ 82 h 153"/>
                                  <a:gd name="T32" fmla="*/ 118 w 167"/>
                                  <a:gd name="T33" fmla="*/ 74 h 153"/>
                                  <a:gd name="T34" fmla="*/ 124 w 167"/>
                                  <a:gd name="T35" fmla="*/ 58 h 153"/>
                                  <a:gd name="T36" fmla="*/ 99 w 167"/>
                                  <a:gd name="T37" fmla="*/ 72 h 153"/>
                                  <a:gd name="T38" fmla="*/ 93 w 167"/>
                                  <a:gd name="T39" fmla="*/ 79 h 153"/>
                                  <a:gd name="T40" fmla="*/ 100 w 167"/>
                                  <a:gd name="T41" fmla="*/ 88 h 153"/>
                                  <a:gd name="T42" fmla="*/ 90 w 167"/>
                                  <a:gd name="T43" fmla="*/ 101 h 153"/>
                                  <a:gd name="T44" fmla="*/ 104 w 167"/>
                                  <a:gd name="T45" fmla="*/ 99 h 153"/>
                                  <a:gd name="T46" fmla="*/ 94 w 167"/>
                                  <a:gd name="T47" fmla="*/ 111 h 153"/>
                                  <a:gd name="T48" fmla="*/ 72 w 167"/>
                                  <a:gd name="T49" fmla="*/ 123 h 153"/>
                                  <a:gd name="T50" fmla="*/ 77 w 167"/>
                                  <a:gd name="T51" fmla="*/ 115 h 153"/>
                                  <a:gd name="T52" fmla="*/ 64 w 167"/>
                                  <a:gd name="T53" fmla="*/ 116 h 153"/>
                                  <a:gd name="T54" fmla="*/ 65 w 167"/>
                                  <a:gd name="T55" fmla="*/ 107 h 153"/>
                                  <a:gd name="T56" fmla="*/ 77 w 167"/>
                                  <a:gd name="T57" fmla="*/ 102 h 153"/>
                                  <a:gd name="T58" fmla="*/ 78 w 167"/>
                                  <a:gd name="T59" fmla="*/ 94 h 153"/>
                                  <a:gd name="T60" fmla="*/ 84 w 167"/>
                                  <a:gd name="T61" fmla="*/ 97 h 153"/>
                                  <a:gd name="T62" fmla="*/ 79 w 167"/>
                                  <a:gd name="T63" fmla="*/ 89 h 153"/>
                                  <a:gd name="T64" fmla="*/ 71 w 167"/>
                                  <a:gd name="T65" fmla="*/ 79 h 153"/>
                                  <a:gd name="T66" fmla="*/ 72 w 167"/>
                                  <a:gd name="T67" fmla="*/ 70 h 153"/>
                                  <a:gd name="T68" fmla="*/ 61 w 167"/>
                                  <a:gd name="T69" fmla="*/ 69 h 153"/>
                                  <a:gd name="T70" fmla="*/ 70 w 167"/>
                                  <a:gd name="T71" fmla="*/ 59 h 153"/>
                                  <a:gd name="T72" fmla="*/ 63 w 167"/>
                                  <a:gd name="T73" fmla="*/ 49 h 153"/>
                                  <a:gd name="T74" fmla="*/ 68 w 167"/>
                                  <a:gd name="T75" fmla="*/ 39 h 153"/>
                                  <a:gd name="T76" fmla="*/ 76 w 167"/>
                                  <a:gd name="T77" fmla="*/ 39 h 153"/>
                                  <a:gd name="T78" fmla="*/ 79 w 167"/>
                                  <a:gd name="T79" fmla="*/ 24 h 153"/>
                                  <a:gd name="T80" fmla="*/ 84 w 167"/>
                                  <a:gd name="T81" fmla="*/ 31 h 153"/>
                                  <a:gd name="T82" fmla="*/ 95 w 167"/>
                                  <a:gd name="T83" fmla="*/ 39 h 153"/>
                                  <a:gd name="T84" fmla="*/ 102 w 167"/>
                                  <a:gd name="T85" fmla="*/ 34 h 153"/>
                                  <a:gd name="T86" fmla="*/ 99 w 167"/>
                                  <a:gd name="T87" fmla="*/ 54 h 153"/>
                                  <a:gd name="T88" fmla="*/ 106 w 167"/>
                                  <a:gd name="T89" fmla="*/ 58 h 153"/>
                                  <a:gd name="T90" fmla="*/ 117 w 167"/>
                                  <a:gd name="T91" fmla="*/ 23 h 153"/>
                                  <a:gd name="T92" fmla="*/ 143 w 167"/>
                                  <a:gd name="T93" fmla="*/ 47 h 153"/>
                                  <a:gd name="T94" fmla="*/ 143 w 167"/>
                                  <a:gd name="T95" fmla="*/ 59 h 153"/>
                                  <a:gd name="T96" fmla="*/ 145 w 167"/>
                                  <a:gd name="T97" fmla="*/ 129 h 153"/>
                                  <a:gd name="T98" fmla="*/ 84 w 167"/>
                                  <a:gd name="T99" fmla="*/ 50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7" h="153">
                                    <a:moveTo>
                                      <a:pt x="37" y="122"/>
                                    </a:moveTo>
                                    <a:cubicBezTo>
                                      <a:pt x="37" y="117"/>
                                      <a:pt x="34" y="114"/>
                                      <a:pt x="29" y="114"/>
                                    </a:cubicBezTo>
                                    <a:cubicBezTo>
                                      <a:pt x="8" y="114"/>
                                      <a:pt x="8" y="114"/>
                                      <a:pt x="8" y="114"/>
                                    </a:cubicBezTo>
                                    <a:cubicBezTo>
                                      <a:pt x="4" y="114"/>
                                      <a:pt x="0" y="117"/>
                                      <a:pt x="0" y="122"/>
                                    </a:cubicBezTo>
                                    <a:cubicBezTo>
                                      <a:pt x="0" y="126"/>
                                      <a:pt x="4" y="130"/>
                                      <a:pt x="8" y="130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34" y="130"/>
                                      <a:pt x="37" y="126"/>
                                      <a:pt x="37" y="122"/>
                                    </a:cubicBezTo>
                                    <a:close/>
                                    <a:moveTo>
                                      <a:pt x="0" y="77"/>
                                    </a:moveTo>
                                    <a:cubicBezTo>
                                      <a:pt x="0" y="81"/>
                                      <a:pt x="4" y="84"/>
                                      <a:pt x="8" y="84"/>
                                    </a:cubicBezTo>
                                    <a:cubicBezTo>
                                      <a:pt x="29" y="84"/>
                                      <a:pt x="29" y="84"/>
                                      <a:pt x="29" y="84"/>
                                    </a:cubicBezTo>
                                    <a:cubicBezTo>
                                      <a:pt x="34" y="84"/>
                                      <a:pt x="37" y="81"/>
                                      <a:pt x="37" y="77"/>
                                    </a:cubicBezTo>
                                    <a:cubicBezTo>
                                      <a:pt x="37" y="72"/>
                                      <a:pt x="34" y="69"/>
                                      <a:pt x="29" y="69"/>
                                    </a:cubicBezTo>
                                    <a:cubicBezTo>
                                      <a:pt x="8" y="69"/>
                                      <a:pt x="8" y="69"/>
                                      <a:pt x="8" y="69"/>
                                    </a:cubicBezTo>
                                    <a:cubicBezTo>
                                      <a:pt x="4" y="69"/>
                                      <a:pt x="0" y="72"/>
                                      <a:pt x="0" y="77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29" y="39"/>
                                      <a:pt x="29" y="39"/>
                                      <a:pt x="29" y="39"/>
                                    </a:cubicBezTo>
                                    <a:cubicBezTo>
                                      <a:pt x="34" y="39"/>
                                      <a:pt x="37" y="36"/>
                                      <a:pt x="37" y="31"/>
                                    </a:cubicBezTo>
                                    <a:cubicBezTo>
                                      <a:pt x="37" y="27"/>
                                      <a:pt x="34" y="23"/>
                                      <a:pt x="29" y="23"/>
                                    </a:cubicBezTo>
                                    <a:cubicBezTo>
                                      <a:pt x="8" y="23"/>
                                      <a:pt x="8" y="23"/>
                                      <a:pt x="8" y="23"/>
                                    </a:cubicBezTo>
                                    <a:cubicBezTo>
                                      <a:pt x="4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36"/>
                                      <a:pt x="4" y="39"/>
                                      <a:pt x="8" y="39"/>
                                    </a:cubicBezTo>
                                    <a:close/>
                                    <a:moveTo>
                                      <a:pt x="156" y="0"/>
                                    </a:move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20" y="0"/>
                                      <a:pt x="16" y="3"/>
                                      <a:pt x="16" y="8"/>
                                    </a:cubicBezTo>
                                    <a:cubicBezTo>
                                      <a:pt x="16" y="16"/>
                                      <a:pt x="16" y="16"/>
                                      <a:pt x="16" y="16"/>
                                    </a:cubicBezTo>
                                    <a:cubicBezTo>
                                      <a:pt x="29" y="16"/>
                                      <a:pt x="29" y="16"/>
                                      <a:pt x="29" y="16"/>
                                    </a:cubicBezTo>
                                    <a:cubicBezTo>
                                      <a:pt x="38" y="16"/>
                                      <a:pt x="45" y="23"/>
                                      <a:pt x="45" y="31"/>
                                    </a:cubicBezTo>
                                    <a:cubicBezTo>
                                      <a:pt x="45" y="40"/>
                                      <a:pt x="38" y="47"/>
                                      <a:pt x="29" y="47"/>
                                    </a:cubicBezTo>
                                    <a:cubicBezTo>
                                      <a:pt x="16" y="47"/>
                                      <a:pt x="16" y="47"/>
                                      <a:pt x="16" y="47"/>
                                    </a:cubicBezTo>
                                    <a:cubicBezTo>
                                      <a:pt x="16" y="61"/>
                                      <a:pt x="16" y="61"/>
                                      <a:pt x="16" y="61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8" y="61"/>
                                      <a:pt x="45" y="68"/>
                                      <a:pt x="45" y="77"/>
                                    </a:cubicBezTo>
                                    <a:cubicBezTo>
                                      <a:pt x="45" y="85"/>
                                      <a:pt x="38" y="92"/>
                                      <a:pt x="29" y="92"/>
                                    </a:cubicBezTo>
                                    <a:cubicBezTo>
                                      <a:pt x="16" y="92"/>
                                      <a:pt x="16" y="92"/>
                                      <a:pt x="16" y="92"/>
                                    </a:cubicBezTo>
                                    <a:cubicBezTo>
                                      <a:pt x="16" y="106"/>
                                      <a:pt x="16" y="106"/>
                                      <a:pt x="16" y="106"/>
                                    </a:cubicBezTo>
                                    <a:cubicBezTo>
                                      <a:pt x="29" y="106"/>
                                      <a:pt x="29" y="106"/>
                                      <a:pt x="29" y="106"/>
                                    </a:cubicBezTo>
                                    <a:cubicBezTo>
                                      <a:pt x="38" y="106"/>
                                      <a:pt x="45" y="113"/>
                                      <a:pt x="45" y="122"/>
                                    </a:cubicBezTo>
                                    <a:cubicBezTo>
                                      <a:pt x="45" y="130"/>
                                      <a:pt x="38" y="138"/>
                                      <a:pt x="29" y="138"/>
                                    </a:cubicBezTo>
                                    <a:cubicBezTo>
                                      <a:pt x="16" y="138"/>
                                      <a:pt x="16" y="138"/>
                                      <a:pt x="16" y="138"/>
                                    </a:cubicBezTo>
                                    <a:cubicBezTo>
                                      <a:pt x="16" y="145"/>
                                      <a:pt x="16" y="145"/>
                                      <a:pt x="16" y="145"/>
                                    </a:cubicBezTo>
                                    <a:cubicBezTo>
                                      <a:pt x="16" y="150"/>
                                      <a:pt x="20" y="153"/>
                                      <a:pt x="24" y="153"/>
                                    </a:cubicBezTo>
                                    <a:cubicBezTo>
                                      <a:pt x="102" y="153"/>
                                      <a:pt x="102" y="153"/>
                                      <a:pt x="102" y="153"/>
                                    </a:cubicBezTo>
                                    <a:cubicBezTo>
                                      <a:pt x="109" y="153"/>
                                      <a:pt x="109" y="153"/>
                                      <a:pt x="109" y="153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3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3"/>
                                    </a:cubicBezTo>
                                    <a:cubicBezTo>
                                      <a:pt x="156" y="153"/>
                                      <a:pt x="156" y="153"/>
                                      <a:pt x="156" y="153"/>
                                    </a:cubicBezTo>
                                    <a:cubicBezTo>
                                      <a:pt x="156" y="153"/>
                                      <a:pt x="156" y="153"/>
                                      <a:pt x="156" y="153"/>
                                    </a:cubicBezTo>
                                    <a:cubicBezTo>
                                      <a:pt x="162" y="153"/>
                                      <a:pt x="167" y="150"/>
                                      <a:pt x="167" y="145"/>
                                    </a:cubicBezTo>
                                    <a:cubicBezTo>
                                      <a:pt x="167" y="8"/>
                                      <a:pt x="167" y="8"/>
                                      <a:pt x="167" y="8"/>
                                    </a:cubicBezTo>
                                    <a:cubicBezTo>
                                      <a:pt x="167" y="3"/>
                                      <a:pt x="162" y="0"/>
                                      <a:pt x="156" y="0"/>
                                    </a:cubicBezTo>
                                    <a:close/>
                                    <a:moveTo>
                                      <a:pt x="145" y="129"/>
                                    </a:moveTo>
                                    <a:cubicBezTo>
                                      <a:pt x="143" y="131"/>
                                      <a:pt x="140" y="133"/>
                                      <a:pt x="136" y="133"/>
                                    </a:cubicBezTo>
                                    <a:cubicBezTo>
                                      <a:pt x="132" y="132"/>
                                      <a:pt x="128" y="128"/>
                                      <a:pt x="123" y="120"/>
                                    </a:cubicBezTo>
                                    <a:cubicBezTo>
                                      <a:pt x="120" y="126"/>
                                      <a:pt x="115" y="130"/>
                                      <a:pt x="110" y="132"/>
                                    </a:cubicBezTo>
                                    <a:cubicBezTo>
                                      <a:pt x="105" y="135"/>
                                      <a:pt x="101" y="133"/>
                                      <a:pt x="99" y="126"/>
                                    </a:cubicBezTo>
                                    <a:cubicBezTo>
                                      <a:pt x="106" y="122"/>
                                      <a:pt x="112" y="116"/>
                                      <a:pt x="117" y="107"/>
                                    </a:cubicBezTo>
                                    <a:cubicBezTo>
                                      <a:pt x="116" y="103"/>
                                      <a:pt x="114" y="98"/>
                                      <a:pt x="113" y="92"/>
                                    </a:cubicBezTo>
                                    <a:cubicBezTo>
                                      <a:pt x="112" y="92"/>
                                      <a:pt x="112" y="91"/>
                                      <a:pt x="112" y="90"/>
                                    </a:cubicBezTo>
                                    <a:cubicBezTo>
                                      <a:pt x="111" y="87"/>
                                      <a:pt x="111" y="85"/>
                                      <a:pt x="111" y="84"/>
                                    </a:cubicBezTo>
                                    <a:cubicBezTo>
                                      <a:pt x="110" y="83"/>
                                      <a:pt x="110" y="83"/>
                                      <a:pt x="110" y="82"/>
                                    </a:cubicBezTo>
                                    <a:cubicBezTo>
                                      <a:pt x="109" y="81"/>
                                      <a:pt x="109" y="79"/>
                                      <a:pt x="109" y="78"/>
                                    </a:cubicBezTo>
                                    <a:cubicBezTo>
                                      <a:pt x="109" y="77"/>
                                      <a:pt x="109" y="77"/>
                                      <a:pt x="109" y="77"/>
                                    </a:cubicBezTo>
                                    <a:cubicBezTo>
                                      <a:pt x="111" y="76"/>
                                      <a:pt x="113" y="74"/>
                                      <a:pt x="117" y="73"/>
                                    </a:cubicBezTo>
                                    <a:cubicBezTo>
                                      <a:pt x="117" y="73"/>
                                      <a:pt x="118" y="73"/>
                                      <a:pt x="118" y="74"/>
                                    </a:cubicBezTo>
                                    <a:cubicBezTo>
                                      <a:pt x="119" y="74"/>
                                      <a:pt x="119" y="76"/>
                                      <a:pt x="119" y="80"/>
                                    </a:cubicBezTo>
                                    <a:cubicBezTo>
                                      <a:pt x="120" y="86"/>
                                      <a:pt x="121" y="92"/>
                                      <a:pt x="123" y="96"/>
                                    </a:cubicBezTo>
                                    <a:cubicBezTo>
                                      <a:pt x="126" y="85"/>
                                      <a:pt x="129" y="73"/>
                                      <a:pt x="129" y="58"/>
                                    </a:cubicBezTo>
                                    <a:cubicBezTo>
                                      <a:pt x="124" y="58"/>
                                      <a:pt x="124" y="58"/>
                                      <a:pt x="124" y="58"/>
                                    </a:cubicBezTo>
                                    <a:cubicBezTo>
                                      <a:pt x="119" y="58"/>
                                      <a:pt x="119" y="58"/>
                                      <a:pt x="119" y="58"/>
                                    </a:cubicBezTo>
                                    <a:cubicBezTo>
                                      <a:pt x="117" y="70"/>
                                      <a:pt x="113" y="76"/>
                                      <a:pt x="109" y="75"/>
                                    </a:cubicBezTo>
                                    <a:cubicBezTo>
                                      <a:pt x="107" y="75"/>
                                      <a:pt x="105" y="73"/>
                                      <a:pt x="103" y="70"/>
                                    </a:cubicBezTo>
                                    <a:cubicBezTo>
                                      <a:pt x="102" y="71"/>
                                      <a:pt x="100" y="72"/>
                                      <a:pt x="99" y="72"/>
                                    </a:cubicBezTo>
                                    <a:cubicBezTo>
                                      <a:pt x="98" y="72"/>
                                      <a:pt x="97" y="72"/>
                                      <a:pt x="95" y="71"/>
                                    </a:cubicBezTo>
                                    <a:cubicBezTo>
                                      <a:pt x="94" y="71"/>
                                      <a:pt x="93" y="71"/>
                                      <a:pt x="92" y="71"/>
                                    </a:cubicBezTo>
                                    <a:cubicBezTo>
                                      <a:pt x="90" y="75"/>
                                      <a:pt x="88" y="78"/>
                                      <a:pt x="87" y="79"/>
                                    </a:cubicBezTo>
                                    <a:cubicBezTo>
                                      <a:pt x="93" y="79"/>
                                      <a:pt x="93" y="79"/>
                                      <a:pt x="93" y="79"/>
                                    </a:cubicBezTo>
                                    <a:cubicBezTo>
                                      <a:pt x="93" y="79"/>
                                      <a:pt x="94" y="79"/>
                                      <a:pt x="94" y="79"/>
                                    </a:cubicBezTo>
                                    <a:cubicBezTo>
                                      <a:pt x="97" y="80"/>
                                      <a:pt x="99" y="83"/>
                                      <a:pt x="100" y="85"/>
                                    </a:cubicBezTo>
                                    <a:cubicBezTo>
                                      <a:pt x="100" y="86"/>
                                      <a:pt x="100" y="87"/>
                                      <a:pt x="100" y="87"/>
                                    </a:cubicBezTo>
                                    <a:cubicBezTo>
                                      <a:pt x="100" y="88"/>
                                      <a:pt x="100" y="88"/>
                                      <a:pt x="100" y="88"/>
                                    </a:cubicBezTo>
                                    <a:cubicBezTo>
                                      <a:pt x="99" y="88"/>
                                      <a:pt x="99" y="89"/>
                                      <a:pt x="98" y="90"/>
                                    </a:cubicBezTo>
                                    <a:cubicBezTo>
                                      <a:pt x="97" y="90"/>
                                      <a:pt x="97" y="90"/>
                                      <a:pt x="97" y="91"/>
                                    </a:cubicBezTo>
                                    <a:cubicBezTo>
                                      <a:pt x="96" y="92"/>
                                      <a:pt x="95" y="94"/>
                                      <a:pt x="93" y="97"/>
                                    </a:cubicBezTo>
                                    <a:cubicBezTo>
                                      <a:pt x="91" y="99"/>
                                      <a:pt x="91" y="101"/>
                                      <a:pt x="90" y="101"/>
                                    </a:cubicBezTo>
                                    <a:cubicBezTo>
                                      <a:pt x="96" y="100"/>
                                      <a:pt x="100" y="99"/>
                                      <a:pt x="102" y="98"/>
                                    </a:cubicBezTo>
                                    <a:cubicBezTo>
                                      <a:pt x="102" y="98"/>
                                      <a:pt x="102" y="98"/>
                                      <a:pt x="102" y="98"/>
                                    </a:cubicBezTo>
                                    <a:cubicBezTo>
                                      <a:pt x="102" y="98"/>
                                      <a:pt x="103" y="97"/>
                                      <a:pt x="104" y="97"/>
                                    </a:cubicBezTo>
                                    <a:cubicBezTo>
                                      <a:pt x="104" y="98"/>
                                      <a:pt x="104" y="98"/>
                                      <a:pt x="104" y="99"/>
                                    </a:cubicBezTo>
                                    <a:cubicBezTo>
                                      <a:pt x="104" y="100"/>
                                      <a:pt x="104" y="101"/>
                                      <a:pt x="104" y="102"/>
                                    </a:cubicBezTo>
                                    <a:cubicBezTo>
                                      <a:pt x="103" y="103"/>
                                      <a:pt x="103" y="104"/>
                                      <a:pt x="103" y="105"/>
                                    </a:cubicBezTo>
                                    <a:cubicBezTo>
                                      <a:pt x="103" y="108"/>
                                      <a:pt x="102" y="109"/>
                                      <a:pt x="99" y="109"/>
                                    </a:cubicBezTo>
                                    <a:cubicBezTo>
                                      <a:pt x="99" y="109"/>
                                      <a:pt x="97" y="110"/>
                                      <a:pt x="94" y="111"/>
                                    </a:cubicBezTo>
                                    <a:cubicBezTo>
                                      <a:pt x="92" y="111"/>
                                      <a:pt x="91" y="111"/>
                                      <a:pt x="90" y="111"/>
                                    </a:cubicBezTo>
                                    <a:cubicBezTo>
                                      <a:pt x="90" y="125"/>
                                      <a:pt x="90" y="125"/>
                                      <a:pt x="90" y="125"/>
                                    </a:cubicBezTo>
                                    <a:cubicBezTo>
                                      <a:pt x="89" y="131"/>
                                      <a:pt x="86" y="134"/>
                                      <a:pt x="80" y="135"/>
                                    </a:cubicBezTo>
                                    <a:cubicBezTo>
                                      <a:pt x="75" y="134"/>
                                      <a:pt x="72" y="130"/>
                                      <a:pt x="72" y="123"/>
                                    </a:cubicBezTo>
                                    <a:cubicBezTo>
                                      <a:pt x="73" y="124"/>
                                      <a:pt x="75" y="124"/>
                                      <a:pt x="77" y="123"/>
                                    </a:cubicBezTo>
                                    <a:cubicBezTo>
                                      <a:pt x="80" y="124"/>
                                      <a:pt x="82" y="121"/>
                                      <a:pt x="82" y="116"/>
                                    </a:cubicBezTo>
                                    <a:cubicBezTo>
                                      <a:pt x="82" y="113"/>
                                      <a:pt x="82" y="113"/>
                                      <a:pt x="82" y="113"/>
                                    </a:cubicBezTo>
                                    <a:cubicBezTo>
                                      <a:pt x="80" y="114"/>
                                      <a:pt x="79" y="114"/>
                                      <a:pt x="77" y="115"/>
                                    </a:cubicBezTo>
                                    <a:cubicBezTo>
                                      <a:pt x="73" y="116"/>
                                      <a:pt x="71" y="116"/>
                                      <a:pt x="71" y="117"/>
                                    </a:cubicBezTo>
                                    <a:cubicBezTo>
                                      <a:pt x="71" y="117"/>
                                      <a:pt x="70" y="117"/>
                                      <a:pt x="70" y="117"/>
                                    </a:cubicBezTo>
                                    <a:cubicBezTo>
                                      <a:pt x="68" y="118"/>
                                      <a:pt x="67" y="119"/>
                                      <a:pt x="66" y="118"/>
                                    </a:cubicBezTo>
                                    <a:cubicBezTo>
                                      <a:pt x="65" y="118"/>
                                      <a:pt x="64" y="118"/>
                                      <a:pt x="64" y="116"/>
                                    </a:cubicBezTo>
                                    <a:cubicBezTo>
                                      <a:pt x="64" y="115"/>
                                      <a:pt x="65" y="115"/>
                                      <a:pt x="65" y="115"/>
                                    </a:cubicBezTo>
                                    <a:cubicBezTo>
                                      <a:pt x="65" y="114"/>
                                      <a:pt x="64" y="113"/>
                                      <a:pt x="64" y="112"/>
                                    </a:cubicBezTo>
                                    <a:cubicBezTo>
                                      <a:pt x="64" y="111"/>
                                      <a:pt x="64" y="110"/>
                                      <a:pt x="64" y="110"/>
                                    </a:cubicBezTo>
                                    <a:cubicBezTo>
                                      <a:pt x="64" y="109"/>
                                      <a:pt x="64" y="108"/>
                                      <a:pt x="65" y="107"/>
                                    </a:cubicBezTo>
                                    <a:cubicBezTo>
                                      <a:pt x="65" y="107"/>
                                      <a:pt x="65" y="107"/>
                                      <a:pt x="65" y="107"/>
                                    </a:cubicBezTo>
                                    <a:cubicBezTo>
                                      <a:pt x="68" y="106"/>
                                      <a:pt x="70" y="105"/>
                                      <a:pt x="71" y="106"/>
                                    </a:cubicBezTo>
                                    <a:cubicBezTo>
                                      <a:pt x="73" y="105"/>
                                      <a:pt x="75" y="105"/>
                                      <a:pt x="79" y="104"/>
                                    </a:cubicBezTo>
                                    <a:cubicBezTo>
                                      <a:pt x="77" y="102"/>
                                      <a:pt x="77" y="102"/>
                                      <a:pt x="77" y="102"/>
                                    </a:cubicBezTo>
                                    <a:cubicBezTo>
                                      <a:pt x="76" y="102"/>
                                      <a:pt x="75" y="101"/>
                                      <a:pt x="75" y="99"/>
                                    </a:cubicBezTo>
                                    <a:cubicBezTo>
                                      <a:pt x="75" y="98"/>
                                      <a:pt x="75" y="98"/>
                                      <a:pt x="75" y="97"/>
                                    </a:cubicBezTo>
                                    <a:cubicBezTo>
                                      <a:pt x="76" y="97"/>
                                      <a:pt x="76" y="97"/>
                                      <a:pt x="76" y="96"/>
                                    </a:cubicBezTo>
                                    <a:cubicBezTo>
                                      <a:pt x="77" y="96"/>
                                      <a:pt x="77" y="95"/>
                                      <a:pt x="78" y="94"/>
                                    </a:cubicBezTo>
                                    <a:cubicBezTo>
                                      <a:pt x="79" y="93"/>
                                      <a:pt x="79" y="92"/>
                                      <a:pt x="80" y="92"/>
                                    </a:cubicBezTo>
                                    <a:cubicBezTo>
                                      <a:pt x="80" y="92"/>
                                      <a:pt x="81" y="93"/>
                                      <a:pt x="83" y="96"/>
                                    </a:cubicBezTo>
                                    <a:cubicBezTo>
                                      <a:pt x="83" y="96"/>
                                      <a:pt x="83" y="96"/>
                                      <a:pt x="84" y="96"/>
                                    </a:cubicBezTo>
                                    <a:cubicBezTo>
                                      <a:pt x="83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6"/>
                                      <a:pt x="84" y="96"/>
                                      <a:pt x="84" y="96"/>
                                    </a:cubicBezTo>
                                    <a:cubicBezTo>
                                      <a:pt x="86" y="93"/>
                                      <a:pt x="88" y="90"/>
                                      <a:pt x="89" y="89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79" y="89"/>
                                      <a:pt x="79" y="89"/>
                                      <a:pt x="79" y="89"/>
                                    </a:cubicBezTo>
                                    <a:cubicBezTo>
                                      <a:pt x="74" y="94"/>
                                      <a:pt x="69" y="97"/>
                                      <a:pt x="65" y="97"/>
                                    </a:cubicBezTo>
                                    <a:cubicBezTo>
                                      <a:pt x="62" y="98"/>
                                      <a:pt x="60" y="95"/>
                                      <a:pt x="58" y="89"/>
                                    </a:cubicBezTo>
                                    <a:cubicBezTo>
                                      <a:pt x="63" y="88"/>
                                      <a:pt x="66" y="86"/>
                                      <a:pt x="68" y="84"/>
                                    </a:cubicBezTo>
                                    <a:cubicBezTo>
                                      <a:pt x="68" y="81"/>
                                      <a:pt x="69" y="79"/>
                                      <a:pt x="71" y="79"/>
                                    </a:cubicBezTo>
                                    <a:cubicBezTo>
                                      <a:pt x="75" y="79"/>
                                      <a:pt x="75" y="79"/>
                                      <a:pt x="75" y="79"/>
                                    </a:cubicBezTo>
                                    <a:cubicBezTo>
                                      <a:pt x="77" y="76"/>
                                      <a:pt x="80" y="73"/>
                                      <a:pt x="82" y="70"/>
                                    </a:cubicBezTo>
                                    <a:cubicBezTo>
                                      <a:pt x="81" y="70"/>
                                      <a:pt x="81" y="70"/>
                                      <a:pt x="81" y="70"/>
                                    </a:cubicBezTo>
                                    <a:cubicBezTo>
                                      <a:pt x="78" y="70"/>
                                      <a:pt x="74" y="70"/>
                                      <a:pt x="72" y="70"/>
                                    </a:cubicBezTo>
                                    <a:cubicBezTo>
                                      <a:pt x="71" y="71"/>
                                      <a:pt x="69" y="71"/>
                                      <a:pt x="68" y="71"/>
                                    </a:cubicBezTo>
                                    <a:cubicBezTo>
                                      <a:pt x="67" y="71"/>
                                      <a:pt x="66" y="71"/>
                                      <a:pt x="65" y="71"/>
                                    </a:cubicBezTo>
                                    <a:cubicBezTo>
                                      <a:pt x="64" y="72"/>
                                      <a:pt x="64" y="72"/>
                                      <a:pt x="63" y="72"/>
                                    </a:cubicBezTo>
                                    <a:cubicBezTo>
                                      <a:pt x="62" y="72"/>
                                      <a:pt x="61" y="71"/>
                                      <a:pt x="61" y="69"/>
                                    </a:cubicBezTo>
                                    <a:cubicBezTo>
                                      <a:pt x="61" y="67"/>
                                      <a:pt x="61" y="67"/>
                                      <a:pt x="61" y="67"/>
                                    </a:cubicBezTo>
                                    <a:cubicBezTo>
                                      <a:pt x="61" y="63"/>
                                      <a:pt x="61" y="60"/>
                                      <a:pt x="63" y="59"/>
                                    </a:cubicBezTo>
                                    <a:cubicBezTo>
                                      <a:pt x="64" y="59"/>
                                      <a:pt x="65" y="58"/>
                                      <a:pt x="67" y="58"/>
                                    </a:cubicBezTo>
                                    <a:cubicBezTo>
                                      <a:pt x="68" y="58"/>
                                      <a:pt x="69" y="59"/>
                                      <a:pt x="70" y="59"/>
                                    </a:cubicBezTo>
                                    <a:cubicBezTo>
                                      <a:pt x="76" y="59"/>
                                      <a:pt x="76" y="59"/>
                                      <a:pt x="76" y="59"/>
                                    </a:cubicBezTo>
                                    <a:cubicBezTo>
                                      <a:pt x="76" y="50"/>
                                      <a:pt x="76" y="50"/>
                                      <a:pt x="76" y="50"/>
                                    </a:cubicBezTo>
                                    <a:cubicBezTo>
                                      <a:pt x="72" y="51"/>
                                      <a:pt x="69" y="51"/>
                                      <a:pt x="65" y="51"/>
                                    </a:cubicBezTo>
                                    <a:cubicBezTo>
                                      <a:pt x="64" y="52"/>
                                      <a:pt x="63" y="51"/>
                                      <a:pt x="63" y="49"/>
                                    </a:cubicBezTo>
                                    <a:cubicBezTo>
                                      <a:pt x="63" y="47"/>
                                      <a:pt x="63" y="47"/>
                                      <a:pt x="63" y="47"/>
                                    </a:cubicBezTo>
                                    <a:cubicBezTo>
                                      <a:pt x="64" y="45"/>
                                      <a:pt x="64" y="44"/>
                                      <a:pt x="64" y="43"/>
                                    </a:cubicBezTo>
                                    <a:cubicBezTo>
                                      <a:pt x="64" y="42"/>
                                      <a:pt x="64" y="41"/>
                                      <a:pt x="65" y="40"/>
                                    </a:cubicBezTo>
                                    <a:cubicBezTo>
                                      <a:pt x="66" y="39"/>
                                      <a:pt x="67" y="39"/>
                                      <a:pt x="68" y="39"/>
                                    </a:cubicBezTo>
                                    <a:cubicBezTo>
                                      <a:pt x="68" y="39"/>
                                      <a:pt x="69" y="39"/>
                                      <a:pt x="70" y="40"/>
                                    </a:cubicBezTo>
                                    <a:cubicBezTo>
                                      <a:pt x="70" y="40"/>
                                      <a:pt x="71" y="40"/>
                                      <a:pt x="72" y="40"/>
                                    </a:cubicBezTo>
                                    <a:cubicBezTo>
                                      <a:pt x="76" y="40"/>
                                      <a:pt x="76" y="40"/>
                                      <a:pt x="76" y="40"/>
                                    </a:cubicBezTo>
                                    <a:cubicBezTo>
                                      <a:pt x="76" y="39"/>
                                      <a:pt x="76" y="39"/>
                                      <a:pt x="76" y="39"/>
                                    </a:cubicBezTo>
                                    <a:cubicBezTo>
                                      <a:pt x="76" y="37"/>
                                      <a:pt x="76" y="35"/>
                                      <a:pt x="75" y="32"/>
                                    </a:cubicBezTo>
                                    <a:cubicBezTo>
                                      <a:pt x="75" y="26"/>
                                      <a:pt x="75" y="26"/>
                                      <a:pt x="75" y="26"/>
                                    </a:cubicBezTo>
                                    <a:cubicBezTo>
                                      <a:pt x="75" y="24"/>
                                      <a:pt x="76" y="24"/>
                                      <a:pt x="77" y="24"/>
                                    </a:cubicBezTo>
                                    <a:cubicBezTo>
                                      <a:pt x="77" y="24"/>
                                      <a:pt x="78" y="24"/>
                                      <a:pt x="79" y="24"/>
                                    </a:cubicBezTo>
                                    <a:cubicBezTo>
                                      <a:pt x="81" y="24"/>
                                      <a:pt x="81" y="24"/>
                                      <a:pt x="81" y="24"/>
                                    </a:cubicBezTo>
                                    <a:cubicBezTo>
                                      <a:pt x="82" y="24"/>
                                      <a:pt x="82" y="24"/>
                                      <a:pt x="82" y="24"/>
                                    </a:cubicBezTo>
                                    <a:cubicBezTo>
                                      <a:pt x="84" y="24"/>
                                      <a:pt x="85" y="25"/>
                                      <a:pt x="85" y="27"/>
                                    </a:cubicBezTo>
                                    <a:cubicBezTo>
                                      <a:pt x="85" y="30"/>
                                      <a:pt x="85" y="31"/>
                                      <a:pt x="84" y="31"/>
                                    </a:cubicBezTo>
                                    <a:cubicBezTo>
                                      <a:pt x="84" y="40"/>
                                      <a:pt x="84" y="40"/>
                                      <a:pt x="84" y="40"/>
                                    </a:cubicBezTo>
                                    <a:cubicBezTo>
                                      <a:pt x="94" y="40"/>
                                      <a:pt x="94" y="40"/>
                                      <a:pt x="94" y="40"/>
                                    </a:cubicBezTo>
                                    <a:cubicBezTo>
                                      <a:pt x="94" y="40"/>
                                      <a:pt x="94" y="39"/>
                                      <a:pt x="94" y="39"/>
                                    </a:cubicBezTo>
                                    <a:cubicBezTo>
                                      <a:pt x="95" y="39"/>
                                      <a:pt x="95" y="39"/>
                                      <a:pt x="95" y="39"/>
                                    </a:cubicBezTo>
                                    <a:cubicBezTo>
                                      <a:pt x="95" y="38"/>
                                      <a:pt x="95" y="37"/>
                                      <a:pt x="95" y="36"/>
                                    </a:cubicBezTo>
                                    <a:cubicBezTo>
                                      <a:pt x="95" y="33"/>
                                      <a:pt x="96" y="31"/>
                                      <a:pt x="97" y="31"/>
                                    </a:cubicBezTo>
                                    <a:cubicBezTo>
                                      <a:pt x="97" y="32"/>
                                      <a:pt x="98" y="32"/>
                                      <a:pt x="99" y="32"/>
                                    </a:cubicBezTo>
                                    <a:cubicBezTo>
                                      <a:pt x="100" y="33"/>
                                      <a:pt x="101" y="34"/>
                                      <a:pt x="102" y="34"/>
                                    </a:cubicBezTo>
                                    <a:cubicBezTo>
                                      <a:pt x="103" y="34"/>
                                      <a:pt x="103" y="34"/>
                                      <a:pt x="103" y="35"/>
                                    </a:cubicBezTo>
                                    <a:cubicBezTo>
                                      <a:pt x="104" y="35"/>
                                      <a:pt x="105" y="36"/>
                                      <a:pt x="105" y="37"/>
                                    </a:cubicBezTo>
                                    <a:cubicBezTo>
                                      <a:pt x="105" y="39"/>
                                      <a:pt x="104" y="41"/>
                                      <a:pt x="102" y="44"/>
                                    </a:cubicBezTo>
                                    <a:cubicBezTo>
                                      <a:pt x="101" y="47"/>
                                      <a:pt x="100" y="50"/>
                                      <a:pt x="99" y="54"/>
                                    </a:cubicBezTo>
                                    <a:cubicBezTo>
                                      <a:pt x="99" y="54"/>
                                      <a:pt x="98" y="55"/>
                                      <a:pt x="98" y="56"/>
                                    </a:cubicBezTo>
                                    <a:cubicBezTo>
                                      <a:pt x="98" y="58"/>
                                      <a:pt x="97" y="59"/>
                                      <a:pt x="97" y="59"/>
                                    </a:cubicBezTo>
                                    <a:cubicBezTo>
                                      <a:pt x="100" y="59"/>
                                      <a:pt x="100" y="59"/>
                                      <a:pt x="100" y="59"/>
                                    </a:cubicBezTo>
                                    <a:cubicBezTo>
                                      <a:pt x="102" y="59"/>
                                      <a:pt x="104" y="59"/>
                                      <a:pt x="106" y="58"/>
                                    </a:cubicBezTo>
                                    <a:cubicBezTo>
                                      <a:pt x="106" y="60"/>
                                      <a:pt x="106" y="60"/>
                                      <a:pt x="106" y="60"/>
                                    </a:cubicBezTo>
                                    <a:cubicBezTo>
                                      <a:pt x="106" y="63"/>
                                      <a:pt x="105" y="66"/>
                                      <a:pt x="104" y="67"/>
                                    </a:cubicBezTo>
                                    <a:cubicBezTo>
                                      <a:pt x="111" y="60"/>
                                      <a:pt x="114" y="48"/>
                                      <a:pt x="114" y="30"/>
                                    </a:cubicBezTo>
                                    <a:cubicBezTo>
                                      <a:pt x="114" y="25"/>
                                      <a:pt x="115" y="23"/>
                                      <a:pt x="117" y="23"/>
                                    </a:cubicBezTo>
                                    <a:cubicBezTo>
                                      <a:pt x="122" y="24"/>
                                      <a:pt x="124" y="26"/>
                                      <a:pt x="125" y="27"/>
                                    </a:cubicBezTo>
                                    <a:cubicBezTo>
                                      <a:pt x="125" y="30"/>
                                      <a:pt x="124" y="32"/>
                                      <a:pt x="123" y="34"/>
                                    </a:cubicBezTo>
                                    <a:cubicBezTo>
                                      <a:pt x="123" y="36"/>
                                      <a:pt x="122" y="40"/>
                                      <a:pt x="121" y="47"/>
                                    </a:cubicBezTo>
                                    <a:cubicBezTo>
                                      <a:pt x="143" y="47"/>
                                      <a:pt x="143" y="47"/>
                                      <a:pt x="143" y="47"/>
                                    </a:cubicBezTo>
                                    <a:cubicBezTo>
                                      <a:pt x="143" y="47"/>
                                      <a:pt x="144" y="47"/>
                                      <a:pt x="144" y="49"/>
                                    </a:cubicBezTo>
                                    <a:cubicBezTo>
                                      <a:pt x="144" y="50"/>
                                      <a:pt x="144" y="50"/>
                                      <a:pt x="144" y="50"/>
                                    </a:cubicBezTo>
                                    <a:cubicBezTo>
                                      <a:pt x="144" y="57"/>
                                      <a:pt x="144" y="57"/>
                                      <a:pt x="144" y="57"/>
                                    </a:cubicBezTo>
                                    <a:cubicBezTo>
                                      <a:pt x="144" y="58"/>
                                      <a:pt x="143" y="59"/>
                                      <a:pt x="143" y="59"/>
                                    </a:cubicBezTo>
                                    <a:cubicBezTo>
                                      <a:pt x="141" y="59"/>
                                      <a:pt x="139" y="59"/>
                                      <a:pt x="138" y="58"/>
                                    </a:cubicBezTo>
                                    <a:cubicBezTo>
                                      <a:pt x="137" y="79"/>
                                      <a:pt x="134" y="96"/>
                                      <a:pt x="129" y="108"/>
                                    </a:cubicBezTo>
                                    <a:cubicBezTo>
                                      <a:pt x="133" y="117"/>
                                      <a:pt x="139" y="122"/>
                                      <a:pt x="147" y="125"/>
                                    </a:cubicBezTo>
                                    <a:cubicBezTo>
                                      <a:pt x="145" y="129"/>
                                      <a:pt x="145" y="129"/>
                                      <a:pt x="145" y="129"/>
                                    </a:cubicBezTo>
                                    <a:close/>
                                    <a:moveTo>
                                      <a:pt x="84" y="59"/>
                                    </a:moveTo>
                                    <a:cubicBezTo>
                                      <a:pt x="87" y="59"/>
                                      <a:pt x="87" y="59"/>
                                      <a:pt x="87" y="59"/>
                                    </a:cubicBezTo>
                                    <a:cubicBezTo>
                                      <a:pt x="88" y="56"/>
                                      <a:pt x="90" y="54"/>
                                      <a:pt x="91" y="50"/>
                                    </a:cubicBezTo>
                                    <a:cubicBezTo>
                                      <a:pt x="84" y="50"/>
                                      <a:pt x="84" y="50"/>
                                      <a:pt x="84" y="50"/>
                                    </a:cubicBezTo>
                                    <a:cubicBezTo>
                                      <a:pt x="84" y="59"/>
                                      <a:pt x="84" y="59"/>
                                      <a:pt x="84" y="59"/>
                                    </a:cubicBezTo>
                                    <a:close/>
                                    <a:moveTo>
                                      <a:pt x="84" y="59"/>
                                    </a:moveTo>
                                    <a:cubicBezTo>
                                      <a:pt x="84" y="59"/>
                                      <a:pt x="84" y="59"/>
                                      <a:pt x="84" y="5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1" name="Freeform 13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161535" y="0"/>
                                <a:ext cx="251298" cy="223185"/>
                              </a:xfrm>
                              <a:custGeom>
                                <a:avLst/>
                                <a:gdLst>
                                  <a:gd name="T0" fmla="*/ 182 w 189"/>
                                  <a:gd name="T1" fmla="*/ 66 h 168"/>
                                  <a:gd name="T2" fmla="*/ 189 w 189"/>
                                  <a:gd name="T3" fmla="*/ 56 h 168"/>
                                  <a:gd name="T4" fmla="*/ 182 w 189"/>
                                  <a:gd name="T5" fmla="*/ 46 h 168"/>
                                  <a:gd name="T6" fmla="*/ 105 w 189"/>
                                  <a:gd name="T7" fmla="*/ 2 h 168"/>
                                  <a:gd name="T8" fmla="*/ 95 w 189"/>
                                  <a:gd name="T9" fmla="*/ 0 h 168"/>
                                  <a:gd name="T10" fmla="*/ 84 w 189"/>
                                  <a:gd name="T11" fmla="*/ 2 h 168"/>
                                  <a:gd name="T12" fmla="*/ 7 w 189"/>
                                  <a:gd name="T13" fmla="*/ 46 h 168"/>
                                  <a:gd name="T14" fmla="*/ 0 w 189"/>
                                  <a:gd name="T15" fmla="*/ 56 h 168"/>
                                  <a:gd name="T16" fmla="*/ 7 w 189"/>
                                  <a:gd name="T17" fmla="*/ 66 h 168"/>
                                  <a:gd name="T18" fmla="*/ 28 w 189"/>
                                  <a:gd name="T19" fmla="*/ 79 h 168"/>
                                  <a:gd name="T20" fmla="*/ 28 w 189"/>
                                  <a:gd name="T21" fmla="*/ 79 h 168"/>
                                  <a:gd name="T22" fmla="*/ 28 w 189"/>
                                  <a:gd name="T23" fmla="*/ 137 h 168"/>
                                  <a:gd name="T24" fmla="*/ 29 w 189"/>
                                  <a:gd name="T25" fmla="*/ 138 h 168"/>
                                  <a:gd name="T26" fmla="*/ 36 w 189"/>
                                  <a:gd name="T27" fmla="*/ 152 h 168"/>
                                  <a:gd name="T28" fmla="*/ 51 w 189"/>
                                  <a:gd name="T29" fmla="*/ 161 h 168"/>
                                  <a:gd name="T30" fmla="*/ 95 w 189"/>
                                  <a:gd name="T31" fmla="*/ 168 h 168"/>
                                  <a:gd name="T32" fmla="*/ 139 w 189"/>
                                  <a:gd name="T33" fmla="*/ 161 h 168"/>
                                  <a:gd name="T34" fmla="*/ 154 w 189"/>
                                  <a:gd name="T35" fmla="*/ 152 h 168"/>
                                  <a:gd name="T36" fmla="*/ 161 w 189"/>
                                  <a:gd name="T37" fmla="*/ 138 h 168"/>
                                  <a:gd name="T38" fmla="*/ 161 w 189"/>
                                  <a:gd name="T39" fmla="*/ 137 h 168"/>
                                  <a:gd name="T40" fmla="*/ 161 w 189"/>
                                  <a:gd name="T41" fmla="*/ 79 h 168"/>
                                  <a:gd name="T42" fmla="*/ 161 w 189"/>
                                  <a:gd name="T43" fmla="*/ 79 h 168"/>
                                  <a:gd name="T44" fmla="*/ 182 w 189"/>
                                  <a:gd name="T45" fmla="*/ 66 h 168"/>
                                  <a:gd name="T46" fmla="*/ 92 w 189"/>
                                  <a:gd name="T47" fmla="*/ 16 h 168"/>
                                  <a:gd name="T48" fmla="*/ 95 w 189"/>
                                  <a:gd name="T49" fmla="*/ 15 h 168"/>
                                  <a:gd name="T50" fmla="*/ 97 w 189"/>
                                  <a:gd name="T51" fmla="*/ 16 h 168"/>
                                  <a:gd name="T52" fmla="*/ 170 w 189"/>
                                  <a:gd name="T53" fmla="*/ 56 h 168"/>
                                  <a:gd name="T54" fmla="*/ 97 w 189"/>
                                  <a:gd name="T55" fmla="*/ 97 h 168"/>
                                  <a:gd name="T56" fmla="*/ 95 w 189"/>
                                  <a:gd name="T57" fmla="*/ 97 h 168"/>
                                  <a:gd name="T58" fmla="*/ 92 w 189"/>
                                  <a:gd name="T59" fmla="*/ 97 h 168"/>
                                  <a:gd name="T60" fmla="*/ 20 w 189"/>
                                  <a:gd name="T61" fmla="*/ 56 h 168"/>
                                  <a:gd name="T62" fmla="*/ 92 w 189"/>
                                  <a:gd name="T63" fmla="*/ 16 h 168"/>
                                  <a:gd name="T64" fmla="*/ 146 w 189"/>
                                  <a:gd name="T65" fmla="*/ 137 h 168"/>
                                  <a:gd name="T66" fmla="*/ 146 w 189"/>
                                  <a:gd name="T67" fmla="*/ 137 h 168"/>
                                  <a:gd name="T68" fmla="*/ 133 w 189"/>
                                  <a:gd name="T69" fmla="*/ 147 h 168"/>
                                  <a:gd name="T70" fmla="*/ 95 w 189"/>
                                  <a:gd name="T71" fmla="*/ 153 h 168"/>
                                  <a:gd name="T72" fmla="*/ 56 w 189"/>
                                  <a:gd name="T73" fmla="*/ 147 h 168"/>
                                  <a:gd name="T74" fmla="*/ 44 w 189"/>
                                  <a:gd name="T75" fmla="*/ 137 h 168"/>
                                  <a:gd name="T76" fmla="*/ 44 w 189"/>
                                  <a:gd name="T77" fmla="*/ 136 h 168"/>
                                  <a:gd name="T78" fmla="*/ 44 w 189"/>
                                  <a:gd name="T79" fmla="*/ 87 h 168"/>
                                  <a:gd name="T80" fmla="*/ 84 w 189"/>
                                  <a:gd name="T81" fmla="*/ 110 h 168"/>
                                  <a:gd name="T82" fmla="*/ 95 w 189"/>
                                  <a:gd name="T83" fmla="*/ 113 h 168"/>
                                  <a:gd name="T84" fmla="*/ 105 w 189"/>
                                  <a:gd name="T85" fmla="*/ 110 h 168"/>
                                  <a:gd name="T86" fmla="*/ 146 w 189"/>
                                  <a:gd name="T87" fmla="*/ 87 h 168"/>
                                  <a:gd name="T88" fmla="*/ 146 w 189"/>
                                  <a:gd name="T89" fmla="*/ 137 h 168"/>
                                  <a:gd name="T90" fmla="*/ 180 w 189"/>
                                  <a:gd name="T91" fmla="*/ 73 h 168"/>
                                  <a:gd name="T92" fmla="*/ 173 w 189"/>
                                  <a:gd name="T93" fmla="*/ 80 h 168"/>
                                  <a:gd name="T94" fmla="*/ 173 w 189"/>
                                  <a:gd name="T95" fmla="*/ 141 h 168"/>
                                  <a:gd name="T96" fmla="*/ 180 w 189"/>
                                  <a:gd name="T97" fmla="*/ 148 h 168"/>
                                  <a:gd name="T98" fmla="*/ 188 w 189"/>
                                  <a:gd name="T99" fmla="*/ 141 h 168"/>
                                  <a:gd name="T100" fmla="*/ 188 w 189"/>
                                  <a:gd name="T101" fmla="*/ 80 h 168"/>
                                  <a:gd name="T102" fmla="*/ 180 w 189"/>
                                  <a:gd name="T103" fmla="*/ 73 h 168"/>
                                  <a:gd name="T104" fmla="*/ 180 w 189"/>
                                  <a:gd name="T105" fmla="*/ 73 h 168"/>
                                  <a:gd name="T106" fmla="*/ 180 w 189"/>
                                  <a:gd name="T107" fmla="*/ 73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89" h="168">
                                    <a:moveTo>
                                      <a:pt x="182" y="66"/>
                                    </a:moveTo>
                                    <a:cubicBezTo>
                                      <a:pt x="187" y="64"/>
                                      <a:pt x="189" y="60"/>
                                      <a:pt x="189" y="56"/>
                                    </a:cubicBezTo>
                                    <a:cubicBezTo>
                                      <a:pt x="189" y="52"/>
                                      <a:pt x="187" y="48"/>
                                      <a:pt x="182" y="46"/>
                                    </a:cubicBezTo>
                                    <a:cubicBezTo>
                                      <a:pt x="105" y="2"/>
                                      <a:pt x="105" y="2"/>
                                      <a:pt x="105" y="2"/>
                                    </a:cubicBezTo>
                                    <a:cubicBezTo>
                                      <a:pt x="102" y="1"/>
                                      <a:pt x="98" y="0"/>
                                      <a:pt x="95" y="0"/>
                                    </a:cubicBezTo>
                                    <a:cubicBezTo>
                                      <a:pt x="91" y="0"/>
                                      <a:pt x="87" y="1"/>
                                      <a:pt x="84" y="2"/>
                                    </a:cubicBezTo>
                                    <a:cubicBezTo>
                                      <a:pt x="7" y="46"/>
                                      <a:pt x="7" y="46"/>
                                      <a:pt x="7" y="46"/>
                                    </a:cubicBezTo>
                                    <a:cubicBezTo>
                                      <a:pt x="3" y="48"/>
                                      <a:pt x="0" y="52"/>
                                      <a:pt x="0" y="56"/>
                                    </a:cubicBezTo>
                                    <a:cubicBezTo>
                                      <a:pt x="0" y="60"/>
                                      <a:pt x="3" y="64"/>
                                      <a:pt x="7" y="66"/>
                                    </a:cubicBezTo>
                                    <a:cubicBezTo>
                                      <a:pt x="28" y="79"/>
                                      <a:pt x="28" y="79"/>
                                      <a:pt x="28" y="79"/>
                                    </a:cubicBezTo>
                                    <a:cubicBezTo>
                                      <a:pt x="28" y="79"/>
                                      <a:pt x="28" y="79"/>
                                      <a:pt x="28" y="79"/>
                                    </a:cubicBezTo>
                                    <a:cubicBezTo>
                                      <a:pt x="28" y="137"/>
                                      <a:pt x="28" y="137"/>
                                      <a:pt x="28" y="137"/>
                                    </a:cubicBezTo>
                                    <a:cubicBezTo>
                                      <a:pt x="28" y="138"/>
                                      <a:pt x="29" y="138"/>
                                      <a:pt x="29" y="138"/>
                                    </a:cubicBezTo>
                                    <a:cubicBezTo>
                                      <a:pt x="29" y="142"/>
                                      <a:pt x="30" y="147"/>
                                      <a:pt x="36" y="152"/>
                                    </a:cubicBezTo>
                                    <a:cubicBezTo>
                                      <a:pt x="39" y="155"/>
                                      <a:pt x="44" y="158"/>
                                      <a:pt x="51" y="161"/>
                                    </a:cubicBezTo>
                                    <a:cubicBezTo>
                                      <a:pt x="62" y="166"/>
                                      <a:pt x="78" y="168"/>
                                      <a:pt x="95" y="168"/>
                                    </a:cubicBezTo>
                                    <a:cubicBezTo>
                                      <a:pt x="111" y="168"/>
                                      <a:pt x="127" y="166"/>
                                      <a:pt x="139" y="161"/>
                                    </a:cubicBezTo>
                                    <a:cubicBezTo>
                                      <a:pt x="145" y="158"/>
                                      <a:pt x="150" y="155"/>
                                      <a:pt x="154" y="152"/>
                                    </a:cubicBezTo>
                                    <a:cubicBezTo>
                                      <a:pt x="159" y="147"/>
                                      <a:pt x="161" y="141"/>
                                      <a:pt x="161" y="138"/>
                                    </a:cubicBezTo>
                                    <a:cubicBezTo>
                                      <a:pt x="161" y="137"/>
                                      <a:pt x="161" y="137"/>
                                      <a:pt x="161" y="137"/>
                                    </a:cubicBezTo>
                                    <a:cubicBezTo>
                                      <a:pt x="161" y="79"/>
                                      <a:pt x="161" y="79"/>
                                      <a:pt x="161" y="79"/>
                                    </a:cubicBezTo>
                                    <a:cubicBezTo>
                                      <a:pt x="161" y="79"/>
                                      <a:pt x="161" y="79"/>
                                      <a:pt x="161" y="79"/>
                                    </a:cubicBezTo>
                                    <a:cubicBezTo>
                                      <a:pt x="182" y="66"/>
                                      <a:pt x="182" y="66"/>
                                      <a:pt x="182" y="66"/>
                                    </a:cubicBezTo>
                                    <a:close/>
                                    <a:moveTo>
                                      <a:pt x="92" y="16"/>
                                    </a:moveTo>
                                    <a:cubicBezTo>
                                      <a:pt x="92" y="15"/>
                                      <a:pt x="93" y="15"/>
                                      <a:pt x="95" y="15"/>
                                    </a:cubicBezTo>
                                    <a:cubicBezTo>
                                      <a:pt x="96" y="15"/>
                                      <a:pt x="97" y="15"/>
                                      <a:pt x="97" y="16"/>
                                    </a:cubicBezTo>
                                    <a:cubicBezTo>
                                      <a:pt x="170" y="56"/>
                                      <a:pt x="170" y="56"/>
                                      <a:pt x="170" y="56"/>
                                    </a:cubicBezTo>
                                    <a:cubicBezTo>
                                      <a:pt x="97" y="97"/>
                                      <a:pt x="97" y="97"/>
                                      <a:pt x="97" y="97"/>
                                    </a:cubicBezTo>
                                    <a:cubicBezTo>
                                      <a:pt x="97" y="97"/>
                                      <a:pt x="96" y="97"/>
                                      <a:pt x="95" y="97"/>
                                    </a:cubicBezTo>
                                    <a:cubicBezTo>
                                      <a:pt x="93" y="97"/>
                                      <a:pt x="92" y="97"/>
                                      <a:pt x="92" y="97"/>
                                    </a:cubicBezTo>
                                    <a:cubicBezTo>
                                      <a:pt x="20" y="56"/>
                                      <a:pt x="20" y="56"/>
                                      <a:pt x="20" y="56"/>
                                    </a:cubicBezTo>
                                    <a:cubicBezTo>
                                      <a:pt x="92" y="16"/>
                                      <a:pt x="92" y="16"/>
                                      <a:pt x="92" y="16"/>
                                    </a:cubicBezTo>
                                    <a:close/>
                                    <a:moveTo>
                                      <a:pt x="146" y="137"/>
                                    </a:moveTo>
                                    <a:cubicBezTo>
                                      <a:pt x="146" y="137"/>
                                      <a:pt x="146" y="137"/>
                                      <a:pt x="146" y="137"/>
                                    </a:cubicBezTo>
                                    <a:cubicBezTo>
                                      <a:pt x="146" y="139"/>
                                      <a:pt x="142" y="143"/>
                                      <a:pt x="133" y="147"/>
                                    </a:cubicBezTo>
                                    <a:cubicBezTo>
                                      <a:pt x="123" y="151"/>
                                      <a:pt x="109" y="153"/>
                                      <a:pt x="95" y="153"/>
                                    </a:cubicBezTo>
                                    <a:cubicBezTo>
                                      <a:pt x="80" y="153"/>
                                      <a:pt x="66" y="151"/>
                                      <a:pt x="56" y="147"/>
                                    </a:cubicBezTo>
                                    <a:cubicBezTo>
                                      <a:pt x="48" y="143"/>
                                      <a:pt x="44" y="139"/>
                                      <a:pt x="44" y="137"/>
                                    </a:cubicBezTo>
                                    <a:cubicBezTo>
                                      <a:pt x="44" y="137"/>
                                      <a:pt x="44" y="136"/>
                                      <a:pt x="44" y="136"/>
                                    </a:cubicBezTo>
                                    <a:cubicBezTo>
                                      <a:pt x="44" y="87"/>
                                      <a:pt x="44" y="87"/>
                                      <a:pt x="44" y="87"/>
                                    </a:cubicBezTo>
                                    <a:cubicBezTo>
                                      <a:pt x="84" y="110"/>
                                      <a:pt x="84" y="110"/>
                                      <a:pt x="84" y="110"/>
                                    </a:cubicBezTo>
                                    <a:cubicBezTo>
                                      <a:pt x="87" y="112"/>
                                      <a:pt x="91" y="113"/>
                                      <a:pt x="95" y="113"/>
                                    </a:cubicBezTo>
                                    <a:cubicBezTo>
                                      <a:pt x="98" y="113"/>
                                      <a:pt x="102" y="112"/>
                                      <a:pt x="105" y="110"/>
                                    </a:cubicBezTo>
                                    <a:cubicBezTo>
                                      <a:pt x="146" y="87"/>
                                      <a:pt x="146" y="87"/>
                                      <a:pt x="146" y="87"/>
                                    </a:cubicBezTo>
                                    <a:cubicBezTo>
                                      <a:pt x="146" y="137"/>
                                      <a:pt x="146" y="137"/>
                                      <a:pt x="146" y="137"/>
                                    </a:cubicBezTo>
                                    <a:close/>
                                    <a:moveTo>
                                      <a:pt x="180" y="73"/>
                                    </a:moveTo>
                                    <a:cubicBezTo>
                                      <a:pt x="176" y="73"/>
                                      <a:pt x="173" y="76"/>
                                      <a:pt x="173" y="80"/>
                                    </a:cubicBezTo>
                                    <a:cubicBezTo>
                                      <a:pt x="173" y="141"/>
                                      <a:pt x="173" y="141"/>
                                      <a:pt x="173" y="141"/>
                                    </a:cubicBezTo>
                                    <a:cubicBezTo>
                                      <a:pt x="173" y="145"/>
                                      <a:pt x="176" y="148"/>
                                      <a:pt x="180" y="148"/>
                                    </a:cubicBezTo>
                                    <a:cubicBezTo>
                                      <a:pt x="185" y="148"/>
                                      <a:pt x="188" y="145"/>
                                      <a:pt x="188" y="141"/>
                                    </a:cubicBezTo>
                                    <a:cubicBezTo>
                                      <a:pt x="188" y="80"/>
                                      <a:pt x="188" y="80"/>
                                      <a:pt x="188" y="80"/>
                                    </a:cubicBezTo>
                                    <a:cubicBezTo>
                                      <a:pt x="188" y="76"/>
                                      <a:pt x="185" y="73"/>
                                      <a:pt x="180" y="73"/>
                                    </a:cubicBezTo>
                                    <a:close/>
                                    <a:moveTo>
                                      <a:pt x="180" y="73"/>
                                    </a:moveTo>
                                    <a:cubicBezTo>
                                      <a:pt x="180" y="73"/>
                                      <a:pt x="180" y="73"/>
                                      <a:pt x="180" y="7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" name="Freeform 14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43698" y="0"/>
                                <a:ext cx="315291" cy="223185"/>
                              </a:xfrm>
                              <a:custGeom>
                                <a:avLst/>
                                <a:gdLst>
                                  <a:gd name="T0" fmla="*/ 217 w 236"/>
                                  <a:gd name="T1" fmla="*/ 55 h 167"/>
                                  <a:gd name="T2" fmla="*/ 217 w 236"/>
                                  <a:gd name="T3" fmla="*/ 91 h 167"/>
                                  <a:gd name="T4" fmla="*/ 225 w 236"/>
                                  <a:gd name="T5" fmla="*/ 99 h 167"/>
                                  <a:gd name="T6" fmla="*/ 209 w 236"/>
                                  <a:gd name="T7" fmla="*/ 116 h 167"/>
                                  <a:gd name="T8" fmla="*/ 192 w 236"/>
                                  <a:gd name="T9" fmla="*/ 100 h 167"/>
                                  <a:gd name="T10" fmla="*/ 204 w 236"/>
                                  <a:gd name="T11" fmla="*/ 90 h 167"/>
                                  <a:gd name="T12" fmla="*/ 204 w 236"/>
                                  <a:gd name="T13" fmla="*/ 61 h 167"/>
                                  <a:gd name="T14" fmla="*/ 130 w 236"/>
                                  <a:gd name="T15" fmla="*/ 91 h 167"/>
                                  <a:gd name="T16" fmla="*/ 102 w 236"/>
                                  <a:gd name="T17" fmla="*/ 92 h 167"/>
                                  <a:gd name="T18" fmla="*/ 17 w 236"/>
                                  <a:gd name="T19" fmla="*/ 58 h 167"/>
                                  <a:gd name="T20" fmla="*/ 17 w 236"/>
                                  <a:gd name="T21" fmla="*/ 38 h 167"/>
                                  <a:gd name="T22" fmla="*/ 99 w 236"/>
                                  <a:gd name="T23" fmla="*/ 8 h 167"/>
                                  <a:gd name="T24" fmla="*/ 129 w 236"/>
                                  <a:gd name="T25" fmla="*/ 6 h 167"/>
                                  <a:gd name="T26" fmla="*/ 216 w 236"/>
                                  <a:gd name="T27" fmla="*/ 40 h 167"/>
                                  <a:gd name="T28" fmla="*/ 217 w 236"/>
                                  <a:gd name="T29" fmla="*/ 55 h 167"/>
                                  <a:gd name="T30" fmla="*/ 133 w 236"/>
                                  <a:gd name="T31" fmla="*/ 105 h 167"/>
                                  <a:gd name="T32" fmla="*/ 176 w 236"/>
                                  <a:gd name="T33" fmla="*/ 86 h 167"/>
                                  <a:gd name="T34" fmla="*/ 176 w 236"/>
                                  <a:gd name="T35" fmla="*/ 144 h 167"/>
                                  <a:gd name="T36" fmla="*/ 116 w 236"/>
                                  <a:gd name="T37" fmla="*/ 167 h 167"/>
                                  <a:gd name="T38" fmla="*/ 53 w 236"/>
                                  <a:gd name="T39" fmla="*/ 144 h 167"/>
                                  <a:gd name="T40" fmla="*/ 53 w 236"/>
                                  <a:gd name="T41" fmla="*/ 90 h 167"/>
                                  <a:gd name="T42" fmla="*/ 98 w 236"/>
                                  <a:gd name="T43" fmla="*/ 105 h 167"/>
                                  <a:gd name="T44" fmla="*/ 133 w 236"/>
                                  <a:gd name="T45" fmla="*/ 105 h 167"/>
                                  <a:gd name="T46" fmla="*/ 133 w 236"/>
                                  <a:gd name="T47" fmla="*/ 105 h 167"/>
                                  <a:gd name="T48" fmla="*/ 133 w 236"/>
                                  <a:gd name="T49" fmla="*/ 105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6" h="167">
                                    <a:moveTo>
                                      <a:pt x="217" y="55"/>
                                    </a:moveTo>
                                    <a:cubicBezTo>
                                      <a:pt x="217" y="91"/>
                                      <a:pt x="217" y="91"/>
                                      <a:pt x="217" y="91"/>
                                    </a:cubicBezTo>
                                    <a:cubicBezTo>
                                      <a:pt x="225" y="99"/>
                                      <a:pt x="225" y="99"/>
                                      <a:pt x="225" y="99"/>
                                    </a:cubicBezTo>
                                    <a:cubicBezTo>
                                      <a:pt x="209" y="116"/>
                                      <a:pt x="209" y="116"/>
                                      <a:pt x="209" y="116"/>
                                    </a:cubicBezTo>
                                    <a:cubicBezTo>
                                      <a:pt x="192" y="100"/>
                                      <a:pt x="192" y="100"/>
                                      <a:pt x="192" y="100"/>
                                    </a:cubicBezTo>
                                    <a:cubicBezTo>
                                      <a:pt x="204" y="90"/>
                                      <a:pt x="204" y="90"/>
                                      <a:pt x="204" y="90"/>
                                    </a:cubicBezTo>
                                    <a:cubicBezTo>
                                      <a:pt x="204" y="61"/>
                                      <a:pt x="204" y="61"/>
                                      <a:pt x="204" y="61"/>
                                    </a:cubicBezTo>
                                    <a:cubicBezTo>
                                      <a:pt x="156" y="80"/>
                                      <a:pt x="141" y="86"/>
                                      <a:pt x="130" y="91"/>
                                    </a:cubicBezTo>
                                    <a:cubicBezTo>
                                      <a:pt x="120" y="96"/>
                                      <a:pt x="112" y="96"/>
                                      <a:pt x="102" y="92"/>
                                    </a:cubicBezTo>
                                    <a:cubicBezTo>
                                      <a:pt x="91" y="88"/>
                                      <a:pt x="42" y="70"/>
                                      <a:pt x="17" y="58"/>
                                    </a:cubicBezTo>
                                    <a:cubicBezTo>
                                      <a:pt x="1" y="50"/>
                                      <a:pt x="0" y="45"/>
                                      <a:pt x="17" y="38"/>
                                    </a:cubicBezTo>
                                    <a:cubicBezTo>
                                      <a:pt x="41" y="29"/>
                                      <a:pt x="79" y="15"/>
                                      <a:pt x="99" y="8"/>
                                    </a:cubicBezTo>
                                    <a:cubicBezTo>
                                      <a:pt x="111" y="3"/>
                                      <a:pt x="118" y="0"/>
                                      <a:pt x="129" y="6"/>
                                    </a:cubicBezTo>
                                    <a:cubicBezTo>
                                      <a:pt x="149" y="14"/>
                                      <a:pt x="194" y="31"/>
                                      <a:pt x="216" y="40"/>
                                    </a:cubicBezTo>
                                    <a:cubicBezTo>
                                      <a:pt x="236" y="49"/>
                                      <a:pt x="223" y="51"/>
                                      <a:pt x="217" y="55"/>
                                    </a:cubicBezTo>
                                    <a:close/>
                                    <a:moveTo>
                                      <a:pt x="133" y="105"/>
                                    </a:moveTo>
                                    <a:cubicBezTo>
                                      <a:pt x="144" y="101"/>
                                      <a:pt x="160" y="93"/>
                                      <a:pt x="176" y="86"/>
                                    </a:cubicBezTo>
                                    <a:cubicBezTo>
                                      <a:pt x="176" y="144"/>
                                      <a:pt x="176" y="144"/>
                                      <a:pt x="176" y="144"/>
                                    </a:cubicBezTo>
                                    <a:cubicBezTo>
                                      <a:pt x="176" y="144"/>
                                      <a:pt x="155" y="167"/>
                                      <a:pt x="116" y="167"/>
                                    </a:cubicBezTo>
                                    <a:cubicBezTo>
                                      <a:pt x="75" y="167"/>
                                      <a:pt x="53" y="144"/>
                                      <a:pt x="53" y="144"/>
                                    </a:cubicBezTo>
                                    <a:cubicBezTo>
                                      <a:pt x="53" y="90"/>
                                      <a:pt x="53" y="90"/>
                                      <a:pt x="53" y="90"/>
                                    </a:cubicBezTo>
                                    <a:cubicBezTo>
                                      <a:pt x="66" y="95"/>
                                      <a:pt x="80" y="99"/>
                                      <a:pt x="98" y="105"/>
                                    </a:cubicBezTo>
                                    <a:cubicBezTo>
                                      <a:pt x="109" y="109"/>
                                      <a:pt x="123" y="111"/>
                                      <a:pt x="133" y="105"/>
                                    </a:cubicBezTo>
                                    <a:close/>
                                    <a:moveTo>
                                      <a:pt x="133" y="105"/>
                                    </a:moveTo>
                                    <a:cubicBezTo>
                                      <a:pt x="133" y="105"/>
                                      <a:pt x="133" y="105"/>
                                      <a:pt x="133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" name="Freeform 1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721708" y="0"/>
                                <a:ext cx="319135" cy="223185"/>
                              </a:xfrm>
                              <a:custGeom>
                                <a:avLst/>
                                <a:gdLst>
                                  <a:gd name="T0" fmla="*/ 255 w 263"/>
                                  <a:gd name="T1" fmla="*/ 42 h 184"/>
                                  <a:gd name="T2" fmla="*/ 140 w 263"/>
                                  <a:gd name="T3" fmla="*/ 2 h 184"/>
                                  <a:gd name="T4" fmla="*/ 127 w 263"/>
                                  <a:gd name="T5" fmla="*/ 2 h 184"/>
                                  <a:gd name="T6" fmla="*/ 11 w 263"/>
                                  <a:gd name="T7" fmla="*/ 42 h 184"/>
                                  <a:gd name="T8" fmla="*/ 11 w 263"/>
                                  <a:gd name="T9" fmla="*/ 51 h 184"/>
                                  <a:gd name="T10" fmla="*/ 38 w 263"/>
                                  <a:gd name="T11" fmla="*/ 61 h 184"/>
                                  <a:gd name="T12" fmla="*/ 25 w 263"/>
                                  <a:gd name="T13" fmla="*/ 99 h 184"/>
                                  <a:gd name="T14" fmla="*/ 17 w 263"/>
                                  <a:gd name="T15" fmla="*/ 111 h 184"/>
                                  <a:gd name="T16" fmla="*/ 24 w 263"/>
                                  <a:gd name="T17" fmla="*/ 122 h 184"/>
                                  <a:gd name="T18" fmla="*/ 0 w 263"/>
                                  <a:gd name="T19" fmla="*/ 173 h 184"/>
                                  <a:gd name="T20" fmla="*/ 19 w 263"/>
                                  <a:gd name="T21" fmla="*/ 184 h 184"/>
                                  <a:gd name="T22" fmla="*/ 37 w 263"/>
                                  <a:gd name="T23" fmla="*/ 121 h 184"/>
                                  <a:gd name="T24" fmla="*/ 42 w 263"/>
                                  <a:gd name="T25" fmla="*/ 111 h 184"/>
                                  <a:gd name="T26" fmla="*/ 36 w 263"/>
                                  <a:gd name="T27" fmla="*/ 100 h 184"/>
                                  <a:gd name="T28" fmla="*/ 50 w 263"/>
                                  <a:gd name="T29" fmla="*/ 66 h 184"/>
                                  <a:gd name="T30" fmla="*/ 51 w 263"/>
                                  <a:gd name="T31" fmla="*/ 65 h 184"/>
                                  <a:gd name="T32" fmla="*/ 131 w 263"/>
                                  <a:gd name="T33" fmla="*/ 33 h 184"/>
                                  <a:gd name="T34" fmla="*/ 138 w 263"/>
                                  <a:gd name="T35" fmla="*/ 36 h 184"/>
                                  <a:gd name="T36" fmla="*/ 138 w 263"/>
                                  <a:gd name="T37" fmla="*/ 36 h 184"/>
                                  <a:gd name="T38" fmla="*/ 135 w 263"/>
                                  <a:gd name="T39" fmla="*/ 44 h 184"/>
                                  <a:gd name="T40" fmla="*/ 68 w 263"/>
                                  <a:gd name="T41" fmla="*/ 71 h 184"/>
                                  <a:gd name="T42" fmla="*/ 128 w 263"/>
                                  <a:gd name="T43" fmla="*/ 91 h 184"/>
                                  <a:gd name="T44" fmla="*/ 141 w 263"/>
                                  <a:gd name="T45" fmla="*/ 91 h 184"/>
                                  <a:gd name="T46" fmla="*/ 256 w 263"/>
                                  <a:gd name="T47" fmla="*/ 52 h 184"/>
                                  <a:gd name="T48" fmla="*/ 255 w 263"/>
                                  <a:gd name="T49" fmla="*/ 42 h 184"/>
                                  <a:gd name="T50" fmla="*/ 255 w 263"/>
                                  <a:gd name="T51" fmla="*/ 42 h 184"/>
                                  <a:gd name="T52" fmla="*/ 128 w 263"/>
                                  <a:gd name="T53" fmla="*/ 106 h 184"/>
                                  <a:gd name="T54" fmla="*/ 55 w 263"/>
                                  <a:gd name="T55" fmla="*/ 82 h 184"/>
                                  <a:gd name="T56" fmla="*/ 55 w 263"/>
                                  <a:gd name="T57" fmla="*/ 100 h 184"/>
                                  <a:gd name="T58" fmla="*/ 61 w 263"/>
                                  <a:gd name="T59" fmla="*/ 114 h 184"/>
                                  <a:gd name="T60" fmla="*/ 56 w 263"/>
                                  <a:gd name="T61" fmla="*/ 127 h 184"/>
                                  <a:gd name="T62" fmla="*/ 61 w 263"/>
                                  <a:gd name="T63" fmla="*/ 134 h 184"/>
                                  <a:gd name="T64" fmla="*/ 209 w 263"/>
                                  <a:gd name="T65" fmla="*/ 131 h 184"/>
                                  <a:gd name="T66" fmla="*/ 215 w 263"/>
                                  <a:gd name="T67" fmla="*/ 121 h 184"/>
                                  <a:gd name="T68" fmla="*/ 215 w 263"/>
                                  <a:gd name="T69" fmla="*/ 81 h 184"/>
                                  <a:gd name="T70" fmla="*/ 141 w 263"/>
                                  <a:gd name="T71" fmla="*/ 106 h 184"/>
                                  <a:gd name="T72" fmla="*/ 128 w 263"/>
                                  <a:gd name="T73" fmla="*/ 106 h 184"/>
                                  <a:gd name="T74" fmla="*/ 128 w 263"/>
                                  <a:gd name="T75" fmla="*/ 106 h 184"/>
                                  <a:gd name="T76" fmla="*/ 128 w 263"/>
                                  <a:gd name="T77" fmla="*/ 106 h 184"/>
                                  <a:gd name="T78" fmla="*/ 128 w 263"/>
                                  <a:gd name="T79" fmla="*/ 106 h 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63" h="184">
                                    <a:moveTo>
                                      <a:pt x="255" y="42"/>
                                    </a:moveTo>
                                    <a:cubicBezTo>
                                      <a:pt x="140" y="2"/>
                                      <a:pt x="140" y="2"/>
                                      <a:pt x="140" y="2"/>
                                    </a:cubicBezTo>
                                    <a:cubicBezTo>
                                      <a:pt x="133" y="0"/>
                                      <a:pt x="134" y="0"/>
                                      <a:pt x="127" y="2"/>
                                    </a:cubicBezTo>
                                    <a:cubicBezTo>
                                      <a:pt x="11" y="42"/>
                                      <a:pt x="11" y="42"/>
                                      <a:pt x="11" y="42"/>
                                    </a:cubicBezTo>
                                    <a:cubicBezTo>
                                      <a:pt x="3" y="44"/>
                                      <a:pt x="3" y="49"/>
                                      <a:pt x="11" y="51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cubicBezTo>
                                      <a:pt x="26" y="73"/>
                                      <a:pt x="25" y="85"/>
                                      <a:pt x="25" y="99"/>
                                    </a:cubicBezTo>
                                    <a:cubicBezTo>
                                      <a:pt x="20" y="101"/>
                                      <a:pt x="17" y="106"/>
                                      <a:pt x="17" y="111"/>
                                    </a:cubicBezTo>
                                    <a:cubicBezTo>
                                      <a:pt x="17" y="116"/>
                                      <a:pt x="20" y="120"/>
                                      <a:pt x="24" y="122"/>
                                    </a:cubicBezTo>
                                    <a:cubicBezTo>
                                      <a:pt x="22" y="137"/>
                                      <a:pt x="16" y="153"/>
                                      <a:pt x="0" y="173"/>
                                    </a:cubicBezTo>
                                    <a:cubicBezTo>
                                      <a:pt x="8" y="179"/>
                                      <a:pt x="12" y="181"/>
                                      <a:pt x="19" y="184"/>
                                    </a:cubicBezTo>
                                    <a:cubicBezTo>
                                      <a:pt x="42" y="174"/>
                                      <a:pt x="39" y="147"/>
                                      <a:pt x="37" y="121"/>
                                    </a:cubicBezTo>
                                    <a:cubicBezTo>
                                      <a:pt x="40" y="119"/>
                                      <a:pt x="42" y="115"/>
                                      <a:pt x="42" y="111"/>
                                    </a:cubicBezTo>
                                    <a:cubicBezTo>
                                      <a:pt x="42" y="106"/>
                                      <a:pt x="40" y="102"/>
                                      <a:pt x="36" y="100"/>
                                    </a:cubicBezTo>
                                    <a:cubicBezTo>
                                      <a:pt x="37" y="86"/>
                                      <a:pt x="40" y="74"/>
                                      <a:pt x="50" y="66"/>
                                    </a:cubicBezTo>
                                    <a:cubicBezTo>
                                      <a:pt x="50" y="65"/>
                                      <a:pt x="51" y="65"/>
                                      <a:pt x="51" y="65"/>
                                    </a:cubicBezTo>
                                    <a:cubicBezTo>
                                      <a:pt x="131" y="33"/>
                                      <a:pt x="131" y="33"/>
                                      <a:pt x="131" y="33"/>
                                    </a:cubicBezTo>
                                    <a:cubicBezTo>
                                      <a:pt x="134" y="32"/>
                                      <a:pt x="137" y="33"/>
                                      <a:pt x="138" y="36"/>
                                    </a:cubicBezTo>
                                    <a:cubicBezTo>
                                      <a:pt x="138" y="36"/>
                                      <a:pt x="138" y="36"/>
                                      <a:pt x="138" y="36"/>
                                    </a:cubicBezTo>
                                    <a:cubicBezTo>
                                      <a:pt x="139" y="39"/>
                                      <a:pt x="138" y="43"/>
                                      <a:pt x="135" y="44"/>
                                    </a:cubicBezTo>
                                    <a:cubicBezTo>
                                      <a:pt x="68" y="71"/>
                                      <a:pt x="68" y="71"/>
                                      <a:pt x="68" y="71"/>
                                    </a:cubicBezTo>
                                    <a:cubicBezTo>
                                      <a:pt x="128" y="91"/>
                                      <a:pt x="128" y="91"/>
                                      <a:pt x="128" y="91"/>
                                    </a:cubicBezTo>
                                    <a:cubicBezTo>
                                      <a:pt x="135" y="94"/>
                                      <a:pt x="134" y="94"/>
                                      <a:pt x="141" y="91"/>
                                    </a:cubicBezTo>
                                    <a:cubicBezTo>
                                      <a:pt x="256" y="52"/>
                                      <a:pt x="256" y="52"/>
                                      <a:pt x="256" y="52"/>
                                    </a:cubicBezTo>
                                    <a:cubicBezTo>
                                      <a:pt x="263" y="49"/>
                                      <a:pt x="263" y="45"/>
                                      <a:pt x="255" y="42"/>
                                    </a:cubicBezTo>
                                    <a:cubicBezTo>
                                      <a:pt x="255" y="42"/>
                                      <a:pt x="255" y="42"/>
                                      <a:pt x="255" y="42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55" y="82"/>
                                      <a:pt x="55" y="82"/>
                                      <a:pt x="55" y="82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9" y="104"/>
                                      <a:pt x="61" y="109"/>
                                      <a:pt x="61" y="114"/>
                                    </a:cubicBezTo>
                                    <a:cubicBezTo>
                                      <a:pt x="61" y="119"/>
                                      <a:pt x="59" y="124"/>
                                      <a:pt x="56" y="127"/>
                                    </a:cubicBezTo>
                                    <a:cubicBezTo>
                                      <a:pt x="57" y="130"/>
                                      <a:pt x="59" y="133"/>
                                      <a:pt x="61" y="134"/>
                                    </a:cubicBezTo>
                                    <a:cubicBezTo>
                                      <a:pt x="104" y="157"/>
                                      <a:pt x="162" y="157"/>
                                      <a:pt x="209" y="131"/>
                                    </a:cubicBezTo>
                                    <a:cubicBezTo>
                                      <a:pt x="213" y="129"/>
                                      <a:pt x="215" y="125"/>
                                      <a:pt x="215" y="121"/>
                                    </a:cubicBezTo>
                                    <a:cubicBezTo>
                                      <a:pt x="215" y="81"/>
                                      <a:pt x="215" y="81"/>
                                      <a:pt x="215" y="81"/>
                                    </a:cubicBezTo>
                                    <a:cubicBezTo>
                                      <a:pt x="141" y="106"/>
                                      <a:pt x="141" y="106"/>
                                      <a:pt x="141" y="106"/>
                                    </a:cubicBezTo>
                                    <a:cubicBezTo>
                                      <a:pt x="133" y="109"/>
                                      <a:pt x="135" y="109"/>
                                      <a:pt x="128" y="106"/>
                                    </a:cubicBez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2" name="Freeform 14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39546" y="0"/>
                                <a:ext cx="370388" cy="223185"/>
                              </a:xfrm>
                              <a:custGeom>
                                <a:avLst/>
                                <a:gdLst>
                                  <a:gd name="T0" fmla="*/ 203 w 262"/>
                                  <a:gd name="T1" fmla="*/ 85 h 158"/>
                                  <a:gd name="T2" fmla="*/ 135 w 262"/>
                                  <a:gd name="T3" fmla="*/ 56 h 158"/>
                                  <a:gd name="T4" fmla="*/ 59 w 262"/>
                                  <a:gd name="T5" fmla="*/ 85 h 158"/>
                                  <a:gd name="T6" fmla="*/ 37 w 262"/>
                                  <a:gd name="T7" fmla="*/ 76 h 158"/>
                                  <a:gd name="T8" fmla="*/ 37 w 262"/>
                                  <a:gd name="T9" fmla="*/ 102 h 158"/>
                                  <a:gd name="T10" fmla="*/ 43 w 262"/>
                                  <a:gd name="T11" fmla="*/ 110 h 158"/>
                                  <a:gd name="T12" fmla="*/ 37 w 262"/>
                                  <a:gd name="T13" fmla="*/ 118 h 158"/>
                                  <a:gd name="T14" fmla="*/ 44 w 262"/>
                                  <a:gd name="T15" fmla="*/ 146 h 158"/>
                                  <a:gd name="T16" fmla="*/ 25 w 262"/>
                                  <a:gd name="T17" fmla="*/ 146 h 158"/>
                                  <a:gd name="T18" fmla="*/ 31 w 262"/>
                                  <a:gd name="T19" fmla="*/ 118 h 158"/>
                                  <a:gd name="T20" fmla="*/ 26 w 262"/>
                                  <a:gd name="T21" fmla="*/ 110 h 158"/>
                                  <a:gd name="T22" fmla="*/ 31 w 262"/>
                                  <a:gd name="T23" fmla="*/ 102 h 158"/>
                                  <a:gd name="T24" fmla="*/ 31 w 262"/>
                                  <a:gd name="T25" fmla="*/ 74 h 158"/>
                                  <a:gd name="T26" fmla="*/ 0 w 262"/>
                                  <a:gd name="T27" fmla="*/ 61 h 158"/>
                                  <a:gd name="T28" fmla="*/ 137 w 262"/>
                                  <a:gd name="T29" fmla="*/ 0 h 158"/>
                                  <a:gd name="T30" fmla="*/ 262 w 262"/>
                                  <a:gd name="T31" fmla="*/ 62 h 158"/>
                                  <a:gd name="T32" fmla="*/ 203 w 262"/>
                                  <a:gd name="T33" fmla="*/ 85 h 158"/>
                                  <a:gd name="T34" fmla="*/ 134 w 262"/>
                                  <a:gd name="T35" fmla="*/ 71 h 158"/>
                                  <a:gd name="T36" fmla="*/ 195 w 262"/>
                                  <a:gd name="T37" fmla="*/ 92 h 158"/>
                                  <a:gd name="T38" fmla="*/ 195 w 262"/>
                                  <a:gd name="T39" fmla="*/ 142 h 158"/>
                                  <a:gd name="T40" fmla="*/ 131 w 262"/>
                                  <a:gd name="T41" fmla="*/ 158 h 158"/>
                                  <a:gd name="T42" fmla="*/ 73 w 262"/>
                                  <a:gd name="T43" fmla="*/ 142 h 158"/>
                                  <a:gd name="T44" fmla="*/ 73 w 262"/>
                                  <a:gd name="T45" fmla="*/ 92 h 158"/>
                                  <a:gd name="T46" fmla="*/ 134 w 262"/>
                                  <a:gd name="T47" fmla="*/ 71 h 158"/>
                                  <a:gd name="T48" fmla="*/ 133 w 262"/>
                                  <a:gd name="T49" fmla="*/ 149 h 158"/>
                                  <a:gd name="T50" fmla="*/ 183 w 262"/>
                                  <a:gd name="T51" fmla="*/ 136 h 158"/>
                                  <a:gd name="T52" fmla="*/ 133 w 262"/>
                                  <a:gd name="T53" fmla="*/ 124 h 158"/>
                                  <a:gd name="T54" fmla="*/ 83 w 262"/>
                                  <a:gd name="T55" fmla="*/ 136 h 158"/>
                                  <a:gd name="T56" fmla="*/ 133 w 262"/>
                                  <a:gd name="T57" fmla="*/ 149 h 158"/>
                                  <a:gd name="T58" fmla="*/ 133 w 262"/>
                                  <a:gd name="T59" fmla="*/ 149 h 158"/>
                                  <a:gd name="T60" fmla="*/ 133 w 262"/>
                                  <a:gd name="T61" fmla="*/ 14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62" h="158">
                                    <a:moveTo>
                                      <a:pt x="203" y="85"/>
                                    </a:moveTo>
                                    <a:cubicBezTo>
                                      <a:pt x="203" y="85"/>
                                      <a:pt x="175" y="56"/>
                                      <a:pt x="135" y="56"/>
                                    </a:cubicBezTo>
                                    <a:cubicBezTo>
                                      <a:pt x="97" y="56"/>
                                      <a:pt x="59" y="85"/>
                                      <a:pt x="59" y="85"/>
                                    </a:cubicBezTo>
                                    <a:cubicBezTo>
                                      <a:pt x="37" y="76"/>
                                      <a:pt x="37" y="76"/>
                                      <a:pt x="37" y="76"/>
                                    </a:cubicBezTo>
                                    <a:cubicBezTo>
                                      <a:pt x="37" y="102"/>
                                      <a:pt x="37" y="102"/>
                                      <a:pt x="37" y="102"/>
                                    </a:cubicBezTo>
                                    <a:cubicBezTo>
                                      <a:pt x="41" y="103"/>
                                      <a:pt x="43" y="106"/>
                                      <a:pt x="43" y="110"/>
                                    </a:cubicBezTo>
                                    <a:cubicBezTo>
                                      <a:pt x="43" y="114"/>
                                      <a:pt x="41" y="117"/>
                                      <a:pt x="37" y="118"/>
                                    </a:cubicBezTo>
                                    <a:cubicBezTo>
                                      <a:pt x="44" y="146"/>
                                      <a:pt x="44" y="146"/>
                                      <a:pt x="44" y="146"/>
                                    </a:cubicBezTo>
                                    <a:cubicBezTo>
                                      <a:pt x="25" y="146"/>
                                      <a:pt x="25" y="146"/>
                                      <a:pt x="25" y="146"/>
                                    </a:cubicBezTo>
                                    <a:cubicBezTo>
                                      <a:pt x="31" y="118"/>
                                      <a:pt x="31" y="118"/>
                                      <a:pt x="31" y="118"/>
                                    </a:cubicBezTo>
                                    <a:cubicBezTo>
                                      <a:pt x="28" y="117"/>
                                      <a:pt x="26" y="114"/>
                                      <a:pt x="26" y="110"/>
                                    </a:cubicBezTo>
                                    <a:cubicBezTo>
                                      <a:pt x="26" y="107"/>
                                      <a:pt x="28" y="104"/>
                                      <a:pt x="31" y="102"/>
                                    </a:cubicBezTo>
                                    <a:cubicBezTo>
                                      <a:pt x="31" y="74"/>
                                      <a:pt x="31" y="74"/>
                                      <a:pt x="31" y="74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262" y="62"/>
                                      <a:pt x="262" y="62"/>
                                      <a:pt x="262" y="62"/>
                                    </a:cubicBezTo>
                                    <a:cubicBezTo>
                                      <a:pt x="203" y="85"/>
                                      <a:pt x="203" y="85"/>
                                      <a:pt x="203" y="85"/>
                                    </a:cubicBezTo>
                                    <a:close/>
                                    <a:moveTo>
                                      <a:pt x="134" y="71"/>
                                    </a:moveTo>
                                    <a:cubicBezTo>
                                      <a:pt x="173" y="71"/>
                                      <a:pt x="195" y="92"/>
                                      <a:pt x="195" y="92"/>
                                    </a:cubicBezTo>
                                    <a:cubicBezTo>
                                      <a:pt x="195" y="142"/>
                                      <a:pt x="195" y="142"/>
                                      <a:pt x="195" y="142"/>
                                    </a:cubicBezTo>
                                    <a:cubicBezTo>
                                      <a:pt x="195" y="142"/>
                                      <a:pt x="173" y="158"/>
                                      <a:pt x="131" y="158"/>
                                    </a:cubicBezTo>
                                    <a:cubicBezTo>
                                      <a:pt x="89" y="158"/>
                                      <a:pt x="73" y="142"/>
                                      <a:pt x="73" y="142"/>
                                    </a:cubicBezTo>
                                    <a:cubicBezTo>
                                      <a:pt x="73" y="92"/>
                                      <a:pt x="73" y="92"/>
                                      <a:pt x="73" y="92"/>
                                    </a:cubicBezTo>
                                    <a:cubicBezTo>
                                      <a:pt x="73" y="92"/>
                                      <a:pt x="94" y="71"/>
                                      <a:pt x="134" y="71"/>
                                    </a:cubicBezTo>
                                    <a:close/>
                                    <a:moveTo>
                                      <a:pt x="133" y="149"/>
                                    </a:moveTo>
                                    <a:cubicBezTo>
                                      <a:pt x="160" y="149"/>
                                      <a:pt x="183" y="143"/>
                                      <a:pt x="183" y="136"/>
                                    </a:cubicBezTo>
                                    <a:cubicBezTo>
                                      <a:pt x="183" y="130"/>
                                      <a:pt x="160" y="124"/>
                                      <a:pt x="133" y="124"/>
                                    </a:cubicBezTo>
                                    <a:cubicBezTo>
                                      <a:pt x="105" y="124"/>
                                      <a:pt x="83" y="130"/>
                                      <a:pt x="83" y="136"/>
                                    </a:cubicBezTo>
                                    <a:cubicBezTo>
                                      <a:pt x="83" y="143"/>
                                      <a:pt x="105" y="149"/>
                                      <a:pt x="133" y="149"/>
                                    </a:cubicBezTo>
                                    <a:close/>
                                    <a:moveTo>
                                      <a:pt x="133" y="149"/>
                                    </a:moveTo>
                                    <a:cubicBezTo>
                                      <a:pt x="133" y="149"/>
                                      <a:pt x="133" y="149"/>
                                      <a:pt x="133" y="1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" name="Freeform 14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015049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54 w 150"/>
                                  <a:gd name="T1" fmla="*/ 58 h 150"/>
                                  <a:gd name="T2" fmla="*/ 54 w 150"/>
                                  <a:gd name="T3" fmla="*/ 49 h 150"/>
                                  <a:gd name="T4" fmla="*/ 23 w 150"/>
                                  <a:gd name="T5" fmla="*/ 54 h 150"/>
                                  <a:gd name="T6" fmla="*/ 54 w 150"/>
                                  <a:gd name="T7" fmla="*/ 75 h 150"/>
                                  <a:gd name="T8" fmla="*/ 23 w 150"/>
                                  <a:gd name="T9" fmla="*/ 79 h 150"/>
                                  <a:gd name="T10" fmla="*/ 54 w 150"/>
                                  <a:gd name="T11" fmla="*/ 84 h 150"/>
                                  <a:gd name="T12" fmla="*/ 54 w 150"/>
                                  <a:gd name="T13" fmla="*/ 75 h 150"/>
                                  <a:gd name="T14" fmla="*/ 27 w 150"/>
                                  <a:gd name="T15" fmla="*/ 101 h 150"/>
                                  <a:gd name="T16" fmla="*/ 27 w 150"/>
                                  <a:gd name="T17" fmla="*/ 111 h 150"/>
                                  <a:gd name="T18" fmla="*/ 59 w 150"/>
                                  <a:gd name="T19" fmla="*/ 106 h 150"/>
                                  <a:gd name="T20" fmla="*/ 131 w 150"/>
                                  <a:gd name="T21" fmla="*/ 18 h 150"/>
                                  <a:gd name="T22" fmla="*/ 125 w 150"/>
                                  <a:gd name="T23" fmla="*/ 0 h 150"/>
                                  <a:gd name="T24" fmla="*/ 88 w 150"/>
                                  <a:gd name="T25" fmla="*/ 6 h 150"/>
                                  <a:gd name="T26" fmla="*/ 76 w 150"/>
                                  <a:gd name="T27" fmla="*/ 25 h 150"/>
                                  <a:gd name="T28" fmla="*/ 0 w 150"/>
                                  <a:gd name="T29" fmla="*/ 29 h 150"/>
                                  <a:gd name="T30" fmla="*/ 0 w 150"/>
                                  <a:gd name="T31" fmla="*/ 31 h 150"/>
                                  <a:gd name="T32" fmla="*/ 6 w 150"/>
                                  <a:gd name="T33" fmla="*/ 150 h 150"/>
                                  <a:gd name="T34" fmla="*/ 7 w 150"/>
                                  <a:gd name="T35" fmla="*/ 150 h 150"/>
                                  <a:gd name="T36" fmla="*/ 9 w 150"/>
                                  <a:gd name="T37" fmla="*/ 149 h 150"/>
                                  <a:gd name="T38" fmla="*/ 74 w 150"/>
                                  <a:gd name="T39" fmla="*/ 150 h 150"/>
                                  <a:gd name="T40" fmla="*/ 77 w 150"/>
                                  <a:gd name="T41" fmla="*/ 150 h 150"/>
                                  <a:gd name="T42" fmla="*/ 144 w 150"/>
                                  <a:gd name="T43" fmla="*/ 150 h 150"/>
                                  <a:gd name="T44" fmla="*/ 145 w 150"/>
                                  <a:gd name="T45" fmla="*/ 150 h 150"/>
                                  <a:gd name="T46" fmla="*/ 150 w 150"/>
                                  <a:gd name="T47" fmla="*/ 40 h 150"/>
                                  <a:gd name="T48" fmla="*/ 150 w 150"/>
                                  <a:gd name="T49" fmla="*/ 29 h 150"/>
                                  <a:gd name="T50" fmla="*/ 104 w 150"/>
                                  <a:gd name="T51" fmla="*/ 10 h 150"/>
                                  <a:gd name="T52" fmla="*/ 120 w 150"/>
                                  <a:gd name="T53" fmla="*/ 18 h 150"/>
                                  <a:gd name="T54" fmla="*/ 114 w 150"/>
                                  <a:gd name="T55" fmla="*/ 76 h 150"/>
                                  <a:gd name="T56" fmla="*/ 107 w 150"/>
                                  <a:gd name="T57" fmla="*/ 77 h 150"/>
                                  <a:gd name="T58" fmla="*/ 99 w 150"/>
                                  <a:gd name="T59" fmla="*/ 18 h 150"/>
                                  <a:gd name="T60" fmla="*/ 11 w 150"/>
                                  <a:gd name="T61" fmla="*/ 136 h 150"/>
                                  <a:gd name="T62" fmla="*/ 70 w 150"/>
                                  <a:gd name="T63" fmla="*/ 33 h 150"/>
                                  <a:gd name="T64" fmla="*/ 11 w 150"/>
                                  <a:gd name="T65" fmla="*/ 136 h 150"/>
                                  <a:gd name="T66" fmla="*/ 80 w 150"/>
                                  <a:gd name="T67" fmla="*/ 136 h 150"/>
                                  <a:gd name="T68" fmla="*/ 88 w 150"/>
                                  <a:gd name="T69" fmla="*/ 30 h 150"/>
                                  <a:gd name="T70" fmla="*/ 94 w 150"/>
                                  <a:gd name="T71" fmla="*/ 96 h 150"/>
                                  <a:gd name="T72" fmla="*/ 96 w 150"/>
                                  <a:gd name="T73" fmla="*/ 96 h 150"/>
                                  <a:gd name="T74" fmla="*/ 111 w 150"/>
                                  <a:gd name="T75" fmla="*/ 86 h 150"/>
                                  <a:gd name="T76" fmla="*/ 125 w 150"/>
                                  <a:gd name="T77" fmla="*/ 96 h 150"/>
                                  <a:gd name="T78" fmla="*/ 125 w 150"/>
                                  <a:gd name="T79" fmla="*/ 96 h 150"/>
                                  <a:gd name="T80" fmla="*/ 130 w 150"/>
                                  <a:gd name="T81" fmla="*/ 93 h 150"/>
                                  <a:gd name="T82" fmla="*/ 131 w 150"/>
                                  <a:gd name="T83" fmla="*/ 91 h 150"/>
                                  <a:gd name="T84" fmla="*/ 131 w 150"/>
                                  <a:gd name="T85" fmla="*/ 29 h 150"/>
                                  <a:gd name="T86" fmla="*/ 140 w 150"/>
                                  <a:gd name="T87" fmla="*/ 136 h 150"/>
                                  <a:gd name="T88" fmla="*/ 140 w 150"/>
                                  <a:gd name="T89" fmla="*/ 136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50" h="150">
                                    <a:moveTo>
                                      <a:pt x="27" y="58"/>
                                    </a:moveTo>
                                    <a:cubicBezTo>
                                      <a:pt x="54" y="58"/>
                                      <a:pt x="54" y="58"/>
                                      <a:pt x="54" y="58"/>
                                    </a:cubicBezTo>
                                    <a:cubicBezTo>
                                      <a:pt x="57" y="58"/>
                                      <a:pt x="59" y="56"/>
                                      <a:pt x="59" y="54"/>
                                    </a:cubicBezTo>
                                    <a:cubicBezTo>
                                      <a:pt x="59" y="51"/>
                                      <a:pt x="57" y="49"/>
                                      <a:pt x="54" y="49"/>
                                    </a:cubicBezTo>
                                    <a:cubicBezTo>
                                      <a:pt x="27" y="49"/>
                                      <a:pt x="27" y="49"/>
                                      <a:pt x="27" y="49"/>
                                    </a:cubicBezTo>
                                    <a:cubicBezTo>
                                      <a:pt x="25" y="49"/>
                                      <a:pt x="23" y="51"/>
                                      <a:pt x="23" y="54"/>
                                    </a:cubicBezTo>
                                    <a:cubicBezTo>
                                      <a:pt x="23" y="56"/>
                                      <a:pt x="25" y="58"/>
                                      <a:pt x="27" y="58"/>
                                    </a:cubicBezTo>
                                    <a:close/>
                                    <a:moveTo>
                                      <a:pt x="54" y="75"/>
                                    </a:moveTo>
                                    <a:cubicBezTo>
                                      <a:pt x="27" y="75"/>
                                      <a:pt x="27" y="75"/>
                                      <a:pt x="27" y="75"/>
                                    </a:cubicBezTo>
                                    <a:cubicBezTo>
                                      <a:pt x="25" y="75"/>
                                      <a:pt x="23" y="77"/>
                                      <a:pt x="23" y="79"/>
                                    </a:cubicBezTo>
                                    <a:cubicBezTo>
                                      <a:pt x="23" y="82"/>
                                      <a:pt x="25" y="84"/>
                                      <a:pt x="27" y="84"/>
                                    </a:cubicBezTo>
                                    <a:cubicBezTo>
                                      <a:pt x="54" y="84"/>
                                      <a:pt x="54" y="84"/>
                                      <a:pt x="54" y="84"/>
                                    </a:cubicBezTo>
                                    <a:cubicBezTo>
                                      <a:pt x="57" y="84"/>
                                      <a:pt x="59" y="82"/>
                                      <a:pt x="59" y="79"/>
                                    </a:cubicBezTo>
                                    <a:cubicBezTo>
                                      <a:pt x="59" y="77"/>
                                      <a:pt x="57" y="75"/>
                                      <a:pt x="54" y="75"/>
                                    </a:cubicBezTo>
                                    <a:close/>
                                    <a:moveTo>
                                      <a:pt x="54" y="101"/>
                                    </a:moveTo>
                                    <a:cubicBezTo>
                                      <a:pt x="27" y="101"/>
                                      <a:pt x="27" y="101"/>
                                      <a:pt x="27" y="101"/>
                                    </a:cubicBezTo>
                                    <a:cubicBezTo>
                                      <a:pt x="25" y="101"/>
                                      <a:pt x="23" y="104"/>
                                      <a:pt x="23" y="106"/>
                                    </a:cubicBezTo>
                                    <a:cubicBezTo>
                                      <a:pt x="23" y="109"/>
                                      <a:pt x="25" y="111"/>
                                      <a:pt x="27" y="111"/>
                                    </a:cubicBezTo>
                                    <a:cubicBezTo>
                                      <a:pt x="54" y="111"/>
                                      <a:pt x="54" y="111"/>
                                      <a:pt x="54" y="111"/>
                                    </a:cubicBezTo>
                                    <a:cubicBezTo>
                                      <a:pt x="57" y="111"/>
                                      <a:pt x="59" y="109"/>
                                      <a:pt x="59" y="106"/>
                                    </a:cubicBezTo>
                                    <a:cubicBezTo>
                                      <a:pt x="59" y="104"/>
                                      <a:pt x="57" y="101"/>
                                      <a:pt x="54" y="101"/>
                                    </a:cubicBezTo>
                                    <a:close/>
                                    <a:moveTo>
                                      <a:pt x="131" y="18"/>
                                    </a:moveTo>
                                    <a:cubicBezTo>
                                      <a:pt x="131" y="6"/>
                                      <a:pt x="131" y="6"/>
                                      <a:pt x="131" y="6"/>
                                    </a:cubicBezTo>
                                    <a:cubicBezTo>
                                      <a:pt x="131" y="3"/>
                                      <a:pt x="128" y="0"/>
                                      <a:pt x="125" y="0"/>
                                    </a:cubicBezTo>
                                    <a:cubicBezTo>
                                      <a:pt x="94" y="0"/>
                                      <a:pt x="94" y="0"/>
                                      <a:pt x="94" y="0"/>
                                    </a:cubicBezTo>
                                    <a:cubicBezTo>
                                      <a:pt x="91" y="0"/>
                                      <a:pt x="88" y="3"/>
                                      <a:pt x="88" y="6"/>
                                    </a:cubicBezTo>
                                    <a:cubicBezTo>
                                      <a:pt x="88" y="19"/>
                                      <a:pt x="88" y="19"/>
                                      <a:pt x="88" y="19"/>
                                    </a:cubicBezTo>
                                    <a:cubicBezTo>
                                      <a:pt x="83" y="21"/>
                                      <a:pt x="79" y="23"/>
                                      <a:pt x="76" y="25"/>
                                    </a:cubicBezTo>
                                    <a:cubicBezTo>
                                      <a:pt x="64" y="15"/>
                                      <a:pt x="43" y="15"/>
                                      <a:pt x="43" y="15"/>
                                    </a:cubicBezTo>
                                    <a:cubicBezTo>
                                      <a:pt x="13" y="14"/>
                                      <a:pt x="0" y="29"/>
                                      <a:pt x="0" y="29"/>
                                    </a:cubicBezTo>
                                    <a:cubicBezTo>
                                      <a:pt x="1" y="31"/>
                                      <a:pt x="1" y="31"/>
                                      <a:pt x="1" y="31"/>
                                    </a:cubicBezTo>
                                    <a:cubicBezTo>
                                      <a:pt x="1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145"/>
                                      <a:pt x="0" y="145"/>
                                      <a:pt x="0" y="145"/>
                                    </a:cubicBezTo>
                                    <a:cubicBezTo>
                                      <a:pt x="0" y="148"/>
                                      <a:pt x="3" y="150"/>
                                      <a:pt x="6" y="150"/>
                                    </a:cubicBezTo>
                                    <a:cubicBezTo>
                                      <a:pt x="6" y="150"/>
                                      <a:pt x="6" y="150"/>
                                      <a:pt x="7" y="150"/>
                                    </a:cubicBezTo>
                                    <a:cubicBezTo>
                                      <a:pt x="7" y="150"/>
                                      <a:pt x="7" y="150"/>
                                      <a:pt x="7" y="150"/>
                                    </a:cubicBezTo>
                                    <a:cubicBezTo>
                                      <a:pt x="7" y="150"/>
                                      <a:pt x="7" y="150"/>
                                      <a:pt x="7" y="150"/>
                                    </a:cubicBezTo>
                                    <a:cubicBezTo>
                                      <a:pt x="8" y="149"/>
                                      <a:pt x="8" y="149"/>
                                      <a:pt x="9" y="149"/>
                                    </a:cubicBezTo>
                                    <a:cubicBezTo>
                                      <a:pt x="16" y="146"/>
                                      <a:pt x="43" y="136"/>
                                      <a:pt x="74" y="150"/>
                                    </a:cubicBezTo>
                                    <a:cubicBezTo>
                                      <a:pt x="74" y="150"/>
                                      <a:pt x="74" y="150"/>
                                      <a:pt x="74" y="150"/>
                                    </a:cubicBezTo>
                                    <a:cubicBezTo>
                                      <a:pt x="74" y="150"/>
                                      <a:pt x="75" y="150"/>
                                      <a:pt x="75" y="150"/>
                                    </a:cubicBezTo>
                                    <a:cubicBezTo>
                                      <a:pt x="76" y="150"/>
                                      <a:pt x="76" y="150"/>
                                      <a:pt x="77" y="150"/>
                                    </a:cubicBezTo>
                                    <a:cubicBezTo>
                                      <a:pt x="77" y="150"/>
                                      <a:pt x="77" y="150"/>
                                      <a:pt x="77" y="150"/>
                                    </a:cubicBezTo>
                                    <a:cubicBezTo>
                                      <a:pt x="77" y="150"/>
                                      <a:pt x="108" y="134"/>
                                      <a:pt x="144" y="150"/>
                                    </a:cubicBezTo>
                                    <a:cubicBezTo>
                                      <a:pt x="144" y="150"/>
                                      <a:pt x="144" y="150"/>
                                      <a:pt x="144" y="150"/>
                                    </a:cubicBezTo>
                                    <a:cubicBezTo>
                                      <a:pt x="144" y="150"/>
                                      <a:pt x="145" y="150"/>
                                      <a:pt x="145" y="150"/>
                                    </a:cubicBezTo>
                                    <a:cubicBezTo>
                                      <a:pt x="148" y="150"/>
                                      <a:pt x="150" y="148"/>
                                      <a:pt x="150" y="146"/>
                                    </a:cubicBezTo>
                                    <a:cubicBezTo>
                                      <a:pt x="150" y="40"/>
                                      <a:pt x="150" y="40"/>
                                      <a:pt x="150" y="40"/>
                                    </a:cubicBezTo>
                                    <a:cubicBezTo>
                                      <a:pt x="150" y="40"/>
                                      <a:pt x="150" y="40"/>
                                      <a:pt x="150" y="40"/>
                                    </a:cubicBezTo>
                                    <a:cubicBezTo>
                                      <a:pt x="150" y="29"/>
                                      <a:pt x="150" y="29"/>
                                      <a:pt x="150" y="29"/>
                                    </a:cubicBezTo>
                                    <a:cubicBezTo>
                                      <a:pt x="146" y="23"/>
                                      <a:pt x="138" y="20"/>
                                      <a:pt x="131" y="18"/>
                                    </a:cubicBezTo>
                                    <a:close/>
                                    <a:moveTo>
                                      <a:pt x="104" y="10"/>
                                    </a:moveTo>
                                    <a:cubicBezTo>
                                      <a:pt x="114" y="10"/>
                                      <a:pt x="114" y="10"/>
                                      <a:pt x="114" y="10"/>
                                    </a:cubicBezTo>
                                    <a:cubicBezTo>
                                      <a:pt x="117" y="10"/>
                                      <a:pt x="120" y="14"/>
                                      <a:pt x="120" y="18"/>
                                    </a:cubicBezTo>
                                    <a:cubicBezTo>
                                      <a:pt x="120" y="80"/>
                                      <a:pt x="120" y="80"/>
                                      <a:pt x="120" y="80"/>
                                    </a:cubicBezTo>
                                    <a:cubicBezTo>
                                      <a:pt x="114" y="76"/>
                                      <a:pt x="114" y="76"/>
                                      <a:pt x="114" y="76"/>
                                    </a:cubicBezTo>
                                    <a:cubicBezTo>
                                      <a:pt x="112" y="75"/>
                                      <a:pt x="110" y="75"/>
                                      <a:pt x="108" y="76"/>
                                    </a:cubicBezTo>
                                    <a:cubicBezTo>
                                      <a:pt x="108" y="76"/>
                                      <a:pt x="108" y="76"/>
                                      <a:pt x="107" y="77"/>
                                    </a:cubicBezTo>
                                    <a:cubicBezTo>
                                      <a:pt x="99" y="82"/>
                                      <a:pt x="99" y="82"/>
                                      <a:pt x="99" y="82"/>
                                    </a:cubicBezTo>
                                    <a:cubicBezTo>
                                      <a:pt x="99" y="18"/>
                                      <a:pt x="99" y="18"/>
                                      <a:pt x="99" y="18"/>
                                    </a:cubicBezTo>
                                    <a:cubicBezTo>
                                      <a:pt x="99" y="14"/>
                                      <a:pt x="101" y="10"/>
                                      <a:pt x="104" y="10"/>
                                    </a:cubicBezTo>
                                    <a:close/>
                                    <a:moveTo>
                                      <a:pt x="11" y="136"/>
                                    </a:moveTo>
                                    <a:cubicBezTo>
                                      <a:pt x="11" y="34"/>
                                      <a:pt x="11" y="34"/>
                                      <a:pt x="11" y="34"/>
                                    </a:cubicBezTo>
                                    <a:cubicBezTo>
                                      <a:pt x="36" y="19"/>
                                      <a:pt x="58" y="26"/>
                                      <a:pt x="70" y="33"/>
                                    </a:cubicBezTo>
                                    <a:cubicBezTo>
                                      <a:pt x="70" y="136"/>
                                      <a:pt x="70" y="136"/>
                                      <a:pt x="70" y="136"/>
                                    </a:cubicBezTo>
                                    <a:cubicBezTo>
                                      <a:pt x="61" y="133"/>
                                      <a:pt x="38" y="127"/>
                                      <a:pt x="11" y="136"/>
                                    </a:cubicBezTo>
                                    <a:close/>
                                    <a:moveTo>
                                      <a:pt x="140" y="136"/>
                                    </a:moveTo>
                                    <a:cubicBezTo>
                                      <a:pt x="131" y="133"/>
                                      <a:pt x="107" y="127"/>
                                      <a:pt x="80" y="136"/>
                                    </a:cubicBezTo>
                                    <a:cubicBezTo>
                                      <a:pt x="80" y="34"/>
                                      <a:pt x="80" y="34"/>
                                      <a:pt x="80" y="34"/>
                                    </a:cubicBezTo>
                                    <a:cubicBezTo>
                                      <a:pt x="83" y="33"/>
                                      <a:pt x="86" y="31"/>
                                      <a:pt x="88" y="30"/>
                                    </a:cubicBezTo>
                                    <a:cubicBezTo>
                                      <a:pt x="88" y="91"/>
                                      <a:pt x="88" y="91"/>
                                      <a:pt x="88" y="91"/>
                                    </a:cubicBezTo>
                                    <a:cubicBezTo>
                                      <a:pt x="88" y="94"/>
                                      <a:pt x="91" y="96"/>
                                      <a:pt x="94" y="96"/>
                                    </a:cubicBezTo>
                                    <a:cubicBezTo>
                                      <a:pt x="96" y="96"/>
                                      <a:pt x="96" y="96"/>
                                      <a:pt x="96" y="96"/>
                                    </a:cubicBezTo>
                                    <a:cubicBezTo>
                                      <a:pt x="96" y="96"/>
                                      <a:pt x="96" y="96"/>
                                      <a:pt x="96" y="96"/>
                                    </a:cubicBezTo>
                                    <a:cubicBezTo>
                                      <a:pt x="97" y="96"/>
                                      <a:pt x="97" y="96"/>
                                      <a:pt x="98" y="95"/>
                                    </a:cubicBezTo>
                                    <a:cubicBezTo>
                                      <a:pt x="111" y="86"/>
                                      <a:pt x="111" y="86"/>
                                      <a:pt x="111" y="86"/>
                                    </a:cubicBezTo>
                                    <a:cubicBezTo>
                                      <a:pt x="123" y="95"/>
                                      <a:pt x="123" y="95"/>
                                      <a:pt x="123" y="95"/>
                                    </a:cubicBezTo>
                                    <a:cubicBezTo>
                                      <a:pt x="124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5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5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7" y="96"/>
                                      <a:pt x="129" y="95"/>
                                      <a:pt x="130" y="94"/>
                                    </a:cubicBezTo>
                                    <a:cubicBezTo>
                                      <a:pt x="130" y="94"/>
                                      <a:pt x="130" y="93"/>
                                      <a:pt x="130" y="93"/>
                                    </a:cubicBezTo>
                                    <a:cubicBezTo>
                                      <a:pt x="130" y="93"/>
                                      <a:pt x="130" y="93"/>
                                      <a:pt x="130" y="92"/>
                                    </a:cubicBezTo>
                                    <a:cubicBezTo>
                                      <a:pt x="131" y="92"/>
                                      <a:pt x="131" y="92"/>
                                      <a:pt x="131" y="91"/>
                                    </a:cubicBezTo>
                                    <a:cubicBezTo>
                                      <a:pt x="131" y="91"/>
                                      <a:pt x="131" y="91"/>
                                      <a:pt x="131" y="91"/>
                                    </a:cubicBezTo>
                                    <a:cubicBezTo>
                                      <a:pt x="131" y="29"/>
                                      <a:pt x="131" y="29"/>
                                      <a:pt x="131" y="29"/>
                                    </a:cubicBezTo>
                                    <a:cubicBezTo>
                                      <a:pt x="134" y="30"/>
                                      <a:pt x="137" y="31"/>
                                      <a:pt x="140" y="33"/>
                                    </a:cubicBezTo>
                                    <a:cubicBezTo>
                                      <a:pt x="140" y="136"/>
                                      <a:pt x="140" y="136"/>
                                      <a:pt x="140" y="136"/>
                                    </a:cubicBezTo>
                                    <a:close/>
                                    <a:moveTo>
                                      <a:pt x="140" y="136"/>
                                    </a:moveTo>
                                    <a:cubicBezTo>
                                      <a:pt x="140" y="136"/>
                                      <a:pt x="140" y="136"/>
                                      <a:pt x="140" y="13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" name="Freeform 14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42271" y="0"/>
                                <a:ext cx="232296" cy="223185"/>
                              </a:xfrm>
                              <a:custGeom>
                                <a:avLst/>
                                <a:gdLst>
                                  <a:gd name="T0" fmla="*/ 98 w 151"/>
                                  <a:gd name="T1" fmla="*/ 6 h 145"/>
                                  <a:gd name="T2" fmla="*/ 104 w 151"/>
                                  <a:gd name="T3" fmla="*/ 145 h 145"/>
                                  <a:gd name="T4" fmla="*/ 109 w 151"/>
                                  <a:gd name="T5" fmla="*/ 6 h 145"/>
                                  <a:gd name="T6" fmla="*/ 104 w 151"/>
                                  <a:gd name="T7" fmla="*/ 0 h 145"/>
                                  <a:gd name="T8" fmla="*/ 116 w 151"/>
                                  <a:gd name="T9" fmla="*/ 6 h 145"/>
                                  <a:gd name="T10" fmla="*/ 119 w 151"/>
                                  <a:gd name="T11" fmla="*/ 141 h 145"/>
                                  <a:gd name="T12" fmla="*/ 121 w 151"/>
                                  <a:gd name="T13" fmla="*/ 6 h 145"/>
                                  <a:gd name="T14" fmla="*/ 119 w 151"/>
                                  <a:gd name="T15" fmla="*/ 4 h 145"/>
                                  <a:gd name="T16" fmla="*/ 129 w 151"/>
                                  <a:gd name="T17" fmla="*/ 6 h 145"/>
                                  <a:gd name="T18" fmla="*/ 131 w 151"/>
                                  <a:gd name="T19" fmla="*/ 141 h 145"/>
                                  <a:gd name="T20" fmla="*/ 134 w 151"/>
                                  <a:gd name="T21" fmla="*/ 6 h 145"/>
                                  <a:gd name="T22" fmla="*/ 131 w 151"/>
                                  <a:gd name="T23" fmla="*/ 4 h 145"/>
                                  <a:gd name="T24" fmla="*/ 140 w 151"/>
                                  <a:gd name="T25" fmla="*/ 6 h 145"/>
                                  <a:gd name="T26" fmla="*/ 146 w 151"/>
                                  <a:gd name="T27" fmla="*/ 145 h 145"/>
                                  <a:gd name="T28" fmla="*/ 151 w 151"/>
                                  <a:gd name="T29" fmla="*/ 6 h 145"/>
                                  <a:gd name="T30" fmla="*/ 146 w 151"/>
                                  <a:gd name="T31" fmla="*/ 0 h 145"/>
                                  <a:gd name="T32" fmla="*/ 58 w 151"/>
                                  <a:gd name="T33" fmla="*/ 1 h 145"/>
                                  <a:gd name="T34" fmla="*/ 49 w 151"/>
                                  <a:gd name="T35" fmla="*/ 134 h 145"/>
                                  <a:gd name="T36" fmla="*/ 79 w 151"/>
                                  <a:gd name="T37" fmla="*/ 144 h 145"/>
                                  <a:gd name="T38" fmla="*/ 88 w 151"/>
                                  <a:gd name="T39" fmla="*/ 10 h 145"/>
                                  <a:gd name="T40" fmla="*/ 79 w 151"/>
                                  <a:gd name="T41" fmla="*/ 1 h 145"/>
                                  <a:gd name="T42" fmla="*/ 60 w 151"/>
                                  <a:gd name="T43" fmla="*/ 47 h 145"/>
                                  <a:gd name="T44" fmla="*/ 60 w 151"/>
                                  <a:gd name="T45" fmla="*/ 40 h 145"/>
                                  <a:gd name="T46" fmla="*/ 80 w 151"/>
                                  <a:gd name="T47" fmla="*/ 44 h 145"/>
                                  <a:gd name="T48" fmla="*/ 77 w 151"/>
                                  <a:gd name="T49" fmla="*/ 47 h 145"/>
                                  <a:gd name="T50" fmla="*/ 60 w 151"/>
                                  <a:gd name="T51" fmla="*/ 33 h 145"/>
                                  <a:gd name="T52" fmla="*/ 60 w 151"/>
                                  <a:gd name="T53" fmla="*/ 26 h 145"/>
                                  <a:gd name="T54" fmla="*/ 80 w 151"/>
                                  <a:gd name="T55" fmla="*/ 29 h 145"/>
                                  <a:gd name="T56" fmla="*/ 77 w 151"/>
                                  <a:gd name="T57" fmla="*/ 33 h 145"/>
                                  <a:gd name="T58" fmla="*/ 9 w 151"/>
                                  <a:gd name="T59" fmla="*/ 1 h 145"/>
                                  <a:gd name="T60" fmla="*/ 0 w 151"/>
                                  <a:gd name="T61" fmla="*/ 134 h 145"/>
                                  <a:gd name="T62" fmla="*/ 30 w 151"/>
                                  <a:gd name="T63" fmla="*/ 144 h 145"/>
                                  <a:gd name="T64" fmla="*/ 39 w 151"/>
                                  <a:gd name="T65" fmla="*/ 10 h 145"/>
                                  <a:gd name="T66" fmla="*/ 30 w 151"/>
                                  <a:gd name="T67" fmla="*/ 1 h 145"/>
                                  <a:gd name="T68" fmla="*/ 11 w 151"/>
                                  <a:gd name="T69" fmla="*/ 47 h 145"/>
                                  <a:gd name="T70" fmla="*/ 11 w 151"/>
                                  <a:gd name="T71" fmla="*/ 40 h 145"/>
                                  <a:gd name="T72" fmla="*/ 31 w 151"/>
                                  <a:gd name="T73" fmla="*/ 44 h 145"/>
                                  <a:gd name="T74" fmla="*/ 28 w 151"/>
                                  <a:gd name="T75" fmla="*/ 47 h 145"/>
                                  <a:gd name="T76" fmla="*/ 11 w 151"/>
                                  <a:gd name="T77" fmla="*/ 33 h 145"/>
                                  <a:gd name="T78" fmla="*/ 11 w 151"/>
                                  <a:gd name="T79" fmla="*/ 26 h 145"/>
                                  <a:gd name="T80" fmla="*/ 31 w 151"/>
                                  <a:gd name="T81" fmla="*/ 29 h 145"/>
                                  <a:gd name="T82" fmla="*/ 28 w 151"/>
                                  <a:gd name="T83" fmla="*/ 33 h 145"/>
                                  <a:gd name="T84" fmla="*/ 28 w 151"/>
                                  <a:gd name="T85" fmla="*/ 33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51" h="145">
                                    <a:moveTo>
                                      <a:pt x="104" y="0"/>
                                    </a:moveTo>
                                    <a:cubicBezTo>
                                      <a:pt x="101" y="0"/>
                                      <a:pt x="98" y="3"/>
                                      <a:pt x="98" y="6"/>
                                    </a:cubicBezTo>
                                    <a:cubicBezTo>
                                      <a:pt x="98" y="139"/>
                                      <a:pt x="98" y="139"/>
                                      <a:pt x="98" y="139"/>
                                    </a:cubicBezTo>
                                    <a:cubicBezTo>
                                      <a:pt x="98" y="142"/>
                                      <a:pt x="101" y="145"/>
                                      <a:pt x="104" y="145"/>
                                    </a:cubicBezTo>
                                    <a:cubicBezTo>
                                      <a:pt x="107" y="145"/>
                                      <a:pt x="109" y="142"/>
                                      <a:pt x="109" y="139"/>
                                    </a:cubicBezTo>
                                    <a:cubicBezTo>
                                      <a:pt x="109" y="6"/>
                                      <a:pt x="109" y="6"/>
                                      <a:pt x="109" y="6"/>
                                    </a:cubicBezTo>
                                    <a:cubicBezTo>
                                      <a:pt x="109" y="3"/>
                                      <a:pt x="107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lose/>
                                    <a:moveTo>
                                      <a:pt x="119" y="4"/>
                                    </a:moveTo>
                                    <a:cubicBezTo>
                                      <a:pt x="117" y="4"/>
                                      <a:pt x="116" y="5"/>
                                      <a:pt x="116" y="6"/>
                                    </a:cubicBezTo>
                                    <a:cubicBezTo>
                                      <a:pt x="116" y="139"/>
                                      <a:pt x="116" y="139"/>
                                      <a:pt x="116" y="139"/>
                                    </a:cubicBezTo>
                                    <a:cubicBezTo>
                                      <a:pt x="116" y="140"/>
                                      <a:pt x="117" y="141"/>
                                      <a:pt x="119" y="141"/>
                                    </a:cubicBezTo>
                                    <a:cubicBezTo>
                                      <a:pt x="120" y="141"/>
                                      <a:pt x="121" y="140"/>
                                      <a:pt x="121" y="139"/>
                                    </a:cubicBezTo>
                                    <a:cubicBezTo>
                                      <a:pt x="121" y="6"/>
                                      <a:pt x="121" y="6"/>
                                      <a:pt x="121" y="6"/>
                                    </a:cubicBezTo>
                                    <a:cubicBezTo>
                                      <a:pt x="121" y="5"/>
                                      <a:pt x="120" y="4"/>
                                      <a:pt x="119" y="4"/>
                                    </a:cubicBezTo>
                                    <a:cubicBezTo>
                                      <a:pt x="119" y="4"/>
                                      <a:pt x="119" y="4"/>
                                      <a:pt x="119" y="4"/>
                                    </a:cubicBezTo>
                                    <a:close/>
                                    <a:moveTo>
                                      <a:pt x="131" y="4"/>
                                    </a:moveTo>
                                    <a:cubicBezTo>
                                      <a:pt x="130" y="4"/>
                                      <a:pt x="129" y="5"/>
                                      <a:pt x="129" y="6"/>
                                    </a:cubicBezTo>
                                    <a:cubicBezTo>
                                      <a:pt x="129" y="139"/>
                                      <a:pt x="129" y="139"/>
                                      <a:pt x="129" y="139"/>
                                    </a:cubicBezTo>
                                    <a:cubicBezTo>
                                      <a:pt x="129" y="140"/>
                                      <a:pt x="130" y="141"/>
                                      <a:pt x="131" y="141"/>
                                    </a:cubicBezTo>
                                    <a:cubicBezTo>
                                      <a:pt x="133" y="141"/>
                                      <a:pt x="134" y="140"/>
                                      <a:pt x="134" y="139"/>
                                    </a:cubicBezTo>
                                    <a:cubicBezTo>
                                      <a:pt x="134" y="6"/>
                                      <a:pt x="134" y="6"/>
                                      <a:pt x="134" y="6"/>
                                    </a:cubicBezTo>
                                    <a:cubicBezTo>
                                      <a:pt x="134" y="5"/>
                                      <a:pt x="133" y="4"/>
                                      <a:pt x="131" y="4"/>
                                    </a:cubicBezTo>
                                    <a:cubicBezTo>
                                      <a:pt x="131" y="4"/>
                                      <a:pt x="131" y="4"/>
                                      <a:pt x="131" y="4"/>
                                    </a:cubicBezTo>
                                    <a:close/>
                                    <a:moveTo>
                                      <a:pt x="146" y="0"/>
                                    </a:moveTo>
                                    <a:cubicBezTo>
                                      <a:pt x="143" y="0"/>
                                      <a:pt x="140" y="3"/>
                                      <a:pt x="140" y="6"/>
                                    </a:cubicBezTo>
                                    <a:cubicBezTo>
                                      <a:pt x="140" y="139"/>
                                      <a:pt x="140" y="139"/>
                                      <a:pt x="140" y="139"/>
                                    </a:cubicBezTo>
                                    <a:cubicBezTo>
                                      <a:pt x="140" y="142"/>
                                      <a:pt x="143" y="145"/>
                                      <a:pt x="146" y="145"/>
                                    </a:cubicBezTo>
                                    <a:cubicBezTo>
                                      <a:pt x="149" y="145"/>
                                      <a:pt x="151" y="142"/>
                                      <a:pt x="151" y="139"/>
                                    </a:cubicBezTo>
                                    <a:cubicBezTo>
                                      <a:pt x="151" y="6"/>
                                      <a:pt x="151" y="6"/>
                                      <a:pt x="151" y="6"/>
                                    </a:cubicBezTo>
                                    <a:cubicBezTo>
                                      <a:pt x="151" y="3"/>
                                      <a:pt x="149" y="0"/>
                                      <a:pt x="146" y="0"/>
                                    </a:cubicBezTo>
                                    <a:cubicBezTo>
                                      <a:pt x="146" y="0"/>
                                      <a:pt x="146" y="0"/>
                                      <a:pt x="146" y="0"/>
                                    </a:cubicBezTo>
                                    <a:close/>
                                    <a:moveTo>
                                      <a:pt x="79" y="1"/>
                                    </a:moveTo>
                                    <a:cubicBezTo>
                                      <a:pt x="58" y="1"/>
                                      <a:pt x="58" y="1"/>
                                      <a:pt x="58" y="1"/>
                                    </a:cubicBezTo>
                                    <a:cubicBezTo>
                                      <a:pt x="53" y="1"/>
                                      <a:pt x="49" y="5"/>
                                      <a:pt x="49" y="10"/>
                                    </a:cubicBezTo>
                                    <a:cubicBezTo>
                                      <a:pt x="49" y="134"/>
                                      <a:pt x="49" y="134"/>
                                      <a:pt x="49" y="134"/>
                                    </a:cubicBezTo>
                                    <a:cubicBezTo>
                                      <a:pt x="49" y="140"/>
                                      <a:pt x="53" y="144"/>
                                      <a:pt x="58" y="144"/>
                                    </a:cubicBezTo>
                                    <a:cubicBezTo>
                                      <a:pt x="79" y="144"/>
                                      <a:pt x="79" y="144"/>
                                      <a:pt x="79" y="144"/>
                                    </a:cubicBezTo>
                                    <a:cubicBezTo>
                                      <a:pt x="84" y="144"/>
                                      <a:pt x="88" y="140"/>
                                      <a:pt x="88" y="134"/>
                                    </a:cubicBezTo>
                                    <a:cubicBezTo>
                                      <a:pt x="88" y="10"/>
                                      <a:pt x="88" y="10"/>
                                      <a:pt x="88" y="10"/>
                                    </a:cubicBezTo>
                                    <a:cubicBezTo>
                                      <a:pt x="88" y="5"/>
                                      <a:pt x="84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lose/>
                                    <a:moveTo>
                                      <a:pt x="77" y="47"/>
                                    </a:moveTo>
                                    <a:cubicBezTo>
                                      <a:pt x="60" y="47"/>
                                      <a:pt x="60" y="47"/>
                                      <a:pt x="60" y="47"/>
                                    </a:cubicBezTo>
                                    <a:cubicBezTo>
                                      <a:pt x="58" y="47"/>
                                      <a:pt x="57" y="46"/>
                                      <a:pt x="57" y="44"/>
                                    </a:cubicBezTo>
                                    <a:cubicBezTo>
                                      <a:pt x="57" y="42"/>
                                      <a:pt x="58" y="40"/>
                                      <a:pt x="60" y="40"/>
                                    </a:cubicBezTo>
                                    <a:cubicBezTo>
                                      <a:pt x="77" y="40"/>
                                      <a:pt x="77" y="40"/>
                                      <a:pt x="77" y="40"/>
                                    </a:cubicBezTo>
                                    <a:cubicBezTo>
                                      <a:pt x="79" y="40"/>
                                      <a:pt x="80" y="42"/>
                                      <a:pt x="80" y="44"/>
                                    </a:cubicBezTo>
                                    <a:cubicBezTo>
                                      <a:pt x="80" y="46"/>
                                      <a:pt x="79" y="47"/>
                                      <a:pt x="77" y="47"/>
                                    </a:cubicBezTo>
                                    <a:cubicBezTo>
                                      <a:pt x="77" y="47"/>
                                      <a:pt x="77" y="47"/>
                                      <a:pt x="77" y="47"/>
                                    </a:cubicBezTo>
                                    <a:close/>
                                    <a:moveTo>
                                      <a:pt x="77" y="33"/>
                                    </a:moveTo>
                                    <a:cubicBezTo>
                                      <a:pt x="60" y="33"/>
                                      <a:pt x="60" y="33"/>
                                      <a:pt x="60" y="33"/>
                                    </a:cubicBezTo>
                                    <a:cubicBezTo>
                                      <a:pt x="59" y="33"/>
                                      <a:pt x="57" y="31"/>
                                      <a:pt x="57" y="29"/>
                                    </a:cubicBezTo>
                                    <a:cubicBezTo>
                                      <a:pt x="57" y="27"/>
                                      <a:pt x="59" y="26"/>
                                      <a:pt x="60" y="26"/>
                                    </a:cubicBezTo>
                                    <a:cubicBezTo>
                                      <a:pt x="77" y="26"/>
                                      <a:pt x="77" y="26"/>
                                      <a:pt x="77" y="26"/>
                                    </a:cubicBezTo>
                                    <a:cubicBezTo>
                                      <a:pt x="79" y="26"/>
                                      <a:pt x="80" y="27"/>
                                      <a:pt x="80" y="29"/>
                                    </a:cubicBezTo>
                                    <a:cubicBezTo>
                                      <a:pt x="80" y="31"/>
                                      <a:pt x="79" y="33"/>
                                      <a:pt x="77" y="33"/>
                                    </a:cubicBezTo>
                                    <a:cubicBezTo>
                                      <a:pt x="77" y="33"/>
                                      <a:pt x="77" y="33"/>
                                      <a:pt x="77" y="33"/>
                                    </a:cubicBezTo>
                                    <a:close/>
                                    <a:moveTo>
                                      <a:pt x="30" y="1"/>
                                    </a:moveTo>
                                    <a:cubicBezTo>
                                      <a:pt x="9" y="1"/>
                                      <a:pt x="9" y="1"/>
                                      <a:pt x="9" y="1"/>
                                    </a:cubicBezTo>
                                    <a:cubicBezTo>
                                      <a:pt x="4" y="1"/>
                                      <a:pt x="0" y="5"/>
                                      <a:pt x="0" y="10"/>
                                    </a:cubicBezTo>
                                    <a:cubicBezTo>
                                      <a:pt x="0" y="134"/>
                                      <a:pt x="0" y="134"/>
                                      <a:pt x="0" y="134"/>
                                    </a:cubicBezTo>
                                    <a:cubicBezTo>
                                      <a:pt x="0" y="140"/>
                                      <a:pt x="4" y="144"/>
                                      <a:pt x="9" y="144"/>
                                    </a:cubicBezTo>
                                    <a:cubicBezTo>
                                      <a:pt x="30" y="144"/>
                                      <a:pt x="30" y="144"/>
                                      <a:pt x="30" y="144"/>
                                    </a:cubicBezTo>
                                    <a:cubicBezTo>
                                      <a:pt x="35" y="144"/>
                                      <a:pt x="39" y="140"/>
                                      <a:pt x="39" y="134"/>
                                    </a:cubicBezTo>
                                    <a:cubicBezTo>
                                      <a:pt x="39" y="10"/>
                                      <a:pt x="39" y="10"/>
                                      <a:pt x="39" y="10"/>
                                    </a:cubicBezTo>
                                    <a:cubicBezTo>
                                      <a:pt x="39" y="5"/>
                                      <a:pt x="35" y="1"/>
                                      <a:pt x="30" y="1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lose/>
                                    <a:moveTo>
                                      <a:pt x="28" y="47"/>
                                    </a:moveTo>
                                    <a:cubicBezTo>
                                      <a:pt x="11" y="47"/>
                                      <a:pt x="11" y="47"/>
                                      <a:pt x="11" y="47"/>
                                    </a:cubicBezTo>
                                    <a:cubicBezTo>
                                      <a:pt x="9" y="47"/>
                                      <a:pt x="8" y="46"/>
                                      <a:pt x="8" y="44"/>
                                    </a:cubicBezTo>
                                    <a:cubicBezTo>
                                      <a:pt x="8" y="42"/>
                                      <a:pt x="9" y="40"/>
                                      <a:pt x="11" y="40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30" y="40"/>
                                      <a:pt x="31" y="42"/>
                                      <a:pt x="31" y="44"/>
                                    </a:cubicBezTo>
                                    <a:cubicBezTo>
                                      <a:pt x="31" y="46"/>
                                      <a:pt x="30" y="47"/>
                                      <a:pt x="28" y="47"/>
                                    </a:cubicBezTo>
                                    <a:cubicBezTo>
                                      <a:pt x="28" y="47"/>
                                      <a:pt x="28" y="47"/>
                                      <a:pt x="28" y="47"/>
                                    </a:cubicBezTo>
                                    <a:close/>
                                    <a:moveTo>
                                      <a:pt x="28" y="33"/>
                                    </a:moveTo>
                                    <a:cubicBezTo>
                                      <a:pt x="11" y="33"/>
                                      <a:pt x="11" y="33"/>
                                      <a:pt x="11" y="33"/>
                                    </a:cubicBezTo>
                                    <a:cubicBezTo>
                                      <a:pt x="9" y="33"/>
                                      <a:pt x="8" y="31"/>
                                      <a:pt x="8" y="29"/>
                                    </a:cubicBezTo>
                                    <a:cubicBezTo>
                                      <a:pt x="8" y="27"/>
                                      <a:pt x="9" y="26"/>
                                      <a:pt x="11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0" y="26"/>
                                      <a:pt x="31" y="27"/>
                                      <a:pt x="31" y="29"/>
                                    </a:cubicBezTo>
                                    <a:cubicBezTo>
                                      <a:pt x="31" y="31"/>
                                      <a:pt x="30" y="33"/>
                                      <a:pt x="28" y="33"/>
                                    </a:cubicBez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  <a:close/>
                                    <a:moveTo>
                                      <a:pt x="28" y="33"/>
                                    </a:move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" name="Freeform 14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077730" y="0"/>
                                <a:ext cx="293152" cy="223185"/>
                              </a:xfrm>
                              <a:custGeom>
                                <a:avLst/>
                                <a:gdLst>
                                  <a:gd name="T0" fmla="*/ 144 w 177"/>
                                  <a:gd name="T1" fmla="*/ 73 h 135"/>
                                  <a:gd name="T2" fmla="*/ 133 w 177"/>
                                  <a:gd name="T3" fmla="*/ 73 h 135"/>
                                  <a:gd name="T4" fmla="*/ 27 w 177"/>
                                  <a:gd name="T5" fmla="*/ 57 h 135"/>
                                  <a:gd name="T6" fmla="*/ 27 w 177"/>
                                  <a:gd name="T7" fmla="*/ 45 h 135"/>
                                  <a:gd name="T8" fmla="*/ 27 w 177"/>
                                  <a:gd name="T9" fmla="*/ 57 h 135"/>
                                  <a:gd name="T10" fmla="*/ 33 w 177"/>
                                  <a:gd name="T11" fmla="*/ 28 h 135"/>
                                  <a:gd name="T12" fmla="*/ 44 w 177"/>
                                  <a:gd name="T13" fmla="*/ 28 h 135"/>
                                  <a:gd name="T14" fmla="*/ 38 w 177"/>
                                  <a:gd name="T15" fmla="*/ 79 h 135"/>
                                  <a:gd name="T16" fmla="*/ 38 w 177"/>
                                  <a:gd name="T17" fmla="*/ 68 h 135"/>
                                  <a:gd name="T18" fmla="*/ 38 w 177"/>
                                  <a:gd name="T19" fmla="*/ 79 h 135"/>
                                  <a:gd name="T20" fmla="*/ 50 w 177"/>
                                  <a:gd name="T21" fmla="*/ 51 h 135"/>
                                  <a:gd name="T22" fmla="*/ 61 w 177"/>
                                  <a:gd name="T23" fmla="*/ 51 h 135"/>
                                  <a:gd name="T24" fmla="*/ 72 w 177"/>
                                  <a:gd name="T25" fmla="*/ 34 h 135"/>
                                  <a:gd name="T26" fmla="*/ 72 w 177"/>
                                  <a:gd name="T27" fmla="*/ 23 h 135"/>
                                  <a:gd name="T28" fmla="*/ 72 w 177"/>
                                  <a:gd name="T29" fmla="*/ 34 h 135"/>
                                  <a:gd name="T30" fmla="*/ 66 w 177"/>
                                  <a:gd name="T31" fmla="*/ 73 h 135"/>
                                  <a:gd name="T32" fmla="*/ 77 w 177"/>
                                  <a:gd name="T33" fmla="*/ 73 h 135"/>
                                  <a:gd name="T34" fmla="*/ 88 w 177"/>
                                  <a:gd name="T35" fmla="*/ 57 h 135"/>
                                  <a:gd name="T36" fmla="*/ 88 w 177"/>
                                  <a:gd name="T37" fmla="*/ 45 h 135"/>
                                  <a:gd name="T38" fmla="*/ 88 w 177"/>
                                  <a:gd name="T39" fmla="*/ 57 h 135"/>
                                  <a:gd name="T40" fmla="*/ 100 w 177"/>
                                  <a:gd name="T41" fmla="*/ 28 h 135"/>
                                  <a:gd name="T42" fmla="*/ 111 w 177"/>
                                  <a:gd name="T43" fmla="*/ 28 h 135"/>
                                  <a:gd name="T44" fmla="*/ 105 w 177"/>
                                  <a:gd name="T45" fmla="*/ 79 h 135"/>
                                  <a:gd name="T46" fmla="*/ 105 w 177"/>
                                  <a:gd name="T47" fmla="*/ 68 h 135"/>
                                  <a:gd name="T48" fmla="*/ 105 w 177"/>
                                  <a:gd name="T49" fmla="*/ 79 h 135"/>
                                  <a:gd name="T50" fmla="*/ 116 w 177"/>
                                  <a:gd name="T51" fmla="*/ 51 h 135"/>
                                  <a:gd name="T52" fmla="*/ 127 w 177"/>
                                  <a:gd name="T53" fmla="*/ 51 h 135"/>
                                  <a:gd name="T54" fmla="*/ 127 w 177"/>
                                  <a:gd name="T55" fmla="*/ 113 h 135"/>
                                  <a:gd name="T56" fmla="*/ 44 w 177"/>
                                  <a:gd name="T57" fmla="*/ 107 h 135"/>
                                  <a:gd name="T58" fmla="*/ 127 w 177"/>
                                  <a:gd name="T59" fmla="*/ 101 h 135"/>
                                  <a:gd name="T60" fmla="*/ 127 w 177"/>
                                  <a:gd name="T61" fmla="*/ 113 h 135"/>
                                  <a:gd name="T62" fmla="*/ 133 w 177"/>
                                  <a:gd name="T63" fmla="*/ 28 h 135"/>
                                  <a:gd name="T64" fmla="*/ 144 w 177"/>
                                  <a:gd name="T65" fmla="*/ 28 h 135"/>
                                  <a:gd name="T66" fmla="*/ 150 w 177"/>
                                  <a:gd name="T67" fmla="*/ 57 h 135"/>
                                  <a:gd name="T68" fmla="*/ 150 w 177"/>
                                  <a:gd name="T69" fmla="*/ 45 h 135"/>
                                  <a:gd name="T70" fmla="*/ 150 w 177"/>
                                  <a:gd name="T71" fmla="*/ 57 h 135"/>
                                  <a:gd name="T72" fmla="*/ 161 w 177"/>
                                  <a:gd name="T73" fmla="*/ 12 h 135"/>
                                  <a:gd name="T74" fmla="*/ 11 w 177"/>
                                  <a:gd name="T75" fmla="*/ 17 h 135"/>
                                  <a:gd name="T76" fmla="*/ 16 w 177"/>
                                  <a:gd name="T77" fmla="*/ 124 h 135"/>
                                  <a:gd name="T78" fmla="*/ 166 w 177"/>
                                  <a:gd name="T79" fmla="*/ 118 h 135"/>
                                  <a:gd name="T80" fmla="*/ 166 w 177"/>
                                  <a:gd name="T81" fmla="*/ 135 h 135"/>
                                  <a:gd name="T82" fmla="*/ 0 w 177"/>
                                  <a:gd name="T83" fmla="*/ 124 h 135"/>
                                  <a:gd name="T84" fmla="*/ 11 w 177"/>
                                  <a:gd name="T85" fmla="*/ 0 h 135"/>
                                  <a:gd name="T86" fmla="*/ 177 w 177"/>
                                  <a:gd name="T87" fmla="*/ 12 h 135"/>
                                  <a:gd name="T88" fmla="*/ 166 w 177"/>
                                  <a:gd name="T89" fmla="*/ 135 h 135"/>
                                  <a:gd name="T90" fmla="*/ 166 w 177"/>
                                  <a:gd name="T9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7" h="135">
                                    <a:moveTo>
                                      <a:pt x="139" y="68"/>
                                    </a:moveTo>
                                    <a:cubicBezTo>
                                      <a:pt x="142" y="68"/>
                                      <a:pt x="144" y="70"/>
                                      <a:pt x="144" y="73"/>
                                    </a:cubicBezTo>
                                    <a:cubicBezTo>
                                      <a:pt x="144" y="76"/>
                                      <a:pt x="142" y="79"/>
                                      <a:pt x="139" y="79"/>
                                    </a:cubicBezTo>
                                    <a:cubicBezTo>
                                      <a:pt x="135" y="79"/>
                                      <a:pt x="133" y="76"/>
                                      <a:pt x="133" y="73"/>
                                    </a:cubicBezTo>
                                    <a:cubicBezTo>
                                      <a:pt x="133" y="70"/>
                                      <a:pt x="135" y="68"/>
                                      <a:pt x="139" y="68"/>
                                    </a:cubicBezTo>
                                    <a:close/>
                                    <a:moveTo>
                                      <a:pt x="27" y="57"/>
                                    </a:moveTo>
                                    <a:cubicBezTo>
                                      <a:pt x="24" y="57"/>
                                      <a:pt x="22" y="54"/>
                                      <a:pt x="22" y="51"/>
                                    </a:cubicBezTo>
                                    <a:cubicBezTo>
                                      <a:pt x="22" y="48"/>
                                      <a:pt x="24" y="45"/>
                                      <a:pt x="27" y="45"/>
                                    </a:cubicBezTo>
                                    <a:cubicBezTo>
                                      <a:pt x="30" y="45"/>
                                      <a:pt x="33" y="48"/>
                                      <a:pt x="33" y="51"/>
                                    </a:cubicBezTo>
                                    <a:cubicBezTo>
                                      <a:pt x="33" y="54"/>
                                      <a:pt x="30" y="57"/>
                                      <a:pt x="27" y="57"/>
                                    </a:cubicBezTo>
                                    <a:close/>
                                    <a:moveTo>
                                      <a:pt x="38" y="34"/>
                                    </a:moveTo>
                                    <a:cubicBezTo>
                                      <a:pt x="35" y="34"/>
                                      <a:pt x="33" y="32"/>
                                      <a:pt x="33" y="28"/>
                                    </a:cubicBezTo>
                                    <a:cubicBezTo>
                                      <a:pt x="33" y="25"/>
                                      <a:pt x="35" y="23"/>
                                      <a:pt x="38" y="23"/>
                                    </a:cubicBezTo>
                                    <a:cubicBezTo>
                                      <a:pt x="41" y="23"/>
                                      <a:pt x="44" y="25"/>
                                      <a:pt x="44" y="28"/>
                                    </a:cubicBezTo>
                                    <a:cubicBezTo>
                                      <a:pt x="44" y="32"/>
                                      <a:pt x="41" y="34"/>
                                      <a:pt x="38" y="34"/>
                                    </a:cubicBezTo>
                                    <a:close/>
                                    <a:moveTo>
                                      <a:pt x="38" y="79"/>
                                    </a:moveTo>
                                    <a:cubicBezTo>
                                      <a:pt x="35" y="79"/>
                                      <a:pt x="33" y="76"/>
                                      <a:pt x="33" y="73"/>
                                    </a:cubicBezTo>
                                    <a:cubicBezTo>
                                      <a:pt x="33" y="70"/>
                                      <a:pt x="35" y="68"/>
                                      <a:pt x="38" y="68"/>
                                    </a:cubicBezTo>
                                    <a:cubicBezTo>
                                      <a:pt x="41" y="68"/>
                                      <a:pt x="44" y="70"/>
                                      <a:pt x="44" y="73"/>
                                    </a:cubicBezTo>
                                    <a:cubicBezTo>
                                      <a:pt x="44" y="76"/>
                                      <a:pt x="41" y="79"/>
                                      <a:pt x="38" y="79"/>
                                    </a:cubicBezTo>
                                    <a:close/>
                                    <a:moveTo>
                                      <a:pt x="55" y="57"/>
                                    </a:moveTo>
                                    <a:cubicBezTo>
                                      <a:pt x="52" y="57"/>
                                      <a:pt x="50" y="54"/>
                                      <a:pt x="50" y="51"/>
                                    </a:cubicBezTo>
                                    <a:cubicBezTo>
                                      <a:pt x="50" y="48"/>
                                      <a:pt x="52" y="45"/>
                                      <a:pt x="55" y="45"/>
                                    </a:cubicBezTo>
                                    <a:cubicBezTo>
                                      <a:pt x="58" y="45"/>
                                      <a:pt x="61" y="48"/>
                                      <a:pt x="61" y="51"/>
                                    </a:cubicBezTo>
                                    <a:cubicBezTo>
                                      <a:pt x="61" y="54"/>
                                      <a:pt x="58" y="57"/>
                                      <a:pt x="55" y="57"/>
                                    </a:cubicBezTo>
                                    <a:close/>
                                    <a:moveTo>
                                      <a:pt x="72" y="34"/>
                                    </a:moveTo>
                                    <a:cubicBezTo>
                                      <a:pt x="69" y="34"/>
                                      <a:pt x="66" y="32"/>
                                      <a:pt x="66" y="28"/>
                                    </a:cubicBezTo>
                                    <a:cubicBezTo>
                                      <a:pt x="66" y="25"/>
                                      <a:pt x="69" y="23"/>
                                      <a:pt x="72" y="23"/>
                                    </a:cubicBezTo>
                                    <a:cubicBezTo>
                                      <a:pt x="75" y="23"/>
                                      <a:pt x="77" y="25"/>
                                      <a:pt x="77" y="28"/>
                                    </a:cubicBezTo>
                                    <a:cubicBezTo>
                                      <a:pt x="77" y="32"/>
                                      <a:pt x="75" y="34"/>
                                      <a:pt x="72" y="34"/>
                                    </a:cubicBezTo>
                                    <a:close/>
                                    <a:moveTo>
                                      <a:pt x="72" y="79"/>
                                    </a:moveTo>
                                    <a:cubicBezTo>
                                      <a:pt x="69" y="79"/>
                                      <a:pt x="66" y="76"/>
                                      <a:pt x="66" y="73"/>
                                    </a:cubicBezTo>
                                    <a:cubicBezTo>
                                      <a:pt x="66" y="70"/>
                                      <a:pt x="69" y="68"/>
                                      <a:pt x="72" y="68"/>
                                    </a:cubicBezTo>
                                    <a:cubicBezTo>
                                      <a:pt x="75" y="68"/>
                                      <a:pt x="77" y="70"/>
                                      <a:pt x="77" y="73"/>
                                    </a:cubicBezTo>
                                    <a:cubicBezTo>
                                      <a:pt x="77" y="76"/>
                                      <a:pt x="75" y="79"/>
                                      <a:pt x="72" y="79"/>
                                    </a:cubicBezTo>
                                    <a:close/>
                                    <a:moveTo>
                                      <a:pt x="88" y="57"/>
                                    </a:moveTo>
                                    <a:cubicBezTo>
                                      <a:pt x="85" y="57"/>
                                      <a:pt x="83" y="54"/>
                                      <a:pt x="83" y="51"/>
                                    </a:cubicBezTo>
                                    <a:cubicBezTo>
                                      <a:pt x="83" y="48"/>
                                      <a:pt x="85" y="45"/>
                                      <a:pt x="88" y="45"/>
                                    </a:cubicBezTo>
                                    <a:cubicBezTo>
                                      <a:pt x="92" y="45"/>
                                      <a:pt x="94" y="48"/>
                                      <a:pt x="94" y="51"/>
                                    </a:cubicBezTo>
                                    <a:cubicBezTo>
                                      <a:pt x="94" y="54"/>
                                      <a:pt x="92" y="57"/>
                                      <a:pt x="88" y="57"/>
                                    </a:cubicBezTo>
                                    <a:close/>
                                    <a:moveTo>
                                      <a:pt x="105" y="34"/>
                                    </a:moveTo>
                                    <a:cubicBezTo>
                                      <a:pt x="102" y="34"/>
                                      <a:pt x="100" y="32"/>
                                      <a:pt x="100" y="28"/>
                                    </a:cubicBezTo>
                                    <a:cubicBezTo>
                                      <a:pt x="100" y="25"/>
                                      <a:pt x="102" y="23"/>
                                      <a:pt x="105" y="23"/>
                                    </a:cubicBezTo>
                                    <a:cubicBezTo>
                                      <a:pt x="108" y="23"/>
                                      <a:pt x="111" y="25"/>
                                      <a:pt x="111" y="28"/>
                                    </a:cubicBezTo>
                                    <a:cubicBezTo>
                                      <a:pt x="111" y="32"/>
                                      <a:pt x="108" y="34"/>
                                      <a:pt x="105" y="34"/>
                                    </a:cubicBezTo>
                                    <a:close/>
                                    <a:moveTo>
                                      <a:pt x="105" y="79"/>
                                    </a:moveTo>
                                    <a:cubicBezTo>
                                      <a:pt x="102" y="79"/>
                                      <a:pt x="100" y="76"/>
                                      <a:pt x="100" y="73"/>
                                    </a:cubicBezTo>
                                    <a:cubicBezTo>
                                      <a:pt x="100" y="70"/>
                                      <a:pt x="102" y="68"/>
                                      <a:pt x="105" y="68"/>
                                    </a:cubicBezTo>
                                    <a:cubicBezTo>
                                      <a:pt x="108" y="68"/>
                                      <a:pt x="111" y="70"/>
                                      <a:pt x="111" y="73"/>
                                    </a:cubicBezTo>
                                    <a:cubicBezTo>
                                      <a:pt x="111" y="76"/>
                                      <a:pt x="108" y="79"/>
                                      <a:pt x="105" y="79"/>
                                    </a:cubicBezTo>
                                    <a:close/>
                                    <a:moveTo>
                                      <a:pt x="122" y="57"/>
                                    </a:moveTo>
                                    <a:cubicBezTo>
                                      <a:pt x="119" y="57"/>
                                      <a:pt x="116" y="54"/>
                                      <a:pt x="116" y="51"/>
                                    </a:cubicBezTo>
                                    <a:cubicBezTo>
                                      <a:pt x="116" y="48"/>
                                      <a:pt x="119" y="45"/>
                                      <a:pt x="122" y="45"/>
                                    </a:cubicBezTo>
                                    <a:cubicBezTo>
                                      <a:pt x="125" y="45"/>
                                      <a:pt x="127" y="48"/>
                                      <a:pt x="127" y="51"/>
                                    </a:cubicBezTo>
                                    <a:cubicBezTo>
                                      <a:pt x="127" y="54"/>
                                      <a:pt x="125" y="57"/>
                                      <a:pt x="122" y="57"/>
                                    </a:cubicBezTo>
                                    <a:close/>
                                    <a:moveTo>
                                      <a:pt x="127" y="113"/>
                                    </a:moveTo>
                                    <a:cubicBezTo>
                                      <a:pt x="50" y="113"/>
                                      <a:pt x="50" y="113"/>
                                      <a:pt x="50" y="113"/>
                                    </a:cubicBezTo>
                                    <a:cubicBezTo>
                                      <a:pt x="46" y="113"/>
                                      <a:pt x="44" y="110"/>
                                      <a:pt x="44" y="107"/>
                                    </a:cubicBezTo>
                                    <a:cubicBezTo>
                                      <a:pt x="44" y="104"/>
                                      <a:pt x="46" y="101"/>
                                      <a:pt x="50" y="101"/>
                                    </a:cubicBezTo>
                                    <a:cubicBezTo>
                                      <a:pt x="127" y="101"/>
                                      <a:pt x="127" y="101"/>
                                      <a:pt x="127" y="101"/>
                                    </a:cubicBezTo>
                                    <a:cubicBezTo>
                                      <a:pt x="130" y="101"/>
                                      <a:pt x="133" y="104"/>
                                      <a:pt x="133" y="107"/>
                                    </a:cubicBezTo>
                                    <a:cubicBezTo>
                                      <a:pt x="133" y="110"/>
                                      <a:pt x="130" y="113"/>
                                      <a:pt x="127" y="113"/>
                                    </a:cubicBezTo>
                                    <a:close/>
                                    <a:moveTo>
                                      <a:pt x="139" y="34"/>
                                    </a:moveTo>
                                    <a:cubicBezTo>
                                      <a:pt x="135" y="34"/>
                                      <a:pt x="133" y="32"/>
                                      <a:pt x="133" y="28"/>
                                    </a:cubicBezTo>
                                    <a:cubicBezTo>
                                      <a:pt x="133" y="25"/>
                                      <a:pt x="135" y="23"/>
                                      <a:pt x="139" y="23"/>
                                    </a:cubicBezTo>
                                    <a:cubicBezTo>
                                      <a:pt x="142" y="23"/>
                                      <a:pt x="144" y="25"/>
                                      <a:pt x="144" y="28"/>
                                    </a:cubicBezTo>
                                    <a:cubicBezTo>
                                      <a:pt x="144" y="32"/>
                                      <a:pt x="142" y="34"/>
                                      <a:pt x="139" y="34"/>
                                    </a:cubicBezTo>
                                    <a:close/>
                                    <a:moveTo>
                                      <a:pt x="150" y="57"/>
                                    </a:moveTo>
                                    <a:cubicBezTo>
                                      <a:pt x="147" y="57"/>
                                      <a:pt x="144" y="54"/>
                                      <a:pt x="144" y="51"/>
                                    </a:cubicBezTo>
                                    <a:cubicBezTo>
                                      <a:pt x="144" y="48"/>
                                      <a:pt x="147" y="45"/>
                                      <a:pt x="150" y="45"/>
                                    </a:cubicBezTo>
                                    <a:cubicBezTo>
                                      <a:pt x="153" y="45"/>
                                      <a:pt x="155" y="48"/>
                                      <a:pt x="155" y="51"/>
                                    </a:cubicBezTo>
                                    <a:cubicBezTo>
                                      <a:pt x="155" y="54"/>
                                      <a:pt x="153" y="57"/>
                                      <a:pt x="150" y="57"/>
                                    </a:cubicBezTo>
                                    <a:close/>
                                    <a:moveTo>
                                      <a:pt x="166" y="17"/>
                                    </a:moveTo>
                                    <a:cubicBezTo>
                                      <a:pt x="166" y="14"/>
                                      <a:pt x="164" y="12"/>
                                      <a:pt x="161" y="12"/>
                                    </a:cubicBezTo>
                                    <a:cubicBezTo>
                                      <a:pt x="16" y="12"/>
                                      <a:pt x="16" y="12"/>
                                      <a:pt x="16" y="12"/>
                                    </a:cubicBezTo>
                                    <a:cubicBezTo>
                                      <a:pt x="13" y="12"/>
                                      <a:pt x="11" y="14"/>
                                      <a:pt x="11" y="17"/>
                                    </a:cubicBezTo>
                                    <a:cubicBezTo>
                                      <a:pt x="11" y="118"/>
                                      <a:pt x="11" y="118"/>
                                      <a:pt x="11" y="118"/>
                                    </a:cubicBezTo>
                                    <a:cubicBezTo>
                                      <a:pt x="11" y="121"/>
                                      <a:pt x="13" y="124"/>
                                      <a:pt x="16" y="124"/>
                                    </a:cubicBezTo>
                                    <a:cubicBezTo>
                                      <a:pt x="161" y="124"/>
                                      <a:pt x="161" y="124"/>
                                      <a:pt x="161" y="124"/>
                                    </a:cubicBezTo>
                                    <a:cubicBezTo>
                                      <a:pt x="164" y="124"/>
                                      <a:pt x="166" y="121"/>
                                      <a:pt x="166" y="118"/>
                                    </a:cubicBezTo>
                                    <a:cubicBezTo>
                                      <a:pt x="166" y="17"/>
                                      <a:pt x="166" y="17"/>
                                      <a:pt x="166" y="17"/>
                                    </a:cubicBezTo>
                                    <a:close/>
                                    <a:moveTo>
                                      <a:pt x="166" y="135"/>
                                    </a:move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5" y="135"/>
                                      <a:pt x="0" y="130"/>
                                      <a:pt x="0" y="124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5"/>
                                      <a:pt x="5" y="0"/>
                                      <a:pt x="11" y="0"/>
                                    </a:cubicBezTo>
                                    <a:cubicBezTo>
                                      <a:pt x="166" y="0"/>
                                      <a:pt x="166" y="0"/>
                                      <a:pt x="166" y="0"/>
                                    </a:cubicBezTo>
                                    <a:cubicBezTo>
                                      <a:pt x="172" y="0"/>
                                      <a:pt x="177" y="5"/>
                                      <a:pt x="177" y="12"/>
                                    </a:cubicBezTo>
                                    <a:cubicBezTo>
                                      <a:pt x="177" y="124"/>
                                      <a:pt x="177" y="124"/>
                                      <a:pt x="177" y="124"/>
                                    </a:cubicBezTo>
                                    <a:cubicBezTo>
                                      <a:pt x="177" y="130"/>
                                      <a:pt x="172" y="135"/>
                                      <a:pt x="166" y="135"/>
                                    </a:cubicBezTo>
                                    <a:close/>
                                    <a:moveTo>
                                      <a:pt x="166" y="135"/>
                                    </a:moveTo>
                                    <a:cubicBezTo>
                                      <a:pt x="166" y="135"/>
                                      <a:pt x="166" y="135"/>
                                      <a:pt x="166" y="13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" name="Freeform 14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198076" y="0"/>
                                <a:ext cx="275285" cy="223185"/>
                              </a:xfrm>
                              <a:custGeom>
                                <a:avLst/>
                                <a:gdLst>
                                  <a:gd name="T0" fmla="*/ 209 w 228"/>
                                  <a:gd name="T1" fmla="*/ 121 h 185"/>
                                  <a:gd name="T2" fmla="*/ 213 w 228"/>
                                  <a:gd name="T3" fmla="*/ 89 h 185"/>
                                  <a:gd name="T4" fmla="*/ 224 w 228"/>
                                  <a:gd name="T5" fmla="*/ 89 h 185"/>
                                  <a:gd name="T6" fmla="*/ 228 w 228"/>
                                  <a:gd name="T7" fmla="*/ 121 h 185"/>
                                  <a:gd name="T8" fmla="*/ 209 w 228"/>
                                  <a:gd name="T9" fmla="*/ 121 h 185"/>
                                  <a:gd name="T10" fmla="*/ 213 w 228"/>
                                  <a:gd name="T11" fmla="*/ 72 h 185"/>
                                  <a:gd name="T12" fmla="*/ 216 w 228"/>
                                  <a:gd name="T13" fmla="*/ 72 h 185"/>
                                  <a:gd name="T14" fmla="*/ 216 w 228"/>
                                  <a:gd name="T15" fmla="*/ 33 h 185"/>
                                  <a:gd name="T16" fmla="*/ 124 w 228"/>
                                  <a:gd name="T17" fmla="*/ 47 h 185"/>
                                  <a:gd name="T18" fmla="*/ 27 w 228"/>
                                  <a:gd name="T19" fmla="*/ 32 h 185"/>
                                  <a:gd name="T20" fmla="*/ 27 w 228"/>
                                  <a:gd name="T21" fmla="*/ 12 h 185"/>
                                  <a:gd name="T22" fmla="*/ 119 w 228"/>
                                  <a:gd name="T23" fmla="*/ 0 h 185"/>
                                  <a:gd name="T24" fmla="*/ 219 w 228"/>
                                  <a:gd name="T25" fmla="*/ 15 h 185"/>
                                  <a:gd name="T26" fmla="*/ 221 w 228"/>
                                  <a:gd name="T27" fmla="*/ 15 h 185"/>
                                  <a:gd name="T28" fmla="*/ 221 w 228"/>
                                  <a:gd name="T29" fmla="*/ 72 h 185"/>
                                  <a:gd name="T30" fmla="*/ 224 w 228"/>
                                  <a:gd name="T31" fmla="*/ 72 h 185"/>
                                  <a:gd name="T32" fmla="*/ 224 w 228"/>
                                  <a:gd name="T33" fmla="*/ 84 h 185"/>
                                  <a:gd name="T34" fmla="*/ 213 w 228"/>
                                  <a:gd name="T35" fmla="*/ 84 h 185"/>
                                  <a:gd name="T36" fmla="*/ 213 w 228"/>
                                  <a:gd name="T37" fmla="*/ 72 h 185"/>
                                  <a:gd name="T38" fmla="*/ 49 w 228"/>
                                  <a:gd name="T39" fmla="*/ 146 h 185"/>
                                  <a:gd name="T40" fmla="*/ 7 w 228"/>
                                  <a:gd name="T41" fmla="*/ 129 h 185"/>
                                  <a:gd name="T42" fmla="*/ 22 w 228"/>
                                  <a:gd name="T43" fmla="*/ 96 h 185"/>
                                  <a:gd name="T44" fmla="*/ 59 w 228"/>
                                  <a:gd name="T45" fmla="*/ 119 h 185"/>
                                  <a:gd name="T46" fmla="*/ 49 w 228"/>
                                  <a:gd name="T47" fmla="*/ 146 h 185"/>
                                  <a:gd name="T48" fmla="*/ 64 w 228"/>
                                  <a:gd name="T49" fmla="*/ 156 h 185"/>
                                  <a:gd name="T50" fmla="*/ 44 w 228"/>
                                  <a:gd name="T51" fmla="*/ 166 h 185"/>
                                  <a:gd name="T52" fmla="*/ 44 w 228"/>
                                  <a:gd name="T53" fmla="*/ 156 h 185"/>
                                  <a:gd name="T54" fmla="*/ 34 w 228"/>
                                  <a:gd name="T55" fmla="*/ 156 h 185"/>
                                  <a:gd name="T56" fmla="*/ 47 w 228"/>
                                  <a:gd name="T57" fmla="*/ 148 h 185"/>
                                  <a:gd name="T58" fmla="*/ 64 w 228"/>
                                  <a:gd name="T59" fmla="*/ 156 h 185"/>
                                  <a:gd name="T60" fmla="*/ 77 w 228"/>
                                  <a:gd name="T61" fmla="*/ 126 h 185"/>
                                  <a:gd name="T62" fmla="*/ 131 w 228"/>
                                  <a:gd name="T63" fmla="*/ 138 h 185"/>
                                  <a:gd name="T64" fmla="*/ 121 w 228"/>
                                  <a:gd name="T65" fmla="*/ 185 h 185"/>
                                  <a:gd name="T66" fmla="*/ 67 w 228"/>
                                  <a:gd name="T67" fmla="*/ 151 h 185"/>
                                  <a:gd name="T68" fmla="*/ 77 w 228"/>
                                  <a:gd name="T69" fmla="*/ 126 h 185"/>
                                  <a:gd name="T70" fmla="*/ 54 w 228"/>
                                  <a:gd name="T71" fmla="*/ 99 h 185"/>
                                  <a:gd name="T72" fmla="*/ 54 w 228"/>
                                  <a:gd name="T73" fmla="*/ 44 h 185"/>
                                  <a:gd name="T74" fmla="*/ 119 w 228"/>
                                  <a:gd name="T75" fmla="*/ 57 h 185"/>
                                  <a:gd name="T76" fmla="*/ 194 w 228"/>
                                  <a:gd name="T77" fmla="*/ 44 h 185"/>
                                  <a:gd name="T78" fmla="*/ 194 w 228"/>
                                  <a:gd name="T79" fmla="*/ 111 h 185"/>
                                  <a:gd name="T80" fmla="*/ 129 w 228"/>
                                  <a:gd name="T81" fmla="*/ 129 h 185"/>
                                  <a:gd name="T82" fmla="*/ 54 w 228"/>
                                  <a:gd name="T83" fmla="*/ 99 h 185"/>
                                  <a:gd name="T84" fmla="*/ 138 w 228"/>
                                  <a:gd name="T85" fmla="*/ 146 h 185"/>
                                  <a:gd name="T86" fmla="*/ 153 w 228"/>
                                  <a:gd name="T87" fmla="*/ 166 h 185"/>
                                  <a:gd name="T88" fmla="*/ 134 w 228"/>
                                  <a:gd name="T89" fmla="*/ 183 h 185"/>
                                  <a:gd name="T90" fmla="*/ 119 w 228"/>
                                  <a:gd name="T91" fmla="*/ 166 h 185"/>
                                  <a:gd name="T92" fmla="*/ 138 w 228"/>
                                  <a:gd name="T93" fmla="*/ 146 h 185"/>
                                  <a:gd name="T94" fmla="*/ 138 w 228"/>
                                  <a:gd name="T95" fmla="*/ 146 h 185"/>
                                  <a:gd name="T96" fmla="*/ 138 w 228"/>
                                  <a:gd name="T97" fmla="*/ 14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28" h="185">
                                    <a:moveTo>
                                      <a:pt x="209" y="121"/>
                                    </a:moveTo>
                                    <a:cubicBezTo>
                                      <a:pt x="213" y="89"/>
                                      <a:pt x="213" y="89"/>
                                      <a:pt x="213" y="89"/>
                                    </a:cubicBezTo>
                                    <a:cubicBezTo>
                                      <a:pt x="224" y="89"/>
                                      <a:pt x="224" y="89"/>
                                      <a:pt x="224" y="89"/>
                                    </a:cubicBezTo>
                                    <a:cubicBezTo>
                                      <a:pt x="228" y="121"/>
                                      <a:pt x="228" y="121"/>
                                      <a:pt x="228" y="121"/>
                                    </a:cubicBezTo>
                                    <a:cubicBezTo>
                                      <a:pt x="209" y="121"/>
                                      <a:pt x="209" y="121"/>
                                      <a:pt x="209" y="121"/>
                                    </a:cubicBezTo>
                                    <a:close/>
                                    <a:moveTo>
                                      <a:pt x="213" y="72"/>
                                    </a:moveTo>
                                    <a:cubicBezTo>
                                      <a:pt x="216" y="72"/>
                                      <a:pt x="216" y="72"/>
                                      <a:pt x="216" y="72"/>
                                    </a:cubicBezTo>
                                    <a:cubicBezTo>
                                      <a:pt x="216" y="33"/>
                                      <a:pt x="216" y="33"/>
                                      <a:pt x="216" y="33"/>
                                    </a:cubicBezTo>
                                    <a:cubicBezTo>
                                      <a:pt x="124" y="47"/>
                                      <a:pt x="124" y="47"/>
                                      <a:pt x="124" y="47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7" y="12"/>
                                      <a:pt x="27" y="12"/>
                                      <a:pt x="27" y="12"/>
                                    </a:cubicBezTo>
                                    <a:cubicBezTo>
                                      <a:pt x="119" y="0"/>
                                      <a:pt x="119" y="0"/>
                                      <a:pt x="119" y="0"/>
                                    </a:cubicBezTo>
                                    <a:cubicBezTo>
                                      <a:pt x="219" y="15"/>
                                      <a:pt x="219" y="15"/>
                                      <a:pt x="219" y="15"/>
                                    </a:cubicBezTo>
                                    <a:cubicBezTo>
                                      <a:pt x="221" y="15"/>
                                      <a:pt x="221" y="15"/>
                                      <a:pt x="221" y="15"/>
                                    </a:cubicBezTo>
                                    <a:cubicBezTo>
                                      <a:pt x="221" y="72"/>
                                      <a:pt x="221" y="72"/>
                                      <a:pt x="221" y="72"/>
                                    </a:cubicBezTo>
                                    <a:cubicBezTo>
                                      <a:pt x="224" y="72"/>
                                      <a:pt x="224" y="72"/>
                                      <a:pt x="224" y="72"/>
                                    </a:cubicBezTo>
                                    <a:cubicBezTo>
                                      <a:pt x="224" y="84"/>
                                      <a:pt x="224" y="84"/>
                                      <a:pt x="224" y="84"/>
                                    </a:cubicBezTo>
                                    <a:cubicBezTo>
                                      <a:pt x="213" y="84"/>
                                      <a:pt x="213" y="84"/>
                                      <a:pt x="213" y="84"/>
                                    </a:cubicBezTo>
                                    <a:cubicBezTo>
                                      <a:pt x="213" y="72"/>
                                      <a:pt x="213" y="72"/>
                                      <a:pt x="213" y="72"/>
                                    </a:cubicBezTo>
                                    <a:close/>
                                    <a:moveTo>
                                      <a:pt x="49" y="146"/>
                                    </a:moveTo>
                                    <a:cubicBezTo>
                                      <a:pt x="49" y="146"/>
                                      <a:pt x="30" y="133"/>
                                      <a:pt x="7" y="129"/>
                                    </a:cubicBezTo>
                                    <a:cubicBezTo>
                                      <a:pt x="7" y="129"/>
                                      <a:pt x="0" y="108"/>
                                      <a:pt x="22" y="96"/>
                                    </a:cubicBezTo>
                                    <a:cubicBezTo>
                                      <a:pt x="59" y="119"/>
                                      <a:pt x="59" y="119"/>
                                      <a:pt x="59" y="119"/>
                                    </a:cubicBezTo>
                                    <a:cubicBezTo>
                                      <a:pt x="59" y="119"/>
                                      <a:pt x="46" y="121"/>
                                      <a:pt x="49" y="146"/>
                                    </a:cubicBezTo>
                                    <a:close/>
                                    <a:moveTo>
                                      <a:pt x="64" y="156"/>
                                    </a:moveTo>
                                    <a:cubicBezTo>
                                      <a:pt x="44" y="166"/>
                                      <a:pt x="44" y="166"/>
                                      <a:pt x="44" y="166"/>
                                    </a:cubicBezTo>
                                    <a:cubicBezTo>
                                      <a:pt x="44" y="156"/>
                                      <a:pt x="44" y="156"/>
                                      <a:pt x="44" y="156"/>
                                    </a:cubicBezTo>
                                    <a:cubicBezTo>
                                      <a:pt x="34" y="156"/>
                                      <a:pt x="34" y="156"/>
                                      <a:pt x="34" y="156"/>
                                    </a:cubicBezTo>
                                    <a:cubicBezTo>
                                      <a:pt x="47" y="148"/>
                                      <a:pt x="47" y="148"/>
                                      <a:pt x="47" y="148"/>
                                    </a:cubicBezTo>
                                    <a:cubicBezTo>
                                      <a:pt x="64" y="156"/>
                                      <a:pt x="64" y="156"/>
                                      <a:pt x="64" y="156"/>
                                    </a:cubicBezTo>
                                    <a:close/>
                                    <a:moveTo>
                                      <a:pt x="77" y="126"/>
                                    </a:moveTo>
                                    <a:cubicBezTo>
                                      <a:pt x="77" y="126"/>
                                      <a:pt x="127" y="138"/>
                                      <a:pt x="131" y="138"/>
                                    </a:cubicBezTo>
                                    <a:cubicBezTo>
                                      <a:pt x="131" y="138"/>
                                      <a:pt x="99" y="156"/>
                                      <a:pt x="121" y="185"/>
                                    </a:cubicBezTo>
                                    <a:cubicBezTo>
                                      <a:pt x="67" y="151"/>
                                      <a:pt x="67" y="151"/>
                                      <a:pt x="67" y="151"/>
                                    </a:cubicBezTo>
                                    <a:cubicBezTo>
                                      <a:pt x="67" y="151"/>
                                      <a:pt x="63" y="133"/>
                                      <a:pt x="77" y="126"/>
                                    </a:cubicBezTo>
                                    <a:close/>
                                    <a:moveTo>
                                      <a:pt x="54" y="99"/>
                                    </a:moveTo>
                                    <a:cubicBezTo>
                                      <a:pt x="54" y="44"/>
                                      <a:pt x="54" y="44"/>
                                      <a:pt x="54" y="44"/>
                                    </a:cubicBezTo>
                                    <a:cubicBezTo>
                                      <a:pt x="119" y="57"/>
                                      <a:pt x="119" y="57"/>
                                      <a:pt x="119" y="57"/>
                                    </a:cubicBezTo>
                                    <a:cubicBezTo>
                                      <a:pt x="194" y="44"/>
                                      <a:pt x="194" y="44"/>
                                      <a:pt x="194" y="44"/>
                                    </a:cubicBezTo>
                                    <a:cubicBezTo>
                                      <a:pt x="194" y="111"/>
                                      <a:pt x="194" y="111"/>
                                      <a:pt x="194" y="111"/>
                                    </a:cubicBezTo>
                                    <a:cubicBezTo>
                                      <a:pt x="129" y="129"/>
                                      <a:pt x="129" y="129"/>
                                      <a:pt x="129" y="129"/>
                                    </a:cubicBezTo>
                                    <a:cubicBezTo>
                                      <a:pt x="54" y="99"/>
                                      <a:pt x="54" y="99"/>
                                      <a:pt x="54" y="99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48" y="146"/>
                                      <a:pt x="155" y="155"/>
                                      <a:pt x="153" y="166"/>
                                    </a:cubicBezTo>
                                    <a:cubicBezTo>
                                      <a:pt x="151" y="175"/>
                                      <a:pt x="143" y="183"/>
                                      <a:pt x="134" y="183"/>
                                    </a:cubicBezTo>
                                    <a:cubicBezTo>
                                      <a:pt x="126" y="183"/>
                                      <a:pt x="119" y="175"/>
                                      <a:pt x="119" y="166"/>
                                    </a:cubicBezTo>
                                    <a:cubicBezTo>
                                      <a:pt x="119" y="155"/>
                                      <a:pt x="127" y="146"/>
                                      <a:pt x="138" y="146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38" y="146"/>
                                      <a:pt x="138" y="146"/>
                                      <a:pt x="138" y="14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" name="Freeform 14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679092" y="0"/>
                                <a:ext cx="222017" cy="223185"/>
                              </a:xfrm>
                              <a:custGeom>
                                <a:avLst/>
                                <a:gdLst>
                                  <a:gd name="T0" fmla="*/ 92 w 160"/>
                                  <a:gd name="T1" fmla="*/ 0 h 161"/>
                                  <a:gd name="T2" fmla="*/ 34 w 160"/>
                                  <a:gd name="T3" fmla="*/ 0 h 161"/>
                                  <a:gd name="T4" fmla="*/ 29 w 160"/>
                                  <a:gd name="T5" fmla="*/ 0 h 161"/>
                                  <a:gd name="T6" fmla="*/ 0 w 160"/>
                                  <a:gd name="T7" fmla="*/ 29 h 161"/>
                                  <a:gd name="T8" fmla="*/ 0 w 160"/>
                                  <a:gd name="T9" fmla="*/ 132 h 161"/>
                                  <a:gd name="T10" fmla="*/ 29 w 160"/>
                                  <a:gd name="T11" fmla="*/ 161 h 161"/>
                                  <a:gd name="T12" fmla="*/ 149 w 160"/>
                                  <a:gd name="T13" fmla="*/ 161 h 161"/>
                                  <a:gd name="T14" fmla="*/ 160 w 160"/>
                                  <a:gd name="T15" fmla="*/ 161 h 161"/>
                                  <a:gd name="T16" fmla="*/ 160 w 160"/>
                                  <a:gd name="T17" fmla="*/ 149 h 161"/>
                                  <a:gd name="T18" fmla="*/ 160 w 160"/>
                                  <a:gd name="T19" fmla="*/ 12 h 161"/>
                                  <a:gd name="T20" fmla="*/ 160 w 160"/>
                                  <a:gd name="T21" fmla="*/ 0 h 161"/>
                                  <a:gd name="T22" fmla="*/ 92 w 160"/>
                                  <a:gd name="T23" fmla="*/ 0 h 161"/>
                                  <a:gd name="T24" fmla="*/ 80 w 160"/>
                                  <a:gd name="T25" fmla="*/ 12 h 161"/>
                                  <a:gd name="T26" fmla="*/ 80 w 160"/>
                                  <a:gd name="T27" fmla="*/ 74 h 161"/>
                                  <a:gd name="T28" fmla="*/ 63 w 160"/>
                                  <a:gd name="T29" fmla="*/ 66 h 161"/>
                                  <a:gd name="T30" fmla="*/ 46 w 160"/>
                                  <a:gd name="T31" fmla="*/ 74 h 161"/>
                                  <a:gd name="T32" fmla="*/ 46 w 160"/>
                                  <a:gd name="T33" fmla="*/ 12 h 161"/>
                                  <a:gd name="T34" fmla="*/ 80 w 160"/>
                                  <a:gd name="T35" fmla="*/ 12 h 161"/>
                                  <a:gd name="T36" fmla="*/ 29 w 160"/>
                                  <a:gd name="T37" fmla="*/ 149 h 161"/>
                                  <a:gd name="T38" fmla="*/ 12 w 160"/>
                                  <a:gd name="T39" fmla="*/ 132 h 161"/>
                                  <a:gd name="T40" fmla="*/ 29 w 160"/>
                                  <a:gd name="T41" fmla="*/ 115 h 161"/>
                                  <a:gd name="T42" fmla="*/ 149 w 160"/>
                                  <a:gd name="T43" fmla="*/ 115 h 161"/>
                                  <a:gd name="T44" fmla="*/ 149 w 160"/>
                                  <a:gd name="T45" fmla="*/ 149 h 161"/>
                                  <a:gd name="T46" fmla="*/ 29 w 160"/>
                                  <a:gd name="T47" fmla="*/ 149 h 161"/>
                                  <a:gd name="T48" fmla="*/ 149 w 160"/>
                                  <a:gd name="T49" fmla="*/ 104 h 161"/>
                                  <a:gd name="T50" fmla="*/ 29 w 160"/>
                                  <a:gd name="T51" fmla="*/ 104 h 161"/>
                                  <a:gd name="T52" fmla="*/ 12 w 160"/>
                                  <a:gd name="T53" fmla="*/ 109 h 161"/>
                                  <a:gd name="T54" fmla="*/ 12 w 160"/>
                                  <a:gd name="T55" fmla="*/ 29 h 161"/>
                                  <a:gd name="T56" fmla="*/ 29 w 160"/>
                                  <a:gd name="T57" fmla="*/ 12 h 161"/>
                                  <a:gd name="T58" fmla="*/ 34 w 160"/>
                                  <a:gd name="T59" fmla="*/ 12 h 161"/>
                                  <a:gd name="T60" fmla="*/ 34 w 160"/>
                                  <a:gd name="T61" fmla="*/ 93 h 161"/>
                                  <a:gd name="T62" fmla="*/ 63 w 160"/>
                                  <a:gd name="T63" fmla="*/ 78 h 161"/>
                                  <a:gd name="T64" fmla="*/ 92 w 160"/>
                                  <a:gd name="T65" fmla="*/ 93 h 161"/>
                                  <a:gd name="T66" fmla="*/ 92 w 160"/>
                                  <a:gd name="T67" fmla="*/ 12 h 161"/>
                                  <a:gd name="T68" fmla="*/ 149 w 160"/>
                                  <a:gd name="T69" fmla="*/ 12 h 161"/>
                                  <a:gd name="T70" fmla="*/ 149 w 160"/>
                                  <a:gd name="T71" fmla="*/ 104 h 161"/>
                                  <a:gd name="T72" fmla="*/ 149 w 160"/>
                                  <a:gd name="T73" fmla="*/ 104 h 161"/>
                                  <a:gd name="T74" fmla="*/ 149 w 160"/>
                                  <a:gd name="T75" fmla="*/ 104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60" h="161">
                                    <a:moveTo>
                                      <a:pt x="92" y="0"/>
                                    </a:moveTo>
                                    <a:cubicBezTo>
                                      <a:pt x="34" y="0"/>
                                      <a:pt x="34" y="0"/>
                                      <a:pt x="34" y="0"/>
                                    </a:cubicBez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132"/>
                                      <a:pt x="0" y="132"/>
                                      <a:pt x="0" y="132"/>
                                    </a:cubicBezTo>
                                    <a:cubicBezTo>
                                      <a:pt x="0" y="148"/>
                                      <a:pt x="13" y="161"/>
                                      <a:pt x="29" y="161"/>
                                    </a:cubicBezTo>
                                    <a:cubicBezTo>
                                      <a:pt x="149" y="161"/>
                                      <a:pt x="149" y="161"/>
                                      <a:pt x="149" y="161"/>
                                    </a:cubicBezTo>
                                    <a:cubicBezTo>
                                      <a:pt x="160" y="161"/>
                                      <a:pt x="160" y="161"/>
                                      <a:pt x="160" y="161"/>
                                    </a:cubicBezTo>
                                    <a:cubicBezTo>
                                      <a:pt x="160" y="149"/>
                                      <a:pt x="160" y="149"/>
                                      <a:pt x="160" y="149"/>
                                    </a:cubicBezTo>
                                    <a:cubicBezTo>
                                      <a:pt x="160" y="12"/>
                                      <a:pt x="160" y="12"/>
                                      <a:pt x="160" y="12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lose/>
                                    <a:moveTo>
                                      <a:pt x="80" y="12"/>
                                    </a:moveTo>
                                    <a:cubicBezTo>
                                      <a:pt x="80" y="74"/>
                                      <a:pt x="80" y="74"/>
                                      <a:pt x="80" y="74"/>
                                    </a:cubicBezTo>
                                    <a:cubicBezTo>
                                      <a:pt x="63" y="66"/>
                                      <a:pt x="63" y="66"/>
                                      <a:pt x="63" y="66"/>
                                    </a:cubicBezTo>
                                    <a:cubicBezTo>
                                      <a:pt x="46" y="74"/>
                                      <a:pt x="46" y="74"/>
                                      <a:pt x="46" y="74"/>
                                    </a:cubicBezTo>
                                    <a:cubicBezTo>
                                      <a:pt x="46" y="12"/>
                                      <a:pt x="46" y="12"/>
                                      <a:pt x="46" y="12"/>
                                    </a:cubicBezTo>
                                    <a:cubicBezTo>
                                      <a:pt x="80" y="12"/>
                                      <a:pt x="80" y="12"/>
                                      <a:pt x="80" y="12"/>
                                    </a:cubicBezTo>
                                    <a:close/>
                                    <a:moveTo>
                                      <a:pt x="29" y="149"/>
                                    </a:moveTo>
                                    <a:cubicBezTo>
                                      <a:pt x="19" y="149"/>
                                      <a:pt x="12" y="142"/>
                                      <a:pt x="12" y="132"/>
                                    </a:cubicBezTo>
                                    <a:cubicBezTo>
                                      <a:pt x="12" y="123"/>
                                      <a:pt x="19" y="115"/>
                                      <a:pt x="29" y="115"/>
                                    </a:cubicBezTo>
                                    <a:cubicBezTo>
                                      <a:pt x="149" y="115"/>
                                      <a:pt x="149" y="115"/>
                                      <a:pt x="149" y="115"/>
                                    </a:cubicBezTo>
                                    <a:cubicBezTo>
                                      <a:pt x="149" y="149"/>
                                      <a:pt x="149" y="149"/>
                                      <a:pt x="149" y="149"/>
                                    </a:cubicBezTo>
                                    <a:cubicBezTo>
                                      <a:pt x="29" y="149"/>
                                      <a:pt x="29" y="149"/>
                                      <a:pt x="29" y="149"/>
                                    </a:cubicBezTo>
                                    <a:close/>
                                    <a:moveTo>
                                      <a:pt x="149" y="104"/>
                                    </a:moveTo>
                                    <a:cubicBezTo>
                                      <a:pt x="29" y="104"/>
                                      <a:pt x="29" y="104"/>
                                      <a:pt x="29" y="104"/>
                                    </a:cubicBezTo>
                                    <a:cubicBezTo>
                                      <a:pt x="22" y="104"/>
                                      <a:pt x="16" y="106"/>
                                      <a:pt x="12" y="109"/>
                                    </a:cubicBezTo>
                                    <a:cubicBezTo>
                                      <a:pt x="12" y="29"/>
                                      <a:pt x="12" y="29"/>
                                      <a:pt x="12" y="29"/>
                                    </a:cubicBezTo>
                                    <a:cubicBezTo>
                                      <a:pt x="12" y="20"/>
                                      <a:pt x="19" y="12"/>
                                      <a:pt x="29" y="12"/>
                                    </a:cubicBezTo>
                                    <a:cubicBezTo>
                                      <a:pt x="34" y="12"/>
                                      <a:pt x="34" y="12"/>
                                      <a:pt x="34" y="12"/>
                                    </a:cubicBezTo>
                                    <a:cubicBezTo>
                                      <a:pt x="34" y="93"/>
                                      <a:pt x="34" y="93"/>
                                      <a:pt x="34" y="93"/>
                                    </a:cubicBezTo>
                                    <a:cubicBezTo>
                                      <a:pt x="63" y="78"/>
                                      <a:pt x="63" y="78"/>
                                      <a:pt x="63" y="78"/>
                                    </a:cubicBezTo>
                                    <a:cubicBezTo>
                                      <a:pt x="92" y="93"/>
                                      <a:pt x="92" y="93"/>
                                      <a:pt x="92" y="93"/>
                                    </a:cubicBezTo>
                                    <a:cubicBezTo>
                                      <a:pt x="92" y="12"/>
                                      <a:pt x="92" y="12"/>
                                      <a:pt x="92" y="12"/>
                                    </a:cubicBezTo>
                                    <a:cubicBezTo>
                                      <a:pt x="149" y="12"/>
                                      <a:pt x="149" y="12"/>
                                      <a:pt x="149" y="12"/>
                                    </a:cubicBezTo>
                                    <a:cubicBezTo>
                                      <a:pt x="149" y="104"/>
                                      <a:pt x="149" y="104"/>
                                      <a:pt x="149" y="104"/>
                                    </a:cubicBezTo>
                                    <a:close/>
                                    <a:moveTo>
                                      <a:pt x="149" y="104"/>
                                    </a:moveTo>
                                    <a:cubicBezTo>
                                      <a:pt x="149" y="104"/>
                                      <a:pt x="149" y="104"/>
                                      <a:pt x="149" y="10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15" name="组合 126"/>
                          <wpg:cNvGrpSpPr/>
                          <wpg:grpSpPr>
                            <a:xfrm>
                              <a:off x="0" y="2647950"/>
                              <a:ext cx="5491767" cy="222878"/>
                              <a:chOff x="0" y="0"/>
                              <a:chExt cx="5492340" cy="223200"/>
                            </a:xfrm>
                            <a:grpFill/>
                          </wpg:grpSpPr>
                          <wps:wsp>
                            <wps:cNvPr id="127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59 w 118"/>
                                  <a:gd name="T1" fmla="*/ 0 h 118"/>
                                  <a:gd name="T2" fmla="*/ 0 w 118"/>
                                  <a:gd name="T3" fmla="*/ 59 h 118"/>
                                  <a:gd name="T4" fmla="*/ 59 w 118"/>
                                  <a:gd name="T5" fmla="*/ 118 h 118"/>
                                  <a:gd name="T6" fmla="*/ 118 w 118"/>
                                  <a:gd name="T7" fmla="*/ 59 h 118"/>
                                  <a:gd name="T8" fmla="*/ 59 w 118"/>
                                  <a:gd name="T9" fmla="*/ 0 h 118"/>
                                  <a:gd name="T10" fmla="*/ 79 w 118"/>
                                  <a:gd name="T11" fmla="*/ 82 h 118"/>
                                  <a:gd name="T12" fmla="*/ 49 w 118"/>
                                  <a:gd name="T13" fmla="*/ 69 h 118"/>
                                  <a:gd name="T14" fmla="*/ 36 w 118"/>
                                  <a:gd name="T15" fmla="*/ 39 h 118"/>
                                  <a:gd name="T16" fmla="*/ 45 w 118"/>
                                  <a:gd name="T17" fmla="*/ 36 h 118"/>
                                  <a:gd name="T18" fmla="*/ 51 w 118"/>
                                  <a:gd name="T19" fmla="*/ 46 h 118"/>
                                  <a:gd name="T20" fmla="*/ 51 w 118"/>
                                  <a:gd name="T21" fmla="*/ 50 h 118"/>
                                  <a:gd name="T22" fmla="*/ 51 w 118"/>
                                  <a:gd name="T23" fmla="*/ 58 h 118"/>
                                  <a:gd name="T24" fmla="*/ 55 w 118"/>
                                  <a:gd name="T25" fmla="*/ 63 h 118"/>
                                  <a:gd name="T26" fmla="*/ 60 w 118"/>
                                  <a:gd name="T27" fmla="*/ 67 h 118"/>
                                  <a:gd name="T28" fmla="*/ 68 w 118"/>
                                  <a:gd name="T29" fmla="*/ 67 h 118"/>
                                  <a:gd name="T30" fmla="*/ 73 w 118"/>
                                  <a:gd name="T31" fmla="*/ 67 h 118"/>
                                  <a:gd name="T32" fmla="*/ 82 w 118"/>
                                  <a:gd name="T33" fmla="*/ 73 h 118"/>
                                  <a:gd name="T34" fmla="*/ 79 w 118"/>
                                  <a:gd name="T35" fmla="*/ 82 h 118"/>
                                  <a:gd name="T36" fmla="*/ 79 w 118"/>
                                  <a:gd name="T37" fmla="*/ 82 h 118"/>
                                  <a:gd name="T38" fmla="*/ 79 w 118"/>
                                  <a:gd name="T39" fmla="*/ 82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18" h="118">
                                    <a:moveTo>
                                      <a:pt x="59" y="0"/>
                                    </a:moveTo>
                                    <a:cubicBezTo>
                                      <a:pt x="27" y="0"/>
                                      <a:pt x="0" y="26"/>
                                      <a:pt x="0" y="59"/>
                                    </a:cubicBezTo>
                                    <a:cubicBezTo>
                                      <a:pt x="0" y="91"/>
                                      <a:pt x="27" y="118"/>
                                      <a:pt x="59" y="118"/>
                                    </a:cubicBezTo>
                                    <a:cubicBezTo>
                                      <a:pt x="92" y="118"/>
                                      <a:pt x="118" y="91"/>
                                      <a:pt x="118" y="59"/>
                                    </a:cubicBezTo>
                                    <a:cubicBezTo>
                                      <a:pt x="118" y="26"/>
                                      <a:pt x="92" y="0"/>
                                      <a:pt x="59" y="0"/>
                                    </a:cubicBezTo>
                                    <a:close/>
                                    <a:moveTo>
                                      <a:pt x="79" y="82"/>
                                    </a:moveTo>
                                    <a:cubicBezTo>
                                      <a:pt x="68" y="86"/>
                                      <a:pt x="54" y="74"/>
                                      <a:pt x="49" y="69"/>
                                    </a:cubicBezTo>
                                    <a:cubicBezTo>
                                      <a:pt x="44" y="64"/>
                                      <a:pt x="32" y="50"/>
                                      <a:pt x="36" y="39"/>
                                    </a:cubicBezTo>
                                    <a:cubicBezTo>
                                      <a:pt x="36" y="39"/>
                                      <a:pt x="43" y="32"/>
                                      <a:pt x="45" y="36"/>
                                    </a:cubicBezTo>
                                    <a:cubicBezTo>
                                      <a:pt x="51" y="46"/>
                                      <a:pt x="51" y="46"/>
                                      <a:pt x="51" y="46"/>
                                    </a:cubicBezTo>
                                    <a:cubicBezTo>
                                      <a:pt x="51" y="46"/>
                                      <a:pt x="53" y="47"/>
                                      <a:pt x="51" y="50"/>
                                    </a:cubicBezTo>
                                    <a:cubicBezTo>
                                      <a:pt x="51" y="50"/>
                                      <a:pt x="47" y="55"/>
                                      <a:pt x="51" y="58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60" y="67"/>
                                      <a:pt x="60" y="67"/>
                                      <a:pt x="60" y="67"/>
                                    </a:cubicBezTo>
                                    <a:cubicBezTo>
                                      <a:pt x="63" y="71"/>
                                      <a:pt x="68" y="67"/>
                                      <a:pt x="68" y="67"/>
                                    </a:cubicBezTo>
                                    <a:cubicBezTo>
                                      <a:pt x="71" y="65"/>
                                      <a:pt x="73" y="67"/>
                                      <a:pt x="73" y="67"/>
                                    </a:cubicBezTo>
                                    <a:cubicBezTo>
                                      <a:pt x="82" y="73"/>
                                      <a:pt x="82" y="73"/>
                                      <a:pt x="82" y="73"/>
                                    </a:cubicBezTo>
                                    <a:cubicBezTo>
                                      <a:pt x="86" y="75"/>
                                      <a:pt x="79" y="82"/>
                                      <a:pt x="79" y="82"/>
                                    </a:cubicBezTo>
                                    <a:close/>
                                    <a:moveTo>
                                      <a:pt x="79" y="82"/>
                                    </a:moveTo>
                                    <a:cubicBezTo>
                                      <a:pt x="79" y="82"/>
                                      <a:pt x="79" y="82"/>
                                      <a:pt x="79" y="8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812324" y="0"/>
                                <a:ext cx="290545" cy="223200"/>
                              </a:xfrm>
                              <a:custGeom>
                                <a:avLst/>
                                <a:gdLst>
                                  <a:gd name="T0" fmla="*/ 123 w 128"/>
                                  <a:gd name="T1" fmla="*/ 18 h 98"/>
                                  <a:gd name="T2" fmla="*/ 64 w 128"/>
                                  <a:gd name="T3" fmla="*/ 0 h 98"/>
                                  <a:gd name="T4" fmla="*/ 63 w 128"/>
                                  <a:gd name="T5" fmla="*/ 0 h 98"/>
                                  <a:gd name="T6" fmla="*/ 62 w 128"/>
                                  <a:gd name="T7" fmla="*/ 0 h 98"/>
                                  <a:gd name="T8" fmla="*/ 3 w 128"/>
                                  <a:gd name="T9" fmla="*/ 18 h 98"/>
                                  <a:gd name="T10" fmla="*/ 0 w 128"/>
                                  <a:gd name="T11" fmla="*/ 23 h 98"/>
                                  <a:gd name="T12" fmla="*/ 1 w 128"/>
                                  <a:gd name="T13" fmla="*/ 36 h 98"/>
                                  <a:gd name="T14" fmla="*/ 17 w 128"/>
                                  <a:gd name="T15" fmla="*/ 43 h 98"/>
                                  <a:gd name="T16" fmla="*/ 33 w 128"/>
                                  <a:gd name="T17" fmla="*/ 36 h 98"/>
                                  <a:gd name="T18" fmla="*/ 33 w 128"/>
                                  <a:gd name="T19" fmla="*/ 27 h 98"/>
                                  <a:gd name="T20" fmla="*/ 34 w 128"/>
                                  <a:gd name="T21" fmla="*/ 23 h 98"/>
                                  <a:gd name="T22" fmla="*/ 63 w 128"/>
                                  <a:gd name="T23" fmla="*/ 17 h 98"/>
                                  <a:gd name="T24" fmla="*/ 91 w 128"/>
                                  <a:gd name="T25" fmla="*/ 23 h 98"/>
                                  <a:gd name="T26" fmla="*/ 93 w 128"/>
                                  <a:gd name="T27" fmla="*/ 27 h 98"/>
                                  <a:gd name="T28" fmla="*/ 93 w 128"/>
                                  <a:gd name="T29" fmla="*/ 36 h 98"/>
                                  <a:gd name="T30" fmla="*/ 109 w 128"/>
                                  <a:gd name="T31" fmla="*/ 43 h 98"/>
                                  <a:gd name="T32" fmla="*/ 121 w 128"/>
                                  <a:gd name="T33" fmla="*/ 41 h 98"/>
                                  <a:gd name="T34" fmla="*/ 123 w 128"/>
                                  <a:gd name="T35" fmla="*/ 18 h 98"/>
                                  <a:gd name="T36" fmla="*/ 90 w 128"/>
                                  <a:gd name="T37" fmla="*/ 31 h 98"/>
                                  <a:gd name="T38" fmla="*/ 77 w 128"/>
                                  <a:gd name="T39" fmla="*/ 21 h 98"/>
                                  <a:gd name="T40" fmla="*/ 49 w 128"/>
                                  <a:gd name="T41" fmla="*/ 21 h 98"/>
                                  <a:gd name="T42" fmla="*/ 36 w 128"/>
                                  <a:gd name="T43" fmla="*/ 31 h 98"/>
                                  <a:gd name="T44" fmla="*/ 6 w 128"/>
                                  <a:gd name="T45" fmla="*/ 87 h 98"/>
                                  <a:gd name="T46" fmla="*/ 12 w 128"/>
                                  <a:gd name="T47" fmla="*/ 98 h 98"/>
                                  <a:gd name="T48" fmla="*/ 114 w 128"/>
                                  <a:gd name="T49" fmla="*/ 98 h 98"/>
                                  <a:gd name="T50" fmla="*/ 121 w 128"/>
                                  <a:gd name="T51" fmla="*/ 87 h 98"/>
                                  <a:gd name="T52" fmla="*/ 90 w 128"/>
                                  <a:gd name="T53" fmla="*/ 31 h 98"/>
                                  <a:gd name="T54" fmla="*/ 63 w 128"/>
                                  <a:gd name="T55" fmla="*/ 86 h 98"/>
                                  <a:gd name="T56" fmla="*/ 38 w 128"/>
                                  <a:gd name="T57" fmla="*/ 60 h 98"/>
                                  <a:gd name="T58" fmla="*/ 63 w 128"/>
                                  <a:gd name="T59" fmla="*/ 35 h 98"/>
                                  <a:gd name="T60" fmla="*/ 89 w 128"/>
                                  <a:gd name="T61" fmla="*/ 60 h 98"/>
                                  <a:gd name="T62" fmla="*/ 63 w 128"/>
                                  <a:gd name="T63" fmla="*/ 86 h 98"/>
                                  <a:gd name="T64" fmla="*/ 47 w 128"/>
                                  <a:gd name="T65" fmla="*/ 60 h 98"/>
                                  <a:gd name="T66" fmla="*/ 49 w 128"/>
                                  <a:gd name="T67" fmla="*/ 54 h 98"/>
                                  <a:gd name="T68" fmla="*/ 52 w 128"/>
                                  <a:gd name="T69" fmla="*/ 49 h 98"/>
                                  <a:gd name="T70" fmla="*/ 57 w 128"/>
                                  <a:gd name="T71" fmla="*/ 46 h 98"/>
                                  <a:gd name="T72" fmla="*/ 63 w 128"/>
                                  <a:gd name="T73" fmla="*/ 45 h 98"/>
                                  <a:gd name="T74" fmla="*/ 69 w 128"/>
                                  <a:gd name="T75" fmla="*/ 46 h 98"/>
                                  <a:gd name="T76" fmla="*/ 74 w 128"/>
                                  <a:gd name="T77" fmla="*/ 49 h 98"/>
                                  <a:gd name="T78" fmla="*/ 78 w 128"/>
                                  <a:gd name="T79" fmla="*/ 54 h 98"/>
                                  <a:gd name="T80" fmla="*/ 79 w 128"/>
                                  <a:gd name="T81" fmla="*/ 60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98">
                                    <a:moveTo>
                                      <a:pt x="123" y="18"/>
                                    </a:moveTo>
                                    <a:cubicBezTo>
                                      <a:pt x="123" y="18"/>
                                      <a:pt x="111" y="0"/>
                                      <a:pt x="64" y="0"/>
                                    </a:cubicBezTo>
                                    <a:cubicBezTo>
                                      <a:pt x="64" y="0"/>
                                      <a:pt x="63" y="0"/>
                                      <a:pt x="63" y="0"/>
                                    </a:cubicBezTo>
                                    <a:cubicBezTo>
                                      <a:pt x="63" y="0"/>
                                      <a:pt x="62" y="0"/>
                                      <a:pt x="62" y="0"/>
                                    </a:cubicBezTo>
                                    <a:cubicBezTo>
                                      <a:pt x="15" y="0"/>
                                      <a:pt x="3" y="18"/>
                                      <a:pt x="3" y="18"/>
                                    </a:cubicBezTo>
                                    <a:cubicBezTo>
                                      <a:pt x="2" y="19"/>
                                      <a:pt x="0" y="22"/>
                                      <a:pt x="0" y="23"/>
                                    </a:cubicBezTo>
                                    <a:cubicBezTo>
                                      <a:pt x="0" y="23"/>
                                      <a:pt x="0" y="30"/>
                                      <a:pt x="1" y="36"/>
                                    </a:cubicBezTo>
                                    <a:cubicBezTo>
                                      <a:pt x="3" y="42"/>
                                      <a:pt x="12" y="43"/>
                                      <a:pt x="17" y="43"/>
                                    </a:cubicBezTo>
                                    <a:cubicBezTo>
                                      <a:pt x="27" y="43"/>
                                      <a:pt x="32" y="39"/>
                                      <a:pt x="33" y="36"/>
                                    </a:cubicBezTo>
                                    <a:cubicBezTo>
                                      <a:pt x="33" y="35"/>
                                      <a:pt x="33" y="27"/>
                                      <a:pt x="33" y="27"/>
                                    </a:cubicBezTo>
                                    <a:cubicBezTo>
                                      <a:pt x="33" y="26"/>
                                      <a:pt x="33" y="24"/>
                                      <a:pt x="34" y="23"/>
                                    </a:cubicBezTo>
                                    <a:cubicBezTo>
                                      <a:pt x="34" y="23"/>
                                      <a:pt x="40" y="17"/>
                                      <a:pt x="63" y="17"/>
                                    </a:cubicBezTo>
                                    <a:cubicBezTo>
                                      <a:pt x="85" y="17"/>
                                      <a:pt x="91" y="23"/>
                                      <a:pt x="91" y="23"/>
                                    </a:cubicBezTo>
                                    <a:cubicBezTo>
                                      <a:pt x="92" y="24"/>
                                      <a:pt x="93" y="26"/>
                                      <a:pt x="93" y="27"/>
                                    </a:cubicBezTo>
                                    <a:cubicBezTo>
                                      <a:pt x="93" y="27"/>
                                      <a:pt x="93" y="36"/>
                                      <a:pt x="93" y="36"/>
                                    </a:cubicBezTo>
                                    <a:cubicBezTo>
                                      <a:pt x="94" y="40"/>
                                      <a:pt x="101" y="42"/>
                                      <a:pt x="109" y="43"/>
                                    </a:cubicBezTo>
                                    <a:cubicBezTo>
                                      <a:pt x="114" y="43"/>
                                      <a:pt x="117" y="43"/>
                                      <a:pt x="121" y="41"/>
                                    </a:cubicBezTo>
                                    <a:cubicBezTo>
                                      <a:pt x="126" y="37"/>
                                      <a:pt x="128" y="23"/>
                                      <a:pt x="123" y="18"/>
                                    </a:cubicBezTo>
                                    <a:close/>
                                    <a:moveTo>
                                      <a:pt x="90" y="31"/>
                                    </a:moveTo>
                                    <a:cubicBezTo>
                                      <a:pt x="87" y="25"/>
                                      <a:pt x="83" y="21"/>
                                      <a:pt x="77" y="21"/>
                                    </a:cubicBezTo>
                                    <a:cubicBezTo>
                                      <a:pt x="49" y="21"/>
                                      <a:pt x="49" y="21"/>
                                      <a:pt x="49" y="21"/>
                                    </a:cubicBezTo>
                                    <a:cubicBezTo>
                                      <a:pt x="43" y="21"/>
                                      <a:pt x="39" y="25"/>
                                      <a:pt x="36" y="31"/>
                                    </a:cubicBezTo>
                                    <a:cubicBezTo>
                                      <a:pt x="6" y="87"/>
                                      <a:pt x="6" y="87"/>
                                      <a:pt x="6" y="87"/>
                                    </a:cubicBezTo>
                                    <a:cubicBezTo>
                                      <a:pt x="3" y="93"/>
                                      <a:pt x="6" y="98"/>
                                      <a:pt x="12" y="98"/>
                                    </a:cubicBezTo>
                                    <a:cubicBezTo>
                                      <a:pt x="114" y="98"/>
                                      <a:pt x="114" y="98"/>
                                      <a:pt x="114" y="98"/>
                                    </a:cubicBezTo>
                                    <a:cubicBezTo>
                                      <a:pt x="121" y="98"/>
                                      <a:pt x="123" y="93"/>
                                      <a:pt x="121" y="87"/>
                                    </a:cubicBezTo>
                                    <a:cubicBezTo>
                                      <a:pt x="90" y="31"/>
                                      <a:pt x="90" y="31"/>
                                      <a:pt x="90" y="31"/>
                                    </a:cubicBezTo>
                                    <a:close/>
                                    <a:moveTo>
                                      <a:pt x="63" y="86"/>
                                    </a:moveTo>
                                    <a:cubicBezTo>
                                      <a:pt x="49" y="86"/>
                                      <a:pt x="38" y="74"/>
                                      <a:pt x="38" y="60"/>
                                    </a:cubicBezTo>
                                    <a:cubicBezTo>
                                      <a:pt x="38" y="46"/>
                                      <a:pt x="49" y="35"/>
                                      <a:pt x="63" y="35"/>
                                    </a:cubicBezTo>
                                    <a:cubicBezTo>
                                      <a:pt x="77" y="35"/>
                                      <a:pt x="89" y="46"/>
                                      <a:pt x="89" y="60"/>
                                    </a:cubicBezTo>
                                    <a:cubicBezTo>
                                      <a:pt x="89" y="74"/>
                                      <a:pt x="77" y="86"/>
                                      <a:pt x="63" y="86"/>
                                    </a:cubicBezTo>
                                    <a:close/>
                                    <a:moveTo>
                                      <a:pt x="47" y="60"/>
                                    </a:moveTo>
                                    <a:cubicBezTo>
                                      <a:pt x="47" y="58"/>
                                      <a:pt x="48" y="56"/>
                                      <a:pt x="49" y="54"/>
                                    </a:cubicBezTo>
                                    <a:cubicBezTo>
                                      <a:pt x="49" y="52"/>
                                      <a:pt x="50" y="51"/>
                                      <a:pt x="52" y="49"/>
                                    </a:cubicBezTo>
                                    <a:cubicBezTo>
                                      <a:pt x="53" y="48"/>
                                      <a:pt x="55" y="47"/>
                                      <a:pt x="57" y="46"/>
                                    </a:cubicBezTo>
                                    <a:cubicBezTo>
                                      <a:pt x="59" y="45"/>
                                      <a:pt x="61" y="45"/>
                                      <a:pt x="63" y="45"/>
                                    </a:cubicBezTo>
                                    <a:cubicBezTo>
                                      <a:pt x="65" y="45"/>
                                      <a:pt x="67" y="45"/>
                                      <a:pt x="69" y="46"/>
                                    </a:cubicBezTo>
                                    <a:cubicBezTo>
                                      <a:pt x="71" y="47"/>
                                      <a:pt x="73" y="48"/>
                                      <a:pt x="74" y="49"/>
                                    </a:cubicBezTo>
                                    <a:cubicBezTo>
                                      <a:pt x="76" y="51"/>
                                      <a:pt x="77" y="52"/>
                                      <a:pt x="78" y="54"/>
                                    </a:cubicBezTo>
                                    <a:cubicBezTo>
                                      <a:pt x="78" y="56"/>
                                      <a:pt x="79" y="58"/>
                                      <a:pt x="79" y="6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487827" y="0"/>
                                <a:ext cx="220605" cy="223200"/>
                              </a:xfrm>
                              <a:custGeom>
                                <a:avLst/>
                                <a:gdLst>
                                  <a:gd name="T0" fmla="*/ 85 w 108"/>
                                  <a:gd name="T1" fmla="*/ 105 h 109"/>
                                  <a:gd name="T2" fmla="*/ 93 w 108"/>
                                  <a:gd name="T3" fmla="*/ 100 h 109"/>
                                  <a:gd name="T4" fmla="*/ 94 w 108"/>
                                  <a:gd name="T5" fmla="*/ 99 h 109"/>
                                  <a:gd name="T6" fmla="*/ 96 w 108"/>
                                  <a:gd name="T7" fmla="*/ 95 h 109"/>
                                  <a:gd name="T8" fmla="*/ 94 w 108"/>
                                  <a:gd name="T9" fmla="*/ 91 h 109"/>
                                  <a:gd name="T10" fmla="*/ 74 w 108"/>
                                  <a:gd name="T11" fmla="*/ 77 h 109"/>
                                  <a:gd name="T12" fmla="*/ 71 w 108"/>
                                  <a:gd name="T13" fmla="*/ 76 h 109"/>
                                  <a:gd name="T14" fmla="*/ 67 w 108"/>
                                  <a:gd name="T15" fmla="*/ 77 h 109"/>
                                  <a:gd name="T16" fmla="*/ 64 w 108"/>
                                  <a:gd name="T17" fmla="*/ 81 h 109"/>
                                  <a:gd name="T18" fmla="*/ 52 w 108"/>
                                  <a:gd name="T19" fmla="*/ 81 h 109"/>
                                  <a:gd name="T20" fmla="*/ 30 w 108"/>
                                  <a:gd name="T21" fmla="*/ 59 h 109"/>
                                  <a:gd name="T22" fmla="*/ 31 w 108"/>
                                  <a:gd name="T23" fmla="*/ 49 h 109"/>
                                  <a:gd name="T24" fmla="*/ 34 w 108"/>
                                  <a:gd name="T25" fmla="*/ 46 h 109"/>
                                  <a:gd name="T26" fmla="*/ 36 w 108"/>
                                  <a:gd name="T27" fmla="*/ 42 h 109"/>
                                  <a:gd name="T28" fmla="*/ 35 w 108"/>
                                  <a:gd name="T29" fmla="*/ 39 h 109"/>
                                  <a:gd name="T30" fmla="*/ 18 w 108"/>
                                  <a:gd name="T31" fmla="*/ 15 h 109"/>
                                  <a:gd name="T32" fmla="*/ 14 w 108"/>
                                  <a:gd name="T33" fmla="*/ 13 h 109"/>
                                  <a:gd name="T34" fmla="*/ 10 w 108"/>
                                  <a:gd name="T35" fmla="*/ 15 h 109"/>
                                  <a:gd name="T36" fmla="*/ 9 w 108"/>
                                  <a:gd name="T37" fmla="*/ 15 h 109"/>
                                  <a:gd name="T38" fmla="*/ 0 w 108"/>
                                  <a:gd name="T39" fmla="*/ 37 h 109"/>
                                  <a:gd name="T40" fmla="*/ 72 w 108"/>
                                  <a:gd name="T41" fmla="*/ 109 h 109"/>
                                  <a:gd name="T42" fmla="*/ 73 w 108"/>
                                  <a:gd name="T43" fmla="*/ 109 h 109"/>
                                  <a:gd name="T44" fmla="*/ 85 w 108"/>
                                  <a:gd name="T45" fmla="*/ 105 h 109"/>
                                  <a:gd name="T46" fmla="*/ 85 w 108"/>
                                  <a:gd name="T47" fmla="*/ 105 h 109"/>
                                  <a:gd name="T48" fmla="*/ 80 w 108"/>
                                  <a:gd name="T49" fmla="*/ 0 h 109"/>
                                  <a:gd name="T50" fmla="*/ 52 w 108"/>
                                  <a:gd name="T51" fmla="*/ 24 h 109"/>
                                  <a:gd name="T52" fmla="*/ 63 w 108"/>
                                  <a:gd name="T53" fmla="*/ 43 h 109"/>
                                  <a:gd name="T54" fmla="*/ 59 w 108"/>
                                  <a:gd name="T55" fmla="*/ 57 h 109"/>
                                  <a:gd name="T56" fmla="*/ 73 w 108"/>
                                  <a:gd name="T57" fmla="*/ 47 h 109"/>
                                  <a:gd name="T58" fmla="*/ 80 w 108"/>
                                  <a:gd name="T59" fmla="*/ 48 h 109"/>
                                  <a:gd name="T60" fmla="*/ 108 w 108"/>
                                  <a:gd name="T61" fmla="*/ 24 h 109"/>
                                  <a:gd name="T62" fmla="*/ 80 w 108"/>
                                  <a:gd name="T63" fmla="*/ 0 h 109"/>
                                  <a:gd name="T64" fmla="*/ 80 w 108"/>
                                  <a:gd name="T65" fmla="*/ 0 h 109"/>
                                  <a:gd name="T66" fmla="*/ 68 w 108"/>
                                  <a:gd name="T67" fmla="*/ 17 h 109"/>
                                  <a:gd name="T68" fmla="*/ 72 w 108"/>
                                  <a:gd name="T69" fmla="*/ 22 h 109"/>
                                  <a:gd name="T70" fmla="*/ 68 w 108"/>
                                  <a:gd name="T71" fmla="*/ 26 h 109"/>
                                  <a:gd name="T72" fmla="*/ 64 w 108"/>
                                  <a:gd name="T73" fmla="*/ 22 h 109"/>
                                  <a:gd name="T74" fmla="*/ 68 w 108"/>
                                  <a:gd name="T75" fmla="*/ 17 h 109"/>
                                  <a:gd name="T76" fmla="*/ 68 w 108"/>
                                  <a:gd name="T77" fmla="*/ 17 h 109"/>
                                  <a:gd name="T78" fmla="*/ 80 w 108"/>
                                  <a:gd name="T79" fmla="*/ 26 h 109"/>
                                  <a:gd name="T80" fmla="*/ 76 w 108"/>
                                  <a:gd name="T81" fmla="*/ 22 h 109"/>
                                  <a:gd name="T82" fmla="*/ 80 w 108"/>
                                  <a:gd name="T83" fmla="*/ 17 h 109"/>
                                  <a:gd name="T84" fmla="*/ 84 w 108"/>
                                  <a:gd name="T85" fmla="*/ 22 h 109"/>
                                  <a:gd name="T86" fmla="*/ 80 w 108"/>
                                  <a:gd name="T87" fmla="*/ 26 h 109"/>
                                  <a:gd name="T88" fmla="*/ 80 w 108"/>
                                  <a:gd name="T89" fmla="*/ 26 h 109"/>
                                  <a:gd name="T90" fmla="*/ 92 w 108"/>
                                  <a:gd name="T91" fmla="*/ 26 h 109"/>
                                  <a:gd name="T92" fmla="*/ 88 w 108"/>
                                  <a:gd name="T93" fmla="*/ 22 h 109"/>
                                  <a:gd name="T94" fmla="*/ 92 w 108"/>
                                  <a:gd name="T95" fmla="*/ 17 h 109"/>
                                  <a:gd name="T96" fmla="*/ 96 w 108"/>
                                  <a:gd name="T97" fmla="*/ 22 h 109"/>
                                  <a:gd name="T98" fmla="*/ 92 w 108"/>
                                  <a:gd name="T99" fmla="*/ 26 h 109"/>
                                  <a:gd name="T100" fmla="*/ 92 w 108"/>
                                  <a:gd name="T101" fmla="*/ 26 h 109"/>
                                  <a:gd name="T102" fmla="*/ 92 w 108"/>
                                  <a:gd name="T103" fmla="*/ 26 h 109"/>
                                  <a:gd name="T104" fmla="*/ 92 w 108"/>
                                  <a:gd name="T105" fmla="*/ 26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8" h="109">
                                    <a:moveTo>
                                      <a:pt x="85" y="105"/>
                                    </a:moveTo>
                                    <a:cubicBezTo>
                                      <a:pt x="88" y="103"/>
                                      <a:pt x="91" y="102"/>
                                      <a:pt x="93" y="100"/>
                                    </a:cubicBezTo>
                                    <a:cubicBezTo>
                                      <a:pt x="93" y="100"/>
                                      <a:pt x="94" y="99"/>
                                      <a:pt x="94" y="99"/>
                                    </a:cubicBezTo>
                                    <a:cubicBezTo>
                                      <a:pt x="95" y="98"/>
                                      <a:pt x="96" y="97"/>
                                      <a:pt x="96" y="95"/>
                                    </a:cubicBezTo>
                                    <a:cubicBezTo>
                                      <a:pt x="96" y="94"/>
                                      <a:pt x="96" y="92"/>
                                      <a:pt x="94" y="91"/>
                                    </a:cubicBezTo>
                                    <a:cubicBezTo>
                                      <a:pt x="74" y="77"/>
                                      <a:pt x="74" y="77"/>
                                      <a:pt x="74" y="77"/>
                                    </a:cubicBezTo>
                                    <a:cubicBezTo>
                                      <a:pt x="73" y="76"/>
                                      <a:pt x="72" y="76"/>
                                      <a:pt x="71" y="76"/>
                                    </a:cubicBezTo>
                                    <a:cubicBezTo>
                                      <a:pt x="70" y="76"/>
                                      <a:pt x="68" y="76"/>
                                      <a:pt x="67" y="77"/>
                                    </a:cubicBezTo>
                                    <a:cubicBezTo>
                                      <a:pt x="67" y="77"/>
                                      <a:pt x="64" y="81"/>
                                      <a:pt x="64" y="81"/>
                                    </a:cubicBezTo>
                                    <a:cubicBezTo>
                                      <a:pt x="62" y="83"/>
                                      <a:pt x="54" y="83"/>
                                      <a:pt x="52" y="81"/>
                                    </a:cubicBezTo>
                                    <a:cubicBezTo>
                                      <a:pt x="30" y="59"/>
                                      <a:pt x="30" y="59"/>
                                      <a:pt x="30" y="59"/>
                                    </a:cubicBezTo>
                                    <a:cubicBezTo>
                                      <a:pt x="27" y="57"/>
                                      <a:pt x="29" y="52"/>
                                      <a:pt x="31" y="49"/>
                                    </a:cubicBezTo>
                                    <a:cubicBezTo>
                                      <a:pt x="34" y="46"/>
                                      <a:pt x="34" y="46"/>
                                      <a:pt x="34" y="46"/>
                                    </a:cubicBezTo>
                                    <a:cubicBezTo>
                                      <a:pt x="35" y="45"/>
                                      <a:pt x="36" y="44"/>
                                      <a:pt x="36" y="42"/>
                                    </a:cubicBezTo>
                                    <a:cubicBezTo>
                                      <a:pt x="36" y="41"/>
                                      <a:pt x="35" y="40"/>
                                      <a:pt x="35" y="39"/>
                                    </a:cubicBezTo>
                                    <a:cubicBezTo>
                                      <a:pt x="18" y="15"/>
                                      <a:pt x="18" y="15"/>
                                      <a:pt x="18" y="15"/>
                                    </a:cubicBezTo>
                                    <a:cubicBezTo>
                                      <a:pt x="17" y="13"/>
                                      <a:pt x="16" y="13"/>
                                      <a:pt x="14" y="13"/>
                                    </a:cubicBezTo>
                                    <a:cubicBezTo>
                                      <a:pt x="12" y="13"/>
                                      <a:pt x="11" y="14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5" y="21"/>
                                      <a:pt x="0" y="29"/>
                                      <a:pt x="0" y="37"/>
                                    </a:cubicBezTo>
                                    <a:cubicBezTo>
                                      <a:pt x="0" y="59"/>
                                      <a:pt x="50" y="109"/>
                                      <a:pt x="72" y="109"/>
                                    </a:cubicBezTo>
                                    <a:cubicBezTo>
                                      <a:pt x="72" y="109"/>
                                      <a:pt x="72" y="109"/>
                                      <a:pt x="73" y="109"/>
                                    </a:cubicBezTo>
                                    <a:cubicBezTo>
                                      <a:pt x="78" y="108"/>
                                      <a:pt x="83" y="106"/>
                                      <a:pt x="85" y="105"/>
                                    </a:cubicBezTo>
                                    <a:cubicBezTo>
                                      <a:pt x="85" y="105"/>
                                      <a:pt x="85" y="105"/>
                                      <a:pt x="85" y="105"/>
                                    </a:cubicBezTo>
                                    <a:close/>
                                    <a:moveTo>
                                      <a:pt x="80" y="0"/>
                                    </a:moveTo>
                                    <a:cubicBezTo>
                                      <a:pt x="65" y="0"/>
                                      <a:pt x="52" y="10"/>
                                      <a:pt x="52" y="24"/>
                                    </a:cubicBezTo>
                                    <a:cubicBezTo>
                                      <a:pt x="52" y="31"/>
                                      <a:pt x="57" y="38"/>
                                      <a:pt x="63" y="43"/>
                                    </a:cubicBezTo>
                                    <a:cubicBezTo>
                                      <a:pt x="59" y="57"/>
                                      <a:pt x="59" y="57"/>
                                      <a:pt x="59" y="57"/>
                                    </a:cubicBezTo>
                                    <a:cubicBezTo>
                                      <a:pt x="73" y="47"/>
                                      <a:pt x="73" y="47"/>
                                      <a:pt x="73" y="47"/>
                                    </a:cubicBezTo>
                                    <a:cubicBezTo>
                                      <a:pt x="75" y="47"/>
                                      <a:pt x="77" y="48"/>
                                      <a:pt x="80" y="48"/>
                                    </a:cubicBezTo>
                                    <a:cubicBezTo>
                                      <a:pt x="95" y="48"/>
                                      <a:pt x="108" y="37"/>
                                      <a:pt x="108" y="24"/>
                                    </a:cubicBezTo>
                                    <a:cubicBezTo>
                                      <a:pt x="108" y="10"/>
                                      <a:pt x="95" y="0"/>
                                      <a:pt x="80" y="0"/>
                                    </a:cubicBezTo>
                                    <a:cubicBezTo>
                                      <a:pt x="80" y="0"/>
                                      <a:pt x="80" y="0"/>
                                      <a:pt x="80" y="0"/>
                                    </a:cubicBezTo>
                                    <a:close/>
                                    <a:moveTo>
                                      <a:pt x="68" y="17"/>
                                    </a:moveTo>
                                    <a:cubicBezTo>
                                      <a:pt x="70" y="17"/>
                                      <a:pt x="72" y="19"/>
                                      <a:pt x="72" y="22"/>
                                    </a:cubicBezTo>
                                    <a:cubicBezTo>
                                      <a:pt x="72" y="24"/>
                                      <a:pt x="70" y="26"/>
                                      <a:pt x="68" y="26"/>
                                    </a:cubicBezTo>
                                    <a:cubicBezTo>
                                      <a:pt x="66" y="26"/>
                                      <a:pt x="64" y="24"/>
                                      <a:pt x="64" y="22"/>
                                    </a:cubicBezTo>
                                    <a:cubicBezTo>
                                      <a:pt x="64" y="19"/>
                                      <a:pt x="66" y="17"/>
                                      <a:pt x="68" y="17"/>
                                    </a:cubicBezTo>
                                    <a:cubicBezTo>
                                      <a:pt x="68" y="17"/>
                                      <a:pt x="68" y="17"/>
                                      <a:pt x="68" y="17"/>
                                    </a:cubicBezTo>
                                    <a:close/>
                                    <a:moveTo>
                                      <a:pt x="80" y="26"/>
                                    </a:moveTo>
                                    <a:cubicBezTo>
                                      <a:pt x="78" y="26"/>
                                      <a:pt x="76" y="24"/>
                                      <a:pt x="76" y="22"/>
                                    </a:cubicBezTo>
                                    <a:cubicBezTo>
                                      <a:pt x="76" y="19"/>
                                      <a:pt x="78" y="17"/>
                                      <a:pt x="80" y="17"/>
                                    </a:cubicBezTo>
                                    <a:cubicBezTo>
                                      <a:pt x="82" y="17"/>
                                      <a:pt x="84" y="19"/>
                                      <a:pt x="84" y="22"/>
                                    </a:cubicBezTo>
                                    <a:cubicBezTo>
                                      <a:pt x="84" y="24"/>
                                      <a:pt x="82" y="26"/>
                                      <a:pt x="80" y="26"/>
                                    </a:cubicBezTo>
                                    <a:cubicBezTo>
                                      <a:pt x="80" y="26"/>
                                      <a:pt x="80" y="26"/>
                                      <a:pt x="80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89" y="26"/>
                                      <a:pt x="88" y="24"/>
                                      <a:pt x="88" y="22"/>
                                    </a:cubicBezTo>
                                    <a:cubicBezTo>
                                      <a:pt x="88" y="19"/>
                                      <a:pt x="89" y="17"/>
                                      <a:pt x="92" y="17"/>
                                    </a:cubicBezTo>
                                    <a:cubicBezTo>
                                      <a:pt x="94" y="17"/>
                                      <a:pt x="96" y="19"/>
                                      <a:pt x="96" y="22"/>
                                    </a:cubicBezTo>
                                    <a:cubicBezTo>
                                      <a:pt x="96" y="24"/>
                                      <a:pt x="94" y="26"/>
                                      <a:pt x="92" y="26"/>
                                    </a:cubicBez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210962" y="0"/>
                                <a:ext cx="222204" cy="223200"/>
                              </a:xfrm>
                              <a:custGeom>
                                <a:avLst/>
                                <a:gdLst>
                                  <a:gd name="T0" fmla="*/ 87 w 94"/>
                                  <a:gd name="T1" fmla="*/ 82 h 95"/>
                                  <a:gd name="T2" fmla="*/ 64 w 94"/>
                                  <a:gd name="T3" fmla="*/ 59 h 95"/>
                                  <a:gd name="T4" fmla="*/ 75 w 94"/>
                                  <a:gd name="T5" fmla="*/ 53 h 95"/>
                                  <a:gd name="T6" fmla="*/ 94 w 94"/>
                                  <a:gd name="T7" fmla="*/ 73 h 95"/>
                                  <a:gd name="T8" fmla="*/ 87 w 94"/>
                                  <a:gd name="T9" fmla="*/ 82 h 95"/>
                                  <a:gd name="T10" fmla="*/ 35 w 94"/>
                                  <a:gd name="T11" fmla="*/ 30 h 95"/>
                                  <a:gd name="T12" fmla="*/ 11 w 94"/>
                                  <a:gd name="T13" fmla="*/ 6 h 95"/>
                                  <a:gd name="T14" fmla="*/ 20 w 94"/>
                                  <a:gd name="T15" fmla="*/ 0 h 95"/>
                                  <a:gd name="T16" fmla="*/ 40 w 94"/>
                                  <a:gd name="T17" fmla="*/ 19 h 95"/>
                                  <a:gd name="T18" fmla="*/ 35 w 94"/>
                                  <a:gd name="T19" fmla="*/ 30 h 95"/>
                                  <a:gd name="T20" fmla="*/ 33 w 94"/>
                                  <a:gd name="T21" fmla="*/ 32 h 95"/>
                                  <a:gd name="T22" fmla="*/ 46 w 94"/>
                                  <a:gd name="T23" fmla="*/ 50 h 95"/>
                                  <a:gd name="T24" fmla="*/ 62 w 94"/>
                                  <a:gd name="T25" fmla="*/ 61 h 95"/>
                                  <a:gd name="T26" fmla="*/ 85 w 94"/>
                                  <a:gd name="T27" fmla="*/ 84 h 95"/>
                                  <a:gd name="T28" fmla="*/ 34 w 94"/>
                                  <a:gd name="T29" fmla="*/ 63 h 95"/>
                                  <a:gd name="T30" fmla="*/ 9 w 94"/>
                                  <a:gd name="T31" fmla="*/ 8 h 95"/>
                                  <a:gd name="T32" fmla="*/ 33 w 94"/>
                                  <a:gd name="T33" fmla="*/ 32 h 95"/>
                                  <a:gd name="T34" fmla="*/ 33 w 94"/>
                                  <a:gd name="T35" fmla="*/ 32 h 95"/>
                                  <a:gd name="T36" fmla="*/ 33 w 94"/>
                                  <a:gd name="T37" fmla="*/ 32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4" h="95">
                                    <a:moveTo>
                                      <a:pt x="87" y="82"/>
                                    </a:moveTo>
                                    <a:cubicBezTo>
                                      <a:pt x="64" y="59"/>
                                      <a:pt x="64" y="59"/>
                                      <a:pt x="64" y="59"/>
                                    </a:cubicBezTo>
                                    <a:cubicBezTo>
                                      <a:pt x="67" y="56"/>
                                      <a:pt x="72" y="52"/>
                                      <a:pt x="75" y="53"/>
                                    </a:cubicBezTo>
                                    <a:cubicBezTo>
                                      <a:pt x="75" y="54"/>
                                      <a:pt x="94" y="73"/>
                                      <a:pt x="94" y="73"/>
                                    </a:cubicBezTo>
                                    <a:cubicBezTo>
                                      <a:pt x="87" y="82"/>
                                      <a:pt x="87" y="82"/>
                                      <a:pt x="87" y="82"/>
                                    </a:cubicBezTo>
                                    <a:close/>
                                    <a:moveTo>
                                      <a:pt x="35" y="30"/>
                                    </a:move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20" y="0"/>
                                      <a:pt x="39" y="17"/>
                                      <a:pt x="40" y="19"/>
                                    </a:cubicBezTo>
                                    <a:cubicBezTo>
                                      <a:pt x="42" y="22"/>
                                      <a:pt x="38" y="27"/>
                                      <a:pt x="35" y="30"/>
                                    </a:cubicBezTo>
                                    <a:close/>
                                    <a:moveTo>
                                      <a:pt x="33" y="32"/>
                                    </a:moveTo>
                                    <a:cubicBezTo>
                                      <a:pt x="33" y="32"/>
                                      <a:pt x="33" y="36"/>
                                      <a:pt x="46" y="50"/>
                                    </a:cubicBezTo>
                                    <a:cubicBezTo>
                                      <a:pt x="57" y="60"/>
                                      <a:pt x="61" y="61"/>
                                      <a:pt x="62" y="61"/>
                                    </a:cubicBezTo>
                                    <a:cubicBezTo>
                                      <a:pt x="85" y="84"/>
                                      <a:pt x="85" y="84"/>
                                      <a:pt x="85" y="84"/>
                                    </a:cubicBezTo>
                                    <a:cubicBezTo>
                                      <a:pt x="82" y="86"/>
                                      <a:pt x="68" y="95"/>
                                      <a:pt x="34" y="63"/>
                                    </a:cubicBezTo>
                                    <a:cubicBezTo>
                                      <a:pt x="0" y="32"/>
                                      <a:pt x="7" y="12"/>
                                      <a:pt x="9" y="8"/>
                                    </a:cubicBezTo>
                                    <a:cubicBezTo>
                                      <a:pt x="33" y="32"/>
                                      <a:pt x="33" y="32"/>
                                      <a:pt x="33" y="32"/>
                                    </a:cubicBezTo>
                                    <a:close/>
                                    <a:moveTo>
                                      <a:pt x="33" y="32"/>
                                    </a:moveTo>
                                    <a:cubicBezTo>
                                      <a:pt x="33" y="32"/>
                                      <a:pt x="33" y="32"/>
                                      <a:pt x="33" y="3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601362" y="0"/>
                                <a:ext cx="224885" cy="223200"/>
                              </a:xfrm>
                              <a:custGeom>
                                <a:avLst/>
                                <a:gdLst>
                                  <a:gd name="T0" fmla="*/ 72 w 113"/>
                                  <a:gd name="T1" fmla="*/ 28 h 112"/>
                                  <a:gd name="T2" fmla="*/ 80 w 113"/>
                                  <a:gd name="T3" fmla="*/ 20 h 112"/>
                                  <a:gd name="T4" fmla="*/ 79 w 113"/>
                                  <a:gd name="T5" fmla="*/ 34 h 112"/>
                                  <a:gd name="T6" fmla="*/ 72 w 113"/>
                                  <a:gd name="T7" fmla="*/ 39 h 112"/>
                                  <a:gd name="T8" fmla="*/ 67 w 113"/>
                                  <a:gd name="T9" fmla="*/ 37 h 112"/>
                                  <a:gd name="T10" fmla="*/ 8 w 113"/>
                                  <a:gd name="T11" fmla="*/ 74 h 112"/>
                                  <a:gd name="T12" fmla="*/ 9 w 113"/>
                                  <a:gd name="T13" fmla="*/ 36 h 112"/>
                                  <a:gd name="T14" fmla="*/ 37 w 113"/>
                                  <a:gd name="T15" fmla="*/ 9 h 112"/>
                                  <a:gd name="T16" fmla="*/ 76 w 113"/>
                                  <a:gd name="T17" fmla="*/ 9 h 112"/>
                                  <a:gd name="T18" fmla="*/ 104 w 113"/>
                                  <a:gd name="T19" fmla="*/ 36 h 112"/>
                                  <a:gd name="T20" fmla="*/ 104 w 113"/>
                                  <a:gd name="T21" fmla="*/ 76 h 112"/>
                                  <a:gd name="T22" fmla="*/ 76 w 113"/>
                                  <a:gd name="T23" fmla="*/ 103 h 112"/>
                                  <a:gd name="T24" fmla="*/ 36 w 113"/>
                                  <a:gd name="T25" fmla="*/ 103 h 112"/>
                                  <a:gd name="T26" fmla="*/ 30 w 113"/>
                                  <a:gd name="T27" fmla="*/ 90 h 112"/>
                                  <a:gd name="T28" fmla="*/ 33 w 113"/>
                                  <a:gd name="T29" fmla="*/ 89 h 112"/>
                                  <a:gd name="T30" fmla="*/ 38 w 113"/>
                                  <a:gd name="T31" fmla="*/ 88 h 112"/>
                                  <a:gd name="T32" fmla="*/ 46 w 113"/>
                                  <a:gd name="T33" fmla="*/ 77 h 112"/>
                                  <a:gd name="T34" fmla="*/ 46 w 113"/>
                                  <a:gd name="T35" fmla="*/ 70 h 112"/>
                                  <a:gd name="T36" fmla="*/ 46 w 113"/>
                                  <a:gd name="T37" fmla="*/ 60 h 112"/>
                                  <a:gd name="T38" fmla="*/ 55 w 113"/>
                                  <a:gd name="T39" fmla="*/ 40 h 112"/>
                                  <a:gd name="T40" fmla="*/ 61 w 113"/>
                                  <a:gd name="T41" fmla="*/ 36 h 112"/>
                                  <a:gd name="T42" fmla="*/ 70 w 113"/>
                                  <a:gd name="T43" fmla="*/ 26 h 112"/>
                                  <a:gd name="T44" fmla="*/ 70 w 113"/>
                                  <a:gd name="T45" fmla="*/ 15 h 112"/>
                                  <a:gd name="T46" fmla="*/ 60 w 113"/>
                                  <a:gd name="T47" fmla="*/ 15 h 112"/>
                                  <a:gd name="T48" fmla="*/ 50 w 113"/>
                                  <a:gd name="T49" fmla="*/ 22 h 112"/>
                                  <a:gd name="T50" fmla="*/ 30 w 113"/>
                                  <a:gd name="T51" fmla="*/ 58 h 112"/>
                                  <a:gd name="T52" fmla="*/ 26 w 113"/>
                                  <a:gd name="T53" fmla="*/ 80 h 112"/>
                                  <a:gd name="T54" fmla="*/ 25 w 113"/>
                                  <a:gd name="T55" fmla="*/ 89 h 112"/>
                                  <a:gd name="T56" fmla="*/ 33 w 113"/>
                                  <a:gd name="T57" fmla="*/ 107 h 112"/>
                                  <a:gd name="T58" fmla="*/ 78 w 113"/>
                                  <a:gd name="T59" fmla="*/ 108 h 112"/>
                                  <a:gd name="T60" fmla="*/ 108 w 113"/>
                                  <a:gd name="T61" fmla="*/ 78 h 112"/>
                                  <a:gd name="T62" fmla="*/ 108 w 113"/>
                                  <a:gd name="T63" fmla="*/ 35 h 112"/>
                                  <a:gd name="T64" fmla="*/ 78 w 113"/>
                                  <a:gd name="T65" fmla="*/ 4 h 112"/>
                                  <a:gd name="T66" fmla="*/ 35 w 113"/>
                                  <a:gd name="T67" fmla="*/ 4 h 112"/>
                                  <a:gd name="T68" fmla="*/ 4 w 113"/>
                                  <a:gd name="T69" fmla="*/ 35 h 112"/>
                                  <a:gd name="T70" fmla="*/ 3 w 113"/>
                                  <a:gd name="T71" fmla="*/ 74 h 112"/>
                                  <a:gd name="T72" fmla="*/ 14 w 113"/>
                                  <a:gd name="T73" fmla="*/ 91 h 112"/>
                                  <a:gd name="T74" fmla="*/ 17 w 113"/>
                                  <a:gd name="T75" fmla="*/ 92 h 112"/>
                                  <a:gd name="T76" fmla="*/ 19 w 113"/>
                                  <a:gd name="T77" fmla="*/ 91 h 112"/>
                                  <a:gd name="T78" fmla="*/ 46 w 113"/>
                                  <a:gd name="T79" fmla="*/ 83 h 112"/>
                                  <a:gd name="T80" fmla="*/ 54 w 113"/>
                                  <a:gd name="T81" fmla="*/ 77 h 112"/>
                                  <a:gd name="T82" fmla="*/ 52 w 113"/>
                                  <a:gd name="T83" fmla="*/ 89 h 112"/>
                                  <a:gd name="T84" fmla="*/ 42 w 113"/>
                                  <a:gd name="T85" fmla="*/ 94 h 112"/>
                                  <a:gd name="T86" fmla="*/ 38 w 113"/>
                                  <a:gd name="T87" fmla="*/ 91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3" h="112">
                                    <a:moveTo>
                                      <a:pt x="67" y="37"/>
                                    </a:moveTo>
                                    <a:cubicBezTo>
                                      <a:pt x="69" y="35"/>
                                      <a:pt x="71" y="32"/>
                                      <a:pt x="72" y="28"/>
                                    </a:cubicBezTo>
                                    <a:cubicBezTo>
                                      <a:pt x="73" y="24"/>
                                      <a:pt x="74" y="21"/>
                                      <a:pt x="74" y="17"/>
                                    </a:cubicBezTo>
                                    <a:cubicBezTo>
                                      <a:pt x="77" y="18"/>
                                      <a:pt x="79" y="19"/>
                                      <a:pt x="80" y="20"/>
                                    </a:cubicBezTo>
                                    <a:cubicBezTo>
                                      <a:pt x="81" y="21"/>
                                      <a:pt x="82" y="23"/>
                                      <a:pt x="82" y="24"/>
                                    </a:cubicBezTo>
                                    <a:cubicBezTo>
                                      <a:pt x="82" y="28"/>
                                      <a:pt x="81" y="31"/>
                                      <a:pt x="79" y="34"/>
                                    </a:cubicBezTo>
                                    <a:cubicBezTo>
                                      <a:pt x="78" y="37"/>
                                      <a:pt x="76" y="39"/>
                                      <a:pt x="74" y="39"/>
                                    </a:cubicBezTo>
                                    <a:cubicBezTo>
                                      <a:pt x="74" y="39"/>
                                      <a:pt x="73" y="39"/>
                                      <a:pt x="72" y="39"/>
                                    </a:cubicBezTo>
                                    <a:cubicBezTo>
                                      <a:pt x="70" y="38"/>
                                      <a:pt x="69" y="38"/>
                                      <a:pt x="67" y="37"/>
                                    </a:cubicBezTo>
                                    <a:cubicBezTo>
                                      <a:pt x="67" y="37"/>
                                      <a:pt x="67" y="37"/>
                                      <a:pt x="67" y="37"/>
                                    </a:cubicBezTo>
                                    <a:close/>
                                    <a:moveTo>
                                      <a:pt x="19" y="91"/>
                                    </a:moveTo>
                                    <a:cubicBezTo>
                                      <a:pt x="14" y="85"/>
                                      <a:pt x="10" y="79"/>
                                      <a:pt x="8" y="74"/>
                                    </a:cubicBezTo>
                                    <a:cubicBezTo>
                                      <a:pt x="6" y="68"/>
                                      <a:pt x="5" y="62"/>
                                      <a:pt x="5" y="56"/>
                                    </a:cubicBezTo>
                                    <a:cubicBezTo>
                                      <a:pt x="5" y="49"/>
                                      <a:pt x="6" y="43"/>
                                      <a:pt x="9" y="36"/>
                                    </a:cubicBezTo>
                                    <a:cubicBezTo>
                                      <a:pt x="11" y="30"/>
                                      <a:pt x="15" y="25"/>
                                      <a:pt x="20" y="20"/>
                                    </a:cubicBezTo>
                                    <a:cubicBezTo>
                                      <a:pt x="25" y="15"/>
                                      <a:pt x="30" y="11"/>
                                      <a:pt x="37" y="9"/>
                                    </a:cubicBezTo>
                                    <a:cubicBezTo>
                                      <a:pt x="43" y="6"/>
                                      <a:pt x="49" y="5"/>
                                      <a:pt x="56" y="5"/>
                                    </a:cubicBezTo>
                                    <a:cubicBezTo>
                                      <a:pt x="63" y="5"/>
                                      <a:pt x="70" y="6"/>
                                      <a:pt x="76" y="9"/>
                                    </a:cubicBezTo>
                                    <a:cubicBezTo>
                                      <a:pt x="82" y="11"/>
                                      <a:pt x="88" y="15"/>
                                      <a:pt x="92" y="20"/>
                                    </a:cubicBezTo>
                                    <a:cubicBezTo>
                                      <a:pt x="97" y="25"/>
                                      <a:pt x="101" y="30"/>
                                      <a:pt x="104" y="36"/>
                                    </a:cubicBezTo>
                                    <a:cubicBezTo>
                                      <a:pt x="106" y="43"/>
                                      <a:pt x="107" y="49"/>
                                      <a:pt x="107" y="56"/>
                                    </a:cubicBezTo>
                                    <a:cubicBezTo>
                                      <a:pt x="107" y="63"/>
                                      <a:pt x="106" y="69"/>
                                      <a:pt x="104" y="76"/>
                                    </a:cubicBezTo>
                                    <a:cubicBezTo>
                                      <a:pt x="101" y="82"/>
                                      <a:pt x="97" y="87"/>
                                      <a:pt x="92" y="92"/>
                                    </a:cubicBezTo>
                                    <a:cubicBezTo>
                                      <a:pt x="88" y="97"/>
                                      <a:pt x="82" y="101"/>
                                      <a:pt x="76" y="103"/>
                                    </a:cubicBezTo>
                                    <a:cubicBezTo>
                                      <a:pt x="69" y="106"/>
                                      <a:pt x="63" y="107"/>
                                      <a:pt x="56" y="107"/>
                                    </a:cubicBezTo>
                                    <a:cubicBezTo>
                                      <a:pt x="48" y="107"/>
                                      <a:pt x="41" y="106"/>
                                      <a:pt x="36" y="103"/>
                                    </a:cubicBezTo>
                                    <a:cubicBezTo>
                                      <a:pt x="31" y="101"/>
                                      <a:pt x="29" y="97"/>
                                      <a:pt x="29" y="93"/>
                                    </a:cubicBezTo>
                                    <a:cubicBezTo>
                                      <a:pt x="29" y="92"/>
                                      <a:pt x="29" y="91"/>
                                      <a:pt x="30" y="90"/>
                                    </a:cubicBezTo>
                                    <a:cubicBezTo>
                                      <a:pt x="30" y="89"/>
                                      <a:pt x="30" y="88"/>
                                      <a:pt x="31" y="87"/>
                                    </a:cubicBezTo>
                                    <a:cubicBezTo>
                                      <a:pt x="32" y="88"/>
                                      <a:pt x="33" y="89"/>
                                      <a:pt x="33" y="89"/>
                                    </a:cubicBezTo>
                                    <a:cubicBezTo>
                                      <a:pt x="34" y="89"/>
                                      <a:pt x="34" y="90"/>
                                      <a:pt x="35" y="90"/>
                                    </a:cubicBezTo>
                                    <a:cubicBezTo>
                                      <a:pt x="36" y="90"/>
                                      <a:pt x="37" y="89"/>
                                      <a:pt x="38" y="88"/>
                                    </a:cubicBezTo>
                                    <a:cubicBezTo>
                                      <a:pt x="40" y="86"/>
                                      <a:pt x="41" y="85"/>
                                      <a:pt x="43" y="83"/>
                                    </a:cubicBezTo>
                                    <a:cubicBezTo>
                                      <a:pt x="44" y="81"/>
                                      <a:pt x="45" y="79"/>
                                      <a:pt x="46" y="77"/>
                                    </a:cubicBezTo>
                                    <a:cubicBezTo>
                                      <a:pt x="47" y="75"/>
                                      <a:pt x="48" y="73"/>
                                      <a:pt x="48" y="73"/>
                                    </a:cubicBezTo>
                                    <a:cubicBezTo>
                                      <a:pt x="48" y="72"/>
                                      <a:pt x="47" y="71"/>
                                      <a:pt x="46" y="70"/>
                                    </a:cubicBezTo>
                                    <a:cubicBezTo>
                                      <a:pt x="45" y="69"/>
                                      <a:pt x="44" y="68"/>
                                      <a:pt x="44" y="66"/>
                                    </a:cubicBezTo>
                                    <a:cubicBezTo>
                                      <a:pt x="44" y="65"/>
                                      <a:pt x="45" y="62"/>
                                      <a:pt x="46" y="60"/>
                                    </a:cubicBezTo>
                                    <a:cubicBezTo>
                                      <a:pt x="47" y="57"/>
                                      <a:pt x="48" y="53"/>
                                      <a:pt x="50" y="49"/>
                                    </a:cubicBezTo>
                                    <a:cubicBezTo>
                                      <a:pt x="52" y="45"/>
                                      <a:pt x="54" y="42"/>
                                      <a:pt x="55" y="40"/>
                                    </a:cubicBezTo>
                                    <a:cubicBezTo>
                                      <a:pt x="57" y="38"/>
                                      <a:pt x="58" y="37"/>
                                      <a:pt x="60" y="37"/>
                                    </a:cubicBezTo>
                                    <a:cubicBezTo>
                                      <a:pt x="60" y="37"/>
                                      <a:pt x="60" y="36"/>
                                      <a:pt x="61" y="36"/>
                                    </a:cubicBezTo>
                                    <a:cubicBezTo>
                                      <a:pt x="64" y="36"/>
                                      <a:pt x="66" y="35"/>
                                      <a:pt x="67" y="33"/>
                                    </a:cubicBezTo>
                                    <a:cubicBezTo>
                                      <a:pt x="68" y="31"/>
                                      <a:pt x="69" y="29"/>
                                      <a:pt x="70" y="26"/>
                                    </a:cubicBezTo>
                                    <a:cubicBezTo>
                                      <a:pt x="71" y="23"/>
                                      <a:pt x="71" y="20"/>
                                      <a:pt x="71" y="18"/>
                                    </a:cubicBezTo>
                                    <a:cubicBezTo>
                                      <a:pt x="71" y="17"/>
                                      <a:pt x="71" y="16"/>
                                      <a:pt x="70" y="15"/>
                                    </a:cubicBezTo>
                                    <a:cubicBezTo>
                                      <a:pt x="70" y="14"/>
                                      <a:pt x="69" y="14"/>
                                      <a:pt x="67" y="14"/>
                                    </a:cubicBezTo>
                                    <a:cubicBezTo>
                                      <a:pt x="64" y="14"/>
                                      <a:pt x="62" y="14"/>
                                      <a:pt x="60" y="15"/>
                                    </a:cubicBezTo>
                                    <a:cubicBezTo>
                                      <a:pt x="58" y="15"/>
                                      <a:pt x="57" y="16"/>
                                      <a:pt x="56" y="16"/>
                                    </a:cubicBezTo>
                                    <a:cubicBezTo>
                                      <a:pt x="55" y="17"/>
                                      <a:pt x="53" y="19"/>
                                      <a:pt x="50" y="22"/>
                                    </a:cubicBezTo>
                                    <a:cubicBezTo>
                                      <a:pt x="48" y="26"/>
                                      <a:pt x="45" y="29"/>
                                      <a:pt x="42" y="34"/>
                                    </a:cubicBezTo>
                                    <a:cubicBezTo>
                                      <a:pt x="38" y="41"/>
                                      <a:pt x="33" y="50"/>
                                      <a:pt x="30" y="58"/>
                                    </a:cubicBezTo>
                                    <a:cubicBezTo>
                                      <a:pt x="27" y="67"/>
                                      <a:pt x="26" y="73"/>
                                      <a:pt x="26" y="78"/>
                                    </a:cubicBezTo>
                                    <a:cubicBezTo>
                                      <a:pt x="26" y="79"/>
                                      <a:pt x="26" y="80"/>
                                      <a:pt x="26" y="80"/>
                                    </a:cubicBezTo>
                                    <a:cubicBezTo>
                                      <a:pt x="27" y="81"/>
                                      <a:pt x="27" y="83"/>
                                      <a:pt x="28" y="84"/>
                                    </a:cubicBezTo>
                                    <a:cubicBezTo>
                                      <a:pt x="27" y="86"/>
                                      <a:pt x="26" y="87"/>
                                      <a:pt x="25" y="89"/>
                                    </a:cubicBezTo>
                                    <a:cubicBezTo>
                                      <a:pt x="25" y="91"/>
                                      <a:pt x="24" y="92"/>
                                      <a:pt x="24" y="94"/>
                                    </a:cubicBezTo>
                                    <a:cubicBezTo>
                                      <a:pt x="24" y="99"/>
                                      <a:pt x="27" y="104"/>
                                      <a:pt x="33" y="107"/>
                                    </a:cubicBezTo>
                                    <a:cubicBezTo>
                                      <a:pt x="39" y="111"/>
                                      <a:pt x="47" y="112"/>
                                      <a:pt x="56" y="112"/>
                                    </a:cubicBezTo>
                                    <a:cubicBezTo>
                                      <a:pt x="64" y="112"/>
                                      <a:pt x="71" y="111"/>
                                      <a:pt x="78" y="108"/>
                                    </a:cubicBezTo>
                                    <a:cubicBezTo>
                                      <a:pt x="85" y="105"/>
                                      <a:pt x="91" y="101"/>
                                      <a:pt x="96" y="96"/>
                                    </a:cubicBezTo>
                                    <a:cubicBezTo>
                                      <a:pt x="101" y="91"/>
                                      <a:pt x="105" y="84"/>
                                      <a:pt x="108" y="78"/>
                                    </a:cubicBezTo>
                                    <a:cubicBezTo>
                                      <a:pt x="111" y="71"/>
                                      <a:pt x="113" y="63"/>
                                      <a:pt x="113" y="56"/>
                                    </a:cubicBezTo>
                                    <a:cubicBezTo>
                                      <a:pt x="113" y="49"/>
                                      <a:pt x="111" y="41"/>
                                      <a:pt x="108" y="35"/>
                                    </a:cubicBezTo>
                                    <a:cubicBezTo>
                                      <a:pt x="105" y="28"/>
                                      <a:pt x="101" y="22"/>
                                      <a:pt x="96" y="16"/>
                                    </a:cubicBezTo>
                                    <a:cubicBezTo>
                                      <a:pt x="91" y="11"/>
                                      <a:pt x="85" y="7"/>
                                      <a:pt x="78" y="4"/>
                                    </a:cubicBezTo>
                                    <a:cubicBezTo>
                                      <a:pt x="71" y="1"/>
                                      <a:pt x="64" y="0"/>
                                      <a:pt x="56" y="0"/>
                                    </a:cubicBezTo>
                                    <a:cubicBezTo>
                                      <a:pt x="49" y="0"/>
                                      <a:pt x="42" y="1"/>
                                      <a:pt x="35" y="4"/>
                                    </a:cubicBezTo>
                                    <a:cubicBezTo>
                                      <a:pt x="28" y="7"/>
                                      <a:pt x="22" y="11"/>
                                      <a:pt x="16" y="16"/>
                                    </a:cubicBezTo>
                                    <a:cubicBezTo>
                                      <a:pt x="11" y="22"/>
                                      <a:pt x="7" y="28"/>
                                      <a:pt x="4" y="35"/>
                                    </a:cubicBezTo>
                                    <a:cubicBezTo>
                                      <a:pt x="1" y="41"/>
                                      <a:pt x="0" y="49"/>
                                      <a:pt x="0" y="56"/>
                                    </a:cubicBezTo>
                                    <a:cubicBezTo>
                                      <a:pt x="0" y="63"/>
                                      <a:pt x="1" y="69"/>
                                      <a:pt x="3" y="74"/>
                                    </a:cubicBezTo>
                                    <a:cubicBezTo>
                                      <a:pt x="5" y="80"/>
                                      <a:pt x="8" y="85"/>
                                      <a:pt x="12" y="89"/>
                                    </a:cubicBezTo>
                                    <a:cubicBezTo>
                                      <a:pt x="12" y="90"/>
                                      <a:pt x="13" y="91"/>
                                      <a:pt x="14" y="91"/>
                                    </a:cubicBezTo>
                                    <a:cubicBezTo>
                                      <a:pt x="15" y="91"/>
                                      <a:pt x="16" y="92"/>
                                      <a:pt x="16" y="92"/>
                                    </a:cubicBezTo>
                                    <a:cubicBezTo>
                                      <a:pt x="16" y="92"/>
                                      <a:pt x="17" y="92"/>
                                      <a:pt x="17" y="92"/>
                                    </a:cubicBezTo>
                                    <a:cubicBezTo>
                                      <a:pt x="18" y="91"/>
                                      <a:pt x="18" y="91"/>
                                      <a:pt x="19" y="91"/>
                                    </a:cubicBezTo>
                                    <a:cubicBezTo>
                                      <a:pt x="19" y="91"/>
                                      <a:pt x="19" y="91"/>
                                      <a:pt x="19" y="91"/>
                                    </a:cubicBezTo>
                                    <a:close/>
                                    <a:moveTo>
                                      <a:pt x="38" y="91"/>
                                    </a:moveTo>
                                    <a:cubicBezTo>
                                      <a:pt x="41" y="89"/>
                                      <a:pt x="43" y="86"/>
                                      <a:pt x="46" y="83"/>
                                    </a:cubicBezTo>
                                    <a:cubicBezTo>
                                      <a:pt x="48" y="80"/>
                                      <a:pt x="49" y="77"/>
                                      <a:pt x="50" y="74"/>
                                    </a:cubicBezTo>
                                    <a:cubicBezTo>
                                      <a:pt x="52" y="75"/>
                                      <a:pt x="54" y="76"/>
                                      <a:pt x="54" y="77"/>
                                    </a:cubicBezTo>
                                    <a:cubicBezTo>
                                      <a:pt x="55" y="78"/>
                                      <a:pt x="56" y="79"/>
                                      <a:pt x="56" y="80"/>
                                    </a:cubicBezTo>
                                    <a:cubicBezTo>
                                      <a:pt x="56" y="83"/>
                                      <a:pt x="54" y="86"/>
                                      <a:pt x="52" y="89"/>
                                    </a:cubicBezTo>
                                    <a:cubicBezTo>
                                      <a:pt x="49" y="93"/>
                                      <a:pt x="47" y="94"/>
                                      <a:pt x="44" y="94"/>
                                    </a:cubicBezTo>
                                    <a:cubicBezTo>
                                      <a:pt x="44" y="94"/>
                                      <a:pt x="43" y="94"/>
                                      <a:pt x="42" y="94"/>
                                    </a:cubicBezTo>
                                    <a:cubicBezTo>
                                      <a:pt x="40" y="93"/>
                                      <a:pt x="39" y="92"/>
                                      <a:pt x="38" y="91"/>
                                    </a:cubicBezTo>
                                    <a:close/>
                                    <a:moveTo>
                                      <a:pt x="38" y="91"/>
                                    </a:moveTo>
                                    <a:cubicBezTo>
                                      <a:pt x="38" y="91"/>
                                      <a:pt x="38" y="91"/>
                                      <a:pt x="38" y="9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616410" y="0"/>
                                <a:ext cx="223994" cy="223200"/>
                              </a:xfrm>
                              <a:custGeom>
                                <a:avLst/>
                                <a:gdLst>
                                  <a:gd name="T0" fmla="*/ 114 w 119"/>
                                  <a:gd name="T1" fmla="*/ 0 h 119"/>
                                  <a:gd name="T2" fmla="*/ 5 w 119"/>
                                  <a:gd name="T3" fmla="*/ 0 h 119"/>
                                  <a:gd name="T4" fmla="*/ 0 w 119"/>
                                  <a:gd name="T5" fmla="*/ 5 h 119"/>
                                  <a:gd name="T6" fmla="*/ 0 w 119"/>
                                  <a:gd name="T7" fmla="*/ 114 h 119"/>
                                  <a:gd name="T8" fmla="*/ 5 w 119"/>
                                  <a:gd name="T9" fmla="*/ 119 h 119"/>
                                  <a:gd name="T10" fmla="*/ 114 w 119"/>
                                  <a:gd name="T11" fmla="*/ 119 h 119"/>
                                  <a:gd name="T12" fmla="*/ 119 w 119"/>
                                  <a:gd name="T13" fmla="*/ 114 h 119"/>
                                  <a:gd name="T14" fmla="*/ 119 w 119"/>
                                  <a:gd name="T15" fmla="*/ 5 h 119"/>
                                  <a:gd name="T16" fmla="*/ 114 w 119"/>
                                  <a:gd name="T17" fmla="*/ 0 h 119"/>
                                  <a:gd name="T18" fmla="*/ 89 w 119"/>
                                  <a:gd name="T19" fmla="*/ 34 h 119"/>
                                  <a:gd name="T20" fmla="*/ 89 w 119"/>
                                  <a:gd name="T21" fmla="*/ 34 h 119"/>
                                  <a:gd name="T22" fmla="*/ 89 w 119"/>
                                  <a:gd name="T23" fmla="*/ 34 h 119"/>
                                  <a:gd name="T24" fmla="*/ 89 w 119"/>
                                  <a:gd name="T25" fmla="*/ 34 h 119"/>
                                  <a:gd name="T26" fmla="*/ 89 w 119"/>
                                  <a:gd name="T27" fmla="*/ 35 h 119"/>
                                  <a:gd name="T28" fmla="*/ 71 w 119"/>
                                  <a:gd name="T29" fmla="*/ 70 h 119"/>
                                  <a:gd name="T30" fmla="*/ 38 w 119"/>
                                  <a:gd name="T31" fmla="*/ 92 h 119"/>
                                  <a:gd name="T32" fmla="*/ 38 w 119"/>
                                  <a:gd name="T33" fmla="*/ 92 h 119"/>
                                  <a:gd name="T34" fmla="*/ 37 w 119"/>
                                  <a:gd name="T35" fmla="*/ 92 h 119"/>
                                  <a:gd name="T36" fmla="*/ 37 w 119"/>
                                  <a:gd name="T37" fmla="*/ 92 h 119"/>
                                  <a:gd name="T38" fmla="*/ 32 w 119"/>
                                  <a:gd name="T39" fmla="*/ 89 h 119"/>
                                  <a:gd name="T40" fmla="*/ 30 w 119"/>
                                  <a:gd name="T41" fmla="*/ 83 h 119"/>
                                  <a:gd name="T42" fmla="*/ 30 w 119"/>
                                  <a:gd name="T43" fmla="*/ 75 h 119"/>
                                  <a:gd name="T44" fmla="*/ 30 w 119"/>
                                  <a:gd name="T45" fmla="*/ 74 h 119"/>
                                  <a:gd name="T46" fmla="*/ 31 w 119"/>
                                  <a:gd name="T47" fmla="*/ 74 h 119"/>
                                  <a:gd name="T48" fmla="*/ 41 w 119"/>
                                  <a:gd name="T49" fmla="*/ 68 h 119"/>
                                  <a:gd name="T50" fmla="*/ 41 w 119"/>
                                  <a:gd name="T51" fmla="*/ 67 h 119"/>
                                  <a:gd name="T52" fmla="*/ 42 w 119"/>
                                  <a:gd name="T53" fmla="*/ 68 h 119"/>
                                  <a:gd name="T54" fmla="*/ 49 w 119"/>
                                  <a:gd name="T55" fmla="*/ 74 h 119"/>
                                  <a:gd name="T56" fmla="*/ 58 w 119"/>
                                  <a:gd name="T57" fmla="*/ 68 h 119"/>
                                  <a:gd name="T58" fmla="*/ 71 w 119"/>
                                  <a:gd name="T59" fmla="*/ 49 h 119"/>
                                  <a:gd name="T60" fmla="*/ 63 w 119"/>
                                  <a:gd name="T61" fmla="*/ 43 h 119"/>
                                  <a:gd name="T62" fmla="*/ 63 w 119"/>
                                  <a:gd name="T63" fmla="*/ 42 h 119"/>
                                  <a:gd name="T64" fmla="*/ 68 w 119"/>
                                  <a:gd name="T65" fmla="*/ 28 h 119"/>
                                  <a:gd name="T66" fmla="*/ 69 w 119"/>
                                  <a:gd name="T67" fmla="*/ 27 h 119"/>
                                  <a:gd name="T68" fmla="*/ 69 w 119"/>
                                  <a:gd name="T69" fmla="*/ 27 h 119"/>
                                  <a:gd name="T70" fmla="*/ 69 w 119"/>
                                  <a:gd name="T71" fmla="*/ 27 h 119"/>
                                  <a:gd name="T72" fmla="*/ 70 w 119"/>
                                  <a:gd name="T73" fmla="*/ 27 h 119"/>
                                  <a:gd name="T74" fmla="*/ 72 w 119"/>
                                  <a:gd name="T75" fmla="*/ 27 h 119"/>
                                  <a:gd name="T76" fmla="*/ 72 w 119"/>
                                  <a:gd name="T77" fmla="*/ 28 h 119"/>
                                  <a:gd name="T78" fmla="*/ 72 w 119"/>
                                  <a:gd name="T79" fmla="*/ 28 h 119"/>
                                  <a:gd name="T80" fmla="*/ 72 w 119"/>
                                  <a:gd name="T81" fmla="*/ 27 h 119"/>
                                  <a:gd name="T82" fmla="*/ 82 w 119"/>
                                  <a:gd name="T83" fmla="*/ 28 h 119"/>
                                  <a:gd name="T84" fmla="*/ 89 w 119"/>
                                  <a:gd name="T85" fmla="*/ 33 h 119"/>
                                  <a:gd name="T86" fmla="*/ 89 w 119"/>
                                  <a:gd name="T87" fmla="*/ 34 h 119"/>
                                  <a:gd name="T88" fmla="*/ 89 w 119"/>
                                  <a:gd name="T89" fmla="*/ 34 h 119"/>
                                  <a:gd name="T90" fmla="*/ 89 w 119"/>
                                  <a:gd name="T91" fmla="*/ 34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9" h="119">
                                    <a:moveTo>
                                      <a:pt x="114" y="0"/>
                                    </a:move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0" y="117"/>
                                      <a:pt x="2" y="119"/>
                                      <a:pt x="5" y="119"/>
                                    </a:cubicBezTo>
                                    <a:cubicBezTo>
                                      <a:pt x="114" y="119"/>
                                      <a:pt x="114" y="119"/>
                                      <a:pt x="114" y="119"/>
                                    </a:cubicBezTo>
                                    <a:cubicBezTo>
                                      <a:pt x="117" y="119"/>
                                      <a:pt x="119" y="117"/>
                                      <a:pt x="119" y="114"/>
                                    </a:cubicBezTo>
                                    <a:cubicBezTo>
                                      <a:pt x="119" y="5"/>
                                      <a:pt x="119" y="5"/>
                                      <a:pt x="119" y="5"/>
                                    </a:cubicBezTo>
                                    <a:cubicBezTo>
                                      <a:pt x="119" y="3"/>
                                      <a:pt x="117" y="0"/>
                                      <a:pt x="114" y="0"/>
                                    </a:cubicBezTo>
                                    <a:close/>
                                    <a:moveTo>
                                      <a:pt x="89" y="34"/>
                                    </a:move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5"/>
                                      <a:pt x="89" y="35"/>
                                      <a:pt x="89" y="35"/>
                                    </a:cubicBezTo>
                                    <a:cubicBezTo>
                                      <a:pt x="86" y="48"/>
                                      <a:pt x="80" y="60"/>
                                      <a:pt x="71" y="70"/>
                                    </a:cubicBezTo>
                                    <a:cubicBezTo>
                                      <a:pt x="63" y="80"/>
                                      <a:pt x="51" y="88"/>
                                      <a:pt x="38" y="92"/>
                                    </a:cubicBezTo>
                                    <a:cubicBezTo>
                                      <a:pt x="38" y="92"/>
                                      <a:pt x="38" y="92"/>
                                      <a:pt x="38" y="92"/>
                                    </a:cubicBezTo>
                                    <a:cubicBezTo>
                                      <a:pt x="38" y="92"/>
                                      <a:pt x="38" y="92"/>
                                      <a:pt x="37" y="92"/>
                                    </a:cubicBezTo>
                                    <a:cubicBezTo>
                                      <a:pt x="37" y="92"/>
                                      <a:pt x="37" y="92"/>
                                      <a:pt x="37" y="92"/>
                                    </a:cubicBezTo>
                                    <a:cubicBezTo>
                                      <a:pt x="35" y="92"/>
                                      <a:pt x="34" y="91"/>
                                      <a:pt x="32" y="89"/>
                                    </a:cubicBezTo>
                                    <a:cubicBezTo>
                                      <a:pt x="32" y="87"/>
                                      <a:pt x="31" y="85"/>
                                      <a:pt x="30" y="83"/>
                                    </a:cubicBezTo>
                                    <a:cubicBezTo>
                                      <a:pt x="30" y="79"/>
                                      <a:pt x="30" y="75"/>
                                      <a:pt x="30" y="75"/>
                                    </a:cubicBezTo>
                                    <a:cubicBezTo>
                                      <a:pt x="30" y="74"/>
                                      <a:pt x="30" y="74"/>
                                      <a:pt x="30" y="74"/>
                                    </a:cubicBezTo>
                                    <a:cubicBezTo>
                                      <a:pt x="31" y="74"/>
                                      <a:pt x="31" y="74"/>
                                      <a:pt x="31" y="74"/>
                                    </a:cubicBezTo>
                                    <a:cubicBezTo>
                                      <a:pt x="34" y="72"/>
                                      <a:pt x="38" y="70"/>
                                      <a:pt x="41" y="68"/>
                                    </a:cubicBezTo>
                                    <a:cubicBezTo>
                                      <a:pt x="41" y="67"/>
                                      <a:pt x="41" y="67"/>
                                      <a:pt x="41" y="67"/>
                                    </a:cubicBezTo>
                                    <a:cubicBezTo>
                                      <a:pt x="41" y="67"/>
                                      <a:pt x="42" y="68"/>
                                      <a:pt x="42" y="68"/>
                                    </a:cubicBezTo>
                                    <a:cubicBezTo>
                                      <a:pt x="49" y="74"/>
                                      <a:pt x="49" y="74"/>
                                      <a:pt x="49" y="74"/>
                                    </a:cubicBezTo>
                                    <a:cubicBezTo>
                                      <a:pt x="50" y="74"/>
                                      <a:pt x="54" y="72"/>
                                      <a:pt x="58" y="68"/>
                                    </a:cubicBezTo>
                                    <a:cubicBezTo>
                                      <a:pt x="63" y="65"/>
                                      <a:pt x="69" y="58"/>
                                      <a:pt x="71" y="49"/>
                                    </a:cubicBezTo>
                                    <a:cubicBezTo>
                                      <a:pt x="63" y="43"/>
                                      <a:pt x="63" y="43"/>
                                      <a:pt x="63" y="43"/>
                                    </a:cubicBezTo>
                                    <a:cubicBezTo>
                                      <a:pt x="63" y="43"/>
                                      <a:pt x="63" y="42"/>
                                      <a:pt x="63" y="42"/>
                                    </a:cubicBezTo>
                                    <a:cubicBezTo>
                                      <a:pt x="65" y="37"/>
                                      <a:pt x="67" y="33"/>
                                      <a:pt x="68" y="28"/>
                                    </a:cubicBezTo>
                                    <a:cubicBezTo>
                                      <a:pt x="68" y="28"/>
                                      <a:pt x="69" y="28"/>
                                      <a:pt x="69" y="27"/>
                                    </a:cubicBezTo>
                                    <a:cubicBezTo>
                                      <a:pt x="69" y="27"/>
                                      <a:pt x="69" y="27"/>
                                      <a:pt x="69" y="27"/>
                                    </a:cubicBezTo>
                                    <a:cubicBezTo>
                                      <a:pt x="69" y="27"/>
                                      <a:pt x="69" y="27"/>
                                      <a:pt x="69" y="27"/>
                                    </a:cubicBezTo>
                                    <a:cubicBezTo>
                                      <a:pt x="70" y="27"/>
                                      <a:pt x="70" y="27"/>
                                      <a:pt x="70" y="27"/>
                                    </a:cubicBezTo>
                                    <a:cubicBezTo>
                                      <a:pt x="70" y="27"/>
                                      <a:pt x="71" y="27"/>
                                      <a:pt x="72" y="27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2" y="27"/>
                                      <a:pt x="72" y="27"/>
                                      <a:pt x="72" y="27"/>
                                    </a:cubicBezTo>
                                    <a:cubicBezTo>
                                      <a:pt x="75" y="27"/>
                                      <a:pt x="78" y="27"/>
                                      <a:pt x="82" y="28"/>
                                    </a:cubicBezTo>
                                    <a:cubicBezTo>
                                      <a:pt x="85" y="29"/>
                                      <a:pt x="88" y="31"/>
                                      <a:pt x="89" y="33"/>
                                    </a:cubicBezTo>
                                    <a:cubicBezTo>
                                      <a:pt x="89" y="33"/>
                                      <a:pt x="89" y="33"/>
                                      <a:pt x="89" y="34"/>
                                    </a:cubicBezTo>
                                    <a:close/>
                                    <a:moveTo>
                                      <a:pt x="89" y="34"/>
                                    </a:move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" name="Freeform 19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810897" y="0"/>
                                <a:ext cx="159669" cy="223200"/>
                              </a:xfrm>
                              <a:custGeom>
                                <a:avLst/>
                                <a:gdLst>
                                  <a:gd name="T0" fmla="*/ 105 w 120"/>
                                  <a:gd name="T1" fmla="*/ 0 h 168"/>
                                  <a:gd name="T2" fmla="*/ 16 w 120"/>
                                  <a:gd name="T3" fmla="*/ 0 h 168"/>
                                  <a:gd name="T4" fmla="*/ 0 w 120"/>
                                  <a:gd name="T5" fmla="*/ 15 h 168"/>
                                  <a:gd name="T6" fmla="*/ 0 w 120"/>
                                  <a:gd name="T7" fmla="*/ 153 h 168"/>
                                  <a:gd name="T8" fmla="*/ 16 w 120"/>
                                  <a:gd name="T9" fmla="*/ 168 h 168"/>
                                  <a:gd name="T10" fmla="*/ 53 w 120"/>
                                  <a:gd name="T11" fmla="*/ 168 h 168"/>
                                  <a:gd name="T12" fmla="*/ 74 w 120"/>
                                  <a:gd name="T13" fmla="*/ 168 h 168"/>
                                  <a:gd name="T14" fmla="*/ 105 w 120"/>
                                  <a:gd name="T15" fmla="*/ 168 h 168"/>
                                  <a:gd name="T16" fmla="*/ 120 w 120"/>
                                  <a:gd name="T17" fmla="*/ 153 h 168"/>
                                  <a:gd name="T18" fmla="*/ 120 w 120"/>
                                  <a:gd name="T19" fmla="*/ 15 h 168"/>
                                  <a:gd name="T20" fmla="*/ 105 w 120"/>
                                  <a:gd name="T21" fmla="*/ 0 h 168"/>
                                  <a:gd name="T22" fmla="*/ 46 w 120"/>
                                  <a:gd name="T23" fmla="*/ 11 h 168"/>
                                  <a:gd name="T24" fmla="*/ 75 w 120"/>
                                  <a:gd name="T25" fmla="*/ 11 h 168"/>
                                  <a:gd name="T26" fmla="*/ 78 w 120"/>
                                  <a:gd name="T27" fmla="*/ 13 h 168"/>
                                  <a:gd name="T28" fmla="*/ 75 w 120"/>
                                  <a:gd name="T29" fmla="*/ 16 h 168"/>
                                  <a:gd name="T30" fmla="*/ 46 w 120"/>
                                  <a:gd name="T31" fmla="*/ 16 h 168"/>
                                  <a:gd name="T32" fmla="*/ 43 w 120"/>
                                  <a:gd name="T33" fmla="*/ 13 h 168"/>
                                  <a:gd name="T34" fmla="*/ 46 w 120"/>
                                  <a:gd name="T35" fmla="*/ 11 h 168"/>
                                  <a:gd name="T36" fmla="*/ 60 w 120"/>
                                  <a:gd name="T37" fmla="*/ 151 h 168"/>
                                  <a:gd name="T38" fmla="*/ 50 w 120"/>
                                  <a:gd name="T39" fmla="*/ 140 h 168"/>
                                  <a:gd name="T40" fmla="*/ 60 w 120"/>
                                  <a:gd name="T41" fmla="*/ 129 h 168"/>
                                  <a:gd name="T42" fmla="*/ 71 w 120"/>
                                  <a:gd name="T43" fmla="*/ 140 h 168"/>
                                  <a:gd name="T44" fmla="*/ 60 w 120"/>
                                  <a:gd name="T45" fmla="*/ 151 h 168"/>
                                  <a:gd name="T46" fmla="*/ 109 w 120"/>
                                  <a:gd name="T47" fmla="*/ 111 h 168"/>
                                  <a:gd name="T48" fmla="*/ 105 w 120"/>
                                  <a:gd name="T49" fmla="*/ 115 h 168"/>
                                  <a:gd name="T50" fmla="*/ 15 w 120"/>
                                  <a:gd name="T51" fmla="*/ 115 h 168"/>
                                  <a:gd name="T52" fmla="*/ 12 w 120"/>
                                  <a:gd name="T53" fmla="*/ 111 h 168"/>
                                  <a:gd name="T54" fmla="*/ 12 w 120"/>
                                  <a:gd name="T55" fmla="*/ 30 h 168"/>
                                  <a:gd name="T56" fmla="*/ 15 w 120"/>
                                  <a:gd name="T57" fmla="*/ 26 h 168"/>
                                  <a:gd name="T58" fmla="*/ 105 w 120"/>
                                  <a:gd name="T59" fmla="*/ 26 h 168"/>
                                  <a:gd name="T60" fmla="*/ 109 w 120"/>
                                  <a:gd name="T61" fmla="*/ 30 h 168"/>
                                  <a:gd name="T62" fmla="*/ 109 w 120"/>
                                  <a:gd name="T63" fmla="*/ 111 h 168"/>
                                  <a:gd name="T64" fmla="*/ 109 w 120"/>
                                  <a:gd name="T65" fmla="*/ 111 h 168"/>
                                  <a:gd name="T66" fmla="*/ 109 w 120"/>
                                  <a:gd name="T67" fmla="*/ 111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20" h="168">
                                    <a:moveTo>
                                      <a:pt x="105" y="0"/>
                                    </a:move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7" y="0"/>
                                      <a:pt x="0" y="7"/>
                                      <a:pt x="0" y="15"/>
                                    </a:cubicBezTo>
                                    <a:cubicBezTo>
                                      <a:pt x="0" y="153"/>
                                      <a:pt x="0" y="153"/>
                                      <a:pt x="0" y="153"/>
                                    </a:cubicBezTo>
                                    <a:cubicBezTo>
                                      <a:pt x="0" y="162"/>
                                      <a:pt x="7" y="168"/>
                                      <a:pt x="16" y="168"/>
                                    </a:cubicBezTo>
                                    <a:cubicBezTo>
                                      <a:pt x="53" y="168"/>
                                      <a:pt x="53" y="168"/>
                                      <a:pt x="53" y="168"/>
                                    </a:cubicBezTo>
                                    <a:cubicBezTo>
                                      <a:pt x="74" y="168"/>
                                      <a:pt x="74" y="168"/>
                                      <a:pt x="74" y="168"/>
                                    </a:cubicBezTo>
                                    <a:cubicBezTo>
                                      <a:pt x="105" y="168"/>
                                      <a:pt x="105" y="168"/>
                                      <a:pt x="105" y="168"/>
                                    </a:cubicBezTo>
                                    <a:cubicBezTo>
                                      <a:pt x="114" y="168"/>
                                      <a:pt x="120" y="162"/>
                                      <a:pt x="120" y="153"/>
                                    </a:cubicBezTo>
                                    <a:cubicBezTo>
                                      <a:pt x="120" y="15"/>
                                      <a:pt x="120" y="15"/>
                                      <a:pt x="120" y="15"/>
                                    </a:cubicBezTo>
                                    <a:cubicBezTo>
                                      <a:pt x="120" y="7"/>
                                      <a:pt x="114" y="0"/>
                                      <a:pt x="105" y="0"/>
                                    </a:cubicBezTo>
                                    <a:close/>
                                    <a:moveTo>
                                      <a:pt x="46" y="11"/>
                                    </a:moveTo>
                                    <a:cubicBezTo>
                                      <a:pt x="75" y="11"/>
                                      <a:pt x="75" y="11"/>
                                      <a:pt x="75" y="11"/>
                                    </a:cubicBezTo>
                                    <a:cubicBezTo>
                                      <a:pt x="77" y="11"/>
                                      <a:pt x="78" y="12"/>
                                      <a:pt x="78" y="13"/>
                                    </a:cubicBezTo>
                                    <a:cubicBezTo>
                                      <a:pt x="78" y="15"/>
                                      <a:pt x="77" y="16"/>
                                      <a:pt x="75" y="16"/>
                                    </a:cubicBezTo>
                                    <a:cubicBezTo>
                                      <a:pt x="46" y="16"/>
                                      <a:pt x="46" y="16"/>
                                      <a:pt x="46" y="16"/>
                                    </a:cubicBezTo>
                                    <a:cubicBezTo>
                                      <a:pt x="44" y="16"/>
                                      <a:pt x="43" y="15"/>
                                      <a:pt x="43" y="13"/>
                                    </a:cubicBezTo>
                                    <a:cubicBezTo>
                                      <a:pt x="43" y="12"/>
                                      <a:pt x="44" y="11"/>
                                      <a:pt x="46" y="11"/>
                                    </a:cubicBezTo>
                                    <a:close/>
                                    <a:moveTo>
                                      <a:pt x="60" y="151"/>
                                    </a:moveTo>
                                    <a:cubicBezTo>
                                      <a:pt x="54" y="151"/>
                                      <a:pt x="50" y="146"/>
                                      <a:pt x="50" y="140"/>
                                    </a:cubicBezTo>
                                    <a:cubicBezTo>
                                      <a:pt x="50" y="134"/>
                                      <a:pt x="54" y="129"/>
                                      <a:pt x="60" y="129"/>
                                    </a:cubicBezTo>
                                    <a:cubicBezTo>
                                      <a:pt x="66" y="129"/>
                                      <a:pt x="71" y="134"/>
                                      <a:pt x="71" y="140"/>
                                    </a:cubicBezTo>
                                    <a:cubicBezTo>
                                      <a:pt x="71" y="146"/>
                                      <a:pt x="66" y="151"/>
                                      <a:pt x="60" y="151"/>
                                    </a:cubicBezTo>
                                    <a:close/>
                                    <a:moveTo>
                                      <a:pt x="109" y="111"/>
                                    </a:moveTo>
                                    <a:cubicBezTo>
                                      <a:pt x="109" y="113"/>
                                      <a:pt x="108" y="115"/>
                                      <a:pt x="105" y="115"/>
                                    </a:cubicBezTo>
                                    <a:cubicBezTo>
                                      <a:pt x="15" y="115"/>
                                      <a:pt x="15" y="115"/>
                                      <a:pt x="15" y="115"/>
                                    </a:cubicBezTo>
                                    <a:cubicBezTo>
                                      <a:pt x="13" y="115"/>
                                      <a:pt x="12" y="113"/>
                                      <a:pt x="12" y="111"/>
                                    </a:cubicBezTo>
                                    <a:cubicBezTo>
                                      <a:pt x="12" y="30"/>
                                      <a:pt x="12" y="30"/>
                                      <a:pt x="12" y="30"/>
                                    </a:cubicBezTo>
                                    <a:cubicBezTo>
                                      <a:pt x="12" y="28"/>
                                      <a:pt x="13" y="26"/>
                                      <a:pt x="15" y="26"/>
                                    </a:cubicBezTo>
                                    <a:cubicBezTo>
                                      <a:pt x="105" y="26"/>
                                      <a:pt x="105" y="26"/>
                                      <a:pt x="105" y="26"/>
                                    </a:cubicBezTo>
                                    <a:cubicBezTo>
                                      <a:pt x="108" y="26"/>
                                      <a:pt x="109" y="28"/>
                                      <a:pt x="109" y="30"/>
                                    </a:cubicBezTo>
                                    <a:cubicBezTo>
                                      <a:pt x="109" y="111"/>
                                      <a:pt x="109" y="111"/>
                                      <a:pt x="109" y="111"/>
                                    </a:cubicBezTo>
                                    <a:close/>
                                    <a:moveTo>
                                      <a:pt x="109" y="111"/>
                                    </a:moveTo>
                                    <a:cubicBezTo>
                                      <a:pt x="109" y="111"/>
                                      <a:pt x="109" y="111"/>
                                      <a:pt x="109" y="11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" name="Freeform 19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217773" y="0"/>
                                <a:ext cx="210951" cy="223200"/>
                              </a:xfrm>
                              <a:custGeom>
                                <a:avLst/>
                                <a:gdLst>
                                  <a:gd name="T0" fmla="*/ 10 w 131"/>
                                  <a:gd name="T1" fmla="*/ 139 h 139"/>
                                  <a:gd name="T2" fmla="*/ 1 w 131"/>
                                  <a:gd name="T3" fmla="*/ 47 h 139"/>
                                  <a:gd name="T4" fmla="*/ 10 w 131"/>
                                  <a:gd name="T5" fmla="*/ 2 h 139"/>
                                  <a:gd name="T6" fmla="*/ 44 w 131"/>
                                  <a:gd name="T7" fmla="*/ 8 h 139"/>
                                  <a:gd name="T8" fmla="*/ 45 w 131"/>
                                  <a:gd name="T9" fmla="*/ 127 h 139"/>
                                  <a:gd name="T10" fmla="*/ 40 w 131"/>
                                  <a:gd name="T11" fmla="*/ 127 h 139"/>
                                  <a:gd name="T12" fmla="*/ 39 w 131"/>
                                  <a:gd name="T13" fmla="*/ 9 h 139"/>
                                  <a:gd name="T14" fmla="*/ 38 w 131"/>
                                  <a:gd name="T15" fmla="*/ 8 h 139"/>
                                  <a:gd name="T16" fmla="*/ 9 w 131"/>
                                  <a:gd name="T17" fmla="*/ 8 h 139"/>
                                  <a:gd name="T18" fmla="*/ 7 w 131"/>
                                  <a:gd name="T19" fmla="*/ 47 h 139"/>
                                  <a:gd name="T20" fmla="*/ 9 w 131"/>
                                  <a:gd name="T21" fmla="*/ 133 h 139"/>
                                  <a:gd name="T22" fmla="*/ 125 w 131"/>
                                  <a:gd name="T23" fmla="*/ 134 h 139"/>
                                  <a:gd name="T24" fmla="*/ 126 w 131"/>
                                  <a:gd name="T25" fmla="*/ 8 h 139"/>
                                  <a:gd name="T26" fmla="*/ 67 w 131"/>
                                  <a:gd name="T27" fmla="*/ 8 h 139"/>
                                  <a:gd name="T28" fmla="*/ 49 w 131"/>
                                  <a:gd name="T29" fmla="*/ 2 h 139"/>
                                  <a:gd name="T30" fmla="*/ 67 w 131"/>
                                  <a:gd name="T31" fmla="*/ 2 h 139"/>
                                  <a:gd name="T32" fmla="*/ 125 w 131"/>
                                  <a:gd name="T33" fmla="*/ 2 h 139"/>
                                  <a:gd name="T34" fmla="*/ 131 w 131"/>
                                  <a:gd name="T35" fmla="*/ 133 h 139"/>
                                  <a:gd name="T36" fmla="*/ 69 w 131"/>
                                  <a:gd name="T37" fmla="*/ 108 h 139"/>
                                  <a:gd name="T38" fmla="*/ 58 w 131"/>
                                  <a:gd name="T39" fmla="*/ 106 h 139"/>
                                  <a:gd name="T40" fmla="*/ 69 w 131"/>
                                  <a:gd name="T41" fmla="*/ 103 h 139"/>
                                  <a:gd name="T42" fmla="*/ 69 w 131"/>
                                  <a:gd name="T43" fmla="*/ 108 h 139"/>
                                  <a:gd name="T44" fmla="*/ 83 w 131"/>
                                  <a:gd name="T45" fmla="*/ 108 h 139"/>
                                  <a:gd name="T46" fmla="*/ 83 w 131"/>
                                  <a:gd name="T47" fmla="*/ 103 h 139"/>
                                  <a:gd name="T48" fmla="*/ 94 w 131"/>
                                  <a:gd name="T49" fmla="*/ 106 h 139"/>
                                  <a:gd name="T50" fmla="*/ 115 w 131"/>
                                  <a:gd name="T51" fmla="*/ 108 h 139"/>
                                  <a:gd name="T52" fmla="*/ 103 w 131"/>
                                  <a:gd name="T53" fmla="*/ 106 h 139"/>
                                  <a:gd name="T54" fmla="*/ 115 w 131"/>
                                  <a:gd name="T55" fmla="*/ 103 h 139"/>
                                  <a:gd name="T56" fmla="*/ 115 w 131"/>
                                  <a:gd name="T57" fmla="*/ 108 h 139"/>
                                  <a:gd name="T58" fmla="*/ 60 w 131"/>
                                  <a:gd name="T59" fmla="*/ 91 h 139"/>
                                  <a:gd name="T60" fmla="*/ 60 w 131"/>
                                  <a:gd name="T61" fmla="*/ 86 h 139"/>
                                  <a:gd name="T62" fmla="*/ 72 w 131"/>
                                  <a:gd name="T63" fmla="*/ 88 h 139"/>
                                  <a:gd name="T64" fmla="*/ 92 w 131"/>
                                  <a:gd name="T65" fmla="*/ 91 h 139"/>
                                  <a:gd name="T66" fmla="*/ 80 w 131"/>
                                  <a:gd name="T67" fmla="*/ 88 h 139"/>
                                  <a:gd name="T68" fmla="*/ 92 w 131"/>
                                  <a:gd name="T69" fmla="*/ 86 h 139"/>
                                  <a:gd name="T70" fmla="*/ 92 w 131"/>
                                  <a:gd name="T71" fmla="*/ 91 h 139"/>
                                  <a:gd name="T72" fmla="*/ 106 w 131"/>
                                  <a:gd name="T73" fmla="*/ 91 h 139"/>
                                  <a:gd name="T74" fmla="*/ 106 w 131"/>
                                  <a:gd name="T75" fmla="*/ 86 h 139"/>
                                  <a:gd name="T76" fmla="*/ 118 w 131"/>
                                  <a:gd name="T77" fmla="*/ 88 h 139"/>
                                  <a:gd name="T78" fmla="*/ 69 w 131"/>
                                  <a:gd name="T79" fmla="*/ 74 h 139"/>
                                  <a:gd name="T80" fmla="*/ 58 w 131"/>
                                  <a:gd name="T81" fmla="*/ 71 h 139"/>
                                  <a:gd name="T82" fmla="*/ 69 w 131"/>
                                  <a:gd name="T83" fmla="*/ 68 h 139"/>
                                  <a:gd name="T84" fmla="*/ 69 w 131"/>
                                  <a:gd name="T85" fmla="*/ 74 h 139"/>
                                  <a:gd name="T86" fmla="*/ 83 w 131"/>
                                  <a:gd name="T87" fmla="*/ 74 h 139"/>
                                  <a:gd name="T88" fmla="*/ 83 w 131"/>
                                  <a:gd name="T89" fmla="*/ 68 h 139"/>
                                  <a:gd name="T90" fmla="*/ 94 w 131"/>
                                  <a:gd name="T91" fmla="*/ 71 h 139"/>
                                  <a:gd name="T92" fmla="*/ 115 w 131"/>
                                  <a:gd name="T93" fmla="*/ 74 h 139"/>
                                  <a:gd name="T94" fmla="*/ 103 w 131"/>
                                  <a:gd name="T95" fmla="*/ 71 h 139"/>
                                  <a:gd name="T96" fmla="*/ 115 w 131"/>
                                  <a:gd name="T97" fmla="*/ 68 h 139"/>
                                  <a:gd name="T98" fmla="*/ 115 w 131"/>
                                  <a:gd name="T99" fmla="*/ 74 h 139"/>
                                  <a:gd name="T100" fmla="*/ 63 w 131"/>
                                  <a:gd name="T101" fmla="*/ 56 h 139"/>
                                  <a:gd name="T102" fmla="*/ 57 w 131"/>
                                  <a:gd name="T103" fmla="*/ 22 h 139"/>
                                  <a:gd name="T104" fmla="*/ 113 w 131"/>
                                  <a:gd name="T105" fmla="*/ 15 h 139"/>
                                  <a:gd name="T106" fmla="*/ 119 w 131"/>
                                  <a:gd name="T107" fmla="*/ 50 h 139"/>
                                  <a:gd name="T108" fmla="*/ 63 w 131"/>
                                  <a:gd name="T109" fmla="*/ 21 h 139"/>
                                  <a:gd name="T110" fmla="*/ 62 w 131"/>
                                  <a:gd name="T111" fmla="*/ 50 h 139"/>
                                  <a:gd name="T112" fmla="*/ 113 w 131"/>
                                  <a:gd name="T113" fmla="*/ 51 h 139"/>
                                  <a:gd name="T114" fmla="*/ 113 w 131"/>
                                  <a:gd name="T115" fmla="*/ 22 h 139"/>
                                  <a:gd name="T116" fmla="*/ 63 w 131"/>
                                  <a:gd name="T117" fmla="*/ 21 h 139"/>
                                  <a:gd name="T118" fmla="*/ 63 w 131"/>
                                  <a:gd name="T119" fmla="*/ 21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1" h="139">
                                    <a:moveTo>
                                      <a:pt x="125" y="139"/>
                                    </a:moveTo>
                                    <a:cubicBezTo>
                                      <a:pt x="10" y="139"/>
                                      <a:pt x="10" y="139"/>
                                      <a:pt x="10" y="139"/>
                                    </a:cubicBezTo>
                                    <a:cubicBezTo>
                                      <a:pt x="6" y="139"/>
                                      <a:pt x="4" y="136"/>
                                      <a:pt x="4" y="133"/>
                                    </a:cubicBezTo>
                                    <a:cubicBezTo>
                                      <a:pt x="0" y="100"/>
                                      <a:pt x="1" y="68"/>
                                      <a:pt x="1" y="47"/>
                                    </a:cubicBezTo>
                                    <a:cubicBezTo>
                                      <a:pt x="2" y="25"/>
                                      <a:pt x="4" y="10"/>
                                      <a:pt x="4" y="8"/>
                                    </a:cubicBezTo>
                                    <a:cubicBezTo>
                                      <a:pt x="4" y="5"/>
                                      <a:pt x="6" y="2"/>
                                      <a:pt x="10" y="2"/>
                                    </a:cubicBezTo>
                                    <a:cubicBezTo>
                                      <a:pt x="38" y="2"/>
                                      <a:pt x="38" y="2"/>
                                      <a:pt x="38" y="2"/>
                                    </a:cubicBezTo>
                                    <a:cubicBezTo>
                                      <a:pt x="41" y="2"/>
                                      <a:pt x="44" y="5"/>
                                      <a:pt x="44" y="8"/>
                                    </a:cubicBezTo>
                                    <a:cubicBezTo>
                                      <a:pt x="44" y="10"/>
                                      <a:pt x="46" y="24"/>
                                      <a:pt x="47" y="45"/>
                                    </a:cubicBezTo>
                                    <a:cubicBezTo>
                                      <a:pt x="48" y="66"/>
                                      <a:pt x="48" y="97"/>
                                      <a:pt x="45" y="127"/>
                                    </a:cubicBezTo>
                                    <a:cubicBezTo>
                                      <a:pt x="45" y="129"/>
                                      <a:pt x="44" y="130"/>
                                      <a:pt x="42" y="130"/>
                                    </a:cubicBezTo>
                                    <a:cubicBezTo>
                                      <a:pt x="41" y="130"/>
                                      <a:pt x="39" y="128"/>
                                      <a:pt x="40" y="127"/>
                                    </a:cubicBezTo>
                                    <a:cubicBezTo>
                                      <a:pt x="42" y="96"/>
                                      <a:pt x="42" y="66"/>
                                      <a:pt x="41" y="46"/>
                                    </a:cubicBezTo>
                                    <a:cubicBezTo>
                                      <a:pt x="40" y="24"/>
                                      <a:pt x="39" y="9"/>
                                      <a:pt x="39" y="9"/>
                                    </a:cubicBezTo>
                                    <a:cubicBezTo>
                                      <a:pt x="39" y="9"/>
                                      <a:pt x="39" y="9"/>
                                      <a:pt x="39" y="8"/>
                                    </a:cubicBezTo>
                                    <a:cubicBezTo>
                                      <a:pt x="39" y="8"/>
                                      <a:pt x="38" y="8"/>
                                      <a:pt x="38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8"/>
                                    </a:cubicBezTo>
                                    <a:cubicBezTo>
                                      <a:pt x="9" y="9"/>
                                      <a:pt x="9" y="9"/>
                                      <a:pt x="9" y="9"/>
                                    </a:cubicBezTo>
                                    <a:cubicBezTo>
                                      <a:pt x="9" y="9"/>
                                      <a:pt x="8" y="24"/>
                                      <a:pt x="7" y="47"/>
                                    </a:cubicBezTo>
                                    <a:cubicBezTo>
                                      <a:pt x="6" y="68"/>
                                      <a:pt x="6" y="100"/>
                                      <a:pt x="9" y="133"/>
                                    </a:cubicBezTo>
                                    <a:cubicBezTo>
                                      <a:pt x="9" y="133"/>
                                      <a:pt x="9" y="133"/>
                                      <a:pt x="9" y="133"/>
                                    </a:cubicBezTo>
                                    <a:cubicBezTo>
                                      <a:pt x="9" y="133"/>
                                      <a:pt x="9" y="134"/>
                                      <a:pt x="10" y="134"/>
                                    </a:cubicBezTo>
                                    <a:cubicBezTo>
                                      <a:pt x="125" y="134"/>
                                      <a:pt x="125" y="134"/>
                                      <a:pt x="125" y="134"/>
                                    </a:cubicBezTo>
                                    <a:cubicBezTo>
                                      <a:pt x="125" y="134"/>
                                      <a:pt x="126" y="133"/>
                                      <a:pt x="126" y="133"/>
                                    </a:cubicBezTo>
                                    <a:cubicBezTo>
                                      <a:pt x="126" y="8"/>
                                      <a:pt x="126" y="8"/>
                                      <a:pt x="126" y="8"/>
                                    </a:cubicBezTo>
                                    <a:cubicBezTo>
                                      <a:pt x="126" y="8"/>
                                      <a:pt x="125" y="8"/>
                                      <a:pt x="125" y="8"/>
                                    </a:cubicBezTo>
                                    <a:cubicBezTo>
                                      <a:pt x="67" y="8"/>
                                      <a:pt x="67" y="8"/>
                                      <a:pt x="67" y="8"/>
                                    </a:cubicBezTo>
                                    <a:cubicBezTo>
                                      <a:pt x="66" y="8"/>
                                      <a:pt x="56" y="8"/>
                                      <a:pt x="51" y="5"/>
                                    </a:cubicBezTo>
                                    <a:cubicBezTo>
                                      <a:pt x="49" y="5"/>
                                      <a:pt x="49" y="3"/>
                                      <a:pt x="49" y="2"/>
                                    </a:cubicBezTo>
                                    <a:cubicBezTo>
                                      <a:pt x="50" y="0"/>
                                      <a:pt x="52" y="0"/>
                                      <a:pt x="53" y="0"/>
                                    </a:cubicBezTo>
                                    <a:cubicBezTo>
                                      <a:pt x="57" y="2"/>
                                      <a:pt x="64" y="3"/>
                                      <a:pt x="67" y="2"/>
                                    </a:cubicBezTo>
                                    <a:cubicBezTo>
                                      <a:pt x="67" y="2"/>
                                      <a:pt x="67" y="2"/>
                                      <a:pt x="67" y="2"/>
                                    </a:cubicBezTo>
                                    <a:cubicBezTo>
                                      <a:pt x="125" y="2"/>
                                      <a:pt x="125" y="2"/>
                                      <a:pt x="125" y="2"/>
                                    </a:cubicBezTo>
                                    <a:cubicBezTo>
                                      <a:pt x="128" y="2"/>
                                      <a:pt x="131" y="5"/>
                                      <a:pt x="131" y="8"/>
                                    </a:cubicBezTo>
                                    <a:cubicBezTo>
                                      <a:pt x="131" y="133"/>
                                      <a:pt x="131" y="133"/>
                                      <a:pt x="131" y="133"/>
                                    </a:cubicBezTo>
                                    <a:cubicBezTo>
                                      <a:pt x="131" y="136"/>
                                      <a:pt x="128" y="139"/>
                                      <a:pt x="125" y="139"/>
                                    </a:cubicBezTo>
                                    <a:close/>
                                    <a:moveTo>
                                      <a:pt x="69" y="108"/>
                                    </a:moveTo>
                                    <a:cubicBezTo>
                                      <a:pt x="60" y="108"/>
                                      <a:pt x="60" y="108"/>
                                      <a:pt x="60" y="108"/>
                                    </a:cubicBezTo>
                                    <a:cubicBezTo>
                                      <a:pt x="59" y="108"/>
                                      <a:pt x="58" y="107"/>
                                      <a:pt x="58" y="106"/>
                                    </a:cubicBezTo>
                                    <a:cubicBezTo>
                                      <a:pt x="58" y="104"/>
                                      <a:pt x="59" y="103"/>
                                      <a:pt x="60" y="103"/>
                                    </a:cubicBezTo>
                                    <a:cubicBezTo>
                                      <a:pt x="69" y="103"/>
                                      <a:pt x="69" y="103"/>
                                      <a:pt x="69" y="103"/>
                                    </a:cubicBezTo>
                                    <a:cubicBezTo>
                                      <a:pt x="71" y="103"/>
                                      <a:pt x="72" y="104"/>
                                      <a:pt x="72" y="106"/>
                                    </a:cubicBezTo>
                                    <a:cubicBezTo>
                                      <a:pt x="72" y="107"/>
                                      <a:pt x="71" y="108"/>
                                      <a:pt x="69" y="108"/>
                                    </a:cubicBezTo>
                                    <a:close/>
                                    <a:moveTo>
                                      <a:pt x="92" y="108"/>
                                    </a:moveTo>
                                    <a:cubicBezTo>
                                      <a:pt x="83" y="108"/>
                                      <a:pt x="83" y="108"/>
                                      <a:pt x="83" y="108"/>
                                    </a:cubicBezTo>
                                    <a:cubicBezTo>
                                      <a:pt x="81" y="108"/>
                                      <a:pt x="80" y="107"/>
                                      <a:pt x="80" y="106"/>
                                    </a:cubicBezTo>
                                    <a:cubicBezTo>
                                      <a:pt x="80" y="104"/>
                                      <a:pt x="81" y="103"/>
                                      <a:pt x="83" y="103"/>
                                    </a:cubicBezTo>
                                    <a:cubicBezTo>
                                      <a:pt x="92" y="103"/>
                                      <a:pt x="92" y="103"/>
                                      <a:pt x="92" y="103"/>
                                    </a:cubicBezTo>
                                    <a:cubicBezTo>
                                      <a:pt x="93" y="103"/>
                                      <a:pt x="94" y="104"/>
                                      <a:pt x="94" y="106"/>
                                    </a:cubicBezTo>
                                    <a:cubicBezTo>
                                      <a:pt x="94" y="107"/>
                                      <a:pt x="93" y="108"/>
                                      <a:pt x="92" y="108"/>
                                    </a:cubicBezTo>
                                    <a:close/>
                                    <a:moveTo>
                                      <a:pt x="115" y="108"/>
                                    </a:moveTo>
                                    <a:cubicBezTo>
                                      <a:pt x="106" y="108"/>
                                      <a:pt x="106" y="108"/>
                                      <a:pt x="106" y="108"/>
                                    </a:cubicBezTo>
                                    <a:cubicBezTo>
                                      <a:pt x="105" y="108"/>
                                      <a:pt x="103" y="107"/>
                                      <a:pt x="103" y="106"/>
                                    </a:cubicBezTo>
                                    <a:cubicBezTo>
                                      <a:pt x="103" y="104"/>
                                      <a:pt x="105" y="103"/>
                                      <a:pt x="106" y="103"/>
                                    </a:cubicBezTo>
                                    <a:cubicBezTo>
                                      <a:pt x="115" y="103"/>
                                      <a:pt x="115" y="103"/>
                                      <a:pt x="115" y="103"/>
                                    </a:cubicBezTo>
                                    <a:cubicBezTo>
                                      <a:pt x="116" y="103"/>
                                      <a:pt x="118" y="104"/>
                                      <a:pt x="118" y="106"/>
                                    </a:cubicBezTo>
                                    <a:cubicBezTo>
                                      <a:pt x="118" y="107"/>
                                      <a:pt x="116" y="108"/>
                                      <a:pt x="115" y="108"/>
                                    </a:cubicBezTo>
                                    <a:close/>
                                    <a:moveTo>
                                      <a:pt x="69" y="91"/>
                                    </a:moveTo>
                                    <a:cubicBezTo>
                                      <a:pt x="60" y="91"/>
                                      <a:pt x="60" y="91"/>
                                      <a:pt x="60" y="91"/>
                                    </a:cubicBezTo>
                                    <a:cubicBezTo>
                                      <a:pt x="59" y="91"/>
                                      <a:pt x="58" y="90"/>
                                      <a:pt x="58" y="88"/>
                                    </a:cubicBezTo>
                                    <a:cubicBezTo>
                                      <a:pt x="58" y="87"/>
                                      <a:pt x="59" y="86"/>
                                      <a:pt x="60" y="86"/>
                                    </a:cubicBezTo>
                                    <a:cubicBezTo>
                                      <a:pt x="69" y="86"/>
                                      <a:pt x="69" y="86"/>
                                      <a:pt x="69" y="86"/>
                                    </a:cubicBezTo>
                                    <a:cubicBezTo>
                                      <a:pt x="71" y="86"/>
                                      <a:pt x="72" y="87"/>
                                      <a:pt x="72" y="88"/>
                                    </a:cubicBezTo>
                                    <a:cubicBezTo>
                                      <a:pt x="72" y="90"/>
                                      <a:pt x="71" y="91"/>
                                      <a:pt x="69" y="91"/>
                                    </a:cubicBezTo>
                                    <a:close/>
                                    <a:moveTo>
                                      <a:pt x="92" y="91"/>
                                    </a:moveTo>
                                    <a:cubicBezTo>
                                      <a:pt x="83" y="91"/>
                                      <a:pt x="83" y="91"/>
                                      <a:pt x="83" y="91"/>
                                    </a:cubicBezTo>
                                    <a:cubicBezTo>
                                      <a:pt x="81" y="91"/>
                                      <a:pt x="80" y="90"/>
                                      <a:pt x="80" y="88"/>
                                    </a:cubicBezTo>
                                    <a:cubicBezTo>
                                      <a:pt x="80" y="87"/>
                                      <a:pt x="81" y="86"/>
                                      <a:pt x="83" y="86"/>
                                    </a:cubicBezTo>
                                    <a:cubicBezTo>
                                      <a:pt x="92" y="86"/>
                                      <a:pt x="92" y="86"/>
                                      <a:pt x="92" y="86"/>
                                    </a:cubicBezTo>
                                    <a:cubicBezTo>
                                      <a:pt x="93" y="86"/>
                                      <a:pt x="94" y="87"/>
                                      <a:pt x="94" y="88"/>
                                    </a:cubicBezTo>
                                    <a:cubicBezTo>
                                      <a:pt x="94" y="90"/>
                                      <a:pt x="93" y="91"/>
                                      <a:pt x="92" y="91"/>
                                    </a:cubicBezTo>
                                    <a:close/>
                                    <a:moveTo>
                                      <a:pt x="115" y="91"/>
                                    </a:moveTo>
                                    <a:cubicBezTo>
                                      <a:pt x="106" y="91"/>
                                      <a:pt x="106" y="91"/>
                                      <a:pt x="106" y="91"/>
                                    </a:cubicBezTo>
                                    <a:cubicBezTo>
                                      <a:pt x="105" y="91"/>
                                      <a:pt x="103" y="90"/>
                                      <a:pt x="103" y="88"/>
                                    </a:cubicBezTo>
                                    <a:cubicBezTo>
                                      <a:pt x="103" y="87"/>
                                      <a:pt x="105" y="86"/>
                                      <a:pt x="106" y="86"/>
                                    </a:cubicBezTo>
                                    <a:cubicBezTo>
                                      <a:pt x="115" y="86"/>
                                      <a:pt x="115" y="86"/>
                                      <a:pt x="115" y="86"/>
                                    </a:cubicBezTo>
                                    <a:cubicBezTo>
                                      <a:pt x="116" y="86"/>
                                      <a:pt x="118" y="87"/>
                                      <a:pt x="118" y="88"/>
                                    </a:cubicBezTo>
                                    <a:cubicBezTo>
                                      <a:pt x="118" y="90"/>
                                      <a:pt x="116" y="91"/>
                                      <a:pt x="115" y="91"/>
                                    </a:cubicBezTo>
                                    <a:close/>
                                    <a:moveTo>
                                      <a:pt x="69" y="74"/>
                                    </a:moveTo>
                                    <a:cubicBezTo>
                                      <a:pt x="60" y="74"/>
                                      <a:pt x="60" y="74"/>
                                      <a:pt x="60" y="74"/>
                                    </a:cubicBezTo>
                                    <a:cubicBezTo>
                                      <a:pt x="59" y="74"/>
                                      <a:pt x="58" y="73"/>
                                      <a:pt x="58" y="71"/>
                                    </a:cubicBezTo>
                                    <a:cubicBezTo>
                                      <a:pt x="58" y="70"/>
                                      <a:pt x="59" y="68"/>
                                      <a:pt x="60" y="68"/>
                                    </a:cubicBezTo>
                                    <a:cubicBezTo>
                                      <a:pt x="69" y="68"/>
                                      <a:pt x="69" y="68"/>
                                      <a:pt x="69" y="68"/>
                                    </a:cubicBezTo>
                                    <a:cubicBezTo>
                                      <a:pt x="71" y="68"/>
                                      <a:pt x="72" y="70"/>
                                      <a:pt x="72" y="71"/>
                                    </a:cubicBezTo>
                                    <a:cubicBezTo>
                                      <a:pt x="72" y="73"/>
                                      <a:pt x="71" y="74"/>
                                      <a:pt x="69" y="74"/>
                                    </a:cubicBezTo>
                                    <a:close/>
                                    <a:moveTo>
                                      <a:pt x="92" y="74"/>
                                    </a:moveTo>
                                    <a:cubicBezTo>
                                      <a:pt x="83" y="74"/>
                                      <a:pt x="83" y="74"/>
                                      <a:pt x="83" y="74"/>
                                    </a:cubicBezTo>
                                    <a:cubicBezTo>
                                      <a:pt x="81" y="74"/>
                                      <a:pt x="80" y="73"/>
                                      <a:pt x="80" y="71"/>
                                    </a:cubicBezTo>
                                    <a:cubicBezTo>
                                      <a:pt x="80" y="70"/>
                                      <a:pt x="81" y="68"/>
                                      <a:pt x="83" y="68"/>
                                    </a:cubicBezTo>
                                    <a:cubicBezTo>
                                      <a:pt x="92" y="68"/>
                                      <a:pt x="92" y="68"/>
                                      <a:pt x="92" y="68"/>
                                    </a:cubicBezTo>
                                    <a:cubicBezTo>
                                      <a:pt x="93" y="68"/>
                                      <a:pt x="94" y="70"/>
                                      <a:pt x="94" y="71"/>
                                    </a:cubicBezTo>
                                    <a:cubicBezTo>
                                      <a:pt x="94" y="73"/>
                                      <a:pt x="93" y="74"/>
                                      <a:pt x="92" y="74"/>
                                    </a:cubicBezTo>
                                    <a:close/>
                                    <a:moveTo>
                                      <a:pt x="115" y="74"/>
                                    </a:moveTo>
                                    <a:cubicBezTo>
                                      <a:pt x="106" y="74"/>
                                      <a:pt x="106" y="74"/>
                                      <a:pt x="106" y="74"/>
                                    </a:cubicBezTo>
                                    <a:cubicBezTo>
                                      <a:pt x="105" y="74"/>
                                      <a:pt x="103" y="73"/>
                                      <a:pt x="103" y="71"/>
                                    </a:cubicBezTo>
                                    <a:cubicBezTo>
                                      <a:pt x="103" y="70"/>
                                      <a:pt x="105" y="68"/>
                                      <a:pt x="106" y="68"/>
                                    </a:cubicBezTo>
                                    <a:cubicBezTo>
                                      <a:pt x="115" y="68"/>
                                      <a:pt x="115" y="68"/>
                                      <a:pt x="115" y="68"/>
                                    </a:cubicBezTo>
                                    <a:cubicBezTo>
                                      <a:pt x="116" y="68"/>
                                      <a:pt x="118" y="70"/>
                                      <a:pt x="118" y="71"/>
                                    </a:cubicBezTo>
                                    <a:cubicBezTo>
                                      <a:pt x="118" y="73"/>
                                      <a:pt x="116" y="74"/>
                                      <a:pt x="115" y="74"/>
                                    </a:cubicBezTo>
                                    <a:close/>
                                    <a:moveTo>
                                      <a:pt x="113" y="56"/>
                                    </a:moveTo>
                                    <a:cubicBezTo>
                                      <a:pt x="63" y="56"/>
                                      <a:pt x="63" y="56"/>
                                      <a:pt x="63" y="56"/>
                                    </a:cubicBezTo>
                                    <a:cubicBezTo>
                                      <a:pt x="59" y="56"/>
                                      <a:pt x="57" y="54"/>
                                      <a:pt x="57" y="50"/>
                                    </a:cubicBezTo>
                                    <a:cubicBezTo>
                                      <a:pt x="57" y="22"/>
                                      <a:pt x="57" y="22"/>
                                      <a:pt x="57" y="22"/>
                                    </a:cubicBezTo>
                                    <a:cubicBezTo>
                                      <a:pt x="57" y="18"/>
                                      <a:pt x="59" y="15"/>
                                      <a:pt x="63" y="15"/>
                                    </a:cubicBezTo>
                                    <a:cubicBezTo>
                                      <a:pt x="113" y="15"/>
                                      <a:pt x="113" y="15"/>
                                      <a:pt x="113" y="15"/>
                                    </a:cubicBezTo>
                                    <a:cubicBezTo>
                                      <a:pt x="116" y="15"/>
                                      <a:pt x="119" y="18"/>
                                      <a:pt x="119" y="22"/>
                                    </a:cubicBez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  <a:cubicBezTo>
                                      <a:pt x="119" y="54"/>
                                      <a:pt x="116" y="56"/>
                                      <a:pt x="113" y="56"/>
                                    </a:cubicBezTo>
                                    <a:close/>
                                    <a:moveTo>
                                      <a:pt x="63" y="21"/>
                                    </a:moveTo>
                                    <a:cubicBezTo>
                                      <a:pt x="62" y="21"/>
                                      <a:pt x="62" y="21"/>
                                      <a:pt x="62" y="22"/>
                                    </a:cubicBezTo>
                                    <a:cubicBezTo>
                                      <a:pt x="62" y="50"/>
                                      <a:pt x="62" y="50"/>
                                      <a:pt x="62" y="50"/>
                                    </a:cubicBezTo>
                                    <a:cubicBezTo>
                                      <a:pt x="62" y="50"/>
                                      <a:pt x="62" y="51"/>
                                      <a:pt x="63" y="51"/>
                                    </a:cubicBezTo>
                                    <a:cubicBezTo>
                                      <a:pt x="113" y="51"/>
                                      <a:pt x="113" y="51"/>
                                      <a:pt x="113" y="51"/>
                                    </a:cubicBezTo>
                                    <a:cubicBezTo>
                                      <a:pt x="113" y="51"/>
                                      <a:pt x="113" y="50"/>
                                      <a:pt x="113" y="50"/>
                                    </a:cubicBezTo>
                                    <a:cubicBezTo>
                                      <a:pt x="113" y="22"/>
                                      <a:pt x="113" y="22"/>
                                      <a:pt x="113" y="22"/>
                                    </a:cubicBezTo>
                                    <a:cubicBezTo>
                                      <a:pt x="113" y="21"/>
                                      <a:pt x="113" y="21"/>
                                      <a:pt x="113" y="21"/>
                                    </a:cubicBezTo>
                                    <a:cubicBezTo>
                                      <a:pt x="63" y="21"/>
                                      <a:pt x="63" y="21"/>
                                      <a:pt x="63" y="21"/>
                                    </a:cubicBezTo>
                                    <a:close/>
                                    <a:moveTo>
                                      <a:pt x="63" y="21"/>
                                    </a:moveTo>
                                    <a:cubicBezTo>
                                      <a:pt x="63" y="21"/>
                                      <a:pt x="63" y="21"/>
                                      <a:pt x="63" y="2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" name="电话1 3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89189" y="0"/>
                                <a:ext cx="141407" cy="223200"/>
                              </a:xfrm>
                              <a:custGeom>
                                <a:avLst/>
                                <a:gdLst>
                                  <a:gd name="T0" fmla="*/ 29 w 1978606"/>
                                  <a:gd name="T1" fmla="*/ 0 h 3092264"/>
                                  <a:gd name="T2" fmla="*/ 34 w 1978606"/>
                                  <a:gd name="T3" fmla="*/ 6 h 3092264"/>
                                  <a:gd name="T4" fmla="*/ 41 w 1978606"/>
                                  <a:gd name="T5" fmla="*/ 33 h 3092264"/>
                                  <a:gd name="T6" fmla="*/ 39 w 1978606"/>
                                  <a:gd name="T7" fmla="*/ 41 h 3092264"/>
                                  <a:gd name="T8" fmla="*/ 26 w 1978606"/>
                                  <a:gd name="T9" fmla="*/ 49 h 3092264"/>
                                  <a:gd name="T10" fmla="*/ 51 w 1978606"/>
                                  <a:gd name="T11" fmla="*/ 107 h 3092264"/>
                                  <a:gd name="T12" fmla="*/ 63 w 1978606"/>
                                  <a:gd name="T13" fmla="*/ 99 h 3092264"/>
                                  <a:gd name="T14" fmla="*/ 71 w 1978606"/>
                                  <a:gd name="T15" fmla="*/ 100 h 3092264"/>
                                  <a:gd name="T16" fmla="*/ 91 w 1978606"/>
                                  <a:gd name="T17" fmla="*/ 121 h 3092264"/>
                                  <a:gd name="T18" fmla="*/ 92 w 1978606"/>
                                  <a:gd name="T19" fmla="*/ 129 h 3092264"/>
                                  <a:gd name="T20" fmla="*/ 80 w 1978606"/>
                                  <a:gd name="T21" fmla="*/ 148 h 3092264"/>
                                  <a:gd name="T22" fmla="*/ 70 w 1978606"/>
                                  <a:gd name="T23" fmla="*/ 150 h 3092264"/>
                                  <a:gd name="T24" fmla="*/ 0 w 1978606"/>
                                  <a:gd name="T25" fmla="*/ 9 h 3092264"/>
                                  <a:gd name="T26" fmla="*/ 8 w 1978606"/>
                                  <a:gd name="T27" fmla="*/ 2 h 3092264"/>
                                  <a:gd name="T28" fmla="*/ 29 w 1978606"/>
                                  <a:gd name="T29" fmla="*/ 0 h 3092264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978606" h="3092264">
                                    <a:moveTo>
                                      <a:pt x="608252" y="0"/>
                                    </a:moveTo>
                                    <a:cubicBezTo>
                                      <a:pt x="675547" y="0"/>
                                      <a:pt x="697978" y="44800"/>
                                      <a:pt x="720410" y="112000"/>
                                    </a:cubicBezTo>
                                    <a:cubicBezTo>
                                      <a:pt x="787705" y="291200"/>
                                      <a:pt x="832568" y="492800"/>
                                      <a:pt x="877432" y="672000"/>
                                    </a:cubicBezTo>
                                    <a:cubicBezTo>
                                      <a:pt x="899864" y="761601"/>
                                      <a:pt x="877432" y="806401"/>
                                      <a:pt x="832568" y="828801"/>
                                    </a:cubicBezTo>
                                    <a:cubicBezTo>
                                      <a:pt x="742842" y="896001"/>
                                      <a:pt x="653115" y="940801"/>
                                      <a:pt x="563388" y="985601"/>
                                    </a:cubicBezTo>
                                    <a:cubicBezTo>
                                      <a:pt x="563388" y="1388801"/>
                                      <a:pt x="675547" y="1747202"/>
                                      <a:pt x="1079317" y="2172802"/>
                                    </a:cubicBezTo>
                                    <a:cubicBezTo>
                                      <a:pt x="1169044" y="2105602"/>
                                      <a:pt x="1270188" y="2055228"/>
                                      <a:pt x="1337349" y="2010428"/>
                                    </a:cubicBezTo>
                                    <a:cubicBezTo>
                                      <a:pt x="1404510" y="1965628"/>
                                      <a:pt x="1454947" y="1993602"/>
                                      <a:pt x="1505519" y="2038402"/>
                                    </a:cubicBezTo>
                                    <a:cubicBezTo>
                                      <a:pt x="1640109" y="2172802"/>
                                      <a:pt x="1797131" y="2307202"/>
                                      <a:pt x="1931721" y="2464003"/>
                                    </a:cubicBezTo>
                                    <a:cubicBezTo>
                                      <a:pt x="1976584" y="2508803"/>
                                      <a:pt x="1999016" y="2576003"/>
                                      <a:pt x="1954153" y="2620803"/>
                                    </a:cubicBezTo>
                                    <a:cubicBezTo>
                                      <a:pt x="1864426" y="2755203"/>
                                      <a:pt x="1797131" y="2867203"/>
                                      <a:pt x="1707404" y="3001603"/>
                                    </a:cubicBezTo>
                                    <a:cubicBezTo>
                                      <a:pt x="1640109" y="3113603"/>
                                      <a:pt x="1572814" y="3113603"/>
                                      <a:pt x="1483087" y="3046403"/>
                                    </a:cubicBezTo>
                                    <a:cubicBezTo>
                                      <a:pt x="496093" y="2329602"/>
                                      <a:pt x="-42267" y="1568002"/>
                                      <a:pt x="2596" y="179200"/>
                                    </a:cubicBezTo>
                                    <a:cubicBezTo>
                                      <a:pt x="2596" y="89600"/>
                                      <a:pt x="25028" y="44800"/>
                                      <a:pt x="159618" y="44800"/>
                                    </a:cubicBezTo>
                                    <a:cubicBezTo>
                                      <a:pt x="294208" y="22400"/>
                                      <a:pt x="451230" y="0"/>
                                      <a:pt x="6082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136" name="Freeform 21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354594" y="0"/>
                                <a:ext cx="137746" cy="223200"/>
                              </a:xfrm>
                              <a:custGeom>
                                <a:avLst/>
                                <a:gdLst>
                                  <a:gd name="T0" fmla="*/ 2147483646 w 40"/>
                                  <a:gd name="T1" fmla="*/ 0 h 64"/>
                                  <a:gd name="T2" fmla="*/ 2147483646 w 40"/>
                                  <a:gd name="T3" fmla="*/ 0 h 64"/>
                                  <a:gd name="T4" fmla="*/ 0 w 40"/>
                                  <a:gd name="T5" fmla="*/ 2147483646 h 64"/>
                                  <a:gd name="T6" fmla="*/ 0 w 40"/>
                                  <a:gd name="T7" fmla="*/ 2147483646 h 64"/>
                                  <a:gd name="T8" fmla="*/ 2147483646 w 40"/>
                                  <a:gd name="T9" fmla="*/ 2147483646 h 64"/>
                                  <a:gd name="T10" fmla="*/ 2147483646 w 40"/>
                                  <a:gd name="T11" fmla="*/ 2147483646 h 64"/>
                                  <a:gd name="T12" fmla="*/ 2147483646 w 40"/>
                                  <a:gd name="T13" fmla="*/ 2147483646 h 64"/>
                                  <a:gd name="T14" fmla="*/ 2147483646 w 40"/>
                                  <a:gd name="T15" fmla="*/ 2147483646 h 64"/>
                                  <a:gd name="T16" fmla="*/ 2147483646 w 40"/>
                                  <a:gd name="T17" fmla="*/ 0 h 64"/>
                                  <a:gd name="T18" fmla="*/ 2147483646 w 40"/>
                                  <a:gd name="T19" fmla="*/ 2147483646 h 64"/>
                                  <a:gd name="T20" fmla="*/ 2147483646 w 40"/>
                                  <a:gd name="T21" fmla="*/ 2147483646 h 64"/>
                                  <a:gd name="T22" fmla="*/ 2147483646 w 40"/>
                                  <a:gd name="T23" fmla="*/ 2147483646 h 64"/>
                                  <a:gd name="T24" fmla="*/ 2147483646 w 40"/>
                                  <a:gd name="T25" fmla="*/ 2147483646 h 64"/>
                                  <a:gd name="T26" fmla="*/ 2147483646 w 40"/>
                                  <a:gd name="T27" fmla="*/ 2147483646 h 64"/>
                                  <a:gd name="T28" fmla="*/ 2147483646 w 40"/>
                                  <a:gd name="T29" fmla="*/ 2147483646 h 64"/>
                                  <a:gd name="T30" fmla="*/ 2147483646 w 40"/>
                                  <a:gd name="T31" fmla="*/ 2147483646 h 64"/>
                                  <a:gd name="T32" fmla="*/ 2147483646 w 40"/>
                                  <a:gd name="T33" fmla="*/ 2147483646 h 64"/>
                                  <a:gd name="T34" fmla="*/ 2147483646 w 40"/>
                                  <a:gd name="T35" fmla="*/ 2147483646 h 64"/>
                                  <a:gd name="T36" fmla="*/ 2147483646 w 40"/>
                                  <a:gd name="T37" fmla="*/ 2147483646 h 64"/>
                                  <a:gd name="T38" fmla="*/ 2147483646 w 40"/>
                                  <a:gd name="T39" fmla="*/ 2147483646 h 64"/>
                                  <a:gd name="T40" fmla="*/ 2147483646 w 40"/>
                                  <a:gd name="T41" fmla="*/ 2147483646 h 64"/>
                                  <a:gd name="T42" fmla="*/ 2147483646 w 40"/>
                                  <a:gd name="T43" fmla="*/ 2147483646 h 64"/>
                                  <a:gd name="T44" fmla="*/ 2147483646 w 40"/>
                                  <a:gd name="T45" fmla="*/ 2147483646 h 64"/>
                                  <a:gd name="T46" fmla="*/ 2147483646 w 40"/>
                                  <a:gd name="T47" fmla="*/ 2147483646 h 64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0" h="64">
                                    <a:moveTo>
                                      <a:pt x="3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58"/>
                                      <a:pt x="0" y="58"/>
                                      <a:pt x="0" y="58"/>
                                    </a:cubicBezTo>
                                    <a:cubicBezTo>
                                      <a:pt x="0" y="61"/>
                                      <a:pt x="3" y="64"/>
                                      <a:pt x="6" y="64"/>
                                    </a:cubicBezTo>
                                    <a:cubicBezTo>
                                      <a:pt x="34" y="64"/>
                                      <a:pt x="34" y="64"/>
                                      <a:pt x="34" y="64"/>
                                    </a:cubicBezTo>
                                    <a:cubicBezTo>
                                      <a:pt x="37" y="64"/>
                                      <a:pt x="40" y="61"/>
                                      <a:pt x="40" y="58"/>
                                    </a:cubicBezTo>
                                    <a:cubicBezTo>
                                      <a:pt x="40" y="6"/>
                                      <a:pt x="40" y="6"/>
                                      <a:pt x="40" y="6"/>
                                    </a:cubicBezTo>
                                    <a:cubicBezTo>
                                      <a:pt x="40" y="3"/>
                                      <a:pt x="37" y="0"/>
                                      <a:pt x="34" y="0"/>
                                    </a:cubicBezTo>
                                    <a:moveTo>
                                      <a:pt x="12" y="3"/>
                                    </a:moveTo>
                                    <a:cubicBezTo>
                                      <a:pt x="28" y="3"/>
                                      <a:pt x="28" y="3"/>
                                      <a:pt x="28" y="3"/>
                                    </a:cubicBezTo>
                                    <a:cubicBezTo>
                                      <a:pt x="28" y="5"/>
                                      <a:pt x="28" y="5"/>
                                      <a:pt x="28" y="5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lnTo>
                                      <a:pt x="12" y="3"/>
                                    </a:lnTo>
                                    <a:close/>
                                    <a:moveTo>
                                      <a:pt x="20" y="60"/>
                                    </a:moveTo>
                                    <a:cubicBezTo>
                                      <a:pt x="18" y="60"/>
                                      <a:pt x="16" y="58"/>
                                      <a:pt x="16" y="56"/>
                                    </a:cubicBezTo>
                                    <a:cubicBezTo>
                                      <a:pt x="16" y="54"/>
                                      <a:pt x="18" y="52"/>
                                      <a:pt x="20" y="52"/>
                                    </a:cubicBezTo>
                                    <a:cubicBezTo>
                                      <a:pt x="22" y="52"/>
                                      <a:pt x="24" y="54"/>
                                      <a:pt x="24" y="56"/>
                                    </a:cubicBezTo>
                                    <a:cubicBezTo>
                                      <a:pt x="24" y="58"/>
                                      <a:pt x="22" y="60"/>
                                      <a:pt x="20" y="60"/>
                                    </a:cubicBezTo>
                                    <a:moveTo>
                                      <a:pt x="36" y="48"/>
                                    </a:moveTo>
                                    <a:cubicBezTo>
                                      <a:pt x="4" y="48"/>
                                      <a:pt x="4" y="48"/>
                                      <a:pt x="4" y="4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36" y="8"/>
                                      <a:pt x="36" y="8"/>
                                      <a:pt x="36" y="8"/>
                                    </a:cubicBezTo>
                                    <a:lnTo>
                                      <a:pt x="36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0" name="组合 137"/>
                          <wpg:cNvGrpSpPr/>
                          <wpg:grpSpPr>
                            <a:xfrm>
                              <a:off x="0" y="3467100"/>
                              <a:ext cx="5498117" cy="222878"/>
                              <a:chOff x="0" y="0"/>
                              <a:chExt cx="5498651" cy="223265"/>
                            </a:xfrm>
                            <a:grpFill/>
                          </wpg:grpSpPr>
                          <wps:wsp>
                            <wps:cNvPr id="138" name="Freeform 35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0"/>
                                <a:ext cx="224035" cy="223200"/>
                              </a:xfrm>
                              <a:custGeom>
                                <a:avLst/>
                                <a:gdLst>
                                  <a:gd name="T0" fmla="*/ 57 w 113"/>
                                  <a:gd name="T1" fmla="*/ 0 h 113"/>
                                  <a:gd name="T2" fmla="*/ 0 w 113"/>
                                  <a:gd name="T3" fmla="*/ 57 h 113"/>
                                  <a:gd name="T4" fmla="*/ 57 w 113"/>
                                  <a:gd name="T5" fmla="*/ 113 h 113"/>
                                  <a:gd name="T6" fmla="*/ 113 w 113"/>
                                  <a:gd name="T7" fmla="*/ 57 h 113"/>
                                  <a:gd name="T8" fmla="*/ 57 w 113"/>
                                  <a:gd name="T9" fmla="*/ 0 h 113"/>
                                  <a:gd name="T10" fmla="*/ 91 w 113"/>
                                  <a:gd name="T11" fmla="*/ 72 h 113"/>
                                  <a:gd name="T12" fmla="*/ 79 w 113"/>
                                  <a:gd name="T13" fmla="*/ 83 h 113"/>
                                  <a:gd name="T14" fmla="*/ 34 w 113"/>
                                  <a:gd name="T15" fmla="*/ 83 h 113"/>
                                  <a:gd name="T16" fmla="*/ 23 w 113"/>
                                  <a:gd name="T17" fmla="*/ 72 h 113"/>
                                  <a:gd name="T18" fmla="*/ 23 w 113"/>
                                  <a:gd name="T19" fmla="*/ 42 h 113"/>
                                  <a:gd name="T20" fmla="*/ 34 w 113"/>
                                  <a:gd name="T21" fmla="*/ 30 h 113"/>
                                  <a:gd name="T22" fmla="*/ 79 w 113"/>
                                  <a:gd name="T23" fmla="*/ 30 h 113"/>
                                  <a:gd name="T24" fmla="*/ 91 w 113"/>
                                  <a:gd name="T25" fmla="*/ 42 h 113"/>
                                  <a:gd name="T26" fmla="*/ 91 w 113"/>
                                  <a:gd name="T27" fmla="*/ 72 h 113"/>
                                  <a:gd name="T28" fmla="*/ 60 w 113"/>
                                  <a:gd name="T29" fmla="*/ 67 h 113"/>
                                  <a:gd name="T30" fmla="*/ 59 w 113"/>
                                  <a:gd name="T31" fmla="*/ 67 h 113"/>
                                  <a:gd name="T32" fmla="*/ 57 w 113"/>
                                  <a:gd name="T33" fmla="*/ 68 h 113"/>
                                  <a:gd name="T34" fmla="*/ 54 w 113"/>
                                  <a:gd name="T35" fmla="*/ 67 h 113"/>
                                  <a:gd name="T36" fmla="*/ 49 w 113"/>
                                  <a:gd name="T37" fmla="*/ 62 h 113"/>
                                  <a:gd name="T38" fmla="*/ 49 w 113"/>
                                  <a:gd name="T39" fmla="*/ 62 h 113"/>
                                  <a:gd name="T40" fmla="*/ 36 w 113"/>
                                  <a:gd name="T41" fmla="*/ 75 h 113"/>
                                  <a:gd name="T42" fmla="*/ 78 w 113"/>
                                  <a:gd name="T43" fmla="*/ 75 h 113"/>
                                  <a:gd name="T44" fmla="*/ 64 w 113"/>
                                  <a:gd name="T45" fmla="*/ 62 h 113"/>
                                  <a:gd name="T46" fmla="*/ 60 w 113"/>
                                  <a:gd name="T47" fmla="*/ 67 h 113"/>
                                  <a:gd name="T48" fmla="*/ 78 w 113"/>
                                  <a:gd name="T49" fmla="*/ 38 h 113"/>
                                  <a:gd name="T50" fmla="*/ 36 w 113"/>
                                  <a:gd name="T51" fmla="*/ 38 h 113"/>
                                  <a:gd name="T52" fmla="*/ 57 w 113"/>
                                  <a:gd name="T53" fmla="*/ 59 h 113"/>
                                  <a:gd name="T54" fmla="*/ 78 w 113"/>
                                  <a:gd name="T55" fmla="*/ 38 h 113"/>
                                  <a:gd name="T56" fmla="*/ 44 w 113"/>
                                  <a:gd name="T57" fmla="*/ 57 h 113"/>
                                  <a:gd name="T58" fmla="*/ 30 w 113"/>
                                  <a:gd name="T59" fmla="*/ 43 h 113"/>
                                  <a:gd name="T60" fmla="*/ 30 w 113"/>
                                  <a:gd name="T61" fmla="*/ 70 h 113"/>
                                  <a:gd name="T62" fmla="*/ 44 w 113"/>
                                  <a:gd name="T63" fmla="*/ 57 h 113"/>
                                  <a:gd name="T64" fmla="*/ 44 w 113"/>
                                  <a:gd name="T65" fmla="*/ 57 h 113"/>
                                  <a:gd name="T66" fmla="*/ 83 w 113"/>
                                  <a:gd name="T67" fmla="*/ 70 h 113"/>
                                  <a:gd name="T68" fmla="*/ 83 w 113"/>
                                  <a:gd name="T69" fmla="*/ 43 h 113"/>
                                  <a:gd name="T70" fmla="*/ 69 w 113"/>
                                  <a:gd name="T71" fmla="*/ 57 h 113"/>
                                  <a:gd name="T72" fmla="*/ 83 w 113"/>
                                  <a:gd name="T73" fmla="*/ 70 h 113"/>
                                  <a:gd name="T74" fmla="*/ 83 w 113"/>
                                  <a:gd name="T75" fmla="*/ 70 h 113"/>
                                  <a:gd name="T76" fmla="*/ 83 w 113"/>
                                  <a:gd name="T77" fmla="*/ 70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3" h="113">
                                    <a:moveTo>
                                      <a:pt x="57" y="0"/>
                                    </a:moveTo>
                                    <a:cubicBezTo>
                                      <a:pt x="25" y="0"/>
                                      <a:pt x="0" y="25"/>
                                      <a:pt x="0" y="57"/>
                                    </a:cubicBezTo>
                                    <a:cubicBezTo>
                                      <a:pt x="0" y="88"/>
                                      <a:pt x="25" y="113"/>
                                      <a:pt x="57" y="113"/>
                                    </a:cubicBezTo>
                                    <a:cubicBezTo>
                                      <a:pt x="88" y="113"/>
                                      <a:pt x="113" y="88"/>
                                      <a:pt x="113" y="57"/>
                                    </a:cubicBezTo>
                                    <a:cubicBezTo>
                                      <a:pt x="113" y="25"/>
                                      <a:pt x="88" y="0"/>
                                      <a:pt x="57" y="0"/>
                                    </a:cubicBezTo>
                                    <a:close/>
                                    <a:moveTo>
                                      <a:pt x="91" y="72"/>
                                    </a:moveTo>
                                    <a:cubicBezTo>
                                      <a:pt x="91" y="79"/>
                                      <a:pt x="87" y="83"/>
                                      <a:pt x="79" y="83"/>
                                    </a:cubicBezTo>
                                    <a:cubicBezTo>
                                      <a:pt x="34" y="83"/>
                                      <a:pt x="34" y="83"/>
                                      <a:pt x="34" y="83"/>
                                    </a:cubicBezTo>
                                    <a:cubicBezTo>
                                      <a:pt x="26" y="83"/>
                                      <a:pt x="23" y="79"/>
                                      <a:pt x="23" y="72"/>
                                    </a:cubicBezTo>
                                    <a:cubicBezTo>
                                      <a:pt x="23" y="42"/>
                                      <a:pt x="23" y="42"/>
                                      <a:pt x="23" y="42"/>
                                    </a:cubicBezTo>
                                    <a:cubicBezTo>
                                      <a:pt x="23" y="34"/>
                                      <a:pt x="27" y="30"/>
                                      <a:pt x="34" y="30"/>
                                    </a:cubicBezTo>
                                    <a:cubicBezTo>
                                      <a:pt x="79" y="30"/>
                                      <a:pt x="79" y="30"/>
                                      <a:pt x="79" y="30"/>
                                    </a:cubicBezTo>
                                    <a:cubicBezTo>
                                      <a:pt x="87" y="30"/>
                                      <a:pt x="91" y="34"/>
                                      <a:pt x="91" y="42"/>
                                    </a:cubicBezTo>
                                    <a:cubicBezTo>
                                      <a:pt x="91" y="72"/>
                                      <a:pt x="91" y="72"/>
                                      <a:pt x="91" y="72"/>
                                    </a:cubicBezTo>
                                    <a:close/>
                                    <a:moveTo>
                                      <a:pt x="60" y="67"/>
                                    </a:move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9" y="68"/>
                                      <a:pt x="58" y="68"/>
                                      <a:pt x="57" y="68"/>
                                    </a:cubicBezTo>
                                    <a:cubicBezTo>
                                      <a:pt x="56" y="68"/>
                                      <a:pt x="55" y="68"/>
                                      <a:pt x="54" y="67"/>
                                    </a:cubicBezTo>
                                    <a:cubicBezTo>
                                      <a:pt x="49" y="62"/>
                                      <a:pt x="49" y="62"/>
                                      <a:pt x="49" y="62"/>
                                    </a:cubicBezTo>
                                    <a:cubicBezTo>
                                      <a:pt x="49" y="62"/>
                                      <a:pt x="49" y="62"/>
                                      <a:pt x="49" y="62"/>
                                    </a:cubicBezTo>
                                    <a:cubicBezTo>
                                      <a:pt x="36" y="75"/>
                                      <a:pt x="36" y="75"/>
                                      <a:pt x="36" y="75"/>
                                    </a:cubicBezTo>
                                    <a:cubicBezTo>
                                      <a:pt x="78" y="75"/>
                                      <a:pt x="78" y="75"/>
                                      <a:pt x="78" y="75"/>
                                    </a:cubicBezTo>
                                    <a:cubicBezTo>
                                      <a:pt x="64" y="62"/>
                                      <a:pt x="64" y="62"/>
                                      <a:pt x="64" y="62"/>
                                    </a:cubicBezTo>
                                    <a:cubicBezTo>
                                      <a:pt x="60" y="67"/>
                                      <a:pt x="60" y="67"/>
                                      <a:pt x="60" y="67"/>
                                    </a:cubicBezTo>
                                    <a:close/>
                                    <a:moveTo>
                                      <a:pt x="78" y="38"/>
                                    </a:moveTo>
                                    <a:cubicBezTo>
                                      <a:pt x="36" y="38"/>
                                      <a:pt x="36" y="38"/>
                                      <a:pt x="36" y="38"/>
                                    </a:cubicBezTo>
                                    <a:cubicBezTo>
                                      <a:pt x="57" y="59"/>
                                      <a:pt x="57" y="59"/>
                                      <a:pt x="57" y="59"/>
                                    </a:cubicBezTo>
                                    <a:lnTo>
                                      <a:pt x="78" y="38"/>
                                    </a:lnTo>
                                    <a:close/>
                                    <a:moveTo>
                                      <a:pt x="44" y="57"/>
                                    </a:moveTo>
                                    <a:cubicBezTo>
                                      <a:pt x="30" y="43"/>
                                      <a:pt x="30" y="43"/>
                                      <a:pt x="30" y="43"/>
                                    </a:cubicBezTo>
                                    <a:cubicBezTo>
                                      <a:pt x="30" y="70"/>
                                      <a:pt x="30" y="70"/>
                                      <a:pt x="30" y="70"/>
                                    </a:cubicBezTo>
                                    <a:cubicBezTo>
                                      <a:pt x="44" y="57"/>
                                      <a:pt x="44" y="57"/>
                                      <a:pt x="44" y="57"/>
                                    </a:cubicBezTo>
                                    <a:cubicBezTo>
                                      <a:pt x="44" y="57"/>
                                      <a:pt x="44" y="57"/>
                                      <a:pt x="44" y="57"/>
                                    </a:cubicBezTo>
                                    <a:close/>
                                    <a:moveTo>
                                      <a:pt x="83" y="70"/>
                                    </a:moveTo>
                                    <a:cubicBezTo>
                                      <a:pt x="83" y="43"/>
                                      <a:pt x="83" y="43"/>
                                      <a:pt x="83" y="43"/>
                                    </a:cubicBezTo>
                                    <a:cubicBezTo>
                                      <a:pt x="69" y="57"/>
                                      <a:pt x="69" y="57"/>
                                      <a:pt x="69" y="57"/>
                                    </a:cubicBezTo>
                                    <a:lnTo>
                                      <a:pt x="83" y="70"/>
                                    </a:lnTo>
                                    <a:close/>
                                    <a:moveTo>
                                      <a:pt x="83" y="70"/>
                                    </a:moveTo>
                                    <a:cubicBezTo>
                                      <a:pt x="83" y="70"/>
                                      <a:pt x="83" y="70"/>
                                      <a:pt x="83" y="7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9" name="Freeform 3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84887" y="57665"/>
                                <a:ext cx="248401" cy="165600"/>
                              </a:xfrm>
                              <a:custGeom>
                                <a:avLst/>
                                <a:gdLst>
                                  <a:gd name="T0" fmla="*/ 113 w 124"/>
                                  <a:gd name="T1" fmla="*/ 0 h 83"/>
                                  <a:gd name="T2" fmla="*/ 10 w 124"/>
                                  <a:gd name="T3" fmla="*/ 0 h 83"/>
                                  <a:gd name="T4" fmla="*/ 0 w 124"/>
                                  <a:gd name="T5" fmla="*/ 10 h 83"/>
                                  <a:gd name="T6" fmla="*/ 0 w 124"/>
                                  <a:gd name="T7" fmla="*/ 73 h 83"/>
                                  <a:gd name="T8" fmla="*/ 10 w 124"/>
                                  <a:gd name="T9" fmla="*/ 83 h 83"/>
                                  <a:gd name="T10" fmla="*/ 113 w 124"/>
                                  <a:gd name="T11" fmla="*/ 83 h 83"/>
                                  <a:gd name="T12" fmla="*/ 124 w 124"/>
                                  <a:gd name="T13" fmla="*/ 73 h 83"/>
                                  <a:gd name="T14" fmla="*/ 124 w 124"/>
                                  <a:gd name="T15" fmla="*/ 10 h 83"/>
                                  <a:gd name="T16" fmla="*/ 113 w 124"/>
                                  <a:gd name="T17" fmla="*/ 0 h 83"/>
                                  <a:gd name="T18" fmla="*/ 113 w 124"/>
                                  <a:gd name="T19" fmla="*/ 0 h 83"/>
                                  <a:gd name="T20" fmla="*/ 111 w 124"/>
                                  <a:gd name="T21" fmla="*/ 7 h 83"/>
                                  <a:gd name="T22" fmla="*/ 70 w 124"/>
                                  <a:gd name="T23" fmla="*/ 44 h 83"/>
                                  <a:gd name="T24" fmla="*/ 62 w 124"/>
                                  <a:gd name="T25" fmla="*/ 48 h 83"/>
                                  <a:gd name="T26" fmla="*/ 54 w 124"/>
                                  <a:gd name="T27" fmla="*/ 44 h 83"/>
                                  <a:gd name="T28" fmla="*/ 13 w 124"/>
                                  <a:gd name="T29" fmla="*/ 7 h 83"/>
                                  <a:gd name="T30" fmla="*/ 111 w 124"/>
                                  <a:gd name="T31" fmla="*/ 7 h 83"/>
                                  <a:gd name="T32" fmla="*/ 111 w 124"/>
                                  <a:gd name="T33" fmla="*/ 7 h 83"/>
                                  <a:gd name="T34" fmla="*/ 8 w 124"/>
                                  <a:gd name="T35" fmla="*/ 71 h 83"/>
                                  <a:gd name="T36" fmla="*/ 8 w 124"/>
                                  <a:gd name="T37" fmla="*/ 14 h 83"/>
                                  <a:gd name="T38" fmla="*/ 40 w 124"/>
                                  <a:gd name="T39" fmla="*/ 42 h 83"/>
                                  <a:gd name="T40" fmla="*/ 8 w 124"/>
                                  <a:gd name="T41" fmla="*/ 71 h 83"/>
                                  <a:gd name="T42" fmla="*/ 8 w 124"/>
                                  <a:gd name="T43" fmla="*/ 71 h 83"/>
                                  <a:gd name="T44" fmla="*/ 13 w 124"/>
                                  <a:gd name="T45" fmla="*/ 76 h 83"/>
                                  <a:gd name="T46" fmla="*/ 45 w 124"/>
                                  <a:gd name="T47" fmla="*/ 48 h 83"/>
                                  <a:gd name="T48" fmla="*/ 51 w 124"/>
                                  <a:gd name="T49" fmla="*/ 52 h 83"/>
                                  <a:gd name="T50" fmla="*/ 62 w 124"/>
                                  <a:gd name="T51" fmla="*/ 56 h 83"/>
                                  <a:gd name="T52" fmla="*/ 73 w 124"/>
                                  <a:gd name="T53" fmla="*/ 52 h 83"/>
                                  <a:gd name="T54" fmla="*/ 78 w 124"/>
                                  <a:gd name="T55" fmla="*/ 48 h 83"/>
                                  <a:gd name="T56" fmla="*/ 111 w 124"/>
                                  <a:gd name="T57" fmla="*/ 76 h 83"/>
                                  <a:gd name="T58" fmla="*/ 13 w 124"/>
                                  <a:gd name="T59" fmla="*/ 76 h 83"/>
                                  <a:gd name="T60" fmla="*/ 13 w 124"/>
                                  <a:gd name="T61" fmla="*/ 76 h 83"/>
                                  <a:gd name="T62" fmla="*/ 116 w 124"/>
                                  <a:gd name="T63" fmla="*/ 71 h 83"/>
                                  <a:gd name="T64" fmla="*/ 84 w 124"/>
                                  <a:gd name="T65" fmla="*/ 42 h 83"/>
                                  <a:gd name="T66" fmla="*/ 116 w 124"/>
                                  <a:gd name="T67" fmla="*/ 14 h 83"/>
                                  <a:gd name="T68" fmla="*/ 116 w 124"/>
                                  <a:gd name="T69" fmla="*/ 71 h 83"/>
                                  <a:gd name="T70" fmla="*/ 116 w 124"/>
                                  <a:gd name="T71" fmla="*/ 71 h 83"/>
                                  <a:gd name="T72" fmla="*/ 116 w 124"/>
                                  <a:gd name="T73" fmla="*/ 71 h 83"/>
                                  <a:gd name="T74" fmla="*/ 116 w 124"/>
                                  <a:gd name="T75" fmla="*/ 71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24" h="83">
                                    <a:moveTo>
                                      <a:pt x="113" y="0"/>
                                    </a:moveTo>
                                    <a:cubicBezTo>
                                      <a:pt x="10" y="0"/>
                                      <a:pt x="10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0" y="79"/>
                                      <a:pt x="5" y="83"/>
                                      <a:pt x="10" y="83"/>
                                    </a:cubicBezTo>
                                    <a:cubicBezTo>
                                      <a:pt x="113" y="83"/>
                                      <a:pt x="113" y="83"/>
                                      <a:pt x="113" y="83"/>
                                    </a:cubicBezTo>
                                    <a:cubicBezTo>
                                      <a:pt x="119" y="83"/>
                                      <a:pt x="124" y="79"/>
                                      <a:pt x="124" y="73"/>
                                    </a:cubicBezTo>
                                    <a:cubicBezTo>
                                      <a:pt x="124" y="10"/>
                                      <a:pt x="124" y="10"/>
                                      <a:pt x="124" y="10"/>
                                    </a:cubicBezTo>
                                    <a:cubicBezTo>
                                      <a:pt x="124" y="4"/>
                                      <a:pt x="119" y="0"/>
                                      <a:pt x="113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lose/>
                                    <a:moveTo>
                                      <a:pt x="111" y="7"/>
                                    </a:moveTo>
                                    <a:cubicBezTo>
                                      <a:pt x="70" y="44"/>
                                      <a:pt x="70" y="44"/>
                                      <a:pt x="70" y="44"/>
                                    </a:cubicBezTo>
                                    <a:cubicBezTo>
                                      <a:pt x="66" y="47"/>
                                      <a:pt x="64" y="48"/>
                                      <a:pt x="62" y="48"/>
                                    </a:cubicBezTo>
                                    <a:cubicBezTo>
                                      <a:pt x="60" y="48"/>
                                      <a:pt x="57" y="47"/>
                                      <a:pt x="54" y="44"/>
                                    </a:cubicBezTo>
                                    <a:cubicBezTo>
                                      <a:pt x="13" y="7"/>
                                      <a:pt x="13" y="7"/>
                                      <a:pt x="13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lose/>
                                    <a:moveTo>
                                      <a:pt x="8" y="71"/>
                                    </a:move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40" y="42"/>
                                      <a:pt x="40" y="42"/>
                                      <a:pt x="40" y="42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lose/>
                                    <a:moveTo>
                                      <a:pt x="13" y="76"/>
                                    </a:moveTo>
                                    <a:cubicBezTo>
                                      <a:pt x="45" y="48"/>
                                      <a:pt x="45" y="48"/>
                                      <a:pt x="45" y="48"/>
                                    </a:cubicBezTo>
                                    <a:cubicBezTo>
                                      <a:pt x="51" y="52"/>
                                      <a:pt x="51" y="52"/>
                                      <a:pt x="51" y="52"/>
                                    </a:cubicBezTo>
                                    <a:cubicBezTo>
                                      <a:pt x="54" y="55"/>
                                      <a:pt x="57" y="56"/>
                                      <a:pt x="62" y="56"/>
                                    </a:cubicBezTo>
                                    <a:cubicBezTo>
                                      <a:pt x="66" y="56"/>
                                      <a:pt x="70" y="55"/>
                                      <a:pt x="73" y="52"/>
                                    </a:cubicBezTo>
                                    <a:cubicBezTo>
                                      <a:pt x="78" y="48"/>
                                      <a:pt x="78" y="48"/>
                                      <a:pt x="78" y="48"/>
                                    </a:cubicBezTo>
                                    <a:cubicBezTo>
                                      <a:pt x="111" y="76"/>
                                      <a:pt x="111" y="76"/>
                                      <a:pt x="111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84" y="42"/>
                                      <a:pt x="84" y="42"/>
                                      <a:pt x="84" y="42"/>
                                    </a:cubicBezTo>
                                    <a:cubicBezTo>
                                      <a:pt x="116" y="14"/>
                                      <a:pt x="116" y="14"/>
                                      <a:pt x="116" y="14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0" name="Freeform 4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1202725" y="57665"/>
                                <a:ext cx="240439" cy="165600"/>
                              </a:xfrm>
                              <a:custGeom>
                                <a:avLst/>
                                <a:gdLst>
                                  <a:gd name="T0" fmla="*/ 0 w 302"/>
                                  <a:gd name="T1" fmla="*/ 208 h 208"/>
                                  <a:gd name="T2" fmla="*/ 94 w 302"/>
                                  <a:gd name="T3" fmla="*/ 123 h 208"/>
                                  <a:gd name="T4" fmla="*/ 151 w 302"/>
                                  <a:gd name="T5" fmla="*/ 170 h 208"/>
                                  <a:gd name="T6" fmla="*/ 208 w 302"/>
                                  <a:gd name="T7" fmla="*/ 123 h 208"/>
                                  <a:gd name="T8" fmla="*/ 302 w 302"/>
                                  <a:gd name="T9" fmla="*/ 208 h 208"/>
                                  <a:gd name="T10" fmla="*/ 0 w 302"/>
                                  <a:gd name="T11" fmla="*/ 208 h 208"/>
                                  <a:gd name="T12" fmla="*/ 0 w 302"/>
                                  <a:gd name="T13" fmla="*/ 208 h 208"/>
                                  <a:gd name="T14" fmla="*/ 0 w 302"/>
                                  <a:gd name="T15" fmla="*/ 208 h 208"/>
                                  <a:gd name="T16" fmla="*/ 217 w 302"/>
                                  <a:gd name="T17" fmla="*/ 114 h 208"/>
                                  <a:gd name="T18" fmla="*/ 302 w 302"/>
                                  <a:gd name="T19" fmla="*/ 48 h 208"/>
                                  <a:gd name="T20" fmla="*/ 302 w 302"/>
                                  <a:gd name="T21" fmla="*/ 189 h 208"/>
                                  <a:gd name="T22" fmla="*/ 217 w 302"/>
                                  <a:gd name="T23" fmla="*/ 114 h 208"/>
                                  <a:gd name="T24" fmla="*/ 217 w 302"/>
                                  <a:gd name="T25" fmla="*/ 114 h 208"/>
                                  <a:gd name="T26" fmla="*/ 217 w 302"/>
                                  <a:gd name="T27" fmla="*/ 114 h 208"/>
                                  <a:gd name="T28" fmla="*/ 0 w 302"/>
                                  <a:gd name="T29" fmla="*/ 189 h 208"/>
                                  <a:gd name="T30" fmla="*/ 0 w 302"/>
                                  <a:gd name="T31" fmla="*/ 48 h 208"/>
                                  <a:gd name="T32" fmla="*/ 85 w 302"/>
                                  <a:gd name="T33" fmla="*/ 114 h 208"/>
                                  <a:gd name="T34" fmla="*/ 0 w 302"/>
                                  <a:gd name="T35" fmla="*/ 189 h 208"/>
                                  <a:gd name="T36" fmla="*/ 0 w 302"/>
                                  <a:gd name="T37" fmla="*/ 189 h 208"/>
                                  <a:gd name="T38" fmla="*/ 0 w 302"/>
                                  <a:gd name="T39" fmla="*/ 189 h 208"/>
                                  <a:gd name="T40" fmla="*/ 151 w 302"/>
                                  <a:gd name="T41" fmla="*/ 152 h 208"/>
                                  <a:gd name="T42" fmla="*/ 0 w 302"/>
                                  <a:gd name="T43" fmla="*/ 29 h 208"/>
                                  <a:gd name="T44" fmla="*/ 0 w 302"/>
                                  <a:gd name="T45" fmla="*/ 0 h 208"/>
                                  <a:gd name="T46" fmla="*/ 302 w 302"/>
                                  <a:gd name="T47" fmla="*/ 0 h 208"/>
                                  <a:gd name="T48" fmla="*/ 302 w 302"/>
                                  <a:gd name="T49" fmla="*/ 29 h 208"/>
                                  <a:gd name="T50" fmla="*/ 151 w 302"/>
                                  <a:gd name="T51" fmla="*/ 152 h 208"/>
                                  <a:gd name="T52" fmla="*/ 151 w 302"/>
                                  <a:gd name="T53" fmla="*/ 152 h 208"/>
                                  <a:gd name="T54" fmla="*/ 151 w 302"/>
                                  <a:gd name="T55" fmla="*/ 152 h 208"/>
                                  <a:gd name="T56" fmla="*/ 151 w 302"/>
                                  <a:gd name="T57" fmla="*/ 152 h 208"/>
                                  <a:gd name="T58" fmla="*/ 151 w 302"/>
                                  <a:gd name="T59" fmla="*/ 152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302" h="208">
                                    <a:moveTo>
                                      <a:pt x="0" y="208"/>
                                    </a:moveTo>
                                    <a:lnTo>
                                      <a:pt x="94" y="123"/>
                                    </a:lnTo>
                                    <a:lnTo>
                                      <a:pt x="151" y="170"/>
                                    </a:lnTo>
                                    <a:lnTo>
                                      <a:pt x="208" y="123"/>
                                    </a:lnTo>
                                    <a:lnTo>
                                      <a:pt x="302" y="208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  <a:moveTo>
                                      <a:pt x="217" y="114"/>
                                    </a:moveTo>
                                    <a:lnTo>
                                      <a:pt x="302" y="4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17" y="114"/>
                                    </a:lnTo>
                                    <a:lnTo>
                                      <a:pt x="217" y="114"/>
                                    </a:lnTo>
                                    <a:lnTo>
                                      <a:pt x="217" y="114"/>
                                    </a:lnTo>
                                    <a:close/>
                                    <a:moveTo>
                                      <a:pt x="0" y="189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5" y="11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9"/>
                                    </a:lnTo>
                                    <a:close/>
                                    <a:moveTo>
                                      <a:pt x="151" y="152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151" y="152"/>
                                    </a:lnTo>
                                    <a:lnTo>
                                      <a:pt x="151" y="152"/>
                                    </a:lnTo>
                                    <a:lnTo>
                                      <a:pt x="151" y="152"/>
                                    </a:lnTo>
                                    <a:close/>
                                    <a:moveTo>
                                      <a:pt x="151" y="152"/>
                                    </a:moveTo>
                                    <a:lnTo>
                                      <a:pt x="151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1" name="Freeform 42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1804087" y="0"/>
                                <a:ext cx="224138" cy="223200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01 h 101"/>
                                  <a:gd name="T2" fmla="*/ 0 w 101"/>
                                  <a:gd name="T3" fmla="*/ 51 h 101"/>
                                  <a:gd name="T4" fmla="*/ 50 w 101"/>
                                  <a:gd name="T5" fmla="*/ 0 h 101"/>
                                  <a:gd name="T6" fmla="*/ 101 w 101"/>
                                  <a:gd name="T7" fmla="*/ 51 h 101"/>
                                  <a:gd name="T8" fmla="*/ 50 w 101"/>
                                  <a:gd name="T9" fmla="*/ 101 h 101"/>
                                  <a:gd name="T10" fmla="*/ 81 w 101"/>
                                  <a:gd name="T11" fmla="*/ 71 h 101"/>
                                  <a:gd name="T12" fmla="*/ 62 w 101"/>
                                  <a:gd name="T13" fmla="*/ 54 h 101"/>
                                  <a:gd name="T14" fmla="*/ 50 w 101"/>
                                  <a:gd name="T15" fmla="*/ 63 h 101"/>
                                  <a:gd name="T16" fmla="*/ 39 w 101"/>
                                  <a:gd name="T17" fmla="*/ 54 h 101"/>
                                  <a:gd name="T18" fmla="*/ 20 w 101"/>
                                  <a:gd name="T19" fmla="*/ 71 h 101"/>
                                  <a:gd name="T20" fmla="*/ 81 w 101"/>
                                  <a:gd name="T21" fmla="*/ 71 h 101"/>
                                  <a:gd name="T22" fmla="*/ 20 w 101"/>
                                  <a:gd name="T23" fmla="*/ 67 h 101"/>
                                  <a:gd name="T24" fmla="*/ 37 w 101"/>
                                  <a:gd name="T25" fmla="*/ 52 h 101"/>
                                  <a:gd name="T26" fmla="*/ 20 w 101"/>
                                  <a:gd name="T27" fmla="*/ 40 h 101"/>
                                  <a:gd name="T28" fmla="*/ 20 w 101"/>
                                  <a:gd name="T29" fmla="*/ 67 h 101"/>
                                  <a:gd name="T30" fmla="*/ 81 w 101"/>
                                  <a:gd name="T31" fmla="*/ 30 h 101"/>
                                  <a:gd name="T32" fmla="*/ 20 w 101"/>
                                  <a:gd name="T33" fmla="*/ 30 h 101"/>
                                  <a:gd name="T34" fmla="*/ 20 w 101"/>
                                  <a:gd name="T35" fmla="*/ 36 h 101"/>
                                  <a:gd name="T36" fmla="*/ 50 w 101"/>
                                  <a:gd name="T37" fmla="*/ 60 h 101"/>
                                  <a:gd name="T38" fmla="*/ 81 w 101"/>
                                  <a:gd name="T39" fmla="*/ 36 h 101"/>
                                  <a:gd name="T40" fmla="*/ 81 w 101"/>
                                  <a:gd name="T41" fmla="*/ 30 h 101"/>
                                  <a:gd name="T42" fmla="*/ 81 w 101"/>
                                  <a:gd name="T43" fmla="*/ 40 h 101"/>
                                  <a:gd name="T44" fmla="*/ 64 w 101"/>
                                  <a:gd name="T45" fmla="*/ 52 h 101"/>
                                  <a:gd name="T46" fmla="*/ 81 w 101"/>
                                  <a:gd name="T47" fmla="*/ 67 h 101"/>
                                  <a:gd name="T48" fmla="*/ 81 w 101"/>
                                  <a:gd name="T49" fmla="*/ 40 h 101"/>
                                  <a:gd name="T50" fmla="*/ 81 w 101"/>
                                  <a:gd name="T51" fmla="*/ 40 h 101"/>
                                  <a:gd name="T52" fmla="*/ 81 w 101"/>
                                  <a:gd name="T53" fmla="*/ 4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" h="101">
                                    <a:moveTo>
                                      <a:pt x="50" y="101"/>
                                    </a:moveTo>
                                    <a:cubicBezTo>
                                      <a:pt x="22" y="101"/>
                                      <a:pt x="0" y="79"/>
                                      <a:pt x="0" y="51"/>
                                    </a:cubicBezTo>
                                    <a:cubicBezTo>
                                      <a:pt x="0" y="23"/>
                                      <a:pt x="22" y="0"/>
                                      <a:pt x="50" y="0"/>
                                    </a:cubicBezTo>
                                    <a:cubicBezTo>
                                      <a:pt x="78" y="0"/>
                                      <a:pt x="101" y="23"/>
                                      <a:pt x="101" y="51"/>
                                    </a:cubicBezTo>
                                    <a:cubicBezTo>
                                      <a:pt x="101" y="79"/>
                                      <a:pt x="78" y="101"/>
                                      <a:pt x="50" y="101"/>
                                    </a:cubicBezTo>
                                    <a:close/>
                                    <a:moveTo>
                                      <a:pt x="81" y="71"/>
                                    </a:moveTo>
                                    <a:cubicBezTo>
                                      <a:pt x="62" y="54"/>
                                      <a:pt x="62" y="54"/>
                                      <a:pt x="62" y="54"/>
                                    </a:cubicBezTo>
                                    <a:cubicBezTo>
                                      <a:pt x="50" y="63"/>
                                      <a:pt x="50" y="63"/>
                                      <a:pt x="50" y="63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20" y="71"/>
                                      <a:pt x="20" y="71"/>
                                      <a:pt x="20" y="71"/>
                                    </a:cubicBezTo>
                                    <a:cubicBezTo>
                                      <a:pt x="81" y="71"/>
                                      <a:pt x="81" y="71"/>
                                      <a:pt x="81" y="71"/>
                                    </a:cubicBezTo>
                                    <a:close/>
                                    <a:moveTo>
                                      <a:pt x="20" y="67"/>
                                    </a:moveTo>
                                    <a:cubicBezTo>
                                      <a:pt x="37" y="52"/>
                                      <a:pt x="37" y="52"/>
                                      <a:pt x="37" y="52"/>
                                    </a:cubicBezTo>
                                    <a:cubicBezTo>
                                      <a:pt x="20" y="40"/>
                                      <a:pt x="20" y="40"/>
                                      <a:pt x="20" y="40"/>
                                    </a:cubicBezTo>
                                    <a:cubicBezTo>
                                      <a:pt x="20" y="67"/>
                                      <a:pt x="20" y="67"/>
                                      <a:pt x="20" y="67"/>
                                    </a:cubicBezTo>
                                    <a:close/>
                                    <a:moveTo>
                                      <a:pt x="81" y="30"/>
                                    </a:moveTo>
                                    <a:cubicBezTo>
                                      <a:pt x="20" y="30"/>
                                      <a:pt x="20" y="30"/>
                                      <a:pt x="20" y="30"/>
                                    </a:cubicBezTo>
                                    <a:cubicBezTo>
                                      <a:pt x="20" y="36"/>
                                      <a:pt x="20" y="36"/>
                                      <a:pt x="20" y="36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60"/>
                                    </a:cubicBezTo>
                                    <a:cubicBezTo>
                                      <a:pt x="81" y="36"/>
                                      <a:pt x="81" y="36"/>
                                      <a:pt x="81" y="36"/>
                                    </a:cubicBezTo>
                                    <a:cubicBezTo>
                                      <a:pt x="81" y="30"/>
                                      <a:pt x="81" y="30"/>
                                      <a:pt x="81" y="30"/>
                                    </a:cubicBezTo>
                                    <a:close/>
                                    <a:moveTo>
                                      <a:pt x="81" y="40"/>
                                    </a:moveTo>
                                    <a:cubicBezTo>
                                      <a:pt x="64" y="52"/>
                                      <a:pt x="64" y="52"/>
                                      <a:pt x="64" y="52"/>
                                    </a:cubicBezTo>
                                    <a:cubicBezTo>
                                      <a:pt x="81" y="67"/>
                                      <a:pt x="81" y="67"/>
                                      <a:pt x="81" y="67"/>
                                    </a:cubicBezTo>
                                    <a:cubicBezTo>
                                      <a:pt x="81" y="40"/>
                                      <a:pt x="81" y="40"/>
                                      <a:pt x="81" y="40"/>
                                    </a:cubicBezTo>
                                    <a:close/>
                                    <a:moveTo>
                                      <a:pt x="81" y="40"/>
                                    </a:moveTo>
                                    <a:cubicBezTo>
                                      <a:pt x="81" y="40"/>
                                      <a:pt x="81" y="40"/>
                                      <a:pt x="81" y="4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2" name="Freeform 43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388973" y="57665"/>
                                <a:ext cx="223909" cy="165600"/>
                              </a:xfrm>
                              <a:custGeom>
                                <a:avLst/>
                                <a:gdLst>
                                  <a:gd name="T0" fmla="*/ 110 w 122"/>
                                  <a:gd name="T1" fmla="*/ 0 h 90"/>
                                  <a:gd name="T2" fmla="*/ 12 w 122"/>
                                  <a:gd name="T3" fmla="*/ 0 h 90"/>
                                  <a:gd name="T4" fmla="*/ 0 w 122"/>
                                  <a:gd name="T5" fmla="*/ 12 h 90"/>
                                  <a:gd name="T6" fmla="*/ 0 w 122"/>
                                  <a:gd name="T7" fmla="*/ 78 h 90"/>
                                  <a:gd name="T8" fmla="*/ 12 w 122"/>
                                  <a:gd name="T9" fmla="*/ 90 h 90"/>
                                  <a:gd name="T10" fmla="*/ 110 w 122"/>
                                  <a:gd name="T11" fmla="*/ 90 h 90"/>
                                  <a:gd name="T12" fmla="*/ 122 w 122"/>
                                  <a:gd name="T13" fmla="*/ 78 h 90"/>
                                  <a:gd name="T14" fmla="*/ 122 w 122"/>
                                  <a:gd name="T15" fmla="*/ 12 h 90"/>
                                  <a:gd name="T16" fmla="*/ 110 w 122"/>
                                  <a:gd name="T17" fmla="*/ 0 h 90"/>
                                  <a:gd name="T18" fmla="*/ 110 w 122"/>
                                  <a:gd name="T19" fmla="*/ 0 h 90"/>
                                  <a:gd name="T20" fmla="*/ 110 w 122"/>
                                  <a:gd name="T21" fmla="*/ 25 h 90"/>
                                  <a:gd name="T22" fmla="*/ 61 w 122"/>
                                  <a:gd name="T23" fmla="*/ 55 h 90"/>
                                  <a:gd name="T24" fmla="*/ 12 w 122"/>
                                  <a:gd name="T25" fmla="*/ 25 h 90"/>
                                  <a:gd name="T26" fmla="*/ 12 w 122"/>
                                  <a:gd name="T27" fmla="*/ 13 h 90"/>
                                  <a:gd name="T28" fmla="*/ 61 w 122"/>
                                  <a:gd name="T29" fmla="*/ 43 h 90"/>
                                  <a:gd name="T30" fmla="*/ 110 w 122"/>
                                  <a:gd name="T31" fmla="*/ 13 h 90"/>
                                  <a:gd name="T32" fmla="*/ 110 w 122"/>
                                  <a:gd name="T33" fmla="*/ 25 h 90"/>
                                  <a:gd name="T34" fmla="*/ 110 w 122"/>
                                  <a:gd name="T35" fmla="*/ 25 h 90"/>
                                  <a:gd name="T36" fmla="*/ 110 w 122"/>
                                  <a:gd name="T37" fmla="*/ 25 h 90"/>
                                  <a:gd name="T38" fmla="*/ 110 w 122"/>
                                  <a:gd name="T39" fmla="*/ 25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22" h="90">
                                    <a:moveTo>
                                      <a:pt x="110" y="0"/>
                                    </a:moveTo>
                                    <a:cubicBezTo>
                                      <a:pt x="12" y="0"/>
                                      <a:pt x="12" y="0"/>
                                      <a:pt x="12" y="0"/>
                                    </a:cubicBezTo>
                                    <a:cubicBezTo>
                                      <a:pt x="5" y="0"/>
                                      <a:pt x="0" y="6"/>
                                      <a:pt x="0" y="12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0" y="85"/>
                                      <a:pt x="5" y="90"/>
                                      <a:pt x="12" y="90"/>
                                    </a:cubicBezTo>
                                    <a:cubicBezTo>
                                      <a:pt x="110" y="90"/>
                                      <a:pt x="110" y="90"/>
                                      <a:pt x="110" y="90"/>
                                    </a:cubicBezTo>
                                    <a:cubicBezTo>
                                      <a:pt x="117" y="90"/>
                                      <a:pt x="122" y="85"/>
                                      <a:pt x="122" y="78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22" y="6"/>
                                      <a:pt x="117" y="0"/>
                                      <a:pt x="110" y="0"/>
                                    </a:cubicBezTo>
                                    <a:cubicBezTo>
                                      <a:pt x="110" y="0"/>
                                      <a:pt x="110" y="0"/>
                                      <a:pt x="110" y="0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12" y="25"/>
                                      <a:pt x="12" y="25"/>
                                      <a:pt x="12" y="2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61" y="43"/>
                                      <a:pt x="61" y="43"/>
                                      <a:pt x="61" y="43"/>
                                    </a:cubicBezTo>
                                    <a:cubicBezTo>
                                      <a:pt x="110" y="13"/>
                                      <a:pt x="110" y="13"/>
                                      <a:pt x="110" y="13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3" name="Freeform 45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973860" y="0"/>
                                <a:ext cx="224964" cy="223200"/>
                              </a:xfrm>
                              <a:custGeom>
                                <a:avLst/>
                                <a:gdLst>
                                  <a:gd name="T0" fmla="*/ 54 w 108"/>
                                  <a:gd name="T1" fmla="*/ 0 h 107"/>
                                  <a:gd name="T2" fmla="*/ 0 w 108"/>
                                  <a:gd name="T3" fmla="*/ 54 h 107"/>
                                  <a:gd name="T4" fmla="*/ 54 w 108"/>
                                  <a:gd name="T5" fmla="*/ 107 h 107"/>
                                  <a:gd name="T6" fmla="*/ 108 w 108"/>
                                  <a:gd name="T7" fmla="*/ 54 h 107"/>
                                  <a:gd name="T8" fmla="*/ 54 w 108"/>
                                  <a:gd name="T9" fmla="*/ 0 h 107"/>
                                  <a:gd name="T10" fmla="*/ 54 w 108"/>
                                  <a:gd name="T11" fmla="*/ 100 h 107"/>
                                  <a:gd name="T12" fmla="*/ 8 w 108"/>
                                  <a:gd name="T13" fmla="*/ 54 h 107"/>
                                  <a:gd name="T14" fmla="*/ 54 w 108"/>
                                  <a:gd name="T15" fmla="*/ 7 h 107"/>
                                  <a:gd name="T16" fmla="*/ 100 w 108"/>
                                  <a:gd name="T17" fmla="*/ 54 h 107"/>
                                  <a:gd name="T18" fmla="*/ 54 w 108"/>
                                  <a:gd name="T19" fmla="*/ 100 h 107"/>
                                  <a:gd name="T20" fmla="*/ 75 w 108"/>
                                  <a:gd name="T21" fmla="*/ 29 h 107"/>
                                  <a:gd name="T22" fmla="*/ 33 w 108"/>
                                  <a:gd name="T23" fmla="*/ 29 h 107"/>
                                  <a:gd name="T24" fmla="*/ 22 w 108"/>
                                  <a:gd name="T25" fmla="*/ 39 h 107"/>
                                  <a:gd name="T26" fmla="*/ 22 w 108"/>
                                  <a:gd name="T27" fmla="*/ 68 h 107"/>
                                  <a:gd name="T28" fmla="*/ 33 w 108"/>
                                  <a:gd name="T29" fmla="*/ 79 h 107"/>
                                  <a:gd name="T30" fmla="*/ 75 w 108"/>
                                  <a:gd name="T31" fmla="*/ 79 h 107"/>
                                  <a:gd name="T32" fmla="*/ 86 w 108"/>
                                  <a:gd name="T33" fmla="*/ 68 h 107"/>
                                  <a:gd name="T34" fmla="*/ 86 w 108"/>
                                  <a:gd name="T35" fmla="*/ 39 h 107"/>
                                  <a:gd name="T36" fmla="*/ 75 w 108"/>
                                  <a:gd name="T37" fmla="*/ 29 h 107"/>
                                  <a:gd name="T38" fmla="*/ 79 w 108"/>
                                  <a:gd name="T39" fmla="*/ 72 h 107"/>
                                  <a:gd name="T40" fmla="*/ 29 w 108"/>
                                  <a:gd name="T41" fmla="*/ 72 h 107"/>
                                  <a:gd name="T42" fmla="*/ 29 w 108"/>
                                  <a:gd name="T43" fmla="*/ 36 h 107"/>
                                  <a:gd name="T44" fmla="*/ 79 w 108"/>
                                  <a:gd name="T45" fmla="*/ 36 h 107"/>
                                  <a:gd name="T46" fmla="*/ 79 w 108"/>
                                  <a:gd name="T47" fmla="*/ 72 h 107"/>
                                  <a:gd name="T48" fmla="*/ 33 w 108"/>
                                  <a:gd name="T49" fmla="*/ 68 h 107"/>
                                  <a:gd name="T50" fmla="*/ 47 w 108"/>
                                  <a:gd name="T51" fmla="*/ 59 h 107"/>
                                  <a:gd name="T52" fmla="*/ 47 w 108"/>
                                  <a:gd name="T53" fmla="*/ 59 h 107"/>
                                  <a:gd name="T54" fmla="*/ 52 w 108"/>
                                  <a:gd name="T55" fmla="*/ 63 h 107"/>
                                  <a:gd name="T56" fmla="*/ 54 w 108"/>
                                  <a:gd name="T57" fmla="*/ 64 h 107"/>
                                  <a:gd name="T58" fmla="*/ 57 w 108"/>
                                  <a:gd name="T59" fmla="*/ 63 h 107"/>
                                  <a:gd name="T60" fmla="*/ 57 w 108"/>
                                  <a:gd name="T61" fmla="*/ 63 h 107"/>
                                  <a:gd name="T62" fmla="*/ 61 w 108"/>
                                  <a:gd name="T63" fmla="*/ 59 h 107"/>
                                  <a:gd name="T64" fmla="*/ 75 w 108"/>
                                  <a:gd name="T65" fmla="*/ 68 h 107"/>
                                  <a:gd name="T66" fmla="*/ 66 w 108"/>
                                  <a:gd name="T67" fmla="*/ 54 h 107"/>
                                  <a:gd name="T68" fmla="*/ 75 w 108"/>
                                  <a:gd name="T69" fmla="*/ 41 h 107"/>
                                  <a:gd name="T70" fmla="*/ 54 w 108"/>
                                  <a:gd name="T71" fmla="*/ 56 h 107"/>
                                  <a:gd name="T72" fmla="*/ 33 w 108"/>
                                  <a:gd name="T73" fmla="*/ 41 h 107"/>
                                  <a:gd name="T74" fmla="*/ 42 w 108"/>
                                  <a:gd name="T75" fmla="*/ 54 h 107"/>
                                  <a:gd name="T76" fmla="*/ 42 w 108"/>
                                  <a:gd name="T77" fmla="*/ 54 h 107"/>
                                  <a:gd name="T78" fmla="*/ 33 w 108"/>
                                  <a:gd name="T79" fmla="*/ 68 h 107"/>
                                  <a:gd name="T80" fmla="*/ 33 w 108"/>
                                  <a:gd name="T81" fmla="*/ 68 h 107"/>
                                  <a:gd name="T82" fmla="*/ 33 w 108"/>
                                  <a:gd name="T83" fmla="*/ 68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54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4"/>
                                    </a:cubicBezTo>
                                    <a:cubicBezTo>
                                      <a:pt x="0" y="83"/>
                                      <a:pt x="24" y="107"/>
                                      <a:pt x="54" y="107"/>
                                    </a:cubicBezTo>
                                    <a:cubicBezTo>
                                      <a:pt x="84" y="107"/>
                                      <a:pt x="108" y="83"/>
                                      <a:pt x="108" y="54"/>
                                    </a:cubicBezTo>
                                    <a:cubicBezTo>
                                      <a:pt x="108" y="24"/>
                                      <a:pt x="84" y="0"/>
                                      <a:pt x="54" y="0"/>
                                    </a:cubicBezTo>
                                    <a:close/>
                                    <a:moveTo>
                                      <a:pt x="54" y="100"/>
                                    </a:moveTo>
                                    <a:cubicBezTo>
                                      <a:pt x="28" y="100"/>
                                      <a:pt x="8" y="79"/>
                                      <a:pt x="8" y="54"/>
                                    </a:cubicBezTo>
                                    <a:cubicBezTo>
                                      <a:pt x="8" y="28"/>
                                      <a:pt x="28" y="7"/>
                                      <a:pt x="54" y="7"/>
                                    </a:cubicBezTo>
                                    <a:cubicBezTo>
                                      <a:pt x="80" y="7"/>
                                      <a:pt x="100" y="28"/>
                                      <a:pt x="100" y="54"/>
                                    </a:cubicBezTo>
                                    <a:cubicBezTo>
                                      <a:pt x="100" y="79"/>
                                      <a:pt x="80" y="100"/>
                                      <a:pt x="54" y="100"/>
                                    </a:cubicBezTo>
                                    <a:close/>
                                    <a:moveTo>
                                      <a:pt x="75" y="29"/>
                                    </a:moveTo>
                                    <a:cubicBezTo>
                                      <a:pt x="33" y="29"/>
                                      <a:pt x="33" y="29"/>
                                      <a:pt x="33" y="29"/>
                                    </a:cubicBezTo>
                                    <a:cubicBezTo>
                                      <a:pt x="26" y="29"/>
                                      <a:pt x="22" y="32"/>
                                      <a:pt x="22" y="39"/>
                                    </a:cubicBezTo>
                                    <a:cubicBezTo>
                                      <a:pt x="22" y="68"/>
                                      <a:pt x="22" y="68"/>
                                      <a:pt x="22" y="68"/>
                                    </a:cubicBezTo>
                                    <a:cubicBezTo>
                                      <a:pt x="22" y="75"/>
                                      <a:pt x="25" y="79"/>
                                      <a:pt x="33" y="79"/>
                                    </a:cubicBezTo>
                                    <a:cubicBezTo>
                                      <a:pt x="75" y="79"/>
                                      <a:pt x="75" y="79"/>
                                      <a:pt x="75" y="79"/>
                                    </a:cubicBezTo>
                                    <a:cubicBezTo>
                                      <a:pt x="83" y="79"/>
                                      <a:pt x="86" y="75"/>
                                      <a:pt x="86" y="68"/>
                                    </a:cubicBezTo>
                                    <a:cubicBezTo>
                                      <a:pt x="86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6" y="32"/>
                                      <a:pt x="83" y="29"/>
                                      <a:pt x="75" y="29"/>
                                    </a:cubicBezTo>
                                    <a:close/>
                                    <a:moveTo>
                                      <a:pt x="79" y="72"/>
                                    </a:moveTo>
                                    <a:cubicBezTo>
                                      <a:pt x="29" y="72"/>
                                      <a:pt x="29" y="72"/>
                                      <a:pt x="29" y="72"/>
                                    </a:cubicBezTo>
                                    <a:cubicBezTo>
                                      <a:pt x="29" y="36"/>
                                      <a:pt x="29" y="36"/>
                                      <a:pt x="29" y="36"/>
                                    </a:cubicBezTo>
                                    <a:cubicBezTo>
                                      <a:pt x="79" y="36"/>
                                      <a:pt x="79" y="36"/>
                                      <a:pt x="79" y="36"/>
                                    </a:cubicBezTo>
                                    <a:cubicBezTo>
                                      <a:pt x="79" y="72"/>
                                      <a:pt x="79" y="72"/>
                                      <a:pt x="79" y="72"/>
                                    </a:cubicBezTo>
                                    <a:close/>
                                    <a:moveTo>
                                      <a:pt x="33" y="68"/>
                                    </a:moveTo>
                                    <a:cubicBezTo>
                                      <a:pt x="47" y="59"/>
                                      <a:pt x="47" y="59"/>
                                      <a:pt x="47" y="59"/>
                                    </a:cubicBezTo>
                                    <a:cubicBezTo>
                                      <a:pt x="47" y="59"/>
                                      <a:pt x="47" y="59"/>
                                      <a:pt x="47" y="59"/>
                                    </a:cubicBezTo>
                                    <a:cubicBezTo>
                                      <a:pt x="52" y="63"/>
                                      <a:pt x="52" y="63"/>
                                      <a:pt x="52" y="63"/>
                                    </a:cubicBezTo>
                                    <a:cubicBezTo>
                                      <a:pt x="52" y="64"/>
                                      <a:pt x="53" y="64"/>
                                      <a:pt x="54" y="64"/>
                                    </a:cubicBezTo>
                                    <a:cubicBezTo>
                                      <a:pt x="55" y="64"/>
                                      <a:pt x="56" y="64"/>
                                      <a:pt x="57" y="63"/>
                                    </a:cubicBezTo>
                                    <a:cubicBezTo>
                                      <a:pt x="57" y="63"/>
                                      <a:pt x="57" y="63"/>
                                      <a:pt x="57" y="63"/>
                                    </a:cubicBezTo>
                                    <a:cubicBezTo>
                                      <a:pt x="61" y="59"/>
                                      <a:pt x="61" y="59"/>
                                      <a:pt x="61" y="59"/>
                                    </a:cubicBezTo>
                                    <a:cubicBezTo>
                                      <a:pt x="75" y="68"/>
                                      <a:pt x="75" y="68"/>
                                      <a:pt x="75" y="68"/>
                                    </a:cubicBezTo>
                                    <a:cubicBezTo>
                                      <a:pt x="66" y="54"/>
                                      <a:pt x="66" y="54"/>
                                      <a:pt x="66" y="54"/>
                                    </a:cubicBezTo>
                                    <a:cubicBezTo>
                                      <a:pt x="75" y="41"/>
                                      <a:pt x="75" y="41"/>
                                      <a:pt x="75" y="41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33" y="41"/>
                                      <a:pt x="33" y="41"/>
                                      <a:pt x="33" y="41"/>
                                    </a:cubicBezTo>
                                    <a:cubicBezTo>
                                      <a:pt x="42" y="54"/>
                                      <a:pt x="42" y="54"/>
                                      <a:pt x="42" y="54"/>
                                    </a:cubicBezTo>
                                    <a:cubicBezTo>
                                      <a:pt x="42" y="54"/>
                                      <a:pt x="42" y="54"/>
                                      <a:pt x="42" y="54"/>
                                    </a:cubicBezTo>
                                    <a:cubicBezTo>
                                      <a:pt x="33" y="68"/>
                                      <a:pt x="33" y="68"/>
                                      <a:pt x="33" y="68"/>
                                    </a:cubicBezTo>
                                    <a:close/>
                                    <a:moveTo>
                                      <a:pt x="33" y="68"/>
                                    </a:moveTo>
                                    <a:cubicBezTo>
                                      <a:pt x="33" y="68"/>
                                      <a:pt x="33" y="68"/>
                                      <a:pt x="33" y="6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4" name="Freeform 46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3566984" y="57665"/>
                                <a:ext cx="201600" cy="165600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80 h 93"/>
                                  <a:gd name="T2" fmla="*/ 79 w 92"/>
                                  <a:gd name="T3" fmla="*/ 93 h 93"/>
                                  <a:gd name="T4" fmla="*/ 14 w 92"/>
                                  <a:gd name="T5" fmla="*/ 93 h 93"/>
                                  <a:gd name="T6" fmla="*/ 0 w 92"/>
                                  <a:gd name="T7" fmla="*/ 80 h 93"/>
                                  <a:gd name="T8" fmla="*/ 0 w 92"/>
                                  <a:gd name="T9" fmla="*/ 13 h 93"/>
                                  <a:gd name="T10" fmla="*/ 14 w 92"/>
                                  <a:gd name="T11" fmla="*/ 0 h 93"/>
                                  <a:gd name="T12" fmla="*/ 79 w 92"/>
                                  <a:gd name="T13" fmla="*/ 0 h 93"/>
                                  <a:gd name="T14" fmla="*/ 92 w 92"/>
                                  <a:gd name="T15" fmla="*/ 13 h 93"/>
                                  <a:gd name="T16" fmla="*/ 92 w 92"/>
                                  <a:gd name="T17" fmla="*/ 80 h 93"/>
                                  <a:gd name="T18" fmla="*/ 10 w 92"/>
                                  <a:gd name="T19" fmla="*/ 22 h 93"/>
                                  <a:gd name="T20" fmla="*/ 10 w 92"/>
                                  <a:gd name="T21" fmla="*/ 73 h 93"/>
                                  <a:gd name="T22" fmla="*/ 83 w 92"/>
                                  <a:gd name="T23" fmla="*/ 73 h 93"/>
                                  <a:gd name="T24" fmla="*/ 83 w 92"/>
                                  <a:gd name="T25" fmla="*/ 22 h 93"/>
                                  <a:gd name="T26" fmla="*/ 10 w 92"/>
                                  <a:gd name="T27" fmla="*/ 22 h 93"/>
                                  <a:gd name="T28" fmla="*/ 19 w 92"/>
                                  <a:gd name="T29" fmla="*/ 27 h 93"/>
                                  <a:gd name="T30" fmla="*/ 75 w 92"/>
                                  <a:gd name="T31" fmla="*/ 27 h 93"/>
                                  <a:gd name="T32" fmla="*/ 47 w 92"/>
                                  <a:gd name="T33" fmla="*/ 49 h 93"/>
                                  <a:gd name="T34" fmla="*/ 19 w 92"/>
                                  <a:gd name="T35" fmla="*/ 27 h 93"/>
                                  <a:gd name="T36" fmla="*/ 16 w 92"/>
                                  <a:gd name="T37" fmla="*/ 33 h 93"/>
                                  <a:gd name="T38" fmla="*/ 30 w 92"/>
                                  <a:gd name="T39" fmla="*/ 43 h 93"/>
                                  <a:gd name="T40" fmla="*/ 16 w 92"/>
                                  <a:gd name="T41" fmla="*/ 65 h 93"/>
                                  <a:gd name="T42" fmla="*/ 16 w 92"/>
                                  <a:gd name="T43" fmla="*/ 33 h 93"/>
                                  <a:gd name="T44" fmla="*/ 78 w 92"/>
                                  <a:gd name="T45" fmla="*/ 32 h 93"/>
                                  <a:gd name="T46" fmla="*/ 63 w 92"/>
                                  <a:gd name="T47" fmla="*/ 44 h 93"/>
                                  <a:gd name="T48" fmla="*/ 78 w 92"/>
                                  <a:gd name="T49" fmla="*/ 64 h 93"/>
                                  <a:gd name="T50" fmla="*/ 78 w 92"/>
                                  <a:gd name="T51" fmla="*/ 32 h 93"/>
                                  <a:gd name="T52" fmla="*/ 33 w 92"/>
                                  <a:gd name="T53" fmla="*/ 46 h 93"/>
                                  <a:gd name="T54" fmla="*/ 47 w 92"/>
                                  <a:gd name="T55" fmla="*/ 56 h 93"/>
                                  <a:gd name="T56" fmla="*/ 59 w 92"/>
                                  <a:gd name="T57" fmla="*/ 47 h 93"/>
                                  <a:gd name="T58" fmla="*/ 75 w 92"/>
                                  <a:gd name="T59" fmla="*/ 68 h 93"/>
                                  <a:gd name="T60" fmla="*/ 19 w 92"/>
                                  <a:gd name="T61" fmla="*/ 68 h 93"/>
                                  <a:gd name="T62" fmla="*/ 33 w 92"/>
                                  <a:gd name="T63" fmla="*/ 46 h 93"/>
                                  <a:gd name="T64" fmla="*/ 33 w 92"/>
                                  <a:gd name="T65" fmla="*/ 46 h 93"/>
                                  <a:gd name="T66" fmla="*/ 33 w 92"/>
                                  <a:gd name="T67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92" h="93">
                                    <a:moveTo>
                                      <a:pt x="92" y="80"/>
                                    </a:moveTo>
                                    <a:cubicBezTo>
                                      <a:pt x="92" y="87"/>
                                      <a:pt x="87" y="93"/>
                                      <a:pt x="79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6" y="93"/>
                                      <a:pt x="0" y="87"/>
                                      <a:pt x="0" y="8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6"/>
                                      <a:pt x="6" y="0"/>
                                      <a:pt x="14" y="0"/>
                                    </a:cubicBezTo>
                                    <a:cubicBezTo>
                                      <a:pt x="79" y="0"/>
                                      <a:pt x="79" y="0"/>
                                      <a:pt x="79" y="0"/>
                                    </a:cubicBezTo>
                                    <a:cubicBezTo>
                                      <a:pt x="87" y="0"/>
                                      <a:pt x="92" y="6"/>
                                      <a:pt x="92" y="13"/>
                                    </a:cubicBezTo>
                                    <a:cubicBezTo>
                                      <a:pt x="92" y="80"/>
                                      <a:pt x="92" y="80"/>
                                      <a:pt x="92" y="80"/>
                                    </a:cubicBezTo>
                                    <a:close/>
                                    <a:moveTo>
                                      <a:pt x="10" y="22"/>
                                    </a:moveTo>
                                    <a:cubicBezTo>
                                      <a:pt x="10" y="73"/>
                                      <a:pt x="10" y="73"/>
                                      <a:pt x="10" y="73"/>
                                    </a:cubicBezTo>
                                    <a:cubicBezTo>
                                      <a:pt x="83" y="73"/>
                                      <a:pt x="83" y="73"/>
                                      <a:pt x="83" y="73"/>
                                    </a:cubicBezTo>
                                    <a:cubicBezTo>
                                      <a:pt x="83" y="22"/>
                                      <a:pt x="83" y="22"/>
                                      <a:pt x="83" y="22"/>
                                    </a:cubicBezTo>
                                    <a:cubicBezTo>
                                      <a:pt x="10" y="22"/>
                                      <a:pt x="10" y="22"/>
                                      <a:pt x="10" y="22"/>
                                    </a:cubicBezTo>
                                    <a:close/>
                                    <a:moveTo>
                                      <a:pt x="19" y="27"/>
                                    </a:moveTo>
                                    <a:cubicBezTo>
                                      <a:pt x="75" y="27"/>
                                      <a:pt x="75" y="27"/>
                                      <a:pt x="75" y="27"/>
                                    </a:cubicBezTo>
                                    <a:cubicBezTo>
                                      <a:pt x="47" y="49"/>
                                      <a:pt x="47" y="49"/>
                                      <a:pt x="47" y="49"/>
                                    </a:cubicBezTo>
                                    <a:lnTo>
                                      <a:pt x="19" y="27"/>
                                    </a:lnTo>
                                    <a:close/>
                                    <a:moveTo>
                                      <a:pt x="16" y="33"/>
                                    </a:moveTo>
                                    <a:cubicBezTo>
                                      <a:pt x="30" y="43"/>
                                      <a:pt x="30" y="43"/>
                                      <a:pt x="30" y="43"/>
                                    </a:cubicBezTo>
                                    <a:cubicBezTo>
                                      <a:pt x="16" y="65"/>
                                      <a:pt x="16" y="65"/>
                                      <a:pt x="16" y="65"/>
                                    </a:cubicBezTo>
                                    <a:lnTo>
                                      <a:pt x="16" y="33"/>
                                    </a:lnTo>
                                    <a:close/>
                                    <a:moveTo>
                                      <a:pt x="78" y="32"/>
                                    </a:moveTo>
                                    <a:cubicBezTo>
                                      <a:pt x="63" y="44"/>
                                      <a:pt x="63" y="44"/>
                                      <a:pt x="63" y="44"/>
                                    </a:cubicBezTo>
                                    <a:cubicBezTo>
                                      <a:pt x="78" y="64"/>
                                      <a:pt x="78" y="64"/>
                                      <a:pt x="78" y="64"/>
                                    </a:cubicBezTo>
                                    <a:lnTo>
                                      <a:pt x="78" y="32"/>
                                    </a:lnTo>
                                    <a:close/>
                                    <a:moveTo>
                                      <a:pt x="33" y="46"/>
                                    </a:moveTo>
                                    <a:cubicBezTo>
                                      <a:pt x="47" y="56"/>
                                      <a:pt x="47" y="56"/>
                                      <a:pt x="47" y="56"/>
                                    </a:cubicBezTo>
                                    <a:cubicBezTo>
                                      <a:pt x="59" y="47"/>
                                      <a:pt x="59" y="47"/>
                                      <a:pt x="59" y="47"/>
                                    </a:cubicBezTo>
                                    <a:cubicBezTo>
                                      <a:pt x="75" y="68"/>
                                      <a:pt x="75" y="68"/>
                                      <a:pt x="75" y="68"/>
                                    </a:cubicBezTo>
                                    <a:cubicBezTo>
                                      <a:pt x="19" y="68"/>
                                      <a:pt x="19" y="68"/>
                                      <a:pt x="19" y="68"/>
                                    </a:cubicBezTo>
                                    <a:lnTo>
                                      <a:pt x="33" y="46"/>
                                    </a:lnTo>
                                    <a:close/>
                                    <a:moveTo>
                                      <a:pt x="33" y="46"/>
                                    </a:move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5" name="Freeform 47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135395" y="57665"/>
                                <a:ext cx="201427" cy="165600"/>
                              </a:xfrm>
                              <a:custGeom>
                                <a:avLst/>
                                <a:gdLst>
                                  <a:gd name="T0" fmla="*/ 94 w 107"/>
                                  <a:gd name="T1" fmla="*/ 88 h 88"/>
                                  <a:gd name="T2" fmla="*/ 14 w 107"/>
                                  <a:gd name="T3" fmla="*/ 88 h 88"/>
                                  <a:gd name="T4" fmla="*/ 0 w 107"/>
                                  <a:gd name="T5" fmla="*/ 75 h 88"/>
                                  <a:gd name="T6" fmla="*/ 0 w 107"/>
                                  <a:gd name="T7" fmla="*/ 24 h 88"/>
                                  <a:gd name="T8" fmla="*/ 50 w 107"/>
                                  <a:gd name="T9" fmla="*/ 53 h 88"/>
                                  <a:gd name="T10" fmla="*/ 50 w 107"/>
                                  <a:gd name="T11" fmla="*/ 53 h 88"/>
                                  <a:gd name="T12" fmla="*/ 57 w 107"/>
                                  <a:gd name="T13" fmla="*/ 53 h 88"/>
                                  <a:gd name="T14" fmla="*/ 107 w 107"/>
                                  <a:gd name="T15" fmla="*/ 24 h 88"/>
                                  <a:gd name="T16" fmla="*/ 107 w 107"/>
                                  <a:gd name="T17" fmla="*/ 75 h 88"/>
                                  <a:gd name="T18" fmla="*/ 94 w 107"/>
                                  <a:gd name="T19" fmla="*/ 88 h 88"/>
                                  <a:gd name="T20" fmla="*/ 54 w 107"/>
                                  <a:gd name="T21" fmla="*/ 48 h 88"/>
                                  <a:gd name="T22" fmla="*/ 3 w 107"/>
                                  <a:gd name="T23" fmla="*/ 18 h 88"/>
                                  <a:gd name="T24" fmla="*/ 0 w 107"/>
                                  <a:gd name="T25" fmla="*/ 17 h 88"/>
                                  <a:gd name="T26" fmla="*/ 0 w 107"/>
                                  <a:gd name="T27" fmla="*/ 13 h 88"/>
                                  <a:gd name="T28" fmla="*/ 14 w 107"/>
                                  <a:gd name="T29" fmla="*/ 0 h 88"/>
                                  <a:gd name="T30" fmla="*/ 94 w 107"/>
                                  <a:gd name="T31" fmla="*/ 0 h 88"/>
                                  <a:gd name="T32" fmla="*/ 107 w 107"/>
                                  <a:gd name="T33" fmla="*/ 13 h 88"/>
                                  <a:gd name="T34" fmla="*/ 107 w 107"/>
                                  <a:gd name="T35" fmla="*/ 17 h 88"/>
                                  <a:gd name="T36" fmla="*/ 104 w 107"/>
                                  <a:gd name="T37" fmla="*/ 18 h 88"/>
                                  <a:gd name="T38" fmla="*/ 54 w 107"/>
                                  <a:gd name="T39" fmla="*/ 48 h 88"/>
                                  <a:gd name="T40" fmla="*/ 54 w 107"/>
                                  <a:gd name="T41" fmla="*/ 48 h 88"/>
                                  <a:gd name="T42" fmla="*/ 54 w 107"/>
                                  <a:gd name="T43" fmla="*/ 4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07" h="88">
                                    <a:moveTo>
                                      <a:pt x="94" y="88"/>
                                    </a:moveTo>
                                    <a:cubicBezTo>
                                      <a:pt x="14" y="88"/>
                                      <a:pt x="14" y="88"/>
                                      <a:pt x="14" y="88"/>
                                    </a:cubicBezTo>
                                    <a:cubicBezTo>
                                      <a:pt x="6" y="88"/>
                                      <a:pt x="0" y="82"/>
                                      <a:pt x="0" y="75"/>
                                    </a:cubicBezTo>
                                    <a:cubicBezTo>
                                      <a:pt x="0" y="24"/>
                                      <a:pt x="0" y="24"/>
                                      <a:pt x="0" y="24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2" y="55"/>
                                      <a:pt x="55" y="55"/>
                                      <a:pt x="57" y="53"/>
                                    </a:cubicBezTo>
                                    <a:cubicBezTo>
                                      <a:pt x="107" y="24"/>
                                      <a:pt x="107" y="24"/>
                                      <a:pt x="107" y="24"/>
                                    </a:cubicBezTo>
                                    <a:cubicBezTo>
                                      <a:pt x="107" y="75"/>
                                      <a:pt x="107" y="75"/>
                                      <a:pt x="107" y="75"/>
                                    </a:cubicBezTo>
                                    <a:cubicBezTo>
                                      <a:pt x="107" y="82"/>
                                      <a:pt x="101" y="88"/>
                                      <a:pt x="94" y="88"/>
                                    </a:cubicBezTo>
                                    <a:close/>
                                    <a:moveTo>
                                      <a:pt x="54" y="4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2" y="17"/>
                                      <a:pt x="1" y="17"/>
                                      <a:pt x="0" y="1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6"/>
                                      <a:pt x="6" y="0"/>
                                      <a:pt x="14" y="0"/>
                                    </a:cubicBezTo>
                                    <a:cubicBezTo>
                                      <a:pt x="94" y="0"/>
                                      <a:pt x="94" y="0"/>
                                      <a:pt x="94" y="0"/>
                                    </a:cubicBezTo>
                                    <a:cubicBezTo>
                                      <a:pt x="101" y="0"/>
                                      <a:pt x="107" y="6"/>
                                      <a:pt x="107" y="13"/>
                                    </a:cubicBezTo>
                                    <a:cubicBezTo>
                                      <a:pt x="107" y="17"/>
                                      <a:pt x="107" y="17"/>
                                      <a:pt x="107" y="17"/>
                                    </a:cubicBezTo>
                                    <a:cubicBezTo>
                                      <a:pt x="106" y="17"/>
                                      <a:pt x="105" y="17"/>
                                      <a:pt x="104" y="18"/>
                                    </a:cubicBezTo>
                                    <a:cubicBezTo>
                                      <a:pt x="54" y="48"/>
                                      <a:pt x="54" y="48"/>
                                      <a:pt x="54" y="48"/>
                                    </a:cubicBezTo>
                                    <a:close/>
                                    <a:moveTo>
                                      <a:pt x="54" y="48"/>
                                    </a:moveTo>
                                    <a:cubicBezTo>
                                      <a:pt x="54" y="48"/>
                                      <a:pt x="54" y="48"/>
                                      <a:pt x="54" y="4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6" name="Freeform 4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695568" y="0"/>
                                <a:ext cx="225052" cy="223200"/>
                              </a:xfrm>
                              <a:custGeom>
                                <a:avLst/>
                                <a:gdLst>
                                  <a:gd name="T0" fmla="*/ 52 w 103"/>
                                  <a:gd name="T1" fmla="*/ 9 h 102"/>
                                  <a:gd name="T2" fmla="*/ 68 w 103"/>
                                  <a:gd name="T3" fmla="*/ 12 h 102"/>
                                  <a:gd name="T4" fmla="*/ 81 w 103"/>
                                  <a:gd name="T5" fmla="*/ 21 h 102"/>
                                  <a:gd name="T6" fmla="*/ 90 w 103"/>
                                  <a:gd name="T7" fmla="*/ 35 h 102"/>
                                  <a:gd name="T8" fmla="*/ 94 w 103"/>
                                  <a:gd name="T9" fmla="*/ 51 h 102"/>
                                  <a:gd name="T10" fmla="*/ 90 w 103"/>
                                  <a:gd name="T11" fmla="*/ 67 h 102"/>
                                  <a:gd name="T12" fmla="*/ 81 w 103"/>
                                  <a:gd name="T13" fmla="*/ 81 h 102"/>
                                  <a:gd name="T14" fmla="*/ 68 w 103"/>
                                  <a:gd name="T15" fmla="*/ 90 h 102"/>
                                  <a:gd name="T16" fmla="*/ 52 w 103"/>
                                  <a:gd name="T17" fmla="*/ 93 h 102"/>
                                  <a:gd name="T18" fmla="*/ 35 w 103"/>
                                  <a:gd name="T19" fmla="*/ 90 h 102"/>
                                  <a:gd name="T20" fmla="*/ 22 w 103"/>
                                  <a:gd name="T21" fmla="*/ 81 h 102"/>
                                  <a:gd name="T22" fmla="*/ 13 w 103"/>
                                  <a:gd name="T23" fmla="*/ 67 h 102"/>
                                  <a:gd name="T24" fmla="*/ 10 w 103"/>
                                  <a:gd name="T25" fmla="*/ 51 h 102"/>
                                  <a:gd name="T26" fmla="*/ 13 w 103"/>
                                  <a:gd name="T27" fmla="*/ 35 h 102"/>
                                  <a:gd name="T28" fmla="*/ 22 w 103"/>
                                  <a:gd name="T29" fmla="*/ 21 h 102"/>
                                  <a:gd name="T30" fmla="*/ 35 w 103"/>
                                  <a:gd name="T31" fmla="*/ 12 h 102"/>
                                  <a:gd name="T32" fmla="*/ 52 w 103"/>
                                  <a:gd name="T33" fmla="*/ 9 h 102"/>
                                  <a:gd name="T34" fmla="*/ 52 w 103"/>
                                  <a:gd name="T35" fmla="*/ 0 h 102"/>
                                  <a:gd name="T36" fmla="*/ 0 w 103"/>
                                  <a:gd name="T37" fmla="*/ 51 h 102"/>
                                  <a:gd name="T38" fmla="*/ 52 w 103"/>
                                  <a:gd name="T39" fmla="*/ 102 h 102"/>
                                  <a:gd name="T40" fmla="*/ 103 w 103"/>
                                  <a:gd name="T41" fmla="*/ 51 h 102"/>
                                  <a:gd name="T42" fmla="*/ 52 w 103"/>
                                  <a:gd name="T43" fmla="*/ 0 h 102"/>
                                  <a:gd name="T44" fmla="*/ 52 w 103"/>
                                  <a:gd name="T45" fmla="*/ 0 h 102"/>
                                  <a:gd name="T46" fmla="*/ 48 w 103"/>
                                  <a:gd name="T47" fmla="*/ 58 h 102"/>
                                  <a:gd name="T48" fmla="*/ 55 w 103"/>
                                  <a:gd name="T49" fmla="*/ 58 h 102"/>
                                  <a:gd name="T50" fmla="*/ 78 w 103"/>
                                  <a:gd name="T51" fmla="*/ 37 h 102"/>
                                  <a:gd name="T52" fmla="*/ 74 w 103"/>
                                  <a:gd name="T53" fmla="*/ 33 h 102"/>
                                  <a:gd name="T54" fmla="*/ 29 w 103"/>
                                  <a:gd name="T55" fmla="*/ 33 h 102"/>
                                  <a:gd name="T56" fmla="*/ 25 w 103"/>
                                  <a:gd name="T57" fmla="*/ 37 h 102"/>
                                  <a:gd name="T58" fmla="*/ 48 w 103"/>
                                  <a:gd name="T59" fmla="*/ 58 h 102"/>
                                  <a:gd name="T60" fmla="*/ 48 w 103"/>
                                  <a:gd name="T61" fmla="*/ 58 h 102"/>
                                  <a:gd name="T62" fmla="*/ 67 w 103"/>
                                  <a:gd name="T63" fmla="*/ 49 h 102"/>
                                  <a:gd name="T64" fmla="*/ 74 w 103"/>
                                  <a:gd name="T65" fmla="*/ 66 h 102"/>
                                  <a:gd name="T66" fmla="*/ 65 w 103"/>
                                  <a:gd name="T67" fmla="*/ 52 h 102"/>
                                  <a:gd name="T68" fmla="*/ 57 w 103"/>
                                  <a:gd name="T69" fmla="*/ 59 h 102"/>
                                  <a:gd name="T70" fmla="*/ 52 w 103"/>
                                  <a:gd name="T71" fmla="*/ 62 h 102"/>
                                  <a:gd name="T72" fmla="*/ 46 w 103"/>
                                  <a:gd name="T73" fmla="*/ 59 h 102"/>
                                  <a:gd name="T74" fmla="*/ 38 w 103"/>
                                  <a:gd name="T75" fmla="*/ 52 h 102"/>
                                  <a:gd name="T76" fmla="*/ 29 w 103"/>
                                  <a:gd name="T77" fmla="*/ 66 h 102"/>
                                  <a:gd name="T78" fmla="*/ 36 w 103"/>
                                  <a:gd name="T79" fmla="*/ 50 h 102"/>
                                  <a:gd name="T80" fmla="*/ 25 w 103"/>
                                  <a:gd name="T81" fmla="*/ 39 h 102"/>
                                  <a:gd name="T82" fmla="*/ 25 w 103"/>
                                  <a:gd name="T83" fmla="*/ 66 h 102"/>
                                  <a:gd name="T84" fmla="*/ 29 w 103"/>
                                  <a:gd name="T85" fmla="*/ 70 h 102"/>
                                  <a:gd name="T86" fmla="*/ 74 w 103"/>
                                  <a:gd name="T87" fmla="*/ 70 h 102"/>
                                  <a:gd name="T88" fmla="*/ 78 w 103"/>
                                  <a:gd name="T89" fmla="*/ 66 h 102"/>
                                  <a:gd name="T90" fmla="*/ 78 w 103"/>
                                  <a:gd name="T91" fmla="*/ 39 h 102"/>
                                  <a:gd name="T92" fmla="*/ 67 w 103"/>
                                  <a:gd name="T93" fmla="*/ 49 h 102"/>
                                  <a:gd name="T94" fmla="*/ 67 w 103"/>
                                  <a:gd name="T95" fmla="*/ 49 h 102"/>
                                  <a:gd name="T96" fmla="*/ 67 w 103"/>
                                  <a:gd name="T97" fmla="*/ 49 h 102"/>
                                  <a:gd name="T98" fmla="*/ 67 w 103"/>
                                  <a:gd name="T99" fmla="*/ 4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03" h="102">
                                    <a:moveTo>
                                      <a:pt x="52" y="9"/>
                                    </a:moveTo>
                                    <a:cubicBezTo>
                                      <a:pt x="57" y="9"/>
                                      <a:pt x="63" y="10"/>
                                      <a:pt x="68" y="12"/>
                                    </a:cubicBezTo>
                                    <a:cubicBezTo>
                                      <a:pt x="73" y="15"/>
                                      <a:pt x="77" y="18"/>
                                      <a:pt x="81" y="21"/>
                                    </a:cubicBezTo>
                                    <a:cubicBezTo>
                                      <a:pt x="85" y="25"/>
                                      <a:pt x="88" y="30"/>
                                      <a:pt x="90" y="35"/>
                                    </a:cubicBezTo>
                                    <a:cubicBezTo>
                                      <a:pt x="93" y="40"/>
                                      <a:pt x="94" y="45"/>
                                      <a:pt x="94" y="51"/>
                                    </a:cubicBezTo>
                                    <a:cubicBezTo>
                                      <a:pt x="94" y="57"/>
                                      <a:pt x="93" y="62"/>
                                      <a:pt x="90" y="67"/>
                                    </a:cubicBezTo>
                                    <a:cubicBezTo>
                                      <a:pt x="88" y="72"/>
                                      <a:pt x="85" y="77"/>
                                      <a:pt x="81" y="81"/>
                                    </a:cubicBezTo>
                                    <a:cubicBezTo>
                                      <a:pt x="77" y="85"/>
                                      <a:pt x="73" y="88"/>
                                      <a:pt x="68" y="90"/>
                                    </a:cubicBezTo>
                                    <a:cubicBezTo>
                                      <a:pt x="63" y="92"/>
                                      <a:pt x="57" y="93"/>
                                      <a:pt x="52" y="93"/>
                                    </a:cubicBezTo>
                                    <a:cubicBezTo>
                                      <a:pt x="46" y="93"/>
                                      <a:pt x="40" y="92"/>
                                      <a:pt x="35" y="90"/>
                                    </a:cubicBezTo>
                                    <a:cubicBezTo>
                                      <a:pt x="30" y="88"/>
                                      <a:pt x="26" y="85"/>
                                      <a:pt x="22" y="81"/>
                                    </a:cubicBezTo>
                                    <a:cubicBezTo>
                                      <a:pt x="18" y="77"/>
                                      <a:pt x="15" y="72"/>
                                      <a:pt x="13" y="67"/>
                                    </a:cubicBezTo>
                                    <a:cubicBezTo>
                                      <a:pt x="11" y="62"/>
                                      <a:pt x="10" y="57"/>
                                      <a:pt x="10" y="51"/>
                                    </a:cubicBezTo>
                                    <a:cubicBezTo>
                                      <a:pt x="10" y="45"/>
                                      <a:pt x="11" y="40"/>
                                      <a:pt x="13" y="35"/>
                                    </a:cubicBezTo>
                                    <a:cubicBezTo>
                                      <a:pt x="15" y="30"/>
                                      <a:pt x="18" y="25"/>
                                      <a:pt x="22" y="21"/>
                                    </a:cubicBezTo>
                                    <a:cubicBezTo>
                                      <a:pt x="26" y="18"/>
                                      <a:pt x="30" y="15"/>
                                      <a:pt x="35" y="12"/>
                                    </a:cubicBezTo>
                                    <a:cubicBezTo>
                                      <a:pt x="40" y="10"/>
                                      <a:pt x="46" y="9"/>
                                      <a:pt x="52" y="9"/>
                                    </a:cubicBezTo>
                                    <a:moveTo>
                                      <a:pt x="52" y="0"/>
                                    </a:moveTo>
                                    <a:cubicBezTo>
                                      <a:pt x="23" y="0"/>
                                      <a:pt x="0" y="23"/>
                                      <a:pt x="0" y="51"/>
                                    </a:cubicBezTo>
                                    <a:cubicBezTo>
                                      <a:pt x="0" y="79"/>
                                      <a:pt x="23" y="102"/>
                                      <a:pt x="52" y="102"/>
                                    </a:cubicBezTo>
                                    <a:cubicBezTo>
                                      <a:pt x="80" y="102"/>
                                      <a:pt x="103" y="79"/>
                                      <a:pt x="103" y="51"/>
                                    </a:cubicBezTo>
                                    <a:cubicBezTo>
                                      <a:pt x="103" y="23"/>
                                      <a:pt x="80" y="0"/>
                                      <a:pt x="52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lose/>
                                    <a:moveTo>
                                      <a:pt x="48" y="58"/>
                                    </a:moveTo>
                                    <a:cubicBezTo>
                                      <a:pt x="52" y="62"/>
                                      <a:pt x="55" y="58"/>
                                      <a:pt x="55" y="58"/>
                                    </a:cubicBezTo>
                                    <a:cubicBezTo>
                                      <a:pt x="78" y="37"/>
                                      <a:pt x="78" y="37"/>
                                      <a:pt x="78" y="37"/>
                                    </a:cubicBezTo>
                                    <a:cubicBezTo>
                                      <a:pt x="78" y="33"/>
                                      <a:pt x="74" y="33"/>
                                      <a:pt x="74" y="33"/>
                                    </a:cubicBezTo>
                                    <a:cubicBezTo>
                                      <a:pt x="29" y="33"/>
                                      <a:pt x="29" y="33"/>
                                      <a:pt x="29" y="33"/>
                                    </a:cubicBezTo>
                                    <a:cubicBezTo>
                                      <a:pt x="25" y="33"/>
                                      <a:pt x="25" y="37"/>
                                      <a:pt x="25" y="37"/>
                                    </a:cubicBezTo>
                                    <a:cubicBezTo>
                                      <a:pt x="48" y="58"/>
                                      <a:pt x="48" y="58"/>
                                      <a:pt x="48" y="58"/>
                                    </a:cubicBezTo>
                                    <a:cubicBezTo>
                                      <a:pt x="48" y="58"/>
                                      <a:pt x="48" y="58"/>
                                      <a:pt x="48" y="58"/>
                                    </a:cubicBezTo>
                                    <a:close/>
                                    <a:moveTo>
                                      <a:pt x="67" y="49"/>
                                    </a:moveTo>
                                    <a:cubicBezTo>
                                      <a:pt x="74" y="66"/>
                                      <a:pt x="74" y="66"/>
                                      <a:pt x="74" y="66"/>
                                    </a:cubicBezTo>
                                    <a:cubicBezTo>
                                      <a:pt x="65" y="52"/>
                                      <a:pt x="65" y="52"/>
                                      <a:pt x="65" y="52"/>
                                    </a:cubicBezTo>
                                    <a:cubicBezTo>
                                      <a:pt x="57" y="59"/>
                                      <a:pt x="57" y="59"/>
                                      <a:pt x="57" y="59"/>
                                    </a:cubicBezTo>
                                    <a:cubicBezTo>
                                      <a:pt x="54" y="63"/>
                                      <a:pt x="52" y="62"/>
                                      <a:pt x="52" y="62"/>
                                    </a:cubicBezTo>
                                    <a:cubicBezTo>
                                      <a:pt x="48" y="62"/>
                                      <a:pt x="46" y="59"/>
                                      <a:pt x="46" y="59"/>
                                    </a:cubicBezTo>
                                    <a:cubicBezTo>
                                      <a:pt x="38" y="52"/>
                                      <a:pt x="38" y="52"/>
                                      <a:pt x="38" y="52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36" y="50"/>
                                      <a:pt x="36" y="50"/>
                                      <a:pt x="36" y="50"/>
                                    </a:cubicBezTo>
                                    <a:cubicBezTo>
                                      <a:pt x="25" y="39"/>
                                      <a:pt x="25" y="39"/>
                                      <a:pt x="25" y="39"/>
                                    </a:cubicBezTo>
                                    <a:cubicBezTo>
                                      <a:pt x="25" y="66"/>
                                      <a:pt x="25" y="66"/>
                                      <a:pt x="25" y="66"/>
                                    </a:cubicBezTo>
                                    <a:cubicBezTo>
                                      <a:pt x="25" y="70"/>
                                      <a:pt x="29" y="70"/>
                                      <a:pt x="29" y="70"/>
                                    </a:cubicBezTo>
                                    <a:cubicBezTo>
                                      <a:pt x="74" y="70"/>
                                      <a:pt x="74" y="70"/>
                                      <a:pt x="74" y="70"/>
                                    </a:cubicBezTo>
                                    <a:cubicBezTo>
                                      <a:pt x="78" y="70"/>
                                      <a:pt x="78" y="66"/>
                                      <a:pt x="78" y="66"/>
                                    </a:cubicBezTo>
                                    <a:cubicBezTo>
                                      <a:pt x="78" y="39"/>
                                      <a:pt x="78" y="39"/>
                                      <a:pt x="78" y="39"/>
                                    </a:cubicBez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  <a:close/>
                                    <a:moveTo>
                                      <a:pt x="67" y="49"/>
                                    </a:move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7" name="信息3 3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88692" y="57665"/>
                                <a:ext cx="209959" cy="165600"/>
                              </a:xfrm>
                              <a:custGeom>
                                <a:avLst/>
                                <a:gdLst>
                                  <a:gd name="T0" fmla="*/ 1 w 4974795"/>
                                  <a:gd name="T1" fmla="*/ 2 h 3320682"/>
                                  <a:gd name="T2" fmla="*/ 2 w 4974795"/>
                                  <a:gd name="T3" fmla="*/ 3 h 3320682"/>
                                  <a:gd name="T4" fmla="*/ 2 w 4974795"/>
                                  <a:gd name="T5" fmla="*/ 2 h 3320682"/>
                                  <a:gd name="T6" fmla="*/ 3 w 4974795"/>
                                  <a:gd name="T7" fmla="*/ 4 h 3320682"/>
                                  <a:gd name="T8" fmla="*/ 0 w 4974795"/>
                                  <a:gd name="T9" fmla="*/ 4 h 3320682"/>
                                  <a:gd name="T10" fmla="*/ 1 w 4974795"/>
                                  <a:gd name="T11" fmla="*/ 2 h 3320682"/>
                                  <a:gd name="T12" fmla="*/ 0 w 4974795"/>
                                  <a:gd name="T13" fmla="*/ 0 h 3320682"/>
                                  <a:gd name="T14" fmla="*/ 1 w 4974795"/>
                                  <a:gd name="T15" fmla="*/ 2 h 3320682"/>
                                  <a:gd name="T16" fmla="*/ 0 w 4974795"/>
                                  <a:gd name="T17" fmla="*/ 4 h 3320682"/>
                                  <a:gd name="T18" fmla="*/ 0 w 4974795"/>
                                  <a:gd name="T19" fmla="*/ 0 h 3320682"/>
                                  <a:gd name="T20" fmla="*/ 3 w 4974795"/>
                                  <a:gd name="T21" fmla="*/ 0 h 3320682"/>
                                  <a:gd name="T22" fmla="*/ 3 w 4974795"/>
                                  <a:gd name="T23" fmla="*/ 4 h 3320682"/>
                                  <a:gd name="T24" fmla="*/ 2 w 4974795"/>
                                  <a:gd name="T25" fmla="*/ 2 h 3320682"/>
                                  <a:gd name="T26" fmla="*/ 3 w 4974795"/>
                                  <a:gd name="T27" fmla="*/ 0 h 3320682"/>
                                  <a:gd name="T28" fmla="*/ 0 w 4974795"/>
                                  <a:gd name="T29" fmla="*/ 0 h 3320682"/>
                                  <a:gd name="T30" fmla="*/ 3 w 4974795"/>
                                  <a:gd name="T31" fmla="*/ 0 h 3320682"/>
                                  <a:gd name="T32" fmla="*/ 2 w 4974795"/>
                                  <a:gd name="T33" fmla="*/ 3 h 3320682"/>
                                  <a:gd name="T34" fmla="*/ 0 w 4974795"/>
                                  <a:gd name="T35" fmla="*/ 0 h 3320682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974795" h="3320682">
                                    <a:moveTo>
                                      <a:pt x="1897867" y="1805825"/>
                                    </a:moveTo>
                                    <a:lnTo>
                                      <a:pt x="2485737" y="2315734"/>
                                    </a:lnTo>
                                    <a:lnTo>
                                      <a:pt x="3073607" y="1805825"/>
                                    </a:lnTo>
                                    <a:lnTo>
                                      <a:pt x="4820061" y="3320682"/>
                                    </a:lnTo>
                                    <a:lnTo>
                                      <a:pt x="151413" y="3320682"/>
                                    </a:lnTo>
                                    <a:lnTo>
                                      <a:pt x="1897867" y="1805825"/>
                                    </a:lnTo>
                                    <a:close/>
                                    <a:moveTo>
                                      <a:pt x="0" y="159634"/>
                                    </a:moveTo>
                                    <a:lnTo>
                                      <a:pt x="1788328" y="1710812"/>
                                    </a:lnTo>
                                    <a:lnTo>
                                      <a:pt x="0" y="3261996"/>
                                    </a:lnTo>
                                    <a:lnTo>
                                      <a:pt x="0" y="159634"/>
                                    </a:lnTo>
                                    <a:close/>
                                    <a:moveTo>
                                      <a:pt x="4974795" y="156753"/>
                                    </a:moveTo>
                                    <a:lnTo>
                                      <a:pt x="4974795" y="3264872"/>
                                    </a:lnTo>
                                    <a:lnTo>
                                      <a:pt x="3183146" y="1710812"/>
                                    </a:lnTo>
                                    <a:lnTo>
                                      <a:pt x="4974795" y="156753"/>
                                    </a:lnTo>
                                    <a:close/>
                                    <a:moveTo>
                                      <a:pt x="35040" y="0"/>
                                    </a:moveTo>
                                    <a:lnTo>
                                      <a:pt x="4936434" y="0"/>
                                    </a:lnTo>
                                    <a:lnTo>
                                      <a:pt x="2485737" y="2125709"/>
                                    </a:lnTo>
                                    <a:lnTo>
                                      <a:pt x="3504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</wpg:grpSp>
                        <wpg:grpSp>
                          <wpg:cNvPr id="126" name="组合 148"/>
                          <wpg:cNvGrpSpPr/>
                          <wpg:grpSpPr>
                            <a:xfrm>
                              <a:off x="0" y="4267200"/>
                              <a:ext cx="5486687" cy="222878"/>
                              <a:chOff x="0" y="0"/>
                              <a:chExt cx="5487178" cy="223200"/>
                            </a:xfrm>
                            <a:grpFill/>
                          </wpg:grpSpPr>
                          <wps:wsp>
                            <wps:cNvPr id="149" name="Freeform 52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44 w 88"/>
                                  <a:gd name="T1" fmla="*/ 118 h 118"/>
                                  <a:gd name="T2" fmla="*/ 0 w 88"/>
                                  <a:gd name="T3" fmla="*/ 44 h 118"/>
                                  <a:gd name="T4" fmla="*/ 44 w 88"/>
                                  <a:gd name="T5" fmla="*/ 0 h 118"/>
                                  <a:gd name="T6" fmla="*/ 88 w 88"/>
                                  <a:gd name="T7" fmla="*/ 44 h 118"/>
                                  <a:gd name="T8" fmla="*/ 44 w 88"/>
                                  <a:gd name="T9" fmla="*/ 118 h 118"/>
                                  <a:gd name="T10" fmla="*/ 44 w 88"/>
                                  <a:gd name="T11" fmla="*/ 6 h 118"/>
                                  <a:gd name="T12" fmla="*/ 6 w 88"/>
                                  <a:gd name="T13" fmla="*/ 45 h 118"/>
                                  <a:gd name="T14" fmla="*/ 44 w 88"/>
                                  <a:gd name="T15" fmla="*/ 110 h 118"/>
                                  <a:gd name="T16" fmla="*/ 83 w 88"/>
                                  <a:gd name="T17" fmla="*/ 45 h 118"/>
                                  <a:gd name="T18" fmla="*/ 44 w 88"/>
                                  <a:gd name="T19" fmla="*/ 6 h 118"/>
                                  <a:gd name="T20" fmla="*/ 44 w 88"/>
                                  <a:gd name="T21" fmla="*/ 59 h 118"/>
                                  <a:gd name="T22" fmla="*/ 26 w 88"/>
                                  <a:gd name="T23" fmla="*/ 41 h 118"/>
                                  <a:gd name="T24" fmla="*/ 44 w 88"/>
                                  <a:gd name="T25" fmla="*/ 22 h 118"/>
                                  <a:gd name="T26" fmla="*/ 63 w 88"/>
                                  <a:gd name="T27" fmla="*/ 41 h 118"/>
                                  <a:gd name="T28" fmla="*/ 44 w 88"/>
                                  <a:gd name="T29" fmla="*/ 59 h 118"/>
                                  <a:gd name="T30" fmla="*/ 44 w 88"/>
                                  <a:gd name="T31" fmla="*/ 27 h 118"/>
                                  <a:gd name="T32" fmla="*/ 31 w 88"/>
                                  <a:gd name="T33" fmla="*/ 41 h 118"/>
                                  <a:gd name="T34" fmla="*/ 44 w 88"/>
                                  <a:gd name="T35" fmla="*/ 55 h 118"/>
                                  <a:gd name="T36" fmla="*/ 58 w 88"/>
                                  <a:gd name="T37" fmla="*/ 41 h 118"/>
                                  <a:gd name="T38" fmla="*/ 44 w 88"/>
                                  <a:gd name="T39" fmla="*/ 27 h 118"/>
                                  <a:gd name="T40" fmla="*/ 44 w 88"/>
                                  <a:gd name="T41" fmla="*/ 27 h 118"/>
                                  <a:gd name="T42" fmla="*/ 44 w 88"/>
                                  <a:gd name="T43" fmla="*/ 27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8" h="118">
                                    <a:moveTo>
                                      <a:pt x="44" y="118"/>
                                    </a:moveTo>
                                    <a:cubicBezTo>
                                      <a:pt x="44" y="118"/>
                                      <a:pt x="0" y="69"/>
                                      <a:pt x="0" y="44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8" y="20"/>
                                      <a:pt x="88" y="44"/>
                                    </a:cubicBezTo>
                                    <a:cubicBezTo>
                                      <a:pt x="88" y="69"/>
                                      <a:pt x="44" y="118"/>
                                      <a:pt x="44" y="118"/>
                                    </a:cubicBezTo>
                                    <a:close/>
                                    <a:moveTo>
                                      <a:pt x="44" y="6"/>
                                    </a:moveTo>
                                    <a:cubicBezTo>
                                      <a:pt x="23" y="6"/>
                                      <a:pt x="6" y="23"/>
                                      <a:pt x="6" y="45"/>
                                    </a:cubicBezTo>
                                    <a:cubicBezTo>
                                      <a:pt x="6" y="67"/>
                                      <a:pt x="44" y="110"/>
                                      <a:pt x="44" y="110"/>
                                    </a:cubicBezTo>
                                    <a:cubicBezTo>
                                      <a:pt x="44" y="110"/>
                                      <a:pt x="83" y="67"/>
                                      <a:pt x="83" y="45"/>
                                    </a:cubicBezTo>
                                    <a:cubicBezTo>
                                      <a:pt x="83" y="23"/>
                                      <a:pt x="66" y="6"/>
                                      <a:pt x="44" y="6"/>
                                    </a:cubicBezTo>
                                    <a:close/>
                                    <a:moveTo>
                                      <a:pt x="44" y="59"/>
                                    </a:moveTo>
                                    <a:cubicBezTo>
                                      <a:pt x="34" y="59"/>
                                      <a:pt x="26" y="51"/>
                                      <a:pt x="26" y="41"/>
                                    </a:cubicBezTo>
                                    <a:cubicBezTo>
                                      <a:pt x="26" y="31"/>
                                      <a:pt x="34" y="22"/>
                                      <a:pt x="44" y="22"/>
                                    </a:cubicBezTo>
                                    <a:cubicBezTo>
                                      <a:pt x="54" y="22"/>
                                      <a:pt x="63" y="31"/>
                                      <a:pt x="63" y="41"/>
                                    </a:cubicBezTo>
                                    <a:cubicBezTo>
                                      <a:pt x="63" y="51"/>
                                      <a:pt x="54" y="59"/>
                                      <a:pt x="44" y="59"/>
                                    </a:cubicBezTo>
                                    <a:close/>
                                    <a:moveTo>
                                      <a:pt x="44" y="27"/>
                                    </a:moveTo>
                                    <a:cubicBezTo>
                                      <a:pt x="37" y="27"/>
                                      <a:pt x="31" y="34"/>
                                      <a:pt x="31" y="41"/>
                                    </a:cubicBezTo>
                                    <a:cubicBezTo>
                                      <a:pt x="31" y="49"/>
                                      <a:pt x="37" y="55"/>
                                      <a:pt x="44" y="55"/>
                                    </a:cubicBezTo>
                                    <a:cubicBezTo>
                                      <a:pt x="52" y="55"/>
                                      <a:pt x="58" y="49"/>
                                      <a:pt x="58" y="41"/>
                                    </a:cubicBezTo>
                                    <a:cubicBezTo>
                                      <a:pt x="58" y="34"/>
                                      <a:pt x="52" y="27"/>
                                      <a:pt x="44" y="27"/>
                                    </a:cubicBezTo>
                                    <a:close/>
                                    <a:moveTo>
                                      <a:pt x="44" y="27"/>
                                    </a:moveTo>
                                    <a:cubicBezTo>
                                      <a:pt x="44" y="27"/>
                                      <a:pt x="44" y="27"/>
                                      <a:pt x="44" y="27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" name="Freeform 56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93124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64 w 86"/>
                                  <a:gd name="T1" fmla="*/ 41 h 128"/>
                                  <a:gd name="T2" fmla="*/ 43 w 86"/>
                                  <a:gd name="T3" fmla="*/ 20 h 128"/>
                                  <a:gd name="T4" fmla="*/ 23 w 86"/>
                                  <a:gd name="T5" fmla="*/ 41 h 128"/>
                                  <a:gd name="T6" fmla="*/ 43 w 86"/>
                                  <a:gd name="T7" fmla="*/ 62 h 128"/>
                                  <a:gd name="T8" fmla="*/ 64 w 86"/>
                                  <a:gd name="T9" fmla="*/ 41 h 128"/>
                                  <a:gd name="T10" fmla="*/ 25 w 86"/>
                                  <a:gd name="T11" fmla="*/ 41 h 128"/>
                                  <a:gd name="T12" fmla="*/ 43 w 86"/>
                                  <a:gd name="T13" fmla="*/ 23 h 128"/>
                                  <a:gd name="T14" fmla="*/ 61 w 86"/>
                                  <a:gd name="T15" fmla="*/ 41 h 128"/>
                                  <a:gd name="T16" fmla="*/ 43 w 86"/>
                                  <a:gd name="T17" fmla="*/ 59 h 128"/>
                                  <a:gd name="T18" fmla="*/ 25 w 86"/>
                                  <a:gd name="T19" fmla="*/ 41 h 128"/>
                                  <a:gd name="T20" fmla="*/ 43 w 86"/>
                                  <a:gd name="T21" fmla="*/ 114 h 128"/>
                                  <a:gd name="T22" fmla="*/ 45 w 86"/>
                                  <a:gd name="T23" fmla="*/ 112 h 128"/>
                                  <a:gd name="T24" fmla="*/ 85 w 86"/>
                                  <a:gd name="T25" fmla="*/ 41 h 128"/>
                                  <a:gd name="T26" fmla="*/ 43 w 86"/>
                                  <a:gd name="T27" fmla="*/ 0 h 128"/>
                                  <a:gd name="T28" fmla="*/ 2 w 86"/>
                                  <a:gd name="T29" fmla="*/ 41 h 128"/>
                                  <a:gd name="T30" fmla="*/ 41 w 86"/>
                                  <a:gd name="T31" fmla="*/ 112 h 128"/>
                                  <a:gd name="T32" fmla="*/ 43 w 86"/>
                                  <a:gd name="T33" fmla="*/ 114 h 128"/>
                                  <a:gd name="T34" fmla="*/ 43 w 86"/>
                                  <a:gd name="T35" fmla="*/ 5 h 128"/>
                                  <a:gd name="T36" fmla="*/ 81 w 86"/>
                                  <a:gd name="T37" fmla="*/ 41 h 128"/>
                                  <a:gd name="T38" fmla="*/ 43 w 86"/>
                                  <a:gd name="T39" fmla="*/ 108 h 128"/>
                                  <a:gd name="T40" fmla="*/ 6 w 86"/>
                                  <a:gd name="T41" fmla="*/ 41 h 128"/>
                                  <a:gd name="T42" fmla="*/ 43 w 86"/>
                                  <a:gd name="T43" fmla="*/ 5 h 128"/>
                                  <a:gd name="T44" fmla="*/ 63 w 86"/>
                                  <a:gd name="T45" fmla="*/ 99 h 128"/>
                                  <a:gd name="T46" fmla="*/ 63 w 86"/>
                                  <a:gd name="T47" fmla="*/ 102 h 128"/>
                                  <a:gd name="T48" fmla="*/ 83 w 86"/>
                                  <a:gd name="T49" fmla="*/ 113 h 128"/>
                                  <a:gd name="T50" fmla="*/ 43 w 86"/>
                                  <a:gd name="T51" fmla="*/ 125 h 128"/>
                                  <a:gd name="T52" fmla="*/ 3 w 86"/>
                                  <a:gd name="T53" fmla="*/ 113 h 128"/>
                                  <a:gd name="T54" fmla="*/ 23 w 86"/>
                                  <a:gd name="T55" fmla="*/ 102 h 128"/>
                                  <a:gd name="T56" fmla="*/ 23 w 86"/>
                                  <a:gd name="T57" fmla="*/ 99 h 128"/>
                                  <a:gd name="T58" fmla="*/ 0 w 86"/>
                                  <a:gd name="T59" fmla="*/ 113 h 128"/>
                                  <a:gd name="T60" fmla="*/ 43 w 86"/>
                                  <a:gd name="T61" fmla="*/ 128 h 128"/>
                                  <a:gd name="T62" fmla="*/ 86 w 86"/>
                                  <a:gd name="T63" fmla="*/ 113 h 128"/>
                                  <a:gd name="T64" fmla="*/ 63 w 86"/>
                                  <a:gd name="T65" fmla="*/ 99 h 128"/>
                                  <a:gd name="T66" fmla="*/ 63 w 86"/>
                                  <a:gd name="T67" fmla="*/ 99 h 128"/>
                                  <a:gd name="T68" fmla="*/ 63 w 86"/>
                                  <a:gd name="T69" fmla="*/ 99 h 1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6" h="128">
                                    <a:moveTo>
                                      <a:pt x="64" y="41"/>
                                    </a:moveTo>
                                    <a:cubicBezTo>
                                      <a:pt x="64" y="30"/>
                                      <a:pt x="55" y="20"/>
                                      <a:pt x="43" y="20"/>
                                    </a:cubicBezTo>
                                    <a:cubicBezTo>
                                      <a:pt x="32" y="20"/>
                                      <a:pt x="23" y="30"/>
                                      <a:pt x="23" y="41"/>
                                    </a:cubicBezTo>
                                    <a:cubicBezTo>
                                      <a:pt x="23" y="53"/>
                                      <a:pt x="32" y="62"/>
                                      <a:pt x="43" y="62"/>
                                    </a:cubicBezTo>
                                    <a:cubicBezTo>
                                      <a:pt x="55" y="62"/>
                                      <a:pt x="64" y="53"/>
                                      <a:pt x="64" y="41"/>
                                    </a:cubicBezTo>
                                    <a:close/>
                                    <a:moveTo>
                                      <a:pt x="25" y="41"/>
                                    </a:moveTo>
                                    <a:cubicBezTo>
                                      <a:pt x="25" y="31"/>
                                      <a:pt x="33" y="23"/>
                                      <a:pt x="43" y="23"/>
                                    </a:cubicBezTo>
                                    <a:cubicBezTo>
                                      <a:pt x="53" y="23"/>
                                      <a:pt x="61" y="31"/>
                                      <a:pt x="61" y="41"/>
                                    </a:cubicBezTo>
                                    <a:cubicBezTo>
                                      <a:pt x="61" y="51"/>
                                      <a:pt x="53" y="59"/>
                                      <a:pt x="43" y="59"/>
                                    </a:cubicBezTo>
                                    <a:cubicBezTo>
                                      <a:pt x="33" y="59"/>
                                      <a:pt x="25" y="51"/>
                                      <a:pt x="25" y="41"/>
                                    </a:cubicBezTo>
                                    <a:close/>
                                    <a:moveTo>
                                      <a:pt x="43" y="114"/>
                                    </a:moveTo>
                                    <a:cubicBezTo>
                                      <a:pt x="45" y="112"/>
                                      <a:pt x="45" y="112"/>
                                      <a:pt x="45" y="112"/>
                                    </a:cubicBezTo>
                                    <a:cubicBezTo>
                                      <a:pt x="47" y="110"/>
                                      <a:pt x="85" y="63"/>
                                      <a:pt x="85" y="41"/>
                                    </a:cubicBezTo>
                                    <a:cubicBezTo>
                                      <a:pt x="85" y="18"/>
                                      <a:pt x="66" y="0"/>
                                      <a:pt x="43" y="0"/>
                                    </a:cubicBezTo>
                                    <a:cubicBezTo>
                                      <a:pt x="20" y="0"/>
                                      <a:pt x="2" y="18"/>
                                      <a:pt x="2" y="41"/>
                                    </a:cubicBezTo>
                                    <a:cubicBezTo>
                                      <a:pt x="2" y="63"/>
                                      <a:pt x="40" y="110"/>
                                      <a:pt x="41" y="112"/>
                                    </a:cubicBezTo>
                                    <a:cubicBezTo>
                                      <a:pt x="43" y="114"/>
                                      <a:pt x="43" y="114"/>
                                      <a:pt x="43" y="114"/>
                                    </a:cubicBezTo>
                                    <a:close/>
                                    <a:moveTo>
                                      <a:pt x="43" y="5"/>
                                    </a:moveTo>
                                    <a:cubicBezTo>
                                      <a:pt x="63" y="5"/>
                                      <a:pt x="81" y="21"/>
                                      <a:pt x="81" y="41"/>
                                    </a:cubicBezTo>
                                    <a:cubicBezTo>
                                      <a:pt x="81" y="58"/>
                                      <a:pt x="51" y="97"/>
                                      <a:pt x="43" y="108"/>
                                    </a:cubicBezTo>
                                    <a:cubicBezTo>
                                      <a:pt x="35" y="97"/>
                                      <a:pt x="6" y="58"/>
                                      <a:pt x="6" y="41"/>
                                    </a:cubicBezTo>
                                    <a:cubicBezTo>
                                      <a:pt x="6" y="21"/>
                                      <a:pt x="23" y="5"/>
                                      <a:pt x="43" y="5"/>
                                    </a:cubicBezTo>
                                    <a:close/>
                                    <a:moveTo>
                                      <a:pt x="63" y="99"/>
                                    </a:moveTo>
                                    <a:cubicBezTo>
                                      <a:pt x="63" y="102"/>
                                      <a:pt x="63" y="102"/>
                                      <a:pt x="63" y="102"/>
                                    </a:cubicBezTo>
                                    <a:cubicBezTo>
                                      <a:pt x="76" y="105"/>
                                      <a:pt x="83" y="109"/>
                                      <a:pt x="83" y="113"/>
                                    </a:cubicBezTo>
                                    <a:cubicBezTo>
                                      <a:pt x="83" y="119"/>
                                      <a:pt x="67" y="125"/>
                                      <a:pt x="43" y="125"/>
                                    </a:cubicBezTo>
                                    <a:cubicBezTo>
                                      <a:pt x="20" y="125"/>
                                      <a:pt x="3" y="119"/>
                                      <a:pt x="3" y="113"/>
                                    </a:cubicBezTo>
                                    <a:cubicBezTo>
                                      <a:pt x="3" y="109"/>
                                      <a:pt x="11" y="105"/>
                                      <a:pt x="23" y="102"/>
                                    </a:cubicBezTo>
                                    <a:cubicBezTo>
                                      <a:pt x="23" y="99"/>
                                      <a:pt x="23" y="99"/>
                                      <a:pt x="23" y="99"/>
                                    </a:cubicBezTo>
                                    <a:cubicBezTo>
                                      <a:pt x="10" y="102"/>
                                      <a:pt x="0" y="106"/>
                                      <a:pt x="0" y="113"/>
                                    </a:cubicBezTo>
                                    <a:cubicBezTo>
                                      <a:pt x="0" y="123"/>
                                      <a:pt x="23" y="128"/>
                                      <a:pt x="43" y="128"/>
                                    </a:cubicBezTo>
                                    <a:cubicBezTo>
                                      <a:pt x="64" y="128"/>
                                      <a:pt x="86" y="123"/>
                                      <a:pt x="86" y="113"/>
                                    </a:cubicBezTo>
                                    <a:cubicBezTo>
                                      <a:pt x="86" y="106"/>
                                      <a:pt x="76" y="102"/>
                                      <a:pt x="63" y="99"/>
                                    </a:cubicBezTo>
                                    <a:close/>
                                    <a:moveTo>
                                      <a:pt x="63" y="99"/>
                                    </a:moveTo>
                                    <a:cubicBezTo>
                                      <a:pt x="63" y="99"/>
                                      <a:pt x="63" y="99"/>
                                      <a:pt x="63" y="9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" name="Freeform 57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1186248" y="0"/>
                                <a:ext cx="187200" cy="223200"/>
                              </a:xfrm>
                              <a:custGeom>
                                <a:avLst/>
                                <a:gdLst>
                                  <a:gd name="T0" fmla="*/ 41 w 82"/>
                                  <a:gd name="T1" fmla="*/ 109 h 109"/>
                                  <a:gd name="T2" fmla="*/ 0 w 82"/>
                                  <a:gd name="T3" fmla="*/ 41 h 109"/>
                                  <a:gd name="T4" fmla="*/ 41 w 82"/>
                                  <a:gd name="T5" fmla="*/ 0 h 109"/>
                                  <a:gd name="T6" fmla="*/ 82 w 82"/>
                                  <a:gd name="T7" fmla="*/ 41 h 109"/>
                                  <a:gd name="T8" fmla="*/ 41 w 82"/>
                                  <a:gd name="T9" fmla="*/ 109 h 109"/>
                                  <a:gd name="T10" fmla="*/ 41 w 82"/>
                                  <a:gd name="T11" fmla="*/ 14 h 109"/>
                                  <a:gd name="T12" fmla="*/ 13 w 82"/>
                                  <a:gd name="T13" fmla="*/ 41 h 109"/>
                                  <a:gd name="T14" fmla="*/ 41 w 82"/>
                                  <a:gd name="T15" fmla="*/ 69 h 109"/>
                                  <a:gd name="T16" fmla="*/ 68 w 82"/>
                                  <a:gd name="T17" fmla="*/ 41 h 109"/>
                                  <a:gd name="T18" fmla="*/ 41 w 82"/>
                                  <a:gd name="T19" fmla="*/ 14 h 109"/>
                                  <a:gd name="T20" fmla="*/ 41 w 82"/>
                                  <a:gd name="T21" fmla="*/ 14 h 109"/>
                                  <a:gd name="T22" fmla="*/ 41 w 82"/>
                                  <a:gd name="T23" fmla="*/ 14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109">
                                    <a:moveTo>
                                      <a:pt x="41" y="109"/>
                                    </a:moveTo>
                                    <a:cubicBezTo>
                                      <a:pt x="41" y="109"/>
                                      <a:pt x="0" y="64"/>
                                      <a:pt x="0" y="41"/>
                                    </a:cubicBezTo>
                                    <a:cubicBezTo>
                                      <a:pt x="0" y="19"/>
                                      <a:pt x="18" y="0"/>
                                      <a:pt x="41" y="0"/>
                                    </a:cubicBezTo>
                                    <a:cubicBezTo>
                                      <a:pt x="63" y="0"/>
                                      <a:pt x="82" y="19"/>
                                      <a:pt x="82" y="41"/>
                                    </a:cubicBezTo>
                                    <a:cubicBezTo>
                                      <a:pt x="82" y="64"/>
                                      <a:pt x="41" y="109"/>
                                      <a:pt x="41" y="109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26" y="14"/>
                                      <a:pt x="13" y="26"/>
                                      <a:pt x="13" y="41"/>
                                    </a:cubicBezTo>
                                    <a:cubicBezTo>
                                      <a:pt x="13" y="56"/>
                                      <a:pt x="26" y="69"/>
                                      <a:pt x="41" y="69"/>
                                    </a:cubicBezTo>
                                    <a:cubicBezTo>
                                      <a:pt x="56" y="69"/>
                                      <a:pt x="68" y="56"/>
                                      <a:pt x="68" y="41"/>
                                    </a:cubicBezTo>
                                    <a:cubicBezTo>
                                      <a:pt x="68" y="26"/>
                                      <a:pt x="56" y="14"/>
                                      <a:pt x="41" y="14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41" y="14"/>
                                      <a:pt x="41" y="14"/>
                                      <a:pt x="41" y="1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" name="Freeform 6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670854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166 w 296"/>
                                  <a:gd name="T1" fmla="*/ 92 h 295"/>
                                  <a:gd name="T2" fmla="*/ 296 w 296"/>
                                  <a:gd name="T3" fmla="*/ 92 h 295"/>
                                  <a:gd name="T4" fmla="*/ 296 w 296"/>
                                  <a:gd name="T5" fmla="*/ 111 h 295"/>
                                  <a:gd name="T6" fmla="*/ 166 w 296"/>
                                  <a:gd name="T7" fmla="*/ 111 h 295"/>
                                  <a:gd name="T8" fmla="*/ 166 w 296"/>
                                  <a:gd name="T9" fmla="*/ 92 h 295"/>
                                  <a:gd name="T10" fmla="*/ 166 w 296"/>
                                  <a:gd name="T11" fmla="*/ 92 h 295"/>
                                  <a:gd name="T12" fmla="*/ 0 w 296"/>
                                  <a:gd name="T13" fmla="*/ 295 h 295"/>
                                  <a:gd name="T14" fmla="*/ 149 w 296"/>
                                  <a:gd name="T15" fmla="*/ 295 h 295"/>
                                  <a:gd name="T16" fmla="*/ 149 w 296"/>
                                  <a:gd name="T17" fmla="*/ 0 h 295"/>
                                  <a:gd name="T18" fmla="*/ 0 w 296"/>
                                  <a:gd name="T19" fmla="*/ 0 h 295"/>
                                  <a:gd name="T20" fmla="*/ 0 w 296"/>
                                  <a:gd name="T21" fmla="*/ 295 h 295"/>
                                  <a:gd name="T22" fmla="*/ 0 w 296"/>
                                  <a:gd name="T23" fmla="*/ 295 h 295"/>
                                  <a:gd name="T24" fmla="*/ 93 w 296"/>
                                  <a:gd name="T25" fmla="*/ 38 h 295"/>
                                  <a:gd name="T26" fmla="*/ 128 w 296"/>
                                  <a:gd name="T27" fmla="*/ 38 h 295"/>
                                  <a:gd name="T28" fmla="*/ 128 w 296"/>
                                  <a:gd name="T29" fmla="*/ 73 h 295"/>
                                  <a:gd name="T30" fmla="*/ 93 w 296"/>
                                  <a:gd name="T31" fmla="*/ 73 h 295"/>
                                  <a:gd name="T32" fmla="*/ 93 w 296"/>
                                  <a:gd name="T33" fmla="*/ 38 h 295"/>
                                  <a:gd name="T34" fmla="*/ 93 w 296"/>
                                  <a:gd name="T35" fmla="*/ 38 h 295"/>
                                  <a:gd name="T36" fmla="*/ 93 w 296"/>
                                  <a:gd name="T37" fmla="*/ 111 h 295"/>
                                  <a:gd name="T38" fmla="*/ 128 w 296"/>
                                  <a:gd name="T39" fmla="*/ 111 h 295"/>
                                  <a:gd name="T40" fmla="*/ 128 w 296"/>
                                  <a:gd name="T41" fmla="*/ 146 h 295"/>
                                  <a:gd name="T42" fmla="*/ 93 w 296"/>
                                  <a:gd name="T43" fmla="*/ 146 h 295"/>
                                  <a:gd name="T44" fmla="*/ 93 w 296"/>
                                  <a:gd name="T45" fmla="*/ 111 h 295"/>
                                  <a:gd name="T46" fmla="*/ 93 w 296"/>
                                  <a:gd name="T47" fmla="*/ 111 h 295"/>
                                  <a:gd name="T48" fmla="*/ 93 w 296"/>
                                  <a:gd name="T49" fmla="*/ 184 h 295"/>
                                  <a:gd name="T50" fmla="*/ 128 w 296"/>
                                  <a:gd name="T51" fmla="*/ 184 h 295"/>
                                  <a:gd name="T52" fmla="*/ 128 w 296"/>
                                  <a:gd name="T53" fmla="*/ 220 h 295"/>
                                  <a:gd name="T54" fmla="*/ 93 w 296"/>
                                  <a:gd name="T55" fmla="*/ 220 h 295"/>
                                  <a:gd name="T56" fmla="*/ 93 w 296"/>
                                  <a:gd name="T57" fmla="*/ 184 h 295"/>
                                  <a:gd name="T58" fmla="*/ 93 w 296"/>
                                  <a:gd name="T59" fmla="*/ 184 h 295"/>
                                  <a:gd name="T60" fmla="*/ 22 w 296"/>
                                  <a:gd name="T61" fmla="*/ 38 h 295"/>
                                  <a:gd name="T62" fmla="*/ 57 w 296"/>
                                  <a:gd name="T63" fmla="*/ 38 h 295"/>
                                  <a:gd name="T64" fmla="*/ 57 w 296"/>
                                  <a:gd name="T65" fmla="*/ 73 h 295"/>
                                  <a:gd name="T66" fmla="*/ 22 w 296"/>
                                  <a:gd name="T67" fmla="*/ 73 h 295"/>
                                  <a:gd name="T68" fmla="*/ 22 w 296"/>
                                  <a:gd name="T69" fmla="*/ 38 h 295"/>
                                  <a:gd name="T70" fmla="*/ 22 w 296"/>
                                  <a:gd name="T71" fmla="*/ 38 h 295"/>
                                  <a:gd name="T72" fmla="*/ 22 w 296"/>
                                  <a:gd name="T73" fmla="*/ 111 h 295"/>
                                  <a:gd name="T74" fmla="*/ 57 w 296"/>
                                  <a:gd name="T75" fmla="*/ 111 h 295"/>
                                  <a:gd name="T76" fmla="*/ 57 w 296"/>
                                  <a:gd name="T77" fmla="*/ 146 h 295"/>
                                  <a:gd name="T78" fmla="*/ 22 w 296"/>
                                  <a:gd name="T79" fmla="*/ 146 h 295"/>
                                  <a:gd name="T80" fmla="*/ 22 w 296"/>
                                  <a:gd name="T81" fmla="*/ 111 h 295"/>
                                  <a:gd name="T82" fmla="*/ 22 w 296"/>
                                  <a:gd name="T83" fmla="*/ 111 h 295"/>
                                  <a:gd name="T84" fmla="*/ 22 w 296"/>
                                  <a:gd name="T85" fmla="*/ 184 h 295"/>
                                  <a:gd name="T86" fmla="*/ 57 w 296"/>
                                  <a:gd name="T87" fmla="*/ 184 h 295"/>
                                  <a:gd name="T88" fmla="*/ 57 w 296"/>
                                  <a:gd name="T89" fmla="*/ 220 h 295"/>
                                  <a:gd name="T90" fmla="*/ 22 w 296"/>
                                  <a:gd name="T91" fmla="*/ 220 h 295"/>
                                  <a:gd name="T92" fmla="*/ 22 w 296"/>
                                  <a:gd name="T93" fmla="*/ 184 h 295"/>
                                  <a:gd name="T94" fmla="*/ 22 w 296"/>
                                  <a:gd name="T95" fmla="*/ 184 h 295"/>
                                  <a:gd name="T96" fmla="*/ 166 w 296"/>
                                  <a:gd name="T97" fmla="*/ 295 h 295"/>
                                  <a:gd name="T98" fmla="*/ 204 w 296"/>
                                  <a:gd name="T99" fmla="*/ 295 h 295"/>
                                  <a:gd name="T100" fmla="*/ 204 w 296"/>
                                  <a:gd name="T101" fmla="*/ 220 h 295"/>
                                  <a:gd name="T102" fmla="*/ 258 w 296"/>
                                  <a:gd name="T103" fmla="*/ 220 h 295"/>
                                  <a:gd name="T104" fmla="*/ 258 w 296"/>
                                  <a:gd name="T105" fmla="*/ 295 h 295"/>
                                  <a:gd name="T106" fmla="*/ 296 w 296"/>
                                  <a:gd name="T107" fmla="*/ 295 h 295"/>
                                  <a:gd name="T108" fmla="*/ 296 w 296"/>
                                  <a:gd name="T109" fmla="*/ 127 h 295"/>
                                  <a:gd name="T110" fmla="*/ 166 w 296"/>
                                  <a:gd name="T111" fmla="*/ 127 h 295"/>
                                  <a:gd name="T112" fmla="*/ 166 w 296"/>
                                  <a:gd name="T113" fmla="*/ 295 h 295"/>
                                  <a:gd name="T114" fmla="*/ 166 w 296"/>
                                  <a:gd name="T115" fmla="*/ 295 h 295"/>
                                  <a:gd name="T116" fmla="*/ 166 w 296"/>
                                  <a:gd name="T117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6" h="295">
                                    <a:moveTo>
                                      <a:pt x="166" y="92"/>
                                    </a:moveTo>
                                    <a:lnTo>
                                      <a:pt x="296" y="92"/>
                                    </a:lnTo>
                                    <a:lnTo>
                                      <a:pt x="296" y="111"/>
                                    </a:lnTo>
                                    <a:lnTo>
                                      <a:pt x="166" y="111"/>
                                    </a:lnTo>
                                    <a:lnTo>
                                      <a:pt x="166" y="92"/>
                                    </a:lnTo>
                                    <a:lnTo>
                                      <a:pt x="166" y="92"/>
                                    </a:lnTo>
                                    <a:close/>
                                    <a:moveTo>
                                      <a:pt x="0" y="295"/>
                                    </a:moveTo>
                                    <a:lnTo>
                                      <a:pt x="149" y="295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0" y="295"/>
                                    </a:lnTo>
                                    <a:close/>
                                    <a:moveTo>
                                      <a:pt x="93" y="38"/>
                                    </a:moveTo>
                                    <a:lnTo>
                                      <a:pt x="128" y="38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3" y="38"/>
                                    </a:lnTo>
                                    <a:close/>
                                    <a:moveTo>
                                      <a:pt x="93" y="111"/>
                                    </a:moveTo>
                                    <a:lnTo>
                                      <a:pt x="128" y="111"/>
                                    </a:lnTo>
                                    <a:lnTo>
                                      <a:pt x="128" y="146"/>
                                    </a:lnTo>
                                    <a:lnTo>
                                      <a:pt x="93" y="146"/>
                                    </a:lnTo>
                                    <a:lnTo>
                                      <a:pt x="93" y="111"/>
                                    </a:lnTo>
                                    <a:lnTo>
                                      <a:pt x="93" y="111"/>
                                    </a:lnTo>
                                    <a:close/>
                                    <a:moveTo>
                                      <a:pt x="93" y="184"/>
                                    </a:moveTo>
                                    <a:lnTo>
                                      <a:pt x="128" y="184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93" y="220"/>
                                    </a:lnTo>
                                    <a:lnTo>
                                      <a:pt x="93" y="184"/>
                                    </a:lnTo>
                                    <a:lnTo>
                                      <a:pt x="93" y="184"/>
                                    </a:lnTo>
                                    <a:close/>
                                    <a:moveTo>
                                      <a:pt x="22" y="38"/>
                                    </a:moveTo>
                                    <a:lnTo>
                                      <a:pt x="57" y="38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22" y="38"/>
                                    </a:lnTo>
                                    <a:close/>
                                    <a:moveTo>
                                      <a:pt x="22" y="111"/>
                                    </a:moveTo>
                                    <a:lnTo>
                                      <a:pt x="57" y="111"/>
                                    </a:lnTo>
                                    <a:lnTo>
                                      <a:pt x="57" y="146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22" y="111"/>
                                    </a:lnTo>
                                    <a:lnTo>
                                      <a:pt x="22" y="111"/>
                                    </a:lnTo>
                                    <a:close/>
                                    <a:moveTo>
                                      <a:pt x="22" y="184"/>
                                    </a:moveTo>
                                    <a:lnTo>
                                      <a:pt x="57" y="184"/>
                                    </a:lnTo>
                                    <a:lnTo>
                                      <a:pt x="57" y="220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22" y="184"/>
                                    </a:lnTo>
                                    <a:close/>
                                    <a:moveTo>
                                      <a:pt x="166" y="295"/>
                                    </a:moveTo>
                                    <a:lnTo>
                                      <a:pt x="204" y="295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58" y="220"/>
                                    </a:lnTo>
                                    <a:lnTo>
                                      <a:pt x="258" y="295"/>
                                    </a:lnTo>
                                    <a:lnTo>
                                      <a:pt x="296" y="295"/>
                                    </a:lnTo>
                                    <a:lnTo>
                                      <a:pt x="296" y="127"/>
                                    </a:lnTo>
                                    <a:lnTo>
                                      <a:pt x="166" y="127"/>
                                    </a:lnTo>
                                    <a:lnTo>
                                      <a:pt x="166" y="295"/>
                                    </a:lnTo>
                                    <a:close/>
                                    <a:moveTo>
                                      <a:pt x="166" y="295"/>
                                    </a:moveTo>
                                    <a:lnTo>
                                      <a:pt x="166" y="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" name="Freeform 66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298356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44 w 88"/>
                                  <a:gd name="T1" fmla="*/ 127 h 136"/>
                                  <a:gd name="T2" fmla="*/ 6 w 88"/>
                                  <a:gd name="T3" fmla="*/ 49 h 136"/>
                                  <a:gd name="T4" fmla="*/ 5 w 88"/>
                                  <a:gd name="T5" fmla="*/ 39 h 136"/>
                                  <a:gd name="T6" fmla="*/ 44 w 88"/>
                                  <a:gd name="T7" fmla="*/ 0 h 136"/>
                                  <a:gd name="T8" fmla="*/ 83 w 88"/>
                                  <a:gd name="T9" fmla="*/ 39 h 136"/>
                                  <a:gd name="T10" fmla="*/ 82 w 88"/>
                                  <a:gd name="T11" fmla="*/ 49 h 136"/>
                                  <a:gd name="T12" fmla="*/ 44 w 88"/>
                                  <a:gd name="T13" fmla="*/ 127 h 136"/>
                                  <a:gd name="T14" fmla="*/ 44 w 88"/>
                                  <a:gd name="T15" fmla="*/ 19 h 136"/>
                                  <a:gd name="T16" fmla="*/ 24 w 88"/>
                                  <a:gd name="T17" fmla="*/ 39 h 136"/>
                                  <a:gd name="T18" fmla="*/ 44 w 88"/>
                                  <a:gd name="T19" fmla="*/ 58 h 136"/>
                                  <a:gd name="T20" fmla="*/ 63 w 88"/>
                                  <a:gd name="T21" fmla="*/ 39 h 136"/>
                                  <a:gd name="T22" fmla="*/ 44 w 88"/>
                                  <a:gd name="T23" fmla="*/ 19 h 136"/>
                                  <a:gd name="T24" fmla="*/ 44 w 88"/>
                                  <a:gd name="T25" fmla="*/ 136 h 136"/>
                                  <a:gd name="T26" fmla="*/ 0 w 88"/>
                                  <a:gd name="T27" fmla="*/ 119 h 136"/>
                                  <a:gd name="T28" fmla="*/ 24 w 88"/>
                                  <a:gd name="T29" fmla="*/ 103 h 136"/>
                                  <a:gd name="T30" fmla="*/ 25 w 88"/>
                                  <a:gd name="T31" fmla="*/ 108 h 136"/>
                                  <a:gd name="T32" fmla="*/ 6 w 88"/>
                                  <a:gd name="T33" fmla="*/ 119 h 136"/>
                                  <a:gd name="T34" fmla="*/ 44 w 88"/>
                                  <a:gd name="T35" fmla="*/ 131 h 136"/>
                                  <a:gd name="T36" fmla="*/ 82 w 88"/>
                                  <a:gd name="T37" fmla="*/ 119 h 136"/>
                                  <a:gd name="T38" fmla="*/ 63 w 88"/>
                                  <a:gd name="T39" fmla="*/ 108 h 136"/>
                                  <a:gd name="T40" fmla="*/ 64 w 88"/>
                                  <a:gd name="T41" fmla="*/ 103 h 136"/>
                                  <a:gd name="T42" fmla="*/ 88 w 88"/>
                                  <a:gd name="T43" fmla="*/ 119 h 136"/>
                                  <a:gd name="T44" fmla="*/ 44 w 88"/>
                                  <a:gd name="T45" fmla="*/ 136 h 136"/>
                                  <a:gd name="T46" fmla="*/ 44 w 88"/>
                                  <a:gd name="T47" fmla="*/ 136 h 136"/>
                                  <a:gd name="T48" fmla="*/ 44 w 88"/>
                                  <a:gd name="T4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8" h="136">
                                    <a:moveTo>
                                      <a:pt x="44" y="127"/>
                                    </a:moveTo>
                                    <a:cubicBezTo>
                                      <a:pt x="6" y="49"/>
                                      <a:pt x="6" y="49"/>
                                      <a:pt x="6" y="49"/>
                                    </a:cubicBezTo>
                                    <a:cubicBezTo>
                                      <a:pt x="6" y="45"/>
                                      <a:pt x="5" y="42"/>
                                      <a:pt x="5" y="39"/>
                                    </a:cubicBezTo>
                                    <a:cubicBezTo>
                                      <a:pt x="5" y="17"/>
                                      <a:pt x="22" y="0"/>
                                      <a:pt x="44" y="0"/>
                                    </a:cubicBezTo>
                                    <a:cubicBezTo>
                                      <a:pt x="66" y="0"/>
                                      <a:pt x="83" y="17"/>
                                      <a:pt x="83" y="39"/>
                                    </a:cubicBezTo>
                                    <a:cubicBezTo>
                                      <a:pt x="83" y="42"/>
                                      <a:pt x="82" y="45"/>
                                      <a:pt x="82" y="49"/>
                                    </a:cubicBezTo>
                                    <a:cubicBezTo>
                                      <a:pt x="44" y="127"/>
                                      <a:pt x="44" y="127"/>
                                      <a:pt x="44" y="127"/>
                                    </a:cubicBezTo>
                                    <a:close/>
                                    <a:moveTo>
                                      <a:pt x="44" y="19"/>
                                    </a:moveTo>
                                    <a:cubicBezTo>
                                      <a:pt x="33" y="19"/>
                                      <a:pt x="24" y="28"/>
                                      <a:pt x="24" y="39"/>
                                    </a:cubicBezTo>
                                    <a:cubicBezTo>
                                      <a:pt x="24" y="50"/>
                                      <a:pt x="33" y="58"/>
                                      <a:pt x="44" y="58"/>
                                    </a:cubicBezTo>
                                    <a:cubicBezTo>
                                      <a:pt x="55" y="58"/>
                                      <a:pt x="63" y="50"/>
                                      <a:pt x="63" y="39"/>
                                    </a:cubicBezTo>
                                    <a:cubicBezTo>
                                      <a:pt x="63" y="28"/>
                                      <a:pt x="55" y="19"/>
                                      <a:pt x="44" y="19"/>
                                    </a:cubicBezTo>
                                    <a:close/>
                                    <a:moveTo>
                                      <a:pt x="44" y="136"/>
                                    </a:moveTo>
                                    <a:cubicBezTo>
                                      <a:pt x="23" y="136"/>
                                      <a:pt x="0" y="130"/>
                                      <a:pt x="0" y="119"/>
                                    </a:cubicBezTo>
                                    <a:cubicBezTo>
                                      <a:pt x="0" y="111"/>
                                      <a:pt x="9" y="106"/>
                                      <a:pt x="24" y="103"/>
                                    </a:cubicBezTo>
                                    <a:cubicBezTo>
                                      <a:pt x="25" y="108"/>
                                      <a:pt x="25" y="108"/>
                                      <a:pt x="25" y="108"/>
                                    </a:cubicBezTo>
                                    <a:cubicBezTo>
                                      <a:pt x="12" y="111"/>
                                      <a:pt x="6" y="115"/>
                                      <a:pt x="6" y="119"/>
                                    </a:cubicBezTo>
                                    <a:cubicBezTo>
                                      <a:pt x="6" y="124"/>
                                      <a:pt x="20" y="131"/>
                                      <a:pt x="44" y="131"/>
                                    </a:cubicBezTo>
                                    <a:cubicBezTo>
                                      <a:pt x="68" y="131"/>
                                      <a:pt x="82" y="124"/>
                                      <a:pt x="82" y="119"/>
                                    </a:cubicBezTo>
                                    <a:cubicBezTo>
                                      <a:pt x="82" y="115"/>
                                      <a:pt x="76" y="111"/>
                                      <a:pt x="63" y="108"/>
                                    </a:cubicBezTo>
                                    <a:cubicBezTo>
                                      <a:pt x="64" y="103"/>
                                      <a:pt x="64" y="103"/>
                                      <a:pt x="64" y="103"/>
                                    </a:cubicBezTo>
                                    <a:cubicBezTo>
                                      <a:pt x="79" y="106"/>
                                      <a:pt x="88" y="111"/>
                                      <a:pt x="88" y="119"/>
                                    </a:cubicBezTo>
                                    <a:cubicBezTo>
                                      <a:pt x="88" y="130"/>
                                      <a:pt x="65" y="136"/>
                                      <a:pt x="44" y="136"/>
                                    </a:cubicBezTo>
                                    <a:close/>
                                    <a:moveTo>
                                      <a:pt x="44" y="136"/>
                                    </a:moveTo>
                                    <a:cubicBezTo>
                                      <a:pt x="44" y="136"/>
                                      <a:pt x="44" y="136"/>
                                      <a:pt x="44" y="13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" name="Freeform 7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263978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156 w 241"/>
                                  <a:gd name="T1" fmla="*/ 220 h 220"/>
                                  <a:gd name="T2" fmla="*/ 66 w 241"/>
                                  <a:gd name="T3" fmla="*/ 0 h 220"/>
                                  <a:gd name="T4" fmla="*/ 66 w 241"/>
                                  <a:gd name="T5" fmla="*/ 220 h 220"/>
                                  <a:gd name="T6" fmla="*/ 118 w 241"/>
                                  <a:gd name="T7" fmla="*/ 189 h 220"/>
                                  <a:gd name="T8" fmla="*/ 142 w 241"/>
                                  <a:gd name="T9" fmla="*/ 166 h 220"/>
                                  <a:gd name="T10" fmla="*/ 142 w 241"/>
                                  <a:gd name="T11" fmla="*/ 189 h 220"/>
                                  <a:gd name="T12" fmla="*/ 97 w 241"/>
                                  <a:gd name="T13" fmla="*/ 128 h 220"/>
                                  <a:gd name="T14" fmla="*/ 121 w 241"/>
                                  <a:gd name="T15" fmla="*/ 154 h 220"/>
                                  <a:gd name="T16" fmla="*/ 97 w 241"/>
                                  <a:gd name="T17" fmla="*/ 154 h 220"/>
                                  <a:gd name="T18" fmla="*/ 118 w 241"/>
                                  <a:gd name="T19" fmla="*/ 116 h 220"/>
                                  <a:gd name="T20" fmla="*/ 142 w 241"/>
                                  <a:gd name="T21" fmla="*/ 92 h 220"/>
                                  <a:gd name="T22" fmla="*/ 142 w 241"/>
                                  <a:gd name="T23" fmla="*/ 116 h 220"/>
                                  <a:gd name="T24" fmla="*/ 97 w 241"/>
                                  <a:gd name="T25" fmla="*/ 57 h 220"/>
                                  <a:gd name="T26" fmla="*/ 121 w 241"/>
                                  <a:gd name="T27" fmla="*/ 80 h 220"/>
                                  <a:gd name="T28" fmla="*/ 97 w 241"/>
                                  <a:gd name="T29" fmla="*/ 80 h 220"/>
                                  <a:gd name="T30" fmla="*/ 142 w 241"/>
                                  <a:gd name="T31" fmla="*/ 21 h 220"/>
                                  <a:gd name="T32" fmla="*/ 118 w 241"/>
                                  <a:gd name="T33" fmla="*/ 45 h 220"/>
                                  <a:gd name="T34" fmla="*/ 118 w 241"/>
                                  <a:gd name="T35" fmla="*/ 21 h 220"/>
                                  <a:gd name="T36" fmla="*/ 102 w 241"/>
                                  <a:gd name="T37" fmla="*/ 21 h 220"/>
                                  <a:gd name="T38" fmla="*/ 76 w 241"/>
                                  <a:gd name="T39" fmla="*/ 45 h 220"/>
                                  <a:gd name="T40" fmla="*/ 76 w 241"/>
                                  <a:gd name="T41" fmla="*/ 21 h 220"/>
                                  <a:gd name="T42" fmla="*/ 102 w 241"/>
                                  <a:gd name="T43" fmla="*/ 92 h 220"/>
                                  <a:gd name="T44" fmla="*/ 76 w 241"/>
                                  <a:gd name="T45" fmla="*/ 116 h 220"/>
                                  <a:gd name="T46" fmla="*/ 76 w 241"/>
                                  <a:gd name="T47" fmla="*/ 92 h 220"/>
                                  <a:gd name="T48" fmla="*/ 102 w 241"/>
                                  <a:gd name="T49" fmla="*/ 166 h 220"/>
                                  <a:gd name="T50" fmla="*/ 76 w 241"/>
                                  <a:gd name="T51" fmla="*/ 189 h 220"/>
                                  <a:gd name="T52" fmla="*/ 76 w 241"/>
                                  <a:gd name="T53" fmla="*/ 166 h 220"/>
                                  <a:gd name="T54" fmla="*/ 52 w 241"/>
                                  <a:gd name="T55" fmla="*/ 220 h 220"/>
                                  <a:gd name="T56" fmla="*/ 0 w 241"/>
                                  <a:gd name="T57" fmla="*/ 69 h 220"/>
                                  <a:gd name="T58" fmla="*/ 0 w 241"/>
                                  <a:gd name="T59" fmla="*/ 220 h 220"/>
                                  <a:gd name="T60" fmla="*/ 38 w 241"/>
                                  <a:gd name="T61" fmla="*/ 80 h 220"/>
                                  <a:gd name="T62" fmla="*/ 14 w 241"/>
                                  <a:gd name="T63" fmla="*/ 104 h 220"/>
                                  <a:gd name="T64" fmla="*/ 14 w 241"/>
                                  <a:gd name="T65" fmla="*/ 80 h 220"/>
                                  <a:gd name="T66" fmla="*/ 38 w 241"/>
                                  <a:gd name="T67" fmla="*/ 123 h 220"/>
                                  <a:gd name="T68" fmla="*/ 14 w 241"/>
                                  <a:gd name="T69" fmla="*/ 147 h 220"/>
                                  <a:gd name="T70" fmla="*/ 14 w 241"/>
                                  <a:gd name="T71" fmla="*/ 123 h 220"/>
                                  <a:gd name="T72" fmla="*/ 38 w 241"/>
                                  <a:gd name="T73" fmla="*/ 163 h 220"/>
                                  <a:gd name="T74" fmla="*/ 14 w 241"/>
                                  <a:gd name="T75" fmla="*/ 189 h 220"/>
                                  <a:gd name="T76" fmla="*/ 14 w 241"/>
                                  <a:gd name="T77" fmla="*/ 163 h 220"/>
                                  <a:gd name="T78" fmla="*/ 230 w 241"/>
                                  <a:gd name="T79" fmla="*/ 62 h 220"/>
                                  <a:gd name="T80" fmla="*/ 218 w 241"/>
                                  <a:gd name="T81" fmla="*/ 33 h 220"/>
                                  <a:gd name="T82" fmla="*/ 208 w 241"/>
                                  <a:gd name="T83" fmla="*/ 7 h 220"/>
                                  <a:gd name="T84" fmla="*/ 199 w 241"/>
                                  <a:gd name="T85" fmla="*/ 33 h 220"/>
                                  <a:gd name="T86" fmla="*/ 189 w 241"/>
                                  <a:gd name="T87" fmla="*/ 62 h 220"/>
                                  <a:gd name="T88" fmla="*/ 178 w 241"/>
                                  <a:gd name="T89" fmla="*/ 90 h 220"/>
                                  <a:gd name="T90" fmla="*/ 166 w 241"/>
                                  <a:gd name="T91" fmla="*/ 220 h 220"/>
                                  <a:gd name="T92" fmla="*/ 241 w 241"/>
                                  <a:gd name="T93" fmla="*/ 90 h 220"/>
                                  <a:gd name="T94" fmla="*/ 230 w 241"/>
                                  <a:gd name="T95" fmla="*/ 90 h 220"/>
                                  <a:gd name="T96" fmla="*/ 204 w 241"/>
                                  <a:gd name="T97" fmla="*/ 203 h 220"/>
                                  <a:gd name="T98" fmla="*/ 178 w 241"/>
                                  <a:gd name="T99" fmla="*/ 180 h 220"/>
                                  <a:gd name="T100" fmla="*/ 204 w 241"/>
                                  <a:gd name="T101" fmla="*/ 203 h 220"/>
                                  <a:gd name="T102" fmla="*/ 204 w 241"/>
                                  <a:gd name="T103" fmla="*/ 130 h 220"/>
                                  <a:gd name="T104" fmla="*/ 178 w 241"/>
                                  <a:gd name="T105" fmla="*/ 106 h 220"/>
                                  <a:gd name="T106" fmla="*/ 204 w 241"/>
                                  <a:gd name="T107" fmla="*/ 130 h 220"/>
                                  <a:gd name="T108" fmla="*/ 230 w 241"/>
                                  <a:gd name="T109" fmla="*/ 166 h 220"/>
                                  <a:gd name="T110" fmla="*/ 206 w 241"/>
                                  <a:gd name="T111" fmla="*/ 142 h 220"/>
                                  <a:gd name="T112" fmla="*/ 230 w 241"/>
                                  <a:gd name="T113" fmla="*/ 166 h 220"/>
                                  <a:gd name="T114" fmla="*/ 230 w 241"/>
                                  <a:gd name="T115" fmla="*/ 166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41" h="220">
                                    <a:moveTo>
                                      <a:pt x="66" y="220"/>
                                    </a:moveTo>
                                    <a:lnTo>
                                      <a:pt x="156" y="22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220"/>
                                    </a:lnTo>
                                    <a:lnTo>
                                      <a:pt x="66" y="220"/>
                                    </a:lnTo>
                                    <a:moveTo>
                                      <a:pt x="142" y="189"/>
                                    </a:moveTo>
                                    <a:lnTo>
                                      <a:pt x="118" y="189"/>
                                    </a:lnTo>
                                    <a:lnTo>
                                      <a:pt x="118" y="166"/>
                                    </a:lnTo>
                                    <a:lnTo>
                                      <a:pt x="142" y="166"/>
                                    </a:lnTo>
                                    <a:lnTo>
                                      <a:pt x="142" y="189"/>
                                    </a:lnTo>
                                    <a:lnTo>
                                      <a:pt x="142" y="189"/>
                                    </a:lnTo>
                                    <a:moveTo>
                                      <a:pt x="97" y="154"/>
                                    </a:moveTo>
                                    <a:lnTo>
                                      <a:pt x="97" y="128"/>
                                    </a:lnTo>
                                    <a:lnTo>
                                      <a:pt x="121" y="128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4"/>
                                    </a:lnTo>
                                    <a:moveTo>
                                      <a:pt x="142" y="116"/>
                                    </a:moveTo>
                                    <a:lnTo>
                                      <a:pt x="118" y="116"/>
                                    </a:lnTo>
                                    <a:lnTo>
                                      <a:pt x="118" y="92"/>
                                    </a:lnTo>
                                    <a:lnTo>
                                      <a:pt x="142" y="92"/>
                                    </a:lnTo>
                                    <a:lnTo>
                                      <a:pt x="142" y="116"/>
                                    </a:lnTo>
                                    <a:lnTo>
                                      <a:pt x="142" y="116"/>
                                    </a:lnTo>
                                    <a:moveTo>
                                      <a:pt x="97" y="80"/>
                                    </a:moveTo>
                                    <a:lnTo>
                                      <a:pt x="97" y="57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80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97" y="80"/>
                                    </a:lnTo>
                                    <a:moveTo>
                                      <a:pt x="118" y="21"/>
                                    </a:moveTo>
                                    <a:lnTo>
                                      <a:pt x="142" y="21"/>
                                    </a:lnTo>
                                    <a:lnTo>
                                      <a:pt x="142" y="45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18" y="21"/>
                                    </a:lnTo>
                                    <a:moveTo>
                                      <a:pt x="76" y="21"/>
                                    </a:moveTo>
                                    <a:lnTo>
                                      <a:pt x="102" y="21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76" y="21"/>
                                    </a:lnTo>
                                    <a:lnTo>
                                      <a:pt x="76" y="21"/>
                                    </a:lnTo>
                                    <a:moveTo>
                                      <a:pt x="76" y="92"/>
                                    </a:moveTo>
                                    <a:lnTo>
                                      <a:pt x="102" y="92"/>
                                    </a:lnTo>
                                    <a:lnTo>
                                      <a:pt x="102" y="116"/>
                                    </a:lnTo>
                                    <a:lnTo>
                                      <a:pt x="76" y="116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76" y="92"/>
                                    </a:lnTo>
                                    <a:moveTo>
                                      <a:pt x="76" y="166"/>
                                    </a:moveTo>
                                    <a:lnTo>
                                      <a:pt x="102" y="166"/>
                                    </a:lnTo>
                                    <a:lnTo>
                                      <a:pt x="102" y="189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166"/>
                                    </a:lnTo>
                                    <a:moveTo>
                                      <a:pt x="0" y="220"/>
                                    </a:moveTo>
                                    <a:lnTo>
                                      <a:pt x="52" y="220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0"/>
                                    </a:lnTo>
                                    <a:moveTo>
                                      <a:pt x="14" y="80"/>
                                    </a:moveTo>
                                    <a:lnTo>
                                      <a:pt x="38" y="8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14" y="104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14" y="80"/>
                                    </a:lnTo>
                                    <a:moveTo>
                                      <a:pt x="14" y="123"/>
                                    </a:moveTo>
                                    <a:lnTo>
                                      <a:pt x="38" y="123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14" y="147"/>
                                    </a:lnTo>
                                    <a:lnTo>
                                      <a:pt x="14" y="123"/>
                                    </a:lnTo>
                                    <a:lnTo>
                                      <a:pt x="14" y="123"/>
                                    </a:lnTo>
                                    <a:moveTo>
                                      <a:pt x="14" y="163"/>
                                    </a:moveTo>
                                    <a:lnTo>
                                      <a:pt x="38" y="163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63"/>
                                    </a:lnTo>
                                    <a:lnTo>
                                      <a:pt x="14" y="163"/>
                                    </a:lnTo>
                                    <a:moveTo>
                                      <a:pt x="230" y="90"/>
                                    </a:moveTo>
                                    <a:lnTo>
                                      <a:pt x="230" y="62"/>
                                    </a:lnTo>
                                    <a:lnTo>
                                      <a:pt x="218" y="62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08" y="7"/>
                                    </a:lnTo>
                                    <a:lnTo>
                                      <a:pt x="199" y="7"/>
                                    </a:lnTo>
                                    <a:lnTo>
                                      <a:pt x="199" y="33"/>
                                    </a:lnTo>
                                    <a:lnTo>
                                      <a:pt x="189" y="33"/>
                                    </a:lnTo>
                                    <a:lnTo>
                                      <a:pt x="189" y="62"/>
                                    </a:lnTo>
                                    <a:lnTo>
                                      <a:pt x="178" y="62"/>
                                    </a:lnTo>
                                    <a:lnTo>
                                      <a:pt x="178" y="90"/>
                                    </a:lnTo>
                                    <a:lnTo>
                                      <a:pt x="166" y="90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241" y="22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30" y="90"/>
                                    </a:lnTo>
                                    <a:lnTo>
                                      <a:pt x="230" y="90"/>
                                    </a:lnTo>
                                    <a:lnTo>
                                      <a:pt x="230" y="90"/>
                                    </a:lnTo>
                                    <a:moveTo>
                                      <a:pt x="204" y="203"/>
                                    </a:moveTo>
                                    <a:lnTo>
                                      <a:pt x="178" y="203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204" y="180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4" y="203"/>
                                    </a:lnTo>
                                    <a:moveTo>
                                      <a:pt x="204" y="130"/>
                                    </a:moveTo>
                                    <a:lnTo>
                                      <a:pt x="178" y="130"/>
                                    </a:lnTo>
                                    <a:lnTo>
                                      <a:pt x="178" y="106"/>
                                    </a:lnTo>
                                    <a:lnTo>
                                      <a:pt x="204" y="106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04" y="130"/>
                                    </a:lnTo>
                                    <a:moveTo>
                                      <a:pt x="230" y="166"/>
                                    </a:moveTo>
                                    <a:lnTo>
                                      <a:pt x="206" y="166"/>
                                    </a:lnTo>
                                    <a:lnTo>
                                      <a:pt x="206" y="142"/>
                                    </a:lnTo>
                                    <a:lnTo>
                                      <a:pt x="230" y="142"/>
                                    </a:lnTo>
                                    <a:lnTo>
                                      <a:pt x="230" y="166"/>
                                    </a:lnTo>
                                    <a:lnTo>
                                      <a:pt x="230" y="166"/>
                                    </a:lnTo>
                                    <a:moveTo>
                                      <a:pt x="230" y="166"/>
                                    </a:moveTo>
                                    <a:lnTo>
                                      <a:pt x="230" y="166"/>
                                    </a:ln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" name="Freeform 77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1746421" y="0"/>
                                <a:ext cx="187200" cy="223200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56 h 130"/>
                                  <a:gd name="T2" fmla="*/ 53 w 104"/>
                                  <a:gd name="T3" fmla="*/ 130 h 130"/>
                                  <a:gd name="T4" fmla="*/ 2 w 104"/>
                                  <a:gd name="T5" fmla="*/ 67 h 130"/>
                                  <a:gd name="T6" fmla="*/ 0 w 104"/>
                                  <a:gd name="T7" fmla="*/ 51 h 130"/>
                                  <a:gd name="T8" fmla="*/ 52 w 104"/>
                                  <a:gd name="T9" fmla="*/ 0 h 130"/>
                                  <a:gd name="T10" fmla="*/ 104 w 104"/>
                                  <a:gd name="T11" fmla="*/ 51 h 130"/>
                                  <a:gd name="T12" fmla="*/ 104 w 104"/>
                                  <a:gd name="T13" fmla="*/ 56 h 130"/>
                                  <a:gd name="T14" fmla="*/ 52 w 104"/>
                                  <a:gd name="T15" fmla="*/ 19 h 130"/>
                                  <a:gd name="T16" fmla="*/ 23 w 104"/>
                                  <a:gd name="T17" fmla="*/ 47 h 130"/>
                                  <a:gd name="T18" fmla="*/ 52 w 104"/>
                                  <a:gd name="T19" fmla="*/ 75 h 130"/>
                                  <a:gd name="T20" fmla="*/ 81 w 104"/>
                                  <a:gd name="T21" fmla="*/ 47 h 130"/>
                                  <a:gd name="T22" fmla="*/ 52 w 104"/>
                                  <a:gd name="T23" fmla="*/ 19 h 130"/>
                                  <a:gd name="T24" fmla="*/ 52 w 104"/>
                                  <a:gd name="T25" fmla="*/ 19 h 130"/>
                                  <a:gd name="T26" fmla="*/ 52 w 104"/>
                                  <a:gd name="T27" fmla="*/ 19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4" h="130">
                                    <a:moveTo>
                                      <a:pt x="104" y="56"/>
                                    </a:moveTo>
                                    <a:cubicBezTo>
                                      <a:pt x="102" y="101"/>
                                      <a:pt x="53" y="130"/>
                                      <a:pt x="53" y="130"/>
                                    </a:cubicBezTo>
                                    <a:cubicBezTo>
                                      <a:pt x="53" y="130"/>
                                      <a:pt x="10" y="105"/>
                                      <a:pt x="2" y="67"/>
                                    </a:cubicBezTo>
                                    <a:cubicBezTo>
                                      <a:pt x="0" y="62"/>
                                      <a:pt x="0" y="56"/>
                                      <a:pt x="0" y="51"/>
                                    </a:cubicBezTo>
                                    <a:cubicBezTo>
                                      <a:pt x="0" y="23"/>
                                      <a:pt x="23" y="0"/>
                                      <a:pt x="52" y="0"/>
                                    </a:cubicBezTo>
                                    <a:cubicBezTo>
                                      <a:pt x="81" y="0"/>
                                      <a:pt x="104" y="23"/>
                                      <a:pt x="104" y="51"/>
                                    </a:cubicBezTo>
                                    <a:cubicBezTo>
                                      <a:pt x="104" y="53"/>
                                      <a:pt x="104" y="55"/>
                                      <a:pt x="104" y="56"/>
                                    </a:cubicBezTo>
                                    <a:close/>
                                    <a:moveTo>
                                      <a:pt x="52" y="19"/>
                                    </a:moveTo>
                                    <a:cubicBezTo>
                                      <a:pt x="36" y="19"/>
                                      <a:pt x="23" y="31"/>
                                      <a:pt x="23" y="47"/>
                                    </a:cubicBezTo>
                                    <a:cubicBezTo>
                                      <a:pt x="23" y="63"/>
                                      <a:pt x="36" y="75"/>
                                      <a:pt x="52" y="75"/>
                                    </a:cubicBezTo>
                                    <a:cubicBezTo>
                                      <a:pt x="68" y="75"/>
                                      <a:pt x="81" y="63"/>
                                      <a:pt x="81" y="47"/>
                                    </a:cubicBezTo>
                                    <a:cubicBezTo>
                                      <a:pt x="81" y="31"/>
                                      <a:pt x="68" y="19"/>
                                      <a:pt x="52" y="19"/>
                                    </a:cubicBezTo>
                                    <a:close/>
                                    <a:moveTo>
                                      <a:pt x="52" y="19"/>
                                    </a:moveTo>
                                    <a:cubicBezTo>
                                      <a:pt x="52" y="19"/>
                                      <a:pt x="52" y="19"/>
                                      <a:pt x="52" y="1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" name="Freeform 7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891481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73 w 98"/>
                                  <a:gd name="T1" fmla="*/ 115 h 151"/>
                                  <a:gd name="T2" fmla="*/ 73 w 98"/>
                                  <a:gd name="T3" fmla="*/ 116 h 151"/>
                                  <a:gd name="T4" fmla="*/ 72 w 98"/>
                                  <a:gd name="T5" fmla="*/ 122 h 151"/>
                                  <a:gd name="T6" fmla="*/ 77 w 98"/>
                                  <a:gd name="T7" fmla="*/ 130 h 151"/>
                                  <a:gd name="T8" fmla="*/ 49 w 98"/>
                                  <a:gd name="T9" fmla="*/ 144 h 151"/>
                                  <a:gd name="T10" fmla="*/ 21 w 98"/>
                                  <a:gd name="T11" fmla="*/ 130 h 151"/>
                                  <a:gd name="T12" fmla="*/ 26 w 98"/>
                                  <a:gd name="T13" fmla="*/ 122 h 151"/>
                                  <a:gd name="T14" fmla="*/ 24 w 98"/>
                                  <a:gd name="T15" fmla="*/ 116 h 151"/>
                                  <a:gd name="T16" fmla="*/ 24 w 98"/>
                                  <a:gd name="T17" fmla="*/ 115 h 151"/>
                                  <a:gd name="T18" fmla="*/ 14 w 98"/>
                                  <a:gd name="T19" fmla="*/ 130 h 151"/>
                                  <a:gd name="T20" fmla="*/ 49 w 98"/>
                                  <a:gd name="T21" fmla="*/ 151 h 151"/>
                                  <a:gd name="T22" fmla="*/ 84 w 98"/>
                                  <a:gd name="T23" fmla="*/ 130 h 151"/>
                                  <a:gd name="T24" fmla="*/ 73 w 98"/>
                                  <a:gd name="T25" fmla="*/ 115 h 151"/>
                                  <a:gd name="T26" fmla="*/ 73 w 98"/>
                                  <a:gd name="T27" fmla="*/ 49 h 151"/>
                                  <a:gd name="T28" fmla="*/ 49 w 98"/>
                                  <a:gd name="T29" fmla="*/ 24 h 151"/>
                                  <a:gd name="T30" fmla="*/ 24 w 98"/>
                                  <a:gd name="T31" fmla="*/ 49 h 151"/>
                                  <a:gd name="T32" fmla="*/ 49 w 98"/>
                                  <a:gd name="T33" fmla="*/ 73 h 151"/>
                                  <a:gd name="T34" fmla="*/ 73 w 98"/>
                                  <a:gd name="T35" fmla="*/ 49 h 151"/>
                                  <a:gd name="T36" fmla="*/ 31 w 98"/>
                                  <a:gd name="T37" fmla="*/ 49 h 151"/>
                                  <a:gd name="T38" fmla="*/ 49 w 98"/>
                                  <a:gd name="T39" fmla="*/ 31 h 151"/>
                                  <a:gd name="T40" fmla="*/ 66 w 98"/>
                                  <a:gd name="T41" fmla="*/ 49 h 151"/>
                                  <a:gd name="T42" fmla="*/ 49 w 98"/>
                                  <a:gd name="T43" fmla="*/ 66 h 151"/>
                                  <a:gd name="T44" fmla="*/ 31 w 98"/>
                                  <a:gd name="T45" fmla="*/ 49 h 151"/>
                                  <a:gd name="T46" fmla="*/ 49 w 98"/>
                                  <a:gd name="T47" fmla="*/ 126 h 151"/>
                                  <a:gd name="T48" fmla="*/ 98 w 98"/>
                                  <a:gd name="T49" fmla="*/ 50 h 151"/>
                                  <a:gd name="T50" fmla="*/ 49 w 98"/>
                                  <a:gd name="T51" fmla="*/ 0 h 151"/>
                                  <a:gd name="T52" fmla="*/ 0 w 98"/>
                                  <a:gd name="T53" fmla="*/ 50 h 151"/>
                                  <a:gd name="T54" fmla="*/ 49 w 98"/>
                                  <a:gd name="T55" fmla="*/ 126 h 151"/>
                                  <a:gd name="T56" fmla="*/ 49 w 98"/>
                                  <a:gd name="T57" fmla="*/ 7 h 151"/>
                                  <a:gd name="T58" fmla="*/ 91 w 98"/>
                                  <a:gd name="T59" fmla="*/ 50 h 151"/>
                                  <a:gd name="T60" fmla="*/ 49 w 98"/>
                                  <a:gd name="T61" fmla="*/ 119 h 151"/>
                                  <a:gd name="T62" fmla="*/ 7 w 98"/>
                                  <a:gd name="T63" fmla="*/ 50 h 151"/>
                                  <a:gd name="T64" fmla="*/ 49 w 98"/>
                                  <a:gd name="T65" fmla="*/ 7 h 151"/>
                                  <a:gd name="T66" fmla="*/ 49 w 98"/>
                                  <a:gd name="T67" fmla="*/ 7 h 151"/>
                                  <a:gd name="T68" fmla="*/ 49 w 98"/>
                                  <a:gd name="T69" fmla="*/ 7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" h="151">
                                    <a:moveTo>
                                      <a:pt x="73" y="115"/>
                                    </a:moveTo>
                                    <a:cubicBezTo>
                                      <a:pt x="73" y="115"/>
                                      <a:pt x="73" y="115"/>
                                      <a:pt x="73" y="116"/>
                                    </a:cubicBezTo>
                                    <a:cubicBezTo>
                                      <a:pt x="73" y="118"/>
                                      <a:pt x="73" y="120"/>
                                      <a:pt x="72" y="122"/>
                                    </a:cubicBezTo>
                                    <a:cubicBezTo>
                                      <a:pt x="75" y="124"/>
                                      <a:pt x="77" y="127"/>
                                      <a:pt x="77" y="130"/>
                                    </a:cubicBezTo>
                                    <a:cubicBezTo>
                                      <a:pt x="77" y="138"/>
                                      <a:pt x="64" y="144"/>
                                      <a:pt x="49" y="144"/>
                                    </a:cubicBezTo>
                                    <a:cubicBezTo>
                                      <a:pt x="33" y="144"/>
                                      <a:pt x="21" y="138"/>
                                      <a:pt x="21" y="130"/>
                                    </a:cubicBezTo>
                                    <a:cubicBezTo>
                                      <a:pt x="21" y="127"/>
                                      <a:pt x="22" y="124"/>
                                      <a:pt x="26" y="122"/>
                                    </a:cubicBezTo>
                                    <a:cubicBezTo>
                                      <a:pt x="25" y="120"/>
                                      <a:pt x="24" y="118"/>
                                      <a:pt x="24" y="116"/>
                                    </a:cubicBezTo>
                                    <a:cubicBezTo>
                                      <a:pt x="24" y="115"/>
                                      <a:pt x="24" y="115"/>
                                      <a:pt x="24" y="115"/>
                                    </a:cubicBezTo>
                                    <a:cubicBezTo>
                                      <a:pt x="18" y="119"/>
                                      <a:pt x="14" y="124"/>
                                      <a:pt x="14" y="130"/>
                                    </a:cubicBezTo>
                                    <a:cubicBezTo>
                                      <a:pt x="14" y="141"/>
                                      <a:pt x="29" y="151"/>
                                      <a:pt x="49" y="151"/>
                                    </a:cubicBezTo>
                                    <a:cubicBezTo>
                                      <a:pt x="68" y="151"/>
                                      <a:pt x="84" y="141"/>
                                      <a:pt x="84" y="130"/>
                                    </a:cubicBezTo>
                                    <a:cubicBezTo>
                                      <a:pt x="84" y="124"/>
                                      <a:pt x="80" y="119"/>
                                      <a:pt x="73" y="115"/>
                                    </a:cubicBezTo>
                                    <a:close/>
                                    <a:moveTo>
                                      <a:pt x="73" y="49"/>
                                    </a:moveTo>
                                    <a:cubicBezTo>
                                      <a:pt x="73" y="35"/>
                                      <a:pt x="62" y="24"/>
                                      <a:pt x="49" y="24"/>
                                    </a:cubicBezTo>
                                    <a:cubicBezTo>
                                      <a:pt x="35" y="24"/>
                                      <a:pt x="24" y="35"/>
                                      <a:pt x="24" y="49"/>
                                    </a:cubicBezTo>
                                    <a:cubicBezTo>
                                      <a:pt x="24" y="62"/>
                                      <a:pt x="35" y="73"/>
                                      <a:pt x="49" y="73"/>
                                    </a:cubicBezTo>
                                    <a:cubicBezTo>
                                      <a:pt x="62" y="73"/>
                                      <a:pt x="73" y="62"/>
                                      <a:pt x="73" y="49"/>
                                    </a:cubicBezTo>
                                    <a:close/>
                                    <a:moveTo>
                                      <a:pt x="31" y="49"/>
                                    </a:moveTo>
                                    <a:cubicBezTo>
                                      <a:pt x="31" y="39"/>
                                      <a:pt x="39" y="31"/>
                                      <a:pt x="49" y="31"/>
                                    </a:cubicBezTo>
                                    <a:cubicBezTo>
                                      <a:pt x="58" y="31"/>
                                      <a:pt x="66" y="39"/>
                                      <a:pt x="66" y="49"/>
                                    </a:cubicBezTo>
                                    <a:cubicBezTo>
                                      <a:pt x="66" y="58"/>
                                      <a:pt x="58" y="66"/>
                                      <a:pt x="49" y="66"/>
                                    </a:cubicBezTo>
                                    <a:cubicBezTo>
                                      <a:pt x="39" y="66"/>
                                      <a:pt x="31" y="58"/>
                                      <a:pt x="31" y="49"/>
                                    </a:cubicBezTo>
                                    <a:close/>
                                    <a:moveTo>
                                      <a:pt x="49" y="126"/>
                                    </a:moveTo>
                                    <a:cubicBezTo>
                                      <a:pt x="58" y="126"/>
                                      <a:pt x="98" y="78"/>
                                      <a:pt x="98" y="50"/>
                                    </a:cubicBezTo>
                                    <a:cubicBezTo>
                                      <a:pt x="98" y="22"/>
                                      <a:pt x="76" y="0"/>
                                      <a:pt x="49" y="0"/>
                                    </a:cubicBezTo>
                                    <a:cubicBezTo>
                                      <a:pt x="22" y="0"/>
                                      <a:pt x="0" y="22"/>
                                      <a:pt x="0" y="50"/>
                                    </a:cubicBezTo>
                                    <a:cubicBezTo>
                                      <a:pt x="0" y="78"/>
                                      <a:pt x="39" y="126"/>
                                      <a:pt x="49" y="126"/>
                                    </a:cubicBezTo>
                                    <a:close/>
                                    <a:moveTo>
                                      <a:pt x="49" y="7"/>
                                    </a:moveTo>
                                    <a:cubicBezTo>
                                      <a:pt x="72" y="7"/>
                                      <a:pt x="91" y="26"/>
                                      <a:pt x="91" y="50"/>
                                    </a:cubicBezTo>
                                    <a:cubicBezTo>
                                      <a:pt x="91" y="74"/>
                                      <a:pt x="55" y="119"/>
                                      <a:pt x="49" y="119"/>
                                    </a:cubicBezTo>
                                    <a:cubicBezTo>
                                      <a:pt x="43" y="119"/>
                                      <a:pt x="7" y="74"/>
                                      <a:pt x="7" y="50"/>
                                    </a:cubicBezTo>
                                    <a:cubicBezTo>
                                      <a:pt x="7" y="26"/>
                                      <a:pt x="25" y="7"/>
                                      <a:pt x="49" y="7"/>
                                    </a:cubicBezTo>
                                    <a:close/>
                                    <a:moveTo>
                                      <a:pt x="49" y="7"/>
                                    </a:moveTo>
                                    <a:cubicBezTo>
                                      <a:pt x="49" y="7"/>
                                      <a:pt x="49" y="7"/>
                                      <a:pt x="49" y="7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" name="Freeform 8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484605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2147483646 w 64"/>
                                  <a:gd name="T1" fmla="*/ 0 h 58"/>
                                  <a:gd name="T2" fmla="*/ 0 w 64"/>
                                  <a:gd name="T3" fmla="*/ 2147483646 h 58"/>
                                  <a:gd name="T4" fmla="*/ 2147483646 w 64"/>
                                  <a:gd name="T5" fmla="*/ 2147483646 h 58"/>
                                  <a:gd name="T6" fmla="*/ 2147483646 w 64"/>
                                  <a:gd name="T7" fmla="*/ 2147483646 h 58"/>
                                  <a:gd name="T8" fmla="*/ 2147483646 w 64"/>
                                  <a:gd name="T9" fmla="*/ 2147483646 h 58"/>
                                  <a:gd name="T10" fmla="*/ 2147483646 w 64"/>
                                  <a:gd name="T11" fmla="*/ 2147483646 h 58"/>
                                  <a:gd name="T12" fmla="*/ 2147483646 w 64"/>
                                  <a:gd name="T13" fmla="*/ 2147483646 h 58"/>
                                  <a:gd name="T14" fmla="*/ 2147483646 w 64"/>
                                  <a:gd name="T15" fmla="*/ 2147483646 h 58"/>
                                  <a:gd name="T16" fmla="*/ 2147483646 w 64"/>
                                  <a:gd name="T17" fmla="*/ 2147483646 h 58"/>
                                  <a:gd name="T18" fmla="*/ 2147483646 w 64"/>
                                  <a:gd name="T19" fmla="*/ 2147483646 h 58"/>
                                  <a:gd name="T20" fmla="*/ 2147483646 w 64"/>
                                  <a:gd name="T21" fmla="*/ 2147483646 h 58"/>
                                  <a:gd name="T22" fmla="*/ 2147483646 w 64"/>
                                  <a:gd name="T23" fmla="*/ 2147483646 h 58"/>
                                  <a:gd name="T24" fmla="*/ 2147483646 w 64"/>
                                  <a:gd name="T25" fmla="*/ 2147483646 h 58"/>
                                  <a:gd name="T26" fmla="*/ 2147483646 w 64"/>
                                  <a:gd name="T27" fmla="*/ 0 h 58"/>
                                  <a:gd name="T28" fmla="*/ 2147483646 w 64"/>
                                  <a:gd name="T29" fmla="*/ 2147483646 h 58"/>
                                  <a:gd name="T30" fmla="*/ 2147483646 w 64"/>
                                  <a:gd name="T31" fmla="*/ 2147483646 h 58"/>
                                  <a:gd name="T32" fmla="*/ 2147483646 w 64"/>
                                  <a:gd name="T33" fmla="*/ 2147483646 h 58"/>
                                  <a:gd name="T34" fmla="*/ 2147483646 w 64"/>
                                  <a:gd name="T35" fmla="*/ 2147483646 h 58"/>
                                  <a:gd name="T36" fmla="*/ 2147483646 w 64"/>
                                  <a:gd name="T37" fmla="*/ 2147483646 h 58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64" h="58">
                                    <a:moveTo>
                                      <a:pt x="32" y="0"/>
                                    </a:move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6" y="38"/>
                                      <a:pt x="6" y="38"/>
                                      <a:pt x="6" y="38"/>
                                    </a:cubicBezTo>
                                    <a:cubicBezTo>
                                      <a:pt x="12" y="32"/>
                                      <a:pt x="12" y="32"/>
                                      <a:pt x="12" y="32"/>
                                    </a:cubicBezTo>
                                    <a:cubicBezTo>
                                      <a:pt x="12" y="58"/>
                                      <a:pt x="12" y="58"/>
                                      <a:pt x="12" y="58"/>
                                    </a:cubicBezTo>
                                    <a:cubicBezTo>
                                      <a:pt x="28" y="58"/>
                                      <a:pt x="28" y="58"/>
                                      <a:pt x="28" y="58"/>
                                    </a:cubicBezTo>
                                    <a:cubicBezTo>
                                      <a:pt x="28" y="46"/>
                                      <a:pt x="28" y="46"/>
                                      <a:pt x="28" y="46"/>
                                    </a:cubicBezTo>
                                    <a:cubicBezTo>
                                      <a:pt x="36" y="46"/>
                                      <a:pt x="36" y="46"/>
                                      <a:pt x="36" y="46"/>
                                    </a:cubicBezTo>
                                    <a:cubicBezTo>
                                      <a:pt x="36" y="58"/>
                                      <a:pt x="36" y="58"/>
                                      <a:pt x="36" y="58"/>
                                    </a:cubicBezTo>
                                    <a:cubicBezTo>
                                      <a:pt x="52" y="58"/>
                                      <a:pt x="52" y="58"/>
                                      <a:pt x="52" y="58"/>
                                    </a:cubicBezTo>
                                    <a:cubicBezTo>
                                      <a:pt x="52" y="32"/>
                                      <a:pt x="52" y="32"/>
                                      <a:pt x="52" y="32"/>
                                    </a:cubicBezTo>
                                    <a:cubicBezTo>
                                      <a:pt x="58" y="38"/>
                                      <a:pt x="58" y="38"/>
                                      <a:pt x="58" y="38"/>
                                    </a:cubicBezTo>
                                    <a:cubicBezTo>
                                      <a:pt x="64" y="32"/>
                                      <a:pt x="64" y="32"/>
                                      <a:pt x="64" y="32"/>
                                    </a:cubicBez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32" y="26"/>
                                    </a:moveTo>
                                    <a:cubicBezTo>
                                      <a:pt x="30" y="26"/>
                                      <a:pt x="28" y="24"/>
                                      <a:pt x="28" y="22"/>
                                    </a:cubicBezTo>
                                    <a:cubicBezTo>
                                      <a:pt x="28" y="20"/>
                                      <a:pt x="30" y="18"/>
                                      <a:pt x="32" y="18"/>
                                    </a:cubicBezTo>
                                    <a:cubicBezTo>
                                      <a:pt x="34" y="18"/>
                                      <a:pt x="36" y="20"/>
                                      <a:pt x="36" y="22"/>
                                    </a:cubicBezTo>
                                    <a:cubicBezTo>
                                      <a:pt x="36" y="24"/>
                                      <a:pt x="34" y="26"/>
                                      <a:pt x="32" y="2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8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077729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2147483646 w 151"/>
                                  <a:gd name="T1" fmla="*/ 2147483646 h 128"/>
                                  <a:gd name="T2" fmla="*/ 2147483646 w 151"/>
                                  <a:gd name="T3" fmla="*/ 2147483646 h 128"/>
                                  <a:gd name="T4" fmla="*/ 2147483646 w 151"/>
                                  <a:gd name="T5" fmla="*/ 2147483646 h 128"/>
                                  <a:gd name="T6" fmla="*/ 2147483646 w 151"/>
                                  <a:gd name="T7" fmla="*/ 2147483646 h 128"/>
                                  <a:gd name="T8" fmla="*/ 2147483646 w 151"/>
                                  <a:gd name="T9" fmla="*/ 2147483646 h 128"/>
                                  <a:gd name="T10" fmla="*/ 2147483646 w 151"/>
                                  <a:gd name="T11" fmla="*/ 0 h 128"/>
                                  <a:gd name="T12" fmla="*/ 0 w 151"/>
                                  <a:gd name="T13" fmla="*/ 2147483646 h 128"/>
                                  <a:gd name="T14" fmla="*/ 0 w 151"/>
                                  <a:gd name="T15" fmla="*/ 2147483646 h 128"/>
                                  <a:gd name="T16" fmla="*/ 2147483646 w 151"/>
                                  <a:gd name="T17" fmla="*/ 2147483646 h 128"/>
                                  <a:gd name="T18" fmla="*/ 2147483646 w 151"/>
                                  <a:gd name="T19" fmla="*/ 2147483646 h 128"/>
                                  <a:gd name="T20" fmla="*/ 2147483646 w 151"/>
                                  <a:gd name="T21" fmla="*/ 2147483646 h 128"/>
                                  <a:gd name="T22" fmla="*/ 2147483646 w 151"/>
                                  <a:gd name="T23" fmla="*/ 2147483646 h 128"/>
                                  <a:gd name="T24" fmla="*/ 2147483646 w 151"/>
                                  <a:gd name="T25" fmla="*/ 2147483646 h 128"/>
                                  <a:gd name="T26" fmla="*/ 2147483646 w 151"/>
                                  <a:gd name="T27" fmla="*/ 2147483646 h 128"/>
                                  <a:gd name="T28" fmla="*/ 2147483646 w 151"/>
                                  <a:gd name="T29" fmla="*/ 2147483646 h 128"/>
                                  <a:gd name="T30" fmla="*/ 2147483646 w 151"/>
                                  <a:gd name="T31" fmla="*/ 2147483646 h 128"/>
                                  <a:gd name="T32" fmla="*/ 2147483646 w 151"/>
                                  <a:gd name="T33" fmla="*/ 2147483646 h 128"/>
                                  <a:gd name="T34" fmla="*/ 2147483646 w 151"/>
                                  <a:gd name="T35" fmla="*/ 2147483646 h 128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1" h="128">
                                    <a:moveTo>
                                      <a:pt x="151" y="76"/>
                                    </a:moveTo>
                                    <a:lnTo>
                                      <a:pt x="123" y="47"/>
                                    </a:lnTo>
                                    <a:lnTo>
                                      <a:pt x="123" y="5"/>
                                    </a:lnTo>
                                    <a:lnTo>
                                      <a:pt x="104" y="5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66" y="128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85" y="99"/>
                                    </a:lnTo>
                                    <a:lnTo>
                                      <a:pt x="85" y="128"/>
                                    </a:lnTo>
                                    <a:lnTo>
                                      <a:pt x="132" y="128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51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8" name="组合 159"/>
                          <wpg:cNvGrpSpPr/>
                          <wpg:grpSpPr>
                            <a:xfrm>
                              <a:off x="0" y="4991100"/>
                              <a:ext cx="5467004" cy="431786"/>
                              <a:chOff x="0" y="-86508"/>
                              <a:chExt cx="5467460" cy="431946"/>
                            </a:xfrm>
                            <a:grpFill/>
                          </wpg:grpSpPr>
                          <wps:wsp>
                            <wps:cNvPr id="160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998924" y="-86508"/>
                                <a:ext cx="288000" cy="431946"/>
                              </a:xfrm>
                              <a:custGeom>
                                <a:avLst/>
                                <a:gdLst>
                                  <a:gd name="T0" fmla="*/ 29408397 w 2418"/>
                                  <a:gd name="T1" fmla="*/ 19573794 h 3626"/>
                                  <a:gd name="T2" fmla="*/ 20428467 w 2418"/>
                                  <a:gd name="T3" fmla="*/ 20837149 h 3626"/>
                                  <a:gd name="T4" fmla="*/ 8341638 w 2418"/>
                                  <a:gd name="T5" fmla="*/ 20680958 h 3626"/>
                                  <a:gd name="T6" fmla="*/ 10625628 w 2418"/>
                                  <a:gd name="T7" fmla="*/ 18622822 h 3626"/>
                                  <a:gd name="T8" fmla="*/ 18782769 w 2418"/>
                                  <a:gd name="T9" fmla="*/ 12306400 h 3626"/>
                                  <a:gd name="T10" fmla="*/ 10299275 w 2418"/>
                                  <a:gd name="T11" fmla="*/ 14052271 h 3626"/>
                                  <a:gd name="T12" fmla="*/ 6213677 w 2418"/>
                                  <a:gd name="T13" fmla="*/ 9467543 h 3626"/>
                                  <a:gd name="T14" fmla="*/ 4908506 w 2418"/>
                                  <a:gd name="T15" fmla="*/ 0 h 3626"/>
                                  <a:gd name="T16" fmla="*/ 3929687 w 2418"/>
                                  <a:gd name="T17" fmla="*/ 2526592 h 3626"/>
                                  <a:gd name="T18" fmla="*/ 1801727 w 2418"/>
                                  <a:gd name="T19" fmla="*/ 10106250 h 3626"/>
                                  <a:gd name="T20" fmla="*/ 1645578 w 2418"/>
                                  <a:gd name="T21" fmla="*/ 14364536 h 3626"/>
                                  <a:gd name="T22" fmla="*/ 2780546 w 2418"/>
                                  <a:gd name="T23" fmla="*/ 26358672 h 3626"/>
                                  <a:gd name="T24" fmla="*/ 3759365 w 2418"/>
                                  <a:gd name="T25" fmla="*/ 32675093 h 3626"/>
                                  <a:gd name="T26" fmla="*/ 7036467 w 2418"/>
                                  <a:gd name="T27" fmla="*/ 38679250 h 3626"/>
                                  <a:gd name="T28" fmla="*/ 8667871 w 2418"/>
                                  <a:gd name="T29" fmla="*/ 51468285 h 3626"/>
                                  <a:gd name="T30" fmla="*/ 11604447 w 2418"/>
                                  <a:gd name="T31" fmla="*/ 45464128 h 3626"/>
                                  <a:gd name="T32" fmla="*/ 11930799 w 2418"/>
                                  <a:gd name="T33" fmla="*/ 37884351 h 3626"/>
                                  <a:gd name="T34" fmla="*/ 12583385 w 2418"/>
                                  <a:gd name="T35" fmla="*/ 27153571 h 3626"/>
                                  <a:gd name="T36" fmla="*/ 24499891 w 2418"/>
                                  <a:gd name="T37" fmla="*/ 24939243 h 3626"/>
                                  <a:gd name="T38" fmla="*/ 31692387 w 2418"/>
                                  <a:gd name="T39" fmla="*/ 19105456 h 3626"/>
                                  <a:gd name="T40" fmla="*/ 24826243 w 2418"/>
                                  <a:gd name="T41" fmla="*/ 23519815 h 3626"/>
                                  <a:gd name="T42" fmla="*/ 19931911 w 2418"/>
                                  <a:gd name="T43" fmla="*/ 24470906 h 3626"/>
                                  <a:gd name="T44" fmla="*/ 10625628 w 2418"/>
                                  <a:gd name="T45" fmla="*/ 27622028 h 3626"/>
                                  <a:gd name="T46" fmla="*/ 10625628 w 2418"/>
                                  <a:gd name="T47" fmla="*/ 37728278 h 3626"/>
                                  <a:gd name="T48" fmla="*/ 10299275 w 2418"/>
                                  <a:gd name="T49" fmla="*/ 45464128 h 3626"/>
                                  <a:gd name="T50" fmla="*/ 9150253 w 2418"/>
                                  <a:gd name="T51" fmla="*/ 50048856 h 3626"/>
                                  <a:gd name="T52" fmla="*/ 7689052 w 2418"/>
                                  <a:gd name="T53" fmla="*/ 46571292 h 3626"/>
                                  <a:gd name="T54" fmla="*/ 7518849 w 2418"/>
                                  <a:gd name="T55" fmla="*/ 32675093 h 3626"/>
                                  <a:gd name="T56" fmla="*/ 6866263 w 2418"/>
                                  <a:gd name="T57" fmla="*/ 30318870 h 3626"/>
                                  <a:gd name="T58" fmla="*/ 3759365 w 2418"/>
                                  <a:gd name="T59" fmla="*/ 31411857 h 3626"/>
                                  <a:gd name="T60" fmla="*/ 4255921 w 2418"/>
                                  <a:gd name="T61" fmla="*/ 26046407 h 3626"/>
                                  <a:gd name="T62" fmla="*/ 1319345 w 2418"/>
                                  <a:gd name="T63" fmla="*/ 19886178 h 3626"/>
                                  <a:gd name="T64" fmla="*/ 2950749 w 2418"/>
                                  <a:gd name="T65" fmla="*/ 13257372 h 3626"/>
                                  <a:gd name="T66" fmla="*/ 4908506 w 2418"/>
                                  <a:gd name="T67" fmla="*/ 3619579 h 3626"/>
                                  <a:gd name="T68" fmla="*/ 4908506 w 2418"/>
                                  <a:gd name="T69" fmla="*/ 1263237 h 3626"/>
                                  <a:gd name="T70" fmla="*/ 4738303 w 2418"/>
                                  <a:gd name="T71" fmla="*/ 11369606 h 3626"/>
                                  <a:gd name="T72" fmla="*/ 8341638 w 2418"/>
                                  <a:gd name="T73" fmla="*/ 12150208 h 3626"/>
                                  <a:gd name="T74" fmla="*/ 8171315 w 2418"/>
                                  <a:gd name="T75" fmla="*/ 13569637 h 3626"/>
                                  <a:gd name="T76" fmla="*/ 5887325 w 2418"/>
                                  <a:gd name="T77" fmla="*/ 15783965 h 3626"/>
                                  <a:gd name="T78" fmla="*/ 15519960 w 2418"/>
                                  <a:gd name="T79" fmla="*/ 12306400 h 3626"/>
                                  <a:gd name="T80" fmla="*/ 13065648 w 2418"/>
                                  <a:gd name="T81" fmla="*/ 15315627 h 3626"/>
                                  <a:gd name="T82" fmla="*/ 7518849 w 2418"/>
                                  <a:gd name="T83" fmla="*/ 18466749 h 3626"/>
                                  <a:gd name="T84" fmla="*/ 6539911 w 2418"/>
                                  <a:gd name="T85" fmla="*/ 21944313 h 3626"/>
                                  <a:gd name="T86" fmla="*/ 22868486 w 2418"/>
                                  <a:gd name="T87" fmla="*/ 21944313 h 3626"/>
                                  <a:gd name="T88" fmla="*/ 31692387 w 2418"/>
                                  <a:gd name="T89" fmla="*/ 20368693 h 3626"/>
                                  <a:gd name="T90" fmla="*/ 27280437 w 2418"/>
                                  <a:gd name="T91" fmla="*/ 23207550 h 362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w 2418"/>
                                  <a:gd name="T139" fmla="*/ 0 h 3626"/>
                                  <a:gd name="T140" fmla="*/ 2418 w 2418"/>
                                  <a:gd name="T141" fmla="*/ 3626 h 3626"/>
                                </a:gdLst>
                                <a:ahLst/>
                                <a:cxnLst>
                                  <a:cxn ang="T92">
                                    <a:pos x="T0" y="T1"/>
                                  </a:cxn>
                                  <a:cxn ang="T93">
                                    <a:pos x="T2" y="T3"/>
                                  </a:cxn>
                                  <a:cxn ang="T94">
                                    <a:pos x="T4" y="T5"/>
                                  </a:cxn>
                                  <a:cxn ang="T95">
                                    <a:pos x="T6" y="T7"/>
                                  </a:cxn>
                                  <a:cxn ang="T96">
                                    <a:pos x="T8" y="T9"/>
                                  </a:cxn>
                                  <a:cxn ang="T97">
                                    <a:pos x="T10" y="T11"/>
                                  </a:cxn>
                                  <a:cxn ang="T98">
                                    <a:pos x="T12" y="T13"/>
                                  </a:cxn>
                                  <a:cxn ang="T99">
                                    <a:pos x="T14" y="T15"/>
                                  </a:cxn>
                                  <a:cxn ang="T100">
                                    <a:pos x="T16" y="T17"/>
                                  </a:cxn>
                                  <a:cxn ang="T101">
                                    <a:pos x="T18" y="T19"/>
                                  </a:cxn>
                                  <a:cxn ang="T102">
                                    <a:pos x="T20" y="T21"/>
                                  </a:cxn>
                                  <a:cxn ang="T103">
                                    <a:pos x="T22" y="T23"/>
                                  </a:cxn>
                                  <a:cxn ang="T104">
                                    <a:pos x="T24" y="T25"/>
                                  </a:cxn>
                                  <a:cxn ang="T105">
                                    <a:pos x="T26" y="T27"/>
                                  </a:cxn>
                                  <a:cxn ang="T106">
                                    <a:pos x="T28" y="T29"/>
                                  </a:cxn>
                                  <a:cxn ang="T107">
                                    <a:pos x="T30" y="T31"/>
                                  </a:cxn>
                                  <a:cxn ang="T108">
                                    <a:pos x="T32" y="T33"/>
                                  </a:cxn>
                                  <a:cxn ang="T109">
                                    <a:pos x="T34" y="T35"/>
                                  </a:cxn>
                                  <a:cxn ang="T110">
                                    <a:pos x="T36" y="T37"/>
                                  </a:cxn>
                                  <a:cxn ang="T111">
                                    <a:pos x="T38" y="T39"/>
                                  </a:cxn>
                                  <a:cxn ang="T112">
                                    <a:pos x="T40" y="T41"/>
                                  </a:cxn>
                                  <a:cxn ang="T113">
                                    <a:pos x="T42" y="T43"/>
                                  </a:cxn>
                                  <a:cxn ang="T114">
                                    <a:pos x="T44" y="T45"/>
                                  </a:cxn>
                                  <a:cxn ang="T115">
                                    <a:pos x="T46" y="T47"/>
                                  </a:cxn>
                                  <a:cxn ang="T116">
                                    <a:pos x="T48" y="T49"/>
                                  </a:cxn>
                                  <a:cxn ang="T117">
                                    <a:pos x="T50" y="T51"/>
                                  </a:cxn>
                                  <a:cxn ang="T118">
                                    <a:pos x="T52" y="T53"/>
                                  </a:cxn>
                                  <a:cxn ang="T119">
                                    <a:pos x="T54" y="T55"/>
                                  </a:cxn>
                                  <a:cxn ang="T120">
                                    <a:pos x="T56" y="T57"/>
                                  </a:cxn>
                                  <a:cxn ang="T121">
                                    <a:pos x="T58" y="T59"/>
                                  </a:cxn>
                                  <a:cxn ang="T122">
                                    <a:pos x="T60" y="T61"/>
                                  </a:cxn>
                                  <a:cxn ang="T123">
                                    <a:pos x="T62" y="T63"/>
                                  </a:cxn>
                                  <a:cxn ang="T124">
                                    <a:pos x="T64" y="T65"/>
                                  </a:cxn>
                                  <a:cxn ang="T125">
                                    <a:pos x="T66" y="T67"/>
                                  </a:cxn>
                                  <a:cxn ang="T126">
                                    <a:pos x="T68" y="T69"/>
                                  </a:cxn>
                                  <a:cxn ang="T127">
                                    <a:pos x="T70" y="T71"/>
                                  </a:cxn>
                                  <a:cxn ang="T128">
                                    <a:pos x="T72" y="T73"/>
                                  </a:cxn>
                                  <a:cxn ang="T129">
                                    <a:pos x="T74" y="T75"/>
                                  </a:cxn>
                                  <a:cxn ang="T130">
                                    <a:pos x="T76" y="T77"/>
                                  </a:cxn>
                                  <a:cxn ang="T131">
                                    <a:pos x="T78" y="T79"/>
                                  </a:cxn>
                                  <a:cxn ang="T132">
                                    <a:pos x="T80" y="T81"/>
                                  </a:cxn>
                                  <a:cxn ang="T133">
                                    <a:pos x="T82" y="T83"/>
                                  </a:cxn>
                                  <a:cxn ang="T134">
                                    <a:pos x="T84" y="T85"/>
                                  </a:cxn>
                                  <a:cxn ang="T135">
                                    <a:pos x="T86" y="T87"/>
                                  </a:cxn>
                                  <a:cxn ang="T136">
                                    <a:pos x="T88" y="T89"/>
                                  </a:cxn>
                                  <a:cxn ang="T137">
                                    <a:pos x="T90" y="T91"/>
                                  </a:cxn>
                                </a:cxnLst>
                                <a:rect l="T138" t="T139" r="T140" b="T141"/>
                                <a:pathLst>
                                  <a:path w="2418" h="3626">
                                    <a:moveTo>
                                      <a:pt x="2234" y="1346"/>
                                    </a:moveTo>
                                    <a:cubicBezTo>
                                      <a:pt x="2211" y="1346"/>
                                      <a:pt x="2119" y="1357"/>
                                      <a:pt x="2073" y="1379"/>
                                    </a:cubicBezTo>
                                    <a:cubicBezTo>
                                      <a:pt x="2027" y="1390"/>
                                      <a:pt x="1981" y="1435"/>
                                      <a:pt x="1946" y="1435"/>
                                    </a:cubicBezTo>
                                    <a:cubicBezTo>
                                      <a:pt x="1773" y="1457"/>
                                      <a:pt x="1601" y="1446"/>
                                      <a:pt x="1440" y="1468"/>
                                    </a:cubicBezTo>
                                    <a:cubicBezTo>
                                      <a:pt x="1405" y="1468"/>
                                      <a:pt x="1175" y="1524"/>
                                      <a:pt x="1106" y="1524"/>
                                    </a:cubicBezTo>
                                    <a:cubicBezTo>
                                      <a:pt x="1083" y="1524"/>
                                      <a:pt x="760" y="1479"/>
                                      <a:pt x="588" y="1457"/>
                                    </a:cubicBezTo>
                                    <a:cubicBezTo>
                                      <a:pt x="576" y="1457"/>
                                      <a:pt x="565" y="1446"/>
                                      <a:pt x="565" y="1446"/>
                                    </a:cubicBezTo>
                                    <a:cubicBezTo>
                                      <a:pt x="588" y="1346"/>
                                      <a:pt x="680" y="1357"/>
                                      <a:pt x="749" y="1312"/>
                                    </a:cubicBezTo>
                                    <a:cubicBezTo>
                                      <a:pt x="898" y="1212"/>
                                      <a:pt x="1094" y="1045"/>
                                      <a:pt x="1267" y="956"/>
                                    </a:cubicBezTo>
                                    <a:cubicBezTo>
                                      <a:pt x="1313" y="934"/>
                                      <a:pt x="1324" y="890"/>
                                      <a:pt x="1324" y="867"/>
                                    </a:cubicBezTo>
                                    <a:cubicBezTo>
                                      <a:pt x="1324" y="801"/>
                                      <a:pt x="1244" y="767"/>
                                      <a:pt x="1163" y="767"/>
                                    </a:cubicBezTo>
                                    <a:cubicBezTo>
                                      <a:pt x="1025" y="767"/>
                                      <a:pt x="864" y="834"/>
                                      <a:pt x="726" y="990"/>
                                    </a:cubicBezTo>
                                    <a:cubicBezTo>
                                      <a:pt x="714" y="934"/>
                                      <a:pt x="714" y="867"/>
                                      <a:pt x="680" y="823"/>
                                    </a:cubicBezTo>
                                    <a:cubicBezTo>
                                      <a:pt x="645" y="767"/>
                                      <a:pt x="496" y="689"/>
                                      <a:pt x="438" y="667"/>
                                    </a:cubicBezTo>
                                    <a:cubicBezTo>
                                      <a:pt x="472" y="534"/>
                                      <a:pt x="519" y="400"/>
                                      <a:pt x="519" y="267"/>
                                    </a:cubicBezTo>
                                    <a:cubicBezTo>
                                      <a:pt x="519" y="200"/>
                                      <a:pt x="496" y="0"/>
                                      <a:pt x="346" y="0"/>
                                    </a:cubicBezTo>
                                    <a:cubicBezTo>
                                      <a:pt x="277" y="0"/>
                                      <a:pt x="254" y="22"/>
                                      <a:pt x="254" y="89"/>
                                    </a:cubicBezTo>
                                    <a:cubicBezTo>
                                      <a:pt x="254" y="122"/>
                                      <a:pt x="277" y="144"/>
                                      <a:pt x="277" y="178"/>
                                    </a:cubicBezTo>
                                    <a:cubicBezTo>
                                      <a:pt x="277" y="200"/>
                                      <a:pt x="254" y="267"/>
                                      <a:pt x="254" y="300"/>
                                    </a:cubicBezTo>
                                    <a:cubicBezTo>
                                      <a:pt x="219" y="433"/>
                                      <a:pt x="173" y="578"/>
                                      <a:pt x="127" y="712"/>
                                    </a:cubicBezTo>
                                    <a:cubicBezTo>
                                      <a:pt x="127" y="745"/>
                                      <a:pt x="127" y="778"/>
                                      <a:pt x="116" y="801"/>
                                    </a:cubicBezTo>
                                    <a:cubicBezTo>
                                      <a:pt x="116" y="1012"/>
                                      <a:pt x="116" y="1012"/>
                                      <a:pt x="116" y="1012"/>
                                    </a:cubicBezTo>
                                    <a:cubicBezTo>
                                      <a:pt x="93" y="1268"/>
                                      <a:pt x="0" y="1168"/>
                                      <a:pt x="0" y="1390"/>
                                    </a:cubicBezTo>
                                    <a:cubicBezTo>
                                      <a:pt x="0" y="1513"/>
                                      <a:pt x="58" y="1713"/>
                                      <a:pt x="196" y="1857"/>
                                    </a:cubicBezTo>
                                    <a:cubicBezTo>
                                      <a:pt x="150" y="1958"/>
                                      <a:pt x="70" y="2124"/>
                                      <a:pt x="70" y="2158"/>
                                    </a:cubicBezTo>
                                    <a:cubicBezTo>
                                      <a:pt x="70" y="2236"/>
                                      <a:pt x="185" y="2302"/>
                                      <a:pt x="265" y="2302"/>
                                    </a:cubicBezTo>
                                    <a:cubicBezTo>
                                      <a:pt x="288" y="2302"/>
                                      <a:pt x="357" y="2280"/>
                                      <a:pt x="392" y="2258"/>
                                    </a:cubicBezTo>
                                    <a:cubicBezTo>
                                      <a:pt x="472" y="2414"/>
                                      <a:pt x="461" y="2569"/>
                                      <a:pt x="496" y="2725"/>
                                    </a:cubicBezTo>
                                    <a:cubicBezTo>
                                      <a:pt x="438" y="3270"/>
                                      <a:pt x="438" y="3270"/>
                                      <a:pt x="438" y="3270"/>
                                    </a:cubicBezTo>
                                    <a:cubicBezTo>
                                      <a:pt x="438" y="3326"/>
                                      <a:pt x="449" y="3626"/>
                                      <a:pt x="611" y="3626"/>
                                    </a:cubicBezTo>
                                    <a:cubicBezTo>
                                      <a:pt x="783" y="3626"/>
                                      <a:pt x="737" y="3370"/>
                                      <a:pt x="772" y="3326"/>
                                    </a:cubicBezTo>
                                    <a:cubicBezTo>
                                      <a:pt x="818" y="3248"/>
                                      <a:pt x="818" y="3237"/>
                                      <a:pt x="818" y="3203"/>
                                    </a:cubicBezTo>
                                    <a:cubicBezTo>
                                      <a:pt x="818" y="3170"/>
                                      <a:pt x="795" y="3092"/>
                                      <a:pt x="795" y="3070"/>
                                    </a:cubicBezTo>
                                    <a:cubicBezTo>
                                      <a:pt x="795" y="3037"/>
                                      <a:pt x="841" y="2692"/>
                                      <a:pt x="841" y="2669"/>
                                    </a:cubicBezTo>
                                    <a:cubicBezTo>
                                      <a:pt x="841" y="2636"/>
                                      <a:pt x="806" y="2447"/>
                                      <a:pt x="806" y="2425"/>
                                    </a:cubicBezTo>
                                    <a:cubicBezTo>
                                      <a:pt x="806" y="2314"/>
                                      <a:pt x="818" y="1935"/>
                                      <a:pt x="887" y="1913"/>
                                    </a:cubicBezTo>
                                    <a:cubicBezTo>
                                      <a:pt x="968" y="1880"/>
                                      <a:pt x="1071" y="1891"/>
                                      <a:pt x="1152" y="1869"/>
                                    </a:cubicBezTo>
                                    <a:cubicBezTo>
                                      <a:pt x="1336" y="1835"/>
                                      <a:pt x="1520" y="1824"/>
                                      <a:pt x="1727" y="1757"/>
                                    </a:cubicBezTo>
                                    <a:cubicBezTo>
                                      <a:pt x="1762" y="1746"/>
                                      <a:pt x="2418" y="1757"/>
                                      <a:pt x="2418" y="1501"/>
                                    </a:cubicBezTo>
                                    <a:cubicBezTo>
                                      <a:pt x="2418" y="1412"/>
                                      <a:pt x="2349" y="1346"/>
                                      <a:pt x="2234" y="1346"/>
                                    </a:cubicBezTo>
                                    <a:close/>
                                    <a:moveTo>
                                      <a:pt x="1923" y="1635"/>
                                    </a:moveTo>
                                    <a:cubicBezTo>
                                      <a:pt x="1866" y="1635"/>
                                      <a:pt x="1808" y="1646"/>
                                      <a:pt x="1750" y="1657"/>
                                    </a:cubicBezTo>
                                    <a:cubicBezTo>
                                      <a:pt x="1704" y="1657"/>
                                      <a:pt x="1647" y="1691"/>
                                      <a:pt x="1589" y="1702"/>
                                    </a:cubicBezTo>
                                    <a:cubicBezTo>
                                      <a:pt x="1532" y="1713"/>
                                      <a:pt x="1451" y="1713"/>
                                      <a:pt x="1405" y="1724"/>
                                    </a:cubicBezTo>
                                    <a:cubicBezTo>
                                      <a:pt x="1209" y="1757"/>
                                      <a:pt x="991" y="1813"/>
                                      <a:pt x="795" y="1824"/>
                                    </a:cubicBezTo>
                                    <a:cubicBezTo>
                                      <a:pt x="795" y="1857"/>
                                      <a:pt x="760" y="1891"/>
                                      <a:pt x="749" y="1946"/>
                                    </a:cubicBezTo>
                                    <a:cubicBezTo>
                                      <a:pt x="714" y="2091"/>
                                      <a:pt x="714" y="2380"/>
                                      <a:pt x="714" y="2402"/>
                                    </a:cubicBezTo>
                                    <a:cubicBezTo>
                                      <a:pt x="714" y="2436"/>
                                      <a:pt x="749" y="2636"/>
                                      <a:pt x="749" y="2658"/>
                                    </a:cubicBezTo>
                                    <a:cubicBezTo>
                                      <a:pt x="749" y="2692"/>
                                      <a:pt x="691" y="3059"/>
                                      <a:pt x="691" y="3081"/>
                                    </a:cubicBezTo>
                                    <a:cubicBezTo>
                                      <a:pt x="691" y="3114"/>
                                      <a:pt x="726" y="3170"/>
                                      <a:pt x="726" y="3203"/>
                                    </a:cubicBezTo>
                                    <a:cubicBezTo>
                                      <a:pt x="726" y="3226"/>
                                      <a:pt x="691" y="3248"/>
                                      <a:pt x="680" y="3281"/>
                                    </a:cubicBezTo>
                                    <a:cubicBezTo>
                                      <a:pt x="657" y="3348"/>
                                      <a:pt x="668" y="3448"/>
                                      <a:pt x="645" y="3526"/>
                                    </a:cubicBezTo>
                                    <a:cubicBezTo>
                                      <a:pt x="645" y="3526"/>
                                      <a:pt x="645" y="3537"/>
                                      <a:pt x="622" y="3537"/>
                                    </a:cubicBezTo>
                                    <a:cubicBezTo>
                                      <a:pt x="542" y="3537"/>
                                      <a:pt x="542" y="3292"/>
                                      <a:pt x="542" y="3281"/>
                                    </a:cubicBezTo>
                                    <a:cubicBezTo>
                                      <a:pt x="599" y="2692"/>
                                      <a:pt x="599" y="2692"/>
                                      <a:pt x="599" y="2692"/>
                                    </a:cubicBezTo>
                                    <a:cubicBezTo>
                                      <a:pt x="565" y="2569"/>
                                      <a:pt x="553" y="2425"/>
                                      <a:pt x="530" y="2302"/>
                                    </a:cubicBezTo>
                                    <a:cubicBezTo>
                                      <a:pt x="530" y="2291"/>
                                      <a:pt x="496" y="2280"/>
                                      <a:pt x="496" y="2258"/>
                                    </a:cubicBezTo>
                                    <a:cubicBezTo>
                                      <a:pt x="484" y="2225"/>
                                      <a:pt x="484" y="2180"/>
                                      <a:pt x="484" y="2136"/>
                                    </a:cubicBezTo>
                                    <a:cubicBezTo>
                                      <a:pt x="461" y="2113"/>
                                      <a:pt x="461" y="2113"/>
                                      <a:pt x="461" y="2113"/>
                                    </a:cubicBezTo>
                                    <a:cubicBezTo>
                                      <a:pt x="392" y="2158"/>
                                      <a:pt x="288" y="2213"/>
                                      <a:pt x="265" y="2213"/>
                                    </a:cubicBezTo>
                                    <a:cubicBezTo>
                                      <a:pt x="231" y="2213"/>
                                      <a:pt x="196" y="2191"/>
                                      <a:pt x="162" y="2169"/>
                                    </a:cubicBezTo>
                                    <a:cubicBezTo>
                                      <a:pt x="300" y="1835"/>
                                      <a:pt x="300" y="1835"/>
                                      <a:pt x="300" y="1835"/>
                                    </a:cubicBezTo>
                                    <a:cubicBezTo>
                                      <a:pt x="254" y="1780"/>
                                      <a:pt x="185" y="1724"/>
                                      <a:pt x="162" y="1668"/>
                                    </a:cubicBezTo>
                                    <a:cubicBezTo>
                                      <a:pt x="127" y="1579"/>
                                      <a:pt x="93" y="1424"/>
                                      <a:pt x="93" y="1401"/>
                                    </a:cubicBezTo>
                                    <a:cubicBezTo>
                                      <a:pt x="93" y="1257"/>
                                      <a:pt x="219" y="1190"/>
                                      <a:pt x="208" y="1023"/>
                                    </a:cubicBezTo>
                                    <a:cubicBezTo>
                                      <a:pt x="208" y="1001"/>
                                      <a:pt x="208" y="967"/>
                                      <a:pt x="208" y="934"/>
                                    </a:cubicBezTo>
                                    <a:cubicBezTo>
                                      <a:pt x="208" y="878"/>
                                      <a:pt x="219" y="812"/>
                                      <a:pt x="219" y="756"/>
                                    </a:cubicBezTo>
                                    <a:cubicBezTo>
                                      <a:pt x="242" y="589"/>
                                      <a:pt x="346" y="422"/>
                                      <a:pt x="346" y="255"/>
                                    </a:cubicBezTo>
                                    <a:cubicBezTo>
                                      <a:pt x="346" y="222"/>
                                      <a:pt x="392" y="211"/>
                                      <a:pt x="392" y="178"/>
                                    </a:cubicBezTo>
                                    <a:cubicBezTo>
                                      <a:pt x="392" y="155"/>
                                      <a:pt x="357" y="122"/>
                                      <a:pt x="346" y="89"/>
                                    </a:cubicBezTo>
                                    <a:cubicBezTo>
                                      <a:pt x="415" y="100"/>
                                      <a:pt x="426" y="233"/>
                                      <a:pt x="426" y="267"/>
                                    </a:cubicBezTo>
                                    <a:cubicBezTo>
                                      <a:pt x="426" y="433"/>
                                      <a:pt x="311" y="567"/>
                                      <a:pt x="334" y="801"/>
                                    </a:cubicBezTo>
                                    <a:cubicBezTo>
                                      <a:pt x="357" y="778"/>
                                      <a:pt x="380" y="767"/>
                                      <a:pt x="415" y="767"/>
                                    </a:cubicBezTo>
                                    <a:cubicBezTo>
                                      <a:pt x="507" y="767"/>
                                      <a:pt x="461" y="801"/>
                                      <a:pt x="588" y="856"/>
                                    </a:cubicBezTo>
                                    <a:cubicBezTo>
                                      <a:pt x="611" y="867"/>
                                      <a:pt x="622" y="890"/>
                                      <a:pt x="622" y="912"/>
                                    </a:cubicBezTo>
                                    <a:cubicBezTo>
                                      <a:pt x="622" y="956"/>
                                      <a:pt x="599" y="934"/>
                                      <a:pt x="576" y="956"/>
                                    </a:cubicBezTo>
                                    <a:cubicBezTo>
                                      <a:pt x="553" y="967"/>
                                      <a:pt x="542" y="1012"/>
                                      <a:pt x="530" y="1023"/>
                                    </a:cubicBezTo>
                                    <a:cubicBezTo>
                                      <a:pt x="461" y="1068"/>
                                      <a:pt x="415" y="1056"/>
                                      <a:pt x="415" y="1112"/>
                                    </a:cubicBezTo>
                                    <a:cubicBezTo>
                                      <a:pt x="415" y="1145"/>
                                      <a:pt x="426" y="1168"/>
                                      <a:pt x="449" y="1168"/>
                                    </a:cubicBezTo>
                                    <a:cubicBezTo>
                                      <a:pt x="864" y="1168"/>
                                      <a:pt x="887" y="867"/>
                                      <a:pt x="1094" y="867"/>
                                    </a:cubicBezTo>
                                    <a:cubicBezTo>
                                      <a:pt x="1232" y="867"/>
                                      <a:pt x="1232" y="867"/>
                                      <a:pt x="1232" y="867"/>
                                    </a:cubicBezTo>
                                    <a:cubicBezTo>
                                      <a:pt x="1163" y="912"/>
                                      <a:pt x="1002" y="1001"/>
                                      <a:pt x="921" y="1079"/>
                                    </a:cubicBezTo>
                                    <a:cubicBezTo>
                                      <a:pt x="852" y="1157"/>
                                      <a:pt x="749" y="1201"/>
                                      <a:pt x="657" y="1257"/>
                                    </a:cubicBezTo>
                                    <a:cubicBezTo>
                                      <a:pt x="622" y="1279"/>
                                      <a:pt x="565" y="1279"/>
                                      <a:pt x="530" y="1301"/>
                                    </a:cubicBezTo>
                                    <a:cubicBezTo>
                                      <a:pt x="484" y="1312"/>
                                      <a:pt x="461" y="1401"/>
                                      <a:pt x="461" y="1435"/>
                                    </a:cubicBezTo>
                                    <a:cubicBezTo>
                                      <a:pt x="461" y="1546"/>
                                      <a:pt x="461" y="1546"/>
                                      <a:pt x="461" y="1546"/>
                                    </a:cubicBezTo>
                                    <a:cubicBezTo>
                                      <a:pt x="1140" y="1613"/>
                                      <a:pt x="1140" y="1613"/>
                                      <a:pt x="1140" y="1613"/>
                                    </a:cubicBezTo>
                                    <a:cubicBezTo>
                                      <a:pt x="1290" y="1602"/>
                                      <a:pt x="1578" y="1546"/>
                                      <a:pt x="1612" y="1546"/>
                                    </a:cubicBezTo>
                                    <a:cubicBezTo>
                                      <a:pt x="1958" y="1546"/>
                                      <a:pt x="1958" y="1546"/>
                                      <a:pt x="1958" y="1546"/>
                                    </a:cubicBezTo>
                                    <a:cubicBezTo>
                                      <a:pt x="2061" y="1490"/>
                                      <a:pt x="2153" y="1435"/>
                                      <a:pt x="2234" y="1435"/>
                                    </a:cubicBezTo>
                                    <a:cubicBezTo>
                                      <a:pt x="2292" y="1435"/>
                                      <a:pt x="2326" y="1468"/>
                                      <a:pt x="2326" y="1501"/>
                                    </a:cubicBezTo>
                                    <a:cubicBezTo>
                                      <a:pt x="2326" y="1590"/>
                                      <a:pt x="2027" y="1635"/>
                                      <a:pt x="1923" y="16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" name="Group 5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103871" y="0"/>
                                <a:ext cx="288000" cy="340769"/>
                                <a:chOff x="675844" y="2803133"/>
                                <a:chExt cx="409" cy="484"/>
                              </a:xfrm>
                              <a:grpFill/>
                            </wpg:grpSpPr>
                            <wps:wsp>
                              <wps:cNvPr id="162" name="Freeform 52"/>
                              <wps:cNvSpPr/>
                              <wps:spPr bwMode="auto">
                                <a:xfrm>
                                  <a:off x="675859" y="2803232"/>
                                  <a:ext cx="394" cy="385"/>
                                </a:xfrm>
                                <a:custGeom>
                                  <a:avLst/>
                                  <a:gdLst>
                                    <a:gd name="T0" fmla="*/ 43 w 3257"/>
                                    <a:gd name="T1" fmla="*/ 3 h 3183"/>
                                    <a:gd name="T2" fmla="*/ 22 w 3257"/>
                                    <a:gd name="T3" fmla="*/ 29 h 3183"/>
                                    <a:gd name="T4" fmla="*/ 43 w 3257"/>
                                    <a:gd name="T5" fmla="*/ 3 h 318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57" h="3183">
                                      <a:moveTo>
                                        <a:pt x="2949" y="228"/>
                                      </a:moveTo>
                                      <a:cubicBezTo>
                                        <a:pt x="2439" y="0"/>
                                        <a:pt x="0" y="3183"/>
                                        <a:pt x="1529" y="1958"/>
                                      </a:cubicBezTo>
                                      <a:cubicBezTo>
                                        <a:pt x="2580" y="1116"/>
                                        <a:pt x="3257" y="365"/>
                                        <a:pt x="2949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53"/>
                              <wps:cNvSpPr/>
                              <wps:spPr bwMode="auto">
                                <a:xfrm>
                                  <a:off x="675875" y="2803190"/>
                                  <a:ext cx="246" cy="385"/>
                                </a:xfrm>
                                <a:custGeom>
                                  <a:avLst/>
                                  <a:gdLst>
                                    <a:gd name="T0" fmla="*/ 25 w 2038"/>
                                    <a:gd name="T1" fmla="*/ 1 h 3188"/>
                                    <a:gd name="T2" fmla="*/ 13 w 2038"/>
                                    <a:gd name="T3" fmla="*/ 31 h 3188"/>
                                    <a:gd name="T4" fmla="*/ 25 w 2038"/>
                                    <a:gd name="T5" fmla="*/ 1 h 318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38" h="3188">
                                      <a:moveTo>
                                        <a:pt x="1702" y="55"/>
                                      </a:moveTo>
                                      <a:cubicBezTo>
                                        <a:pt x="1146" y="0"/>
                                        <a:pt x="0" y="3188"/>
                                        <a:pt x="902" y="2146"/>
                                      </a:cubicBezTo>
                                      <a:cubicBezTo>
                                        <a:pt x="1784" y="1128"/>
                                        <a:pt x="2038" y="88"/>
                                        <a:pt x="1702" y="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54"/>
                              <wps:cNvSpPr/>
                              <wps:spPr bwMode="auto">
                                <a:xfrm>
                                  <a:off x="675861" y="2803133"/>
                                  <a:ext cx="152" cy="477"/>
                                </a:xfrm>
                                <a:custGeom>
                                  <a:avLst/>
                                  <a:gdLst>
                                    <a:gd name="T0" fmla="*/ 14 w 1255"/>
                                    <a:gd name="T1" fmla="*/ 0 h 3948"/>
                                    <a:gd name="T2" fmla="*/ 8 w 1255"/>
                                    <a:gd name="T3" fmla="*/ 33 h 3948"/>
                                    <a:gd name="T4" fmla="*/ 14 w 1255"/>
                                    <a:gd name="T5" fmla="*/ 0 h 394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55" h="3948">
                                      <a:moveTo>
                                        <a:pt x="921" y="37"/>
                                      </a:moveTo>
                                      <a:cubicBezTo>
                                        <a:pt x="365" y="100"/>
                                        <a:pt x="0" y="3948"/>
                                        <a:pt x="575" y="2249"/>
                                      </a:cubicBezTo>
                                      <a:cubicBezTo>
                                        <a:pt x="1006" y="973"/>
                                        <a:pt x="1255" y="0"/>
                                        <a:pt x="921" y="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55"/>
                              <wps:cNvSpPr/>
                              <wps:spPr bwMode="auto">
                                <a:xfrm>
                                  <a:off x="675844" y="2803453"/>
                                  <a:ext cx="152" cy="138"/>
                                </a:xfrm>
                                <a:custGeom>
                                  <a:avLst/>
                                  <a:gdLst>
                                    <a:gd name="T0" fmla="*/ 17 w 1253"/>
                                    <a:gd name="T1" fmla="*/ 10 h 1149"/>
                                    <a:gd name="T2" fmla="*/ 8 w 1253"/>
                                    <a:gd name="T3" fmla="*/ 16 h 1149"/>
                                    <a:gd name="T4" fmla="*/ 1 w 1253"/>
                                    <a:gd name="T5" fmla="*/ 8 h 1149"/>
                                    <a:gd name="T6" fmla="*/ 9 w 1253"/>
                                    <a:gd name="T7" fmla="*/ 2 h 1149"/>
                                    <a:gd name="T8" fmla="*/ 17 w 1253"/>
                                    <a:gd name="T9" fmla="*/ 10 h 114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53" h="1149">
                                      <a:moveTo>
                                        <a:pt x="1136" y="720"/>
                                      </a:moveTo>
                                      <a:cubicBezTo>
                                        <a:pt x="1038" y="1007"/>
                                        <a:pt x="945" y="1149"/>
                                        <a:pt x="578" y="1127"/>
                                      </a:cubicBezTo>
                                      <a:cubicBezTo>
                                        <a:pt x="275" y="1109"/>
                                        <a:pt x="0" y="831"/>
                                        <a:pt x="52" y="532"/>
                                      </a:cubicBezTo>
                                      <a:cubicBezTo>
                                        <a:pt x="104" y="233"/>
                                        <a:pt x="206" y="0"/>
                                        <a:pt x="593" y="123"/>
                                      </a:cubicBezTo>
                                      <a:cubicBezTo>
                                        <a:pt x="883" y="215"/>
                                        <a:pt x="1253" y="372"/>
                                        <a:pt x="1136" y="7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6" name="Freeform 16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696995" y="0"/>
                                <a:ext cx="288000" cy="294725"/>
                              </a:xfrm>
                              <a:custGeom>
                                <a:avLst/>
                                <a:gdLst>
                                  <a:gd name="T0" fmla="*/ 40147306 w 3513"/>
                                  <a:gd name="T1" fmla="*/ 5270400 h 3600"/>
                                  <a:gd name="T2" fmla="*/ 45431073 w 3513"/>
                                  <a:gd name="T3" fmla="*/ 0 h 3600"/>
                                  <a:gd name="T4" fmla="*/ 50714720 w 3513"/>
                                  <a:gd name="T5" fmla="*/ 5270400 h 3600"/>
                                  <a:gd name="T6" fmla="*/ 45431073 w 3513"/>
                                  <a:gd name="T7" fmla="*/ 10540800 h 3600"/>
                                  <a:gd name="T8" fmla="*/ 40147306 w 3513"/>
                                  <a:gd name="T9" fmla="*/ 5270400 h 3600"/>
                                  <a:gd name="T10" fmla="*/ 49920761 w 3513"/>
                                  <a:gd name="T11" fmla="*/ 47246400 h 3600"/>
                                  <a:gd name="T12" fmla="*/ 48693658 w 3513"/>
                                  <a:gd name="T13" fmla="*/ 47577600 h 3600"/>
                                  <a:gd name="T14" fmla="*/ 43410011 w 3513"/>
                                  <a:gd name="T15" fmla="*/ 49982400 h 3600"/>
                                  <a:gd name="T16" fmla="*/ 39815329 w 3513"/>
                                  <a:gd name="T17" fmla="*/ 48859200 h 3600"/>
                                  <a:gd name="T18" fmla="*/ 26129752 w 3513"/>
                                  <a:gd name="T19" fmla="*/ 41356800 h 3600"/>
                                  <a:gd name="T20" fmla="*/ 34156329 w 3513"/>
                                  <a:gd name="T21" fmla="*/ 32083200 h 3600"/>
                                  <a:gd name="T22" fmla="*/ 33867606 w 3513"/>
                                  <a:gd name="T23" fmla="*/ 24868800 h 3600"/>
                                  <a:gd name="T24" fmla="*/ 27587786 w 3513"/>
                                  <a:gd name="T25" fmla="*/ 19929600 h 3600"/>
                                  <a:gd name="T26" fmla="*/ 29377918 w 3513"/>
                                  <a:gd name="T27" fmla="*/ 18691200 h 3600"/>
                                  <a:gd name="T28" fmla="*/ 35758665 w 3513"/>
                                  <a:gd name="T29" fmla="*/ 22824000 h 3600"/>
                                  <a:gd name="T30" fmla="*/ 39194508 w 3513"/>
                                  <a:gd name="T31" fmla="*/ 25156800 h 3600"/>
                                  <a:gd name="T32" fmla="*/ 45185605 w 3513"/>
                                  <a:gd name="T33" fmla="*/ 24494400 h 3600"/>
                                  <a:gd name="T34" fmla="*/ 38559389 w 3513"/>
                                  <a:gd name="T35" fmla="*/ 19108800 h 3600"/>
                                  <a:gd name="T36" fmla="*/ 38905784 w 3513"/>
                                  <a:gd name="T37" fmla="*/ 12715200 h 3600"/>
                                  <a:gd name="T38" fmla="*/ 34156329 w 3513"/>
                                  <a:gd name="T39" fmla="*/ 5500800 h 3600"/>
                                  <a:gd name="T40" fmla="*/ 21870994 w 3513"/>
                                  <a:gd name="T41" fmla="*/ 11203200 h 3600"/>
                                  <a:gd name="T42" fmla="*/ 21611107 w 3513"/>
                                  <a:gd name="T43" fmla="*/ 11520000 h 3600"/>
                                  <a:gd name="T44" fmla="*/ 10841719 w 3513"/>
                                  <a:gd name="T45" fmla="*/ 4564800 h 3600"/>
                                  <a:gd name="T46" fmla="*/ 9600197 w 3513"/>
                                  <a:gd name="T47" fmla="*/ 4824000 h 3600"/>
                                  <a:gd name="T48" fmla="*/ 9859964 w 3513"/>
                                  <a:gd name="T49" fmla="*/ 6076800 h 3600"/>
                                  <a:gd name="T50" fmla="*/ 20542843 w 3513"/>
                                  <a:gd name="T51" fmla="*/ 12988800 h 3600"/>
                                  <a:gd name="T52" fmla="*/ 19301321 w 3513"/>
                                  <a:gd name="T53" fmla="*/ 21355200 h 3600"/>
                                  <a:gd name="T54" fmla="*/ 27775462 w 3513"/>
                                  <a:gd name="T55" fmla="*/ 29520000 h 3600"/>
                                  <a:gd name="T56" fmla="*/ 21134708 w 3513"/>
                                  <a:gd name="T57" fmla="*/ 38620800 h 3600"/>
                                  <a:gd name="T58" fmla="*/ 1472452 w 3513"/>
                                  <a:gd name="T59" fmla="*/ 27878400 h 3600"/>
                                  <a:gd name="T60" fmla="*/ 245469 w 3513"/>
                                  <a:gd name="T61" fmla="*/ 28238400 h 3600"/>
                                  <a:gd name="T62" fmla="*/ 606283 w 3513"/>
                                  <a:gd name="T63" fmla="*/ 29462400 h 3600"/>
                                  <a:gd name="T64" fmla="*/ 38949159 w 3513"/>
                                  <a:gd name="T65" fmla="*/ 50428800 h 3600"/>
                                  <a:gd name="T66" fmla="*/ 43135706 w 3513"/>
                                  <a:gd name="T67" fmla="*/ 51753600 h 3600"/>
                                  <a:gd name="T68" fmla="*/ 44362689 w 3513"/>
                                  <a:gd name="T69" fmla="*/ 51840000 h 3600"/>
                                  <a:gd name="T70" fmla="*/ 50252739 w 3513"/>
                                  <a:gd name="T71" fmla="*/ 48484800 h 3600"/>
                                  <a:gd name="T72" fmla="*/ 49920761 w 3513"/>
                                  <a:gd name="T73" fmla="*/ 47246400 h 3600"/>
                                  <a:gd name="T74" fmla="*/ 32813760 w 3513"/>
                                  <a:gd name="T75" fmla="*/ 16329600 h 3600"/>
                                  <a:gd name="T76" fmla="*/ 32986898 w 3513"/>
                                  <a:gd name="T77" fmla="*/ 18878400 h 3600"/>
                                  <a:gd name="T78" fmla="*/ 30994792 w 3513"/>
                                  <a:gd name="T79" fmla="*/ 17582400 h 3600"/>
                                  <a:gd name="T80" fmla="*/ 32813760 w 3513"/>
                                  <a:gd name="T81" fmla="*/ 16329600 h 3600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513" h="3600">
                                    <a:moveTo>
                                      <a:pt x="2781" y="366"/>
                                    </a:moveTo>
                                    <a:cubicBezTo>
                                      <a:pt x="2781" y="164"/>
                                      <a:pt x="2945" y="0"/>
                                      <a:pt x="3147" y="0"/>
                                    </a:cubicBezTo>
                                    <a:cubicBezTo>
                                      <a:pt x="3349" y="0"/>
                                      <a:pt x="3513" y="164"/>
                                      <a:pt x="3513" y="366"/>
                                    </a:cubicBezTo>
                                    <a:cubicBezTo>
                                      <a:pt x="3513" y="568"/>
                                      <a:pt x="3349" y="732"/>
                                      <a:pt x="3147" y="732"/>
                                    </a:cubicBezTo>
                                    <a:cubicBezTo>
                                      <a:pt x="2945" y="732"/>
                                      <a:pt x="2781" y="568"/>
                                      <a:pt x="2781" y="366"/>
                                    </a:cubicBezTo>
                                    <a:close/>
                                    <a:moveTo>
                                      <a:pt x="3458" y="3281"/>
                                    </a:moveTo>
                                    <a:cubicBezTo>
                                      <a:pt x="3428" y="3264"/>
                                      <a:pt x="3390" y="3274"/>
                                      <a:pt x="3373" y="3304"/>
                                    </a:cubicBezTo>
                                    <a:cubicBezTo>
                                      <a:pt x="3297" y="3435"/>
                                      <a:pt x="3174" y="3491"/>
                                      <a:pt x="3007" y="3471"/>
                                    </a:cubicBezTo>
                                    <a:cubicBezTo>
                                      <a:pt x="2873" y="3454"/>
                                      <a:pt x="2759" y="3393"/>
                                      <a:pt x="2758" y="3393"/>
                                    </a:cubicBezTo>
                                    <a:cubicBezTo>
                                      <a:pt x="1810" y="2872"/>
                                      <a:pt x="1810" y="2872"/>
                                      <a:pt x="1810" y="2872"/>
                                    </a:cubicBezTo>
                                    <a:cubicBezTo>
                                      <a:pt x="1937" y="2733"/>
                                      <a:pt x="2301" y="2331"/>
                                      <a:pt x="2366" y="2228"/>
                                    </a:cubicBezTo>
                                    <a:cubicBezTo>
                                      <a:pt x="2445" y="2103"/>
                                      <a:pt x="2577" y="1925"/>
                                      <a:pt x="2346" y="1727"/>
                                    </a:cubicBezTo>
                                    <a:cubicBezTo>
                                      <a:pt x="2115" y="1529"/>
                                      <a:pt x="1911" y="1384"/>
                                      <a:pt x="1911" y="1384"/>
                                    </a:cubicBezTo>
                                    <a:cubicBezTo>
                                      <a:pt x="2035" y="1298"/>
                                      <a:pt x="2035" y="1298"/>
                                      <a:pt x="2035" y="1298"/>
                                    </a:cubicBezTo>
                                    <a:cubicBezTo>
                                      <a:pt x="2477" y="1585"/>
                                      <a:pt x="2477" y="1585"/>
                                      <a:pt x="2477" y="1585"/>
                                    </a:cubicBezTo>
                                    <a:cubicBezTo>
                                      <a:pt x="2548" y="1637"/>
                                      <a:pt x="2633" y="1696"/>
                                      <a:pt x="2715" y="1747"/>
                                    </a:cubicBezTo>
                                    <a:cubicBezTo>
                                      <a:pt x="2919" y="1872"/>
                                      <a:pt x="3058" y="1865"/>
                                      <a:pt x="3130" y="1701"/>
                                    </a:cubicBezTo>
                                    <a:cubicBezTo>
                                      <a:pt x="3203" y="1536"/>
                                      <a:pt x="2671" y="1327"/>
                                      <a:pt x="2671" y="1327"/>
                                    </a:cubicBezTo>
                                    <a:cubicBezTo>
                                      <a:pt x="2671" y="1327"/>
                                      <a:pt x="2656" y="1147"/>
                                      <a:pt x="2695" y="883"/>
                                    </a:cubicBezTo>
                                    <a:cubicBezTo>
                                      <a:pt x="2735" y="620"/>
                                      <a:pt x="2636" y="402"/>
                                      <a:pt x="2366" y="382"/>
                                    </a:cubicBezTo>
                                    <a:cubicBezTo>
                                      <a:pt x="2096" y="363"/>
                                      <a:pt x="1707" y="547"/>
                                      <a:pt x="1515" y="778"/>
                                    </a:cubicBezTo>
                                    <a:cubicBezTo>
                                      <a:pt x="1509" y="785"/>
                                      <a:pt x="1503" y="793"/>
                                      <a:pt x="1497" y="800"/>
                                    </a:cubicBezTo>
                                    <a:cubicBezTo>
                                      <a:pt x="751" y="317"/>
                                      <a:pt x="751" y="317"/>
                                      <a:pt x="751" y="317"/>
                                    </a:cubicBezTo>
                                    <a:cubicBezTo>
                                      <a:pt x="722" y="298"/>
                                      <a:pt x="684" y="306"/>
                                      <a:pt x="665" y="335"/>
                                    </a:cubicBezTo>
                                    <a:cubicBezTo>
                                      <a:pt x="646" y="364"/>
                                      <a:pt x="654" y="403"/>
                                      <a:pt x="683" y="422"/>
                                    </a:cubicBezTo>
                                    <a:cubicBezTo>
                                      <a:pt x="1423" y="902"/>
                                      <a:pt x="1423" y="902"/>
                                      <a:pt x="1423" y="902"/>
                                    </a:cubicBezTo>
                                    <a:cubicBezTo>
                                      <a:pt x="1294" y="1098"/>
                                      <a:pt x="1240" y="1304"/>
                                      <a:pt x="1337" y="1483"/>
                                    </a:cubicBezTo>
                                    <a:cubicBezTo>
                                      <a:pt x="1456" y="1701"/>
                                      <a:pt x="1983" y="1859"/>
                                      <a:pt x="1924" y="2050"/>
                                    </a:cubicBezTo>
                                    <a:cubicBezTo>
                                      <a:pt x="1875" y="2209"/>
                                      <a:pt x="1567" y="2566"/>
                                      <a:pt x="1464" y="2682"/>
                                    </a:cubicBezTo>
                                    <a:cubicBezTo>
                                      <a:pt x="102" y="1936"/>
                                      <a:pt x="102" y="1936"/>
                                      <a:pt x="102" y="1936"/>
                                    </a:cubicBezTo>
                                    <a:cubicBezTo>
                                      <a:pt x="72" y="1919"/>
                                      <a:pt x="34" y="1930"/>
                                      <a:pt x="17" y="1961"/>
                                    </a:cubicBezTo>
                                    <a:cubicBezTo>
                                      <a:pt x="0" y="1991"/>
                                      <a:pt x="11" y="2029"/>
                                      <a:pt x="42" y="2046"/>
                                    </a:cubicBezTo>
                                    <a:cubicBezTo>
                                      <a:pt x="2698" y="3502"/>
                                      <a:pt x="2698" y="3502"/>
                                      <a:pt x="2698" y="3502"/>
                                    </a:cubicBezTo>
                                    <a:cubicBezTo>
                                      <a:pt x="2704" y="3505"/>
                                      <a:pt x="2831" y="3574"/>
                                      <a:pt x="2988" y="3594"/>
                                    </a:cubicBezTo>
                                    <a:cubicBezTo>
                                      <a:pt x="3017" y="3598"/>
                                      <a:pt x="3046" y="3600"/>
                                      <a:pt x="3073" y="3600"/>
                                    </a:cubicBezTo>
                                    <a:cubicBezTo>
                                      <a:pt x="3252" y="3600"/>
                                      <a:pt x="3392" y="3520"/>
                                      <a:pt x="3481" y="3367"/>
                                    </a:cubicBezTo>
                                    <a:cubicBezTo>
                                      <a:pt x="3499" y="3337"/>
                                      <a:pt x="3488" y="3299"/>
                                      <a:pt x="3458" y="3281"/>
                                    </a:cubicBezTo>
                                    <a:close/>
                                    <a:moveTo>
                                      <a:pt x="2273" y="1134"/>
                                    </a:moveTo>
                                    <a:cubicBezTo>
                                      <a:pt x="2285" y="1311"/>
                                      <a:pt x="2285" y="1311"/>
                                      <a:pt x="2285" y="1311"/>
                                    </a:cubicBezTo>
                                    <a:cubicBezTo>
                                      <a:pt x="2147" y="1221"/>
                                      <a:pt x="2147" y="1221"/>
                                      <a:pt x="2147" y="1221"/>
                                    </a:cubicBezTo>
                                    <a:cubicBezTo>
                                      <a:pt x="2273" y="1134"/>
                                      <a:pt x="2273" y="1134"/>
                                      <a:pt x="2273" y="1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17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319849" y="0"/>
                                <a:ext cx="288000" cy="318143"/>
                              </a:xfrm>
                              <a:custGeom>
                                <a:avLst/>
                                <a:gdLst>
                                  <a:gd name="T0" fmla="*/ 23778710 w 3665"/>
                                  <a:gd name="T1" fmla="*/ 9298087 h 4047"/>
                                  <a:gd name="T2" fmla="*/ 30551518 w 3665"/>
                                  <a:gd name="T3" fmla="*/ 5742921 h 4047"/>
                                  <a:gd name="T4" fmla="*/ 37051092 w 3665"/>
                                  <a:gd name="T5" fmla="*/ 2917041 h 4047"/>
                                  <a:gd name="T6" fmla="*/ 37813714 w 3665"/>
                                  <a:gd name="T7" fmla="*/ 1116667 h 4047"/>
                                  <a:gd name="T8" fmla="*/ 38439773 w 3665"/>
                                  <a:gd name="T9" fmla="*/ 341800 h 4047"/>
                                  <a:gd name="T10" fmla="*/ 39077248 w 3665"/>
                                  <a:gd name="T11" fmla="*/ 113898 h 4047"/>
                                  <a:gd name="T12" fmla="*/ 39771588 w 3665"/>
                                  <a:gd name="T13" fmla="*/ 398802 h 4047"/>
                                  <a:gd name="T14" fmla="*/ 39475629 w 3665"/>
                                  <a:gd name="T15" fmla="*/ 2427078 h 4047"/>
                                  <a:gd name="T16" fmla="*/ 40044822 w 3665"/>
                                  <a:gd name="T17" fmla="*/ 3236104 h 4047"/>
                                  <a:gd name="T18" fmla="*/ 39805729 w 3665"/>
                                  <a:gd name="T19" fmla="*/ 4455354 h 4047"/>
                                  <a:gd name="T20" fmla="*/ 41410672 w 3665"/>
                                  <a:gd name="T21" fmla="*/ 12591087 h 4047"/>
                                  <a:gd name="T22" fmla="*/ 40818754 w 3665"/>
                                  <a:gd name="T23" fmla="*/ 16351312 h 4047"/>
                                  <a:gd name="T24" fmla="*/ 40340675 w 3665"/>
                                  <a:gd name="T25" fmla="*/ 19610153 h 4047"/>
                                  <a:gd name="T26" fmla="*/ 40044822 w 3665"/>
                                  <a:gd name="T27" fmla="*/ 22891837 h 4047"/>
                                  <a:gd name="T28" fmla="*/ 39179671 w 3665"/>
                                  <a:gd name="T29" fmla="*/ 22253711 h 4047"/>
                                  <a:gd name="T30" fmla="*/ 38269069 w 3665"/>
                                  <a:gd name="T31" fmla="*/ 21820750 h 4047"/>
                                  <a:gd name="T32" fmla="*/ 33761403 w 3665"/>
                                  <a:gd name="T33" fmla="*/ 21798013 h 4047"/>
                                  <a:gd name="T34" fmla="*/ 34694837 w 3665"/>
                                  <a:gd name="T35" fmla="*/ 36291950 h 4047"/>
                                  <a:gd name="T36" fmla="*/ 34046053 w 3665"/>
                                  <a:gd name="T37" fmla="*/ 37317456 h 4047"/>
                                  <a:gd name="T38" fmla="*/ 31689797 w 3665"/>
                                  <a:gd name="T39" fmla="*/ 41738651 h 4047"/>
                                  <a:gd name="T40" fmla="*/ 30631216 w 3665"/>
                                  <a:gd name="T41" fmla="*/ 45703935 h 4047"/>
                                  <a:gd name="T42" fmla="*/ 26772441 w 3665"/>
                                  <a:gd name="T43" fmla="*/ 45965996 h 4047"/>
                                  <a:gd name="T44" fmla="*/ 25930121 w 3665"/>
                                  <a:gd name="T45" fmla="*/ 46057156 h 4047"/>
                                  <a:gd name="T46" fmla="*/ 25360928 w 3665"/>
                                  <a:gd name="T47" fmla="*/ 45863520 h 4047"/>
                                  <a:gd name="T48" fmla="*/ 24951130 w 3665"/>
                                  <a:gd name="T49" fmla="*/ 45476033 h 4047"/>
                                  <a:gd name="T50" fmla="*/ 27694458 w 3665"/>
                                  <a:gd name="T51" fmla="*/ 44256783 h 4047"/>
                                  <a:gd name="T52" fmla="*/ 29117280 w 3665"/>
                                  <a:gd name="T53" fmla="*/ 39265993 h 4047"/>
                                  <a:gd name="T54" fmla="*/ 28969301 w 3665"/>
                                  <a:gd name="T55" fmla="*/ 33568652 h 4047"/>
                                  <a:gd name="T56" fmla="*/ 27307386 w 3665"/>
                                  <a:gd name="T57" fmla="*/ 25091013 h 4047"/>
                                  <a:gd name="T58" fmla="*/ 26225973 w 3665"/>
                                  <a:gd name="T59" fmla="*/ 23917343 h 4047"/>
                                  <a:gd name="T60" fmla="*/ 21957507 w 3665"/>
                                  <a:gd name="T61" fmla="*/ 21011724 h 4047"/>
                                  <a:gd name="T62" fmla="*/ 18531254 w 3665"/>
                                  <a:gd name="T63" fmla="*/ 16921014 h 4047"/>
                                  <a:gd name="T64" fmla="*/ 13613897 w 3665"/>
                                  <a:gd name="T65" fmla="*/ 14186295 h 4047"/>
                                  <a:gd name="T66" fmla="*/ 5361295 w 3665"/>
                                  <a:gd name="T67" fmla="*/ 10722396 h 4047"/>
                                  <a:gd name="T68" fmla="*/ 1969183 w 3665"/>
                                  <a:gd name="T69" fmla="*/ 10517231 h 4047"/>
                                  <a:gd name="T70" fmla="*/ 2151303 w 3665"/>
                                  <a:gd name="T71" fmla="*/ 9890526 h 4047"/>
                                  <a:gd name="T72" fmla="*/ 159395 w 3665"/>
                                  <a:gd name="T73" fmla="*/ 9867789 h 4047"/>
                                  <a:gd name="T74" fmla="*/ 1525351 w 3665"/>
                                  <a:gd name="T75" fmla="*/ 9332246 h 4047"/>
                                  <a:gd name="T76" fmla="*/ 557777 w 3665"/>
                                  <a:gd name="T77" fmla="*/ 9047342 h 4047"/>
                                  <a:gd name="T78" fmla="*/ 933434 w 3665"/>
                                  <a:gd name="T79" fmla="*/ 8659961 h 4047"/>
                                  <a:gd name="T80" fmla="*/ 4871800 w 3665"/>
                                  <a:gd name="T81" fmla="*/ 8933444 h 4047"/>
                                  <a:gd name="T82" fmla="*/ 11781171 w 3665"/>
                                  <a:gd name="T83" fmla="*/ 10357752 h 4047"/>
                                  <a:gd name="T84" fmla="*/ 18246711 w 3665"/>
                                  <a:gd name="T85" fmla="*/ 12386028 h 4047"/>
                                  <a:gd name="T86" fmla="*/ 19134481 w 3665"/>
                                  <a:gd name="T87" fmla="*/ 11565580 h 4047"/>
                                  <a:gd name="T88" fmla="*/ 17051459 w 3665"/>
                                  <a:gd name="T89" fmla="*/ 10574233 h 4047"/>
                                  <a:gd name="T90" fmla="*/ 16732775 w 3665"/>
                                  <a:gd name="T91" fmla="*/ 9856368 h 4047"/>
                                  <a:gd name="T92" fmla="*/ 16596105 w 3665"/>
                                  <a:gd name="T93" fmla="*/ 8340898 h 4047"/>
                                  <a:gd name="T94" fmla="*/ 17267721 w 3665"/>
                                  <a:gd name="T95" fmla="*/ 5401014 h 4047"/>
                                  <a:gd name="T96" fmla="*/ 21672857 w 3665"/>
                                  <a:gd name="T97" fmla="*/ 5252958 h 4047"/>
                                  <a:gd name="T98" fmla="*/ 22902249 w 3665"/>
                                  <a:gd name="T99" fmla="*/ 9981687 h 4047"/>
                                  <a:gd name="T100" fmla="*/ 33021612 w 3665"/>
                                  <a:gd name="T101" fmla="*/ 7053331 h 4047"/>
                                  <a:gd name="T102" fmla="*/ 26635770 w 3665"/>
                                  <a:gd name="T103" fmla="*/ 11565580 h 4047"/>
                                  <a:gd name="T104" fmla="*/ 26556179 w 3665"/>
                                  <a:gd name="T105" fmla="*/ 13195054 h 4047"/>
                                  <a:gd name="T106" fmla="*/ 26920420 w 3665"/>
                                  <a:gd name="T107" fmla="*/ 14619362 h 4047"/>
                                  <a:gd name="T108" fmla="*/ 27728599 w 3665"/>
                                  <a:gd name="T109" fmla="*/ 15804347 h 4047"/>
                                  <a:gd name="T110" fmla="*/ 28798490 w 3665"/>
                                  <a:gd name="T111" fmla="*/ 15416967 h 4047"/>
                                  <a:gd name="T112" fmla="*/ 31621515 w 3665"/>
                                  <a:gd name="T113" fmla="*/ 15815769 h 4047"/>
                                  <a:gd name="T114" fmla="*/ 33442719 w 3665"/>
                                  <a:gd name="T115" fmla="*/ 15462547 h 4047"/>
                                  <a:gd name="T116" fmla="*/ 37107958 w 3665"/>
                                  <a:gd name="T117" fmla="*/ 14186295 h 4047"/>
                                  <a:gd name="T118" fmla="*/ 37916137 w 3665"/>
                                  <a:gd name="T119" fmla="*/ 13286215 h 4047"/>
                                  <a:gd name="T120" fmla="*/ 37756849 w 3665"/>
                                  <a:gd name="T121" fmla="*/ 11349100 h 4047"/>
                                  <a:gd name="T122" fmla="*/ 37347051 w 3665"/>
                                  <a:gd name="T123" fmla="*/ 5811238 h 4047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</a:gdLst>
                                <a:ahLst/>
                                <a:cxnLst>
                                  <a:cxn ang="T124">
                                    <a:pos x="T0" y="T1"/>
                                  </a:cxn>
                                  <a:cxn ang="T125">
                                    <a:pos x="T2" y="T3"/>
                                  </a:cxn>
                                  <a:cxn ang="T126">
                                    <a:pos x="T4" y="T5"/>
                                  </a:cxn>
                                  <a:cxn ang="T127">
                                    <a:pos x="T6" y="T7"/>
                                  </a:cxn>
                                  <a:cxn ang="T128">
                                    <a:pos x="T8" y="T9"/>
                                  </a:cxn>
                                  <a:cxn ang="T129">
                                    <a:pos x="T10" y="T11"/>
                                  </a:cxn>
                                  <a:cxn ang="T130">
                                    <a:pos x="T12" y="T13"/>
                                  </a:cxn>
                                  <a:cxn ang="T131">
                                    <a:pos x="T14" y="T15"/>
                                  </a:cxn>
                                  <a:cxn ang="T132">
                                    <a:pos x="T16" y="T17"/>
                                  </a:cxn>
                                  <a:cxn ang="T133">
                                    <a:pos x="T18" y="T19"/>
                                  </a:cxn>
                                  <a:cxn ang="T134">
                                    <a:pos x="T20" y="T21"/>
                                  </a:cxn>
                                  <a:cxn ang="T135">
                                    <a:pos x="T22" y="T23"/>
                                  </a:cxn>
                                  <a:cxn ang="T136">
                                    <a:pos x="T24" y="T25"/>
                                  </a:cxn>
                                  <a:cxn ang="T137">
                                    <a:pos x="T26" y="T27"/>
                                  </a:cxn>
                                  <a:cxn ang="T138">
                                    <a:pos x="T28" y="T29"/>
                                  </a:cxn>
                                  <a:cxn ang="T139">
                                    <a:pos x="T30" y="T31"/>
                                  </a:cxn>
                                  <a:cxn ang="T140">
                                    <a:pos x="T32" y="T33"/>
                                  </a:cxn>
                                  <a:cxn ang="T141">
                                    <a:pos x="T34" y="T35"/>
                                  </a:cxn>
                                  <a:cxn ang="T142">
                                    <a:pos x="T36" y="T37"/>
                                  </a:cxn>
                                  <a:cxn ang="T143">
                                    <a:pos x="T38" y="T39"/>
                                  </a:cxn>
                                  <a:cxn ang="T144">
                                    <a:pos x="T40" y="T41"/>
                                  </a:cxn>
                                  <a:cxn ang="T145">
                                    <a:pos x="T42" y="T43"/>
                                  </a:cxn>
                                  <a:cxn ang="T146">
                                    <a:pos x="T44" y="T45"/>
                                  </a:cxn>
                                  <a:cxn ang="T147">
                                    <a:pos x="T46" y="T47"/>
                                  </a:cxn>
                                  <a:cxn ang="T148">
                                    <a:pos x="T48" y="T49"/>
                                  </a:cxn>
                                  <a:cxn ang="T149">
                                    <a:pos x="T50" y="T51"/>
                                  </a:cxn>
                                  <a:cxn ang="T150">
                                    <a:pos x="T52" y="T53"/>
                                  </a:cxn>
                                  <a:cxn ang="T151">
                                    <a:pos x="T54" y="T55"/>
                                  </a:cxn>
                                  <a:cxn ang="T152">
                                    <a:pos x="T56" y="T57"/>
                                  </a:cxn>
                                  <a:cxn ang="T153">
                                    <a:pos x="T58" y="T59"/>
                                  </a:cxn>
                                  <a:cxn ang="T154">
                                    <a:pos x="T60" y="T61"/>
                                  </a:cxn>
                                  <a:cxn ang="T155">
                                    <a:pos x="T62" y="T63"/>
                                  </a:cxn>
                                  <a:cxn ang="T156">
                                    <a:pos x="T64" y="T65"/>
                                  </a:cxn>
                                  <a:cxn ang="T157">
                                    <a:pos x="T66" y="T67"/>
                                  </a:cxn>
                                  <a:cxn ang="T158">
                                    <a:pos x="T68" y="T69"/>
                                  </a:cxn>
                                  <a:cxn ang="T159">
                                    <a:pos x="T70" y="T71"/>
                                  </a:cxn>
                                  <a:cxn ang="T160">
                                    <a:pos x="T72" y="T73"/>
                                  </a:cxn>
                                  <a:cxn ang="T161">
                                    <a:pos x="T74" y="T75"/>
                                  </a:cxn>
                                  <a:cxn ang="T162">
                                    <a:pos x="T76" y="T77"/>
                                  </a:cxn>
                                  <a:cxn ang="T163">
                                    <a:pos x="T78" y="T79"/>
                                  </a:cxn>
                                  <a:cxn ang="T164">
                                    <a:pos x="T80" y="T81"/>
                                  </a:cxn>
                                  <a:cxn ang="T165">
                                    <a:pos x="T82" y="T83"/>
                                  </a:cxn>
                                  <a:cxn ang="T166">
                                    <a:pos x="T84" y="T85"/>
                                  </a:cxn>
                                  <a:cxn ang="T167">
                                    <a:pos x="T86" y="T87"/>
                                  </a:cxn>
                                  <a:cxn ang="T168">
                                    <a:pos x="T88" y="T89"/>
                                  </a:cxn>
                                  <a:cxn ang="T169">
                                    <a:pos x="T90" y="T91"/>
                                  </a:cxn>
                                  <a:cxn ang="T170">
                                    <a:pos x="T92" y="T93"/>
                                  </a:cxn>
                                  <a:cxn ang="T171">
                                    <a:pos x="T94" y="T95"/>
                                  </a:cxn>
                                  <a:cxn ang="T172">
                                    <a:pos x="T96" y="T97"/>
                                  </a:cxn>
                                  <a:cxn ang="T173">
                                    <a:pos x="T98" y="T99"/>
                                  </a:cxn>
                                  <a:cxn ang="T174">
                                    <a:pos x="T100" y="T101"/>
                                  </a:cxn>
                                  <a:cxn ang="T175">
                                    <a:pos x="T102" y="T103"/>
                                  </a:cxn>
                                  <a:cxn ang="T176">
                                    <a:pos x="T104" y="T105"/>
                                  </a:cxn>
                                  <a:cxn ang="T177">
                                    <a:pos x="T106" y="T107"/>
                                  </a:cxn>
                                  <a:cxn ang="T178">
                                    <a:pos x="T108" y="T109"/>
                                  </a:cxn>
                                  <a:cxn ang="T179">
                                    <a:pos x="T110" y="T111"/>
                                  </a:cxn>
                                  <a:cxn ang="T180">
                                    <a:pos x="T112" y="T113"/>
                                  </a:cxn>
                                  <a:cxn ang="T181">
                                    <a:pos x="T114" y="T115"/>
                                  </a:cxn>
                                  <a:cxn ang="T182">
                                    <a:pos x="T116" y="T117"/>
                                  </a:cxn>
                                  <a:cxn ang="T183">
                                    <a:pos x="T118" y="T119"/>
                                  </a:cxn>
                                  <a:cxn ang="T184">
                                    <a:pos x="T120" y="T121"/>
                                  </a:cxn>
                                  <a:cxn ang="T185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665" h="4047">
                                    <a:moveTo>
                                      <a:pt x="2012" y="876"/>
                                    </a:moveTo>
                                    <a:cubicBezTo>
                                      <a:pt x="2027" y="863"/>
                                      <a:pt x="2044" y="875"/>
                                      <a:pt x="2044" y="875"/>
                                    </a:cubicBezTo>
                                    <a:cubicBezTo>
                                      <a:pt x="2044" y="875"/>
                                      <a:pt x="2061" y="851"/>
                                      <a:pt x="2089" y="816"/>
                                    </a:cubicBezTo>
                                    <a:cubicBezTo>
                                      <a:pt x="2118" y="782"/>
                                      <a:pt x="2192" y="730"/>
                                      <a:pt x="2267" y="712"/>
                                    </a:cubicBezTo>
                                    <a:cubicBezTo>
                                      <a:pt x="2342" y="694"/>
                                      <a:pt x="2475" y="613"/>
                                      <a:pt x="2529" y="591"/>
                                    </a:cubicBezTo>
                                    <a:cubicBezTo>
                                      <a:pt x="2583" y="569"/>
                                      <a:pt x="2655" y="531"/>
                                      <a:pt x="2684" y="504"/>
                                    </a:cubicBezTo>
                                    <a:cubicBezTo>
                                      <a:pt x="2712" y="477"/>
                                      <a:pt x="2844" y="428"/>
                                      <a:pt x="2928" y="406"/>
                                    </a:cubicBezTo>
                                    <a:cubicBezTo>
                                      <a:pt x="3011" y="384"/>
                                      <a:pt x="3183" y="316"/>
                                      <a:pt x="3209" y="309"/>
                                    </a:cubicBezTo>
                                    <a:cubicBezTo>
                                      <a:pt x="3235" y="301"/>
                                      <a:pt x="3249" y="271"/>
                                      <a:pt x="3255" y="256"/>
                                    </a:cubicBezTo>
                                    <a:cubicBezTo>
                                      <a:pt x="3262" y="241"/>
                                      <a:pt x="3295" y="223"/>
                                      <a:pt x="3295" y="223"/>
                                    </a:cubicBezTo>
                                    <a:cubicBezTo>
                                      <a:pt x="3295" y="223"/>
                                      <a:pt x="3300" y="194"/>
                                      <a:pt x="3300" y="172"/>
                                    </a:cubicBezTo>
                                    <a:cubicBezTo>
                                      <a:pt x="3300" y="149"/>
                                      <a:pt x="3313" y="109"/>
                                      <a:pt x="3322" y="98"/>
                                    </a:cubicBezTo>
                                    <a:cubicBezTo>
                                      <a:pt x="3331" y="86"/>
                                      <a:pt x="3348" y="74"/>
                                      <a:pt x="3349" y="65"/>
                                    </a:cubicBezTo>
                                    <a:cubicBezTo>
                                      <a:pt x="3350" y="55"/>
                                      <a:pt x="3368" y="47"/>
                                      <a:pt x="3368" y="47"/>
                                    </a:cubicBezTo>
                                    <a:cubicBezTo>
                                      <a:pt x="3368" y="47"/>
                                      <a:pt x="3370" y="41"/>
                                      <a:pt x="3377" y="30"/>
                                    </a:cubicBezTo>
                                    <a:cubicBezTo>
                                      <a:pt x="3383" y="19"/>
                                      <a:pt x="3395" y="24"/>
                                      <a:pt x="3395" y="24"/>
                                    </a:cubicBezTo>
                                    <a:cubicBezTo>
                                      <a:pt x="3395" y="24"/>
                                      <a:pt x="3400" y="12"/>
                                      <a:pt x="3412" y="9"/>
                                    </a:cubicBezTo>
                                    <a:cubicBezTo>
                                      <a:pt x="3424" y="6"/>
                                      <a:pt x="3433" y="10"/>
                                      <a:pt x="3433" y="10"/>
                                    </a:cubicBezTo>
                                    <a:cubicBezTo>
                                      <a:pt x="3433" y="10"/>
                                      <a:pt x="3439" y="0"/>
                                      <a:pt x="3449" y="7"/>
                                    </a:cubicBezTo>
                                    <a:cubicBezTo>
                                      <a:pt x="3460" y="15"/>
                                      <a:pt x="3457" y="20"/>
                                      <a:pt x="3457" y="20"/>
                                    </a:cubicBezTo>
                                    <a:cubicBezTo>
                                      <a:pt x="3457" y="20"/>
                                      <a:pt x="3488" y="12"/>
                                      <a:pt x="3494" y="35"/>
                                    </a:cubicBezTo>
                                    <a:cubicBezTo>
                                      <a:pt x="3501" y="58"/>
                                      <a:pt x="3461" y="88"/>
                                      <a:pt x="3448" y="117"/>
                                    </a:cubicBezTo>
                                    <a:cubicBezTo>
                                      <a:pt x="3435" y="146"/>
                                      <a:pt x="3449" y="196"/>
                                      <a:pt x="3449" y="196"/>
                                    </a:cubicBezTo>
                                    <a:cubicBezTo>
                                      <a:pt x="3449" y="196"/>
                                      <a:pt x="3463" y="206"/>
                                      <a:pt x="3468" y="213"/>
                                    </a:cubicBezTo>
                                    <a:cubicBezTo>
                                      <a:pt x="3472" y="220"/>
                                      <a:pt x="3487" y="214"/>
                                      <a:pt x="3501" y="229"/>
                                    </a:cubicBezTo>
                                    <a:cubicBezTo>
                                      <a:pt x="3514" y="244"/>
                                      <a:pt x="3508" y="270"/>
                                      <a:pt x="3508" y="270"/>
                                    </a:cubicBezTo>
                                    <a:cubicBezTo>
                                      <a:pt x="3508" y="270"/>
                                      <a:pt x="3518" y="268"/>
                                      <a:pt x="3518" y="284"/>
                                    </a:cubicBezTo>
                                    <a:cubicBezTo>
                                      <a:pt x="3518" y="300"/>
                                      <a:pt x="3511" y="309"/>
                                      <a:pt x="3511" y="309"/>
                                    </a:cubicBezTo>
                                    <a:cubicBezTo>
                                      <a:pt x="3511" y="309"/>
                                      <a:pt x="3517" y="318"/>
                                      <a:pt x="3517" y="337"/>
                                    </a:cubicBezTo>
                                    <a:cubicBezTo>
                                      <a:pt x="3517" y="356"/>
                                      <a:pt x="3497" y="391"/>
                                      <a:pt x="3497" y="391"/>
                                    </a:cubicBezTo>
                                    <a:cubicBezTo>
                                      <a:pt x="3497" y="391"/>
                                      <a:pt x="3509" y="449"/>
                                      <a:pt x="3510" y="520"/>
                                    </a:cubicBezTo>
                                    <a:cubicBezTo>
                                      <a:pt x="3512" y="591"/>
                                      <a:pt x="3551" y="746"/>
                                      <a:pt x="3565" y="793"/>
                                    </a:cubicBezTo>
                                    <a:cubicBezTo>
                                      <a:pt x="3579" y="841"/>
                                      <a:pt x="3630" y="1064"/>
                                      <a:pt x="3638" y="1105"/>
                                    </a:cubicBezTo>
                                    <a:cubicBezTo>
                                      <a:pt x="3646" y="1145"/>
                                      <a:pt x="3655" y="1211"/>
                                      <a:pt x="3658" y="1227"/>
                                    </a:cubicBezTo>
                                    <a:cubicBezTo>
                                      <a:pt x="3661" y="1242"/>
                                      <a:pt x="3665" y="1330"/>
                                      <a:pt x="3653" y="1350"/>
                                    </a:cubicBezTo>
                                    <a:cubicBezTo>
                                      <a:pt x="3641" y="1370"/>
                                      <a:pt x="3613" y="1410"/>
                                      <a:pt x="3586" y="1435"/>
                                    </a:cubicBezTo>
                                    <a:cubicBezTo>
                                      <a:pt x="3558" y="1461"/>
                                      <a:pt x="3515" y="1518"/>
                                      <a:pt x="3513" y="1518"/>
                                    </a:cubicBezTo>
                                    <a:cubicBezTo>
                                      <a:pt x="3510" y="1518"/>
                                      <a:pt x="3518" y="1549"/>
                                      <a:pt x="3523" y="1577"/>
                                    </a:cubicBezTo>
                                    <a:cubicBezTo>
                                      <a:pt x="3528" y="1605"/>
                                      <a:pt x="3536" y="1674"/>
                                      <a:pt x="3544" y="1721"/>
                                    </a:cubicBezTo>
                                    <a:cubicBezTo>
                                      <a:pt x="3552" y="1767"/>
                                      <a:pt x="3574" y="1899"/>
                                      <a:pt x="3563" y="1915"/>
                                    </a:cubicBezTo>
                                    <a:cubicBezTo>
                                      <a:pt x="3552" y="1930"/>
                                      <a:pt x="3555" y="1949"/>
                                      <a:pt x="3553" y="1985"/>
                                    </a:cubicBezTo>
                                    <a:cubicBezTo>
                                      <a:pt x="3551" y="2021"/>
                                      <a:pt x="3525" y="2005"/>
                                      <a:pt x="3518" y="2009"/>
                                    </a:cubicBezTo>
                                    <a:cubicBezTo>
                                      <a:pt x="3512" y="2014"/>
                                      <a:pt x="3499" y="2014"/>
                                      <a:pt x="3494" y="2000"/>
                                    </a:cubicBezTo>
                                    <a:cubicBezTo>
                                      <a:pt x="3488" y="1986"/>
                                      <a:pt x="3487" y="1990"/>
                                      <a:pt x="3475" y="1988"/>
                                    </a:cubicBezTo>
                                    <a:cubicBezTo>
                                      <a:pt x="3463" y="1986"/>
                                      <a:pt x="3444" y="1969"/>
                                      <a:pt x="3442" y="1953"/>
                                    </a:cubicBezTo>
                                    <a:cubicBezTo>
                                      <a:pt x="3439" y="1937"/>
                                      <a:pt x="3430" y="1943"/>
                                      <a:pt x="3417" y="1942"/>
                                    </a:cubicBezTo>
                                    <a:cubicBezTo>
                                      <a:pt x="3404" y="1941"/>
                                      <a:pt x="3393" y="1931"/>
                                      <a:pt x="3393" y="1925"/>
                                    </a:cubicBezTo>
                                    <a:cubicBezTo>
                                      <a:pt x="3393" y="1918"/>
                                      <a:pt x="3387" y="1918"/>
                                      <a:pt x="3362" y="1915"/>
                                    </a:cubicBezTo>
                                    <a:cubicBezTo>
                                      <a:pt x="3336" y="1911"/>
                                      <a:pt x="3317" y="1897"/>
                                      <a:pt x="3326" y="1881"/>
                                    </a:cubicBezTo>
                                    <a:cubicBezTo>
                                      <a:pt x="3336" y="1864"/>
                                      <a:pt x="3249" y="1883"/>
                                      <a:pt x="3198" y="1892"/>
                                    </a:cubicBezTo>
                                    <a:cubicBezTo>
                                      <a:pt x="3147" y="1902"/>
                                      <a:pt x="2966" y="1913"/>
                                      <a:pt x="2966" y="1913"/>
                                    </a:cubicBezTo>
                                    <a:cubicBezTo>
                                      <a:pt x="2992" y="1955"/>
                                      <a:pt x="2972" y="2011"/>
                                      <a:pt x="2972" y="2011"/>
                                    </a:cubicBezTo>
                                    <a:cubicBezTo>
                                      <a:pt x="2972" y="2011"/>
                                      <a:pt x="3100" y="3114"/>
                                      <a:pt x="3102" y="3154"/>
                                    </a:cubicBezTo>
                                    <a:cubicBezTo>
                                      <a:pt x="3105" y="3193"/>
                                      <a:pt x="3048" y="3185"/>
                                      <a:pt x="3048" y="3185"/>
                                    </a:cubicBezTo>
                                    <a:cubicBezTo>
                                      <a:pt x="3048" y="3185"/>
                                      <a:pt x="3048" y="3203"/>
                                      <a:pt x="3047" y="3228"/>
                                    </a:cubicBezTo>
                                    <a:cubicBezTo>
                                      <a:pt x="3046" y="3253"/>
                                      <a:pt x="2986" y="3246"/>
                                      <a:pt x="2986" y="3246"/>
                                    </a:cubicBezTo>
                                    <a:cubicBezTo>
                                      <a:pt x="2986" y="3246"/>
                                      <a:pt x="2986" y="3259"/>
                                      <a:pt x="2991" y="3275"/>
                                    </a:cubicBezTo>
                                    <a:cubicBezTo>
                                      <a:pt x="2995" y="3291"/>
                                      <a:pt x="2870" y="3365"/>
                                      <a:pt x="2870" y="3365"/>
                                    </a:cubicBezTo>
                                    <a:cubicBezTo>
                                      <a:pt x="2870" y="3365"/>
                                      <a:pt x="2867" y="3377"/>
                                      <a:pt x="2867" y="3408"/>
                                    </a:cubicBezTo>
                                    <a:cubicBezTo>
                                      <a:pt x="2867" y="3439"/>
                                      <a:pt x="2810" y="3589"/>
                                      <a:pt x="2784" y="3663"/>
                                    </a:cubicBezTo>
                                    <a:cubicBezTo>
                                      <a:pt x="2757" y="3737"/>
                                      <a:pt x="2750" y="3820"/>
                                      <a:pt x="2750" y="3860"/>
                                    </a:cubicBezTo>
                                    <a:cubicBezTo>
                                      <a:pt x="2750" y="3900"/>
                                      <a:pt x="2769" y="3954"/>
                                      <a:pt x="2767" y="3981"/>
                                    </a:cubicBezTo>
                                    <a:cubicBezTo>
                                      <a:pt x="2765" y="4008"/>
                                      <a:pt x="2715" y="4014"/>
                                      <a:pt x="2691" y="4011"/>
                                    </a:cubicBezTo>
                                    <a:cubicBezTo>
                                      <a:pt x="2667" y="4008"/>
                                      <a:pt x="2608" y="4013"/>
                                      <a:pt x="2576" y="4020"/>
                                    </a:cubicBezTo>
                                    <a:cubicBezTo>
                                      <a:pt x="2543" y="4026"/>
                                      <a:pt x="2432" y="4036"/>
                                      <a:pt x="2411" y="4040"/>
                                    </a:cubicBezTo>
                                    <a:cubicBezTo>
                                      <a:pt x="2390" y="4045"/>
                                      <a:pt x="2368" y="4033"/>
                                      <a:pt x="2352" y="4034"/>
                                    </a:cubicBezTo>
                                    <a:cubicBezTo>
                                      <a:pt x="2336" y="4036"/>
                                      <a:pt x="2332" y="4044"/>
                                      <a:pt x="2321" y="4043"/>
                                    </a:cubicBezTo>
                                    <a:cubicBezTo>
                                      <a:pt x="2309" y="4042"/>
                                      <a:pt x="2300" y="4034"/>
                                      <a:pt x="2300" y="4034"/>
                                    </a:cubicBezTo>
                                    <a:cubicBezTo>
                                      <a:pt x="2300" y="4034"/>
                                      <a:pt x="2297" y="4047"/>
                                      <a:pt x="2278" y="4042"/>
                                    </a:cubicBezTo>
                                    <a:cubicBezTo>
                                      <a:pt x="2260" y="4038"/>
                                      <a:pt x="2262" y="4030"/>
                                      <a:pt x="2262" y="4030"/>
                                    </a:cubicBezTo>
                                    <a:cubicBezTo>
                                      <a:pt x="2262" y="4030"/>
                                      <a:pt x="2256" y="4039"/>
                                      <a:pt x="2242" y="4035"/>
                                    </a:cubicBezTo>
                                    <a:cubicBezTo>
                                      <a:pt x="2228" y="4032"/>
                                      <a:pt x="2228" y="4025"/>
                                      <a:pt x="2228" y="4025"/>
                                    </a:cubicBezTo>
                                    <a:cubicBezTo>
                                      <a:pt x="2228" y="4025"/>
                                      <a:pt x="2220" y="4032"/>
                                      <a:pt x="2210" y="4025"/>
                                    </a:cubicBezTo>
                                    <a:cubicBezTo>
                                      <a:pt x="2200" y="4019"/>
                                      <a:pt x="2210" y="4013"/>
                                      <a:pt x="2210" y="4013"/>
                                    </a:cubicBezTo>
                                    <a:cubicBezTo>
                                      <a:pt x="2194" y="4013"/>
                                      <a:pt x="2191" y="4000"/>
                                      <a:pt x="2192" y="3991"/>
                                    </a:cubicBezTo>
                                    <a:cubicBezTo>
                                      <a:pt x="2194" y="3981"/>
                                      <a:pt x="2209" y="3970"/>
                                      <a:pt x="2220" y="3979"/>
                                    </a:cubicBezTo>
                                    <a:cubicBezTo>
                                      <a:pt x="2230" y="3988"/>
                                      <a:pt x="2243" y="3974"/>
                                      <a:pt x="2272" y="3963"/>
                                    </a:cubicBezTo>
                                    <a:cubicBezTo>
                                      <a:pt x="2300" y="3952"/>
                                      <a:pt x="2346" y="3919"/>
                                      <a:pt x="2433" y="3884"/>
                                    </a:cubicBezTo>
                                    <a:cubicBezTo>
                                      <a:pt x="2520" y="3849"/>
                                      <a:pt x="2547" y="3757"/>
                                      <a:pt x="2564" y="3700"/>
                                    </a:cubicBezTo>
                                    <a:cubicBezTo>
                                      <a:pt x="2580" y="3643"/>
                                      <a:pt x="2574" y="3448"/>
                                      <a:pt x="2574" y="3448"/>
                                    </a:cubicBezTo>
                                    <a:cubicBezTo>
                                      <a:pt x="2558" y="3446"/>
                                      <a:pt x="2558" y="3446"/>
                                      <a:pt x="2558" y="3446"/>
                                    </a:cubicBezTo>
                                    <a:cubicBezTo>
                                      <a:pt x="2558" y="3446"/>
                                      <a:pt x="2567" y="3359"/>
                                      <a:pt x="2560" y="3314"/>
                                    </a:cubicBezTo>
                                    <a:cubicBezTo>
                                      <a:pt x="2554" y="3270"/>
                                      <a:pt x="2561" y="3128"/>
                                      <a:pt x="2576" y="3072"/>
                                    </a:cubicBezTo>
                                    <a:cubicBezTo>
                                      <a:pt x="2590" y="3015"/>
                                      <a:pt x="2576" y="2993"/>
                                      <a:pt x="2545" y="2946"/>
                                    </a:cubicBezTo>
                                    <a:cubicBezTo>
                                      <a:pt x="2514" y="2898"/>
                                      <a:pt x="2524" y="2731"/>
                                      <a:pt x="2477" y="2620"/>
                                    </a:cubicBezTo>
                                    <a:cubicBezTo>
                                      <a:pt x="2429" y="2509"/>
                                      <a:pt x="2395" y="2268"/>
                                      <a:pt x="2393" y="2246"/>
                                    </a:cubicBezTo>
                                    <a:cubicBezTo>
                                      <a:pt x="2390" y="2223"/>
                                      <a:pt x="2389" y="2213"/>
                                      <a:pt x="2399" y="2202"/>
                                    </a:cubicBezTo>
                                    <a:cubicBezTo>
                                      <a:pt x="2408" y="2191"/>
                                      <a:pt x="2389" y="2189"/>
                                      <a:pt x="2371" y="2168"/>
                                    </a:cubicBezTo>
                                    <a:cubicBezTo>
                                      <a:pt x="2354" y="2146"/>
                                      <a:pt x="2344" y="2121"/>
                                      <a:pt x="2344" y="2121"/>
                                    </a:cubicBezTo>
                                    <a:cubicBezTo>
                                      <a:pt x="2344" y="2121"/>
                                      <a:pt x="2313" y="2121"/>
                                      <a:pt x="2304" y="2099"/>
                                    </a:cubicBezTo>
                                    <a:cubicBezTo>
                                      <a:pt x="2294" y="2076"/>
                                      <a:pt x="2249" y="2079"/>
                                      <a:pt x="2207" y="2063"/>
                                    </a:cubicBezTo>
                                    <a:cubicBezTo>
                                      <a:pt x="2164" y="2048"/>
                                      <a:pt x="2097" y="1993"/>
                                      <a:pt x="2063" y="1953"/>
                                    </a:cubicBezTo>
                                    <a:cubicBezTo>
                                      <a:pt x="2029" y="1913"/>
                                      <a:pt x="1974" y="1866"/>
                                      <a:pt x="1929" y="1844"/>
                                    </a:cubicBezTo>
                                    <a:cubicBezTo>
                                      <a:pt x="1884" y="1821"/>
                                      <a:pt x="1821" y="1751"/>
                                      <a:pt x="1793" y="1725"/>
                                    </a:cubicBezTo>
                                    <a:cubicBezTo>
                                      <a:pt x="1764" y="1699"/>
                                      <a:pt x="1705" y="1648"/>
                                      <a:pt x="1670" y="1617"/>
                                    </a:cubicBezTo>
                                    <a:cubicBezTo>
                                      <a:pt x="1636" y="1586"/>
                                      <a:pt x="1628" y="1485"/>
                                      <a:pt x="1628" y="1485"/>
                                    </a:cubicBezTo>
                                    <a:cubicBezTo>
                                      <a:pt x="1628" y="1485"/>
                                      <a:pt x="1583" y="1429"/>
                                      <a:pt x="1554" y="1404"/>
                                    </a:cubicBezTo>
                                    <a:cubicBezTo>
                                      <a:pt x="1526" y="1379"/>
                                      <a:pt x="1469" y="1348"/>
                                      <a:pt x="1427" y="1344"/>
                                    </a:cubicBezTo>
                                    <a:cubicBezTo>
                                      <a:pt x="1386" y="1341"/>
                                      <a:pt x="1235" y="1274"/>
                                      <a:pt x="1196" y="1245"/>
                                    </a:cubicBezTo>
                                    <a:cubicBezTo>
                                      <a:pt x="1157" y="1215"/>
                                      <a:pt x="994" y="1105"/>
                                      <a:pt x="973" y="1092"/>
                                    </a:cubicBezTo>
                                    <a:cubicBezTo>
                                      <a:pt x="951" y="1079"/>
                                      <a:pt x="801" y="1045"/>
                                      <a:pt x="755" y="1039"/>
                                    </a:cubicBezTo>
                                    <a:cubicBezTo>
                                      <a:pt x="708" y="1034"/>
                                      <a:pt x="541" y="979"/>
                                      <a:pt x="471" y="941"/>
                                    </a:cubicBezTo>
                                    <a:cubicBezTo>
                                      <a:pt x="401" y="903"/>
                                      <a:pt x="380" y="905"/>
                                      <a:pt x="358" y="913"/>
                                    </a:cubicBezTo>
                                    <a:cubicBezTo>
                                      <a:pt x="336" y="921"/>
                                      <a:pt x="280" y="910"/>
                                      <a:pt x="253" y="910"/>
                                    </a:cubicBezTo>
                                    <a:cubicBezTo>
                                      <a:pt x="227" y="909"/>
                                      <a:pt x="202" y="913"/>
                                      <a:pt x="173" y="923"/>
                                    </a:cubicBezTo>
                                    <a:cubicBezTo>
                                      <a:pt x="145" y="933"/>
                                      <a:pt x="89" y="937"/>
                                      <a:pt x="84" y="924"/>
                                    </a:cubicBezTo>
                                    <a:cubicBezTo>
                                      <a:pt x="80" y="912"/>
                                      <a:pt x="124" y="905"/>
                                      <a:pt x="149" y="896"/>
                                    </a:cubicBezTo>
                                    <a:cubicBezTo>
                                      <a:pt x="174" y="886"/>
                                      <a:pt x="191" y="875"/>
                                      <a:pt x="189" y="868"/>
                                    </a:cubicBezTo>
                                    <a:cubicBezTo>
                                      <a:pt x="188" y="862"/>
                                      <a:pt x="163" y="867"/>
                                      <a:pt x="148" y="867"/>
                                    </a:cubicBezTo>
                                    <a:cubicBezTo>
                                      <a:pt x="132" y="867"/>
                                      <a:pt x="96" y="867"/>
                                      <a:pt x="73" y="872"/>
                                    </a:cubicBezTo>
                                    <a:cubicBezTo>
                                      <a:pt x="51" y="878"/>
                                      <a:pt x="15" y="878"/>
                                      <a:pt x="14" y="866"/>
                                    </a:cubicBezTo>
                                    <a:cubicBezTo>
                                      <a:pt x="13" y="855"/>
                                      <a:pt x="20" y="846"/>
                                      <a:pt x="43" y="845"/>
                                    </a:cubicBezTo>
                                    <a:cubicBezTo>
                                      <a:pt x="66" y="844"/>
                                      <a:pt x="129" y="827"/>
                                      <a:pt x="155" y="825"/>
                                    </a:cubicBezTo>
                                    <a:cubicBezTo>
                                      <a:pt x="182" y="824"/>
                                      <a:pt x="151" y="819"/>
                                      <a:pt x="134" y="819"/>
                                    </a:cubicBezTo>
                                    <a:cubicBezTo>
                                      <a:pt x="117" y="819"/>
                                      <a:pt x="85" y="821"/>
                                      <a:pt x="56" y="829"/>
                                    </a:cubicBezTo>
                                    <a:cubicBezTo>
                                      <a:pt x="28" y="837"/>
                                      <a:pt x="4" y="835"/>
                                      <a:pt x="2" y="824"/>
                                    </a:cubicBezTo>
                                    <a:cubicBezTo>
                                      <a:pt x="0" y="813"/>
                                      <a:pt x="12" y="803"/>
                                      <a:pt x="49" y="794"/>
                                    </a:cubicBezTo>
                                    <a:cubicBezTo>
                                      <a:pt x="87" y="786"/>
                                      <a:pt x="131" y="777"/>
                                      <a:pt x="154" y="777"/>
                                    </a:cubicBezTo>
                                    <a:cubicBezTo>
                                      <a:pt x="176" y="776"/>
                                      <a:pt x="160" y="767"/>
                                      <a:pt x="147" y="767"/>
                                    </a:cubicBezTo>
                                    <a:cubicBezTo>
                                      <a:pt x="135" y="767"/>
                                      <a:pt x="107" y="760"/>
                                      <a:pt x="82" y="760"/>
                                    </a:cubicBezTo>
                                    <a:cubicBezTo>
                                      <a:pt x="57" y="760"/>
                                      <a:pt x="14" y="771"/>
                                      <a:pt x="14" y="741"/>
                                    </a:cubicBezTo>
                                    <a:cubicBezTo>
                                      <a:pt x="14" y="711"/>
                                      <a:pt x="201" y="727"/>
                                      <a:pt x="240" y="727"/>
                                    </a:cubicBezTo>
                                    <a:cubicBezTo>
                                      <a:pt x="279" y="727"/>
                                      <a:pt x="393" y="776"/>
                                      <a:pt x="428" y="784"/>
                                    </a:cubicBezTo>
                                    <a:cubicBezTo>
                                      <a:pt x="462" y="792"/>
                                      <a:pt x="518" y="799"/>
                                      <a:pt x="557" y="811"/>
                                    </a:cubicBezTo>
                                    <a:cubicBezTo>
                                      <a:pt x="595" y="822"/>
                                      <a:pt x="797" y="845"/>
                                      <a:pt x="848" y="845"/>
                                    </a:cubicBezTo>
                                    <a:cubicBezTo>
                                      <a:pt x="898" y="844"/>
                                      <a:pt x="986" y="877"/>
                                      <a:pt x="1035" y="909"/>
                                    </a:cubicBezTo>
                                    <a:cubicBezTo>
                                      <a:pt x="1084" y="940"/>
                                      <a:pt x="1254" y="990"/>
                                      <a:pt x="1298" y="1006"/>
                                    </a:cubicBezTo>
                                    <a:cubicBezTo>
                                      <a:pt x="1343" y="1022"/>
                                      <a:pt x="1425" y="1031"/>
                                      <a:pt x="1476" y="1034"/>
                                    </a:cubicBezTo>
                                    <a:cubicBezTo>
                                      <a:pt x="1528" y="1036"/>
                                      <a:pt x="1603" y="1087"/>
                                      <a:pt x="1603" y="1087"/>
                                    </a:cubicBezTo>
                                    <a:cubicBezTo>
                                      <a:pt x="1603" y="1087"/>
                                      <a:pt x="1611" y="1078"/>
                                      <a:pt x="1626" y="1075"/>
                                    </a:cubicBezTo>
                                    <a:cubicBezTo>
                                      <a:pt x="1640" y="1073"/>
                                      <a:pt x="1666" y="1050"/>
                                      <a:pt x="1676" y="1040"/>
                                    </a:cubicBezTo>
                                    <a:cubicBezTo>
                                      <a:pt x="1685" y="1030"/>
                                      <a:pt x="1686" y="1023"/>
                                      <a:pt x="1681" y="1015"/>
                                    </a:cubicBezTo>
                                    <a:cubicBezTo>
                                      <a:pt x="1676" y="1007"/>
                                      <a:pt x="1672" y="982"/>
                                      <a:pt x="1672" y="982"/>
                                    </a:cubicBezTo>
                                    <a:cubicBezTo>
                                      <a:pt x="1672" y="982"/>
                                      <a:pt x="1588" y="980"/>
                                      <a:pt x="1548" y="988"/>
                                    </a:cubicBezTo>
                                    <a:cubicBezTo>
                                      <a:pt x="1509" y="996"/>
                                      <a:pt x="1494" y="949"/>
                                      <a:pt x="1498" y="928"/>
                                    </a:cubicBezTo>
                                    <a:cubicBezTo>
                                      <a:pt x="1503" y="906"/>
                                      <a:pt x="1488" y="901"/>
                                      <a:pt x="1479" y="894"/>
                                    </a:cubicBezTo>
                                    <a:cubicBezTo>
                                      <a:pt x="1469" y="886"/>
                                      <a:pt x="1467" y="886"/>
                                      <a:pt x="1479" y="878"/>
                                    </a:cubicBezTo>
                                    <a:cubicBezTo>
                                      <a:pt x="1490" y="869"/>
                                      <a:pt x="1479" y="869"/>
                                      <a:pt x="1470" y="865"/>
                                    </a:cubicBezTo>
                                    <a:cubicBezTo>
                                      <a:pt x="1461" y="861"/>
                                      <a:pt x="1466" y="852"/>
                                      <a:pt x="1475" y="830"/>
                                    </a:cubicBezTo>
                                    <a:cubicBezTo>
                                      <a:pt x="1485" y="809"/>
                                      <a:pt x="1452" y="818"/>
                                      <a:pt x="1441" y="811"/>
                                    </a:cubicBezTo>
                                    <a:cubicBezTo>
                                      <a:pt x="1430" y="804"/>
                                      <a:pt x="1447" y="760"/>
                                      <a:pt x="1458" y="732"/>
                                    </a:cubicBezTo>
                                    <a:cubicBezTo>
                                      <a:pt x="1469" y="705"/>
                                      <a:pt x="1455" y="682"/>
                                      <a:pt x="1454" y="636"/>
                                    </a:cubicBezTo>
                                    <a:cubicBezTo>
                                      <a:pt x="1453" y="590"/>
                                      <a:pt x="1498" y="514"/>
                                      <a:pt x="1498" y="514"/>
                                    </a:cubicBezTo>
                                    <a:cubicBezTo>
                                      <a:pt x="1498" y="514"/>
                                      <a:pt x="1499" y="497"/>
                                      <a:pt x="1517" y="474"/>
                                    </a:cubicBezTo>
                                    <a:cubicBezTo>
                                      <a:pt x="1534" y="452"/>
                                      <a:pt x="1641" y="419"/>
                                      <a:pt x="1736" y="417"/>
                                    </a:cubicBezTo>
                                    <a:cubicBezTo>
                                      <a:pt x="1831" y="414"/>
                                      <a:pt x="1868" y="468"/>
                                      <a:pt x="1868" y="468"/>
                                    </a:cubicBezTo>
                                    <a:cubicBezTo>
                                      <a:pt x="1891" y="444"/>
                                      <a:pt x="1904" y="461"/>
                                      <a:pt x="1904" y="461"/>
                                    </a:cubicBezTo>
                                    <a:cubicBezTo>
                                      <a:pt x="1904" y="461"/>
                                      <a:pt x="1920" y="435"/>
                                      <a:pt x="1947" y="448"/>
                                    </a:cubicBezTo>
                                    <a:cubicBezTo>
                                      <a:pt x="1974" y="461"/>
                                      <a:pt x="2011" y="466"/>
                                      <a:pt x="2022" y="563"/>
                                    </a:cubicBezTo>
                                    <a:cubicBezTo>
                                      <a:pt x="2032" y="659"/>
                                      <a:pt x="2006" y="881"/>
                                      <a:pt x="2012" y="876"/>
                                    </a:cubicBezTo>
                                    <a:moveTo>
                                      <a:pt x="3246" y="449"/>
                                    </a:moveTo>
                                    <a:cubicBezTo>
                                      <a:pt x="3233" y="438"/>
                                      <a:pt x="3131" y="501"/>
                                      <a:pt x="3096" y="521"/>
                                    </a:cubicBezTo>
                                    <a:cubicBezTo>
                                      <a:pt x="3061" y="542"/>
                                      <a:pt x="2930" y="611"/>
                                      <a:pt x="2901" y="619"/>
                                    </a:cubicBezTo>
                                    <a:cubicBezTo>
                                      <a:pt x="2871" y="627"/>
                                      <a:pt x="2738" y="681"/>
                                      <a:pt x="2725" y="689"/>
                                    </a:cubicBezTo>
                                    <a:cubicBezTo>
                                      <a:pt x="2712" y="698"/>
                                      <a:pt x="2618" y="827"/>
                                      <a:pt x="2568" y="885"/>
                                    </a:cubicBezTo>
                                    <a:cubicBezTo>
                                      <a:pt x="2517" y="943"/>
                                      <a:pt x="2357" y="1006"/>
                                      <a:pt x="2340" y="1015"/>
                                    </a:cubicBezTo>
                                    <a:cubicBezTo>
                                      <a:pt x="2322" y="1025"/>
                                      <a:pt x="2325" y="1034"/>
                                      <a:pt x="2334" y="1052"/>
                                    </a:cubicBezTo>
                                    <a:cubicBezTo>
                                      <a:pt x="2342" y="1069"/>
                                      <a:pt x="2335" y="1118"/>
                                      <a:pt x="2335" y="1118"/>
                                    </a:cubicBezTo>
                                    <a:cubicBezTo>
                                      <a:pt x="2335" y="1118"/>
                                      <a:pt x="2352" y="1127"/>
                                      <a:pt x="2333" y="1158"/>
                                    </a:cubicBezTo>
                                    <a:cubicBezTo>
                                      <a:pt x="2314" y="1190"/>
                                      <a:pt x="2353" y="1198"/>
                                      <a:pt x="2351" y="1204"/>
                                    </a:cubicBezTo>
                                    <a:cubicBezTo>
                                      <a:pt x="2349" y="1211"/>
                                      <a:pt x="2343" y="1218"/>
                                      <a:pt x="2358" y="1231"/>
                                    </a:cubicBezTo>
                                    <a:cubicBezTo>
                                      <a:pt x="2373" y="1245"/>
                                      <a:pt x="2373" y="1262"/>
                                      <a:pt x="2365" y="1283"/>
                                    </a:cubicBezTo>
                                    <a:cubicBezTo>
                                      <a:pt x="2357" y="1303"/>
                                      <a:pt x="2367" y="1298"/>
                                      <a:pt x="2385" y="1308"/>
                                    </a:cubicBezTo>
                                    <a:cubicBezTo>
                                      <a:pt x="2402" y="1318"/>
                                      <a:pt x="2410" y="1351"/>
                                      <a:pt x="2406" y="1363"/>
                                    </a:cubicBezTo>
                                    <a:cubicBezTo>
                                      <a:pt x="2402" y="1376"/>
                                      <a:pt x="2424" y="1386"/>
                                      <a:pt x="2436" y="1387"/>
                                    </a:cubicBezTo>
                                    <a:cubicBezTo>
                                      <a:pt x="2447" y="1388"/>
                                      <a:pt x="2452" y="1388"/>
                                      <a:pt x="2458" y="1398"/>
                                    </a:cubicBezTo>
                                    <a:cubicBezTo>
                                      <a:pt x="2465" y="1408"/>
                                      <a:pt x="2480" y="1384"/>
                                      <a:pt x="2496" y="1368"/>
                                    </a:cubicBezTo>
                                    <a:cubicBezTo>
                                      <a:pt x="2513" y="1352"/>
                                      <a:pt x="2530" y="1353"/>
                                      <a:pt x="2530" y="1353"/>
                                    </a:cubicBezTo>
                                    <a:cubicBezTo>
                                      <a:pt x="2530" y="1353"/>
                                      <a:pt x="2582" y="1342"/>
                                      <a:pt x="2620" y="1341"/>
                                    </a:cubicBezTo>
                                    <a:cubicBezTo>
                                      <a:pt x="2658" y="1340"/>
                                      <a:pt x="2720" y="1364"/>
                                      <a:pt x="2737" y="1378"/>
                                    </a:cubicBezTo>
                                    <a:cubicBezTo>
                                      <a:pt x="2753" y="1391"/>
                                      <a:pt x="2751" y="1380"/>
                                      <a:pt x="2778" y="1388"/>
                                    </a:cubicBezTo>
                                    <a:cubicBezTo>
                                      <a:pt x="2805" y="1396"/>
                                      <a:pt x="2821" y="1393"/>
                                      <a:pt x="2836" y="1382"/>
                                    </a:cubicBezTo>
                                    <a:cubicBezTo>
                                      <a:pt x="2852" y="1371"/>
                                      <a:pt x="2873" y="1384"/>
                                      <a:pt x="2889" y="1370"/>
                                    </a:cubicBezTo>
                                    <a:cubicBezTo>
                                      <a:pt x="2906" y="1357"/>
                                      <a:pt x="2911" y="1373"/>
                                      <a:pt x="2938" y="1357"/>
                                    </a:cubicBezTo>
                                    <a:cubicBezTo>
                                      <a:pt x="2966" y="1341"/>
                                      <a:pt x="3071" y="1323"/>
                                      <a:pt x="3105" y="1311"/>
                                    </a:cubicBezTo>
                                    <a:cubicBezTo>
                                      <a:pt x="3139" y="1299"/>
                                      <a:pt x="3186" y="1277"/>
                                      <a:pt x="3206" y="1267"/>
                                    </a:cubicBezTo>
                                    <a:cubicBezTo>
                                      <a:pt x="3226" y="1257"/>
                                      <a:pt x="3251" y="1261"/>
                                      <a:pt x="3260" y="1245"/>
                                    </a:cubicBezTo>
                                    <a:cubicBezTo>
                                      <a:pt x="3270" y="1228"/>
                                      <a:pt x="3323" y="1222"/>
                                      <a:pt x="3332" y="1224"/>
                                    </a:cubicBezTo>
                                    <a:cubicBezTo>
                                      <a:pt x="3342" y="1226"/>
                                      <a:pt x="3340" y="1219"/>
                                      <a:pt x="3334" y="1204"/>
                                    </a:cubicBezTo>
                                    <a:cubicBezTo>
                                      <a:pt x="3328" y="1188"/>
                                      <a:pt x="3339" y="1184"/>
                                      <a:pt x="3331" y="1166"/>
                                    </a:cubicBezTo>
                                    <a:cubicBezTo>
                                      <a:pt x="3323" y="1149"/>
                                      <a:pt x="3339" y="1149"/>
                                      <a:pt x="3332" y="1135"/>
                                    </a:cubicBezTo>
                                    <a:cubicBezTo>
                                      <a:pt x="3324" y="1120"/>
                                      <a:pt x="3343" y="1118"/>
                                      <a:pt x="3343" y="1118"/>
                                    </a:cubicBezTo>
                                    <a:cubicBezTo>
                                      <a:pt x="3343" y="1118"/>
                                      <a:pt x="3328" y="1058"/>
                                      <a:pt x="3317" y="996"/>
                                    </a:cubicBezTo>
                                    <a:cubicBezTo>
                                      <a:pt x="3305" y="933"/>
                                      <a:pt x="3331" y="758"/>
                                      <a:pt x="3332" y="705"/>
                                    </a:cubicBezTo>
                                    <a:cubicBezTo>
                                      <a:pt x="3334" y="651"/>
                                      <a:pt x="3336" y="539"/>
                                      <a:pt x="3330" y="527"/>
                                    </a:cubicBezTo>
                                    <a:cubicBezTo>
                                      <a:pt x="3324" y="516"/>
                                      <a:pt x="3317" y="523"/>
                                      <a:pt x="3281" y="510"/>
                                    </a:cubicBezTo>
                                    <a:cubicBezTo>
                                      <a:pt x="3245" y="497"/>
                                      <a:pt x="3246" y="449"/>
                                      <a:pt x="3246" y="4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17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51935" y="0"/>
                                <a:ext cx="252000" cy="251969"/>
                                <a:chOff x="4547306" y="2821133"/>
                                <a:chExt cx="295" cy="295"/>
                              </a:xfrm>
                              <a:grpFill/>
                            </wpg:grpSpPr>
                            <wps:wsp>
                              <wps:cNvPr id="169" name="Freeform 1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306" y="2821133"/>
                                  <a:ext cx="295" cy="295"/>
                                </a:xfrm>
                                <a:custGeom>
                                  <a:avLst/>
                                  <a:gdLst>
                                    <a:gd name="T0" fmla="*/ 12 w 3582"/>
                                    <a:gd name="T1" fmla="*/ 24 h 3582"/>
                                    <a:gd name="T2" fmla="*/ 7 w 3582"/>
                                    <a:gd name="T3" fmla="*/ 23 h 3582"/>
                                    <a:gd name="T4" fmla="*/ 4 w 3582"/>
                                    <a:gd name="T5" fmla="*/ 21 h 3582"/>
                                    <a:gd name="T6" fmla="*/ 1 w 3582"/>
                                    <a:gd name="T7" fmla="*/ 17 h 3582"/>
                                    <a:gd name="T8" fmla="*/ 0 w 3582"/>
                                    <a:gd name="T9" fmla="*/ 12 h 3582"/>
                                    <a:gd name="T10" fmla="*/ 1 w 3582"/>
                                    <a:gd name="T11" fmla="*/ 7 h 3582"/>
                                    <a:gd name="T12" fmla="*/ 4 w 3582"/>
                                    <a:gd name="T13" fmla="*/ 4 h 3582"/>
                                    <a:gd name="T14" fmla="*/ 7 w 3582"/>
                                    <a:gd name="T15" fmla="*/ 1 h 3582"/>
                                    <a:gd name="T16" fmla="*/ 12 w 3582"/>
                                    <a:gd name="T17" fmla="*/ 0 h 3582"/>
                                    <a:gd name="T18" fmla="*/ 17 w 3582"/>
                                    <a:gd name="T19" fmla="*/ 1 h 3582"/>
                                    <a:gd name="T20" fmla="*/ 21 w 3582"/>
                                    <a:gd name="T21" fmla="*/ 4 h 3582"/>
                                    <a:gd name="T22" fmla="*/ 23 w 3582"/>
                                    <a:gd name="T23" fmla="*/ 7 h 3582"/>
                                    <a:gd name="T24" fmla="*/ 24 w 3582"/>
                                    <a:gd name="T25" fmla="*/ 12 h 3582"/>
                                    <a:gd name="T26" fmla="*/ 23 w 3582"/>
                                    <a:gd name="T27" fmla="*/ 17 h 3582"/>
                                    <a:gd name="T28" fmla="*/ 21 w 3582"/>
                                    <a:gd name="T29" fmla="*/ 21 h 3582"/>
                                    <a:gd name="T30" fmla="*/ 17 w 3582"/>
                                    <a:gd name="T31" fmla="*/ 23 h 3582"/>
                                    <a:gd name="T32" fmla="*/ 12 w 3582"/>
                                    <a:gd name="T33" fmla="*/ 24 h 3582"/>
                                    <a:gd name="T34" fmla="*/ 12 w 3582"/>
                                    <a:gd name="T35" fmla="*/ 2 h 3582"/>
                                    <a:gd name="T36" fmla="*/ 2 w 3582"/>
                                    <a:gd name="T37" fmla="*/ 12 h 3582"/>
                                    <a:gd name="T38" fmla="*/ 12 w 3582"/>
                                    <a:gd name="T39" fmla="*/ 23 h 3582"/>
                                    <a:gd name="T40" fmla="*/ 23 w 3582"/>
                                    <a:gd name="T41" fmla="*/ 12 h 3582"/>
                                    <a:gd name="T42" fmla="*/ 12 w 3582"/>
                                    <a:gd name="T43" fmla="*/ 2 h 358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582" h="3582">
                                      <a:moveTo>
                                        <a:pt x="1791" y="3582"/>
                                      </a:moveTo>
                                      <a:cubicBezTo>
                                        <a:pt x="1549" y="3582"/>
                                        <a:pt x="1315" y="3534"/>
                                        <a:pt x="1094" y="3441"/>
                                      </a:cubicBezTo>
                                      <a:cubicBezTo>
                                        <a:pt x="881" y="3351"/>
                                        <a:pt x="689" y="3221"/>
                                        <a:pt x="525" y="3057"/>
                                      </a:cubicBezTo>
                                      <a:cubicBezTo>
                                        <a:pt x="360" y="2893"/>
                                        <a:pt x="231" y="2701"/>
                                        <a:pt x="141" y="2488"/>
                                      </a:cubicBezTo>
                                      <a:cubicBezTo>
                                        <a:pt x="48" y="2267"/>
                                        <a:pt x="0" y="2032"/>
                                        <a:pt x="0" y="1791"/>
                                      </a:cubicBezTo>
                                      <a:cubicBezTo>
                                        <a:pt x="0" y="1549"/>
                                        <a:pt x="48" y="1314"/>
                                        <a:pt x="141" y="1093"/>
                                      </a:cubicBezTo>
                                      <a:cubicBezTo>
                                        <a:pt x="231" y="880"/>
                                        <a:pt x="360" y="689"/>
                                        <a:pt x="525" y="524"/>
                                      </a:cubicBezTo>
                                      <a:cubicBezTo>
                                        <a:pt x="689" y="360"/>
                                        <a:pt x="881" y="231"/>
                                        <a:pt x="1094" y="140"/>
                                      </a:cubicBezTo>
                                      <a:cubicBezTo>
                                        <a:pt x="1315" y="47"/>
                                        <a:pt x="1549" y="0"/>
                                        <a:pt x="1791" y="0"/>
                                      </a:cubicBezTo>
                                      <a:cubicBezTo>
                                        <a:pt x="2033" y="0"/>
                                        <a:pt x="2267" y="47"/>
                                        <a:pt x="2488" y="140"/>
                                      </a:cubicBezTo>
                                      <a:cubicBezTo>
                                        <a:pt x="2702" y="231"/>
                                        <a:pt x="2893" y="360"/>
                                        <a:pt x="3057" y="524"/>
                                      </a:cubicBezTo>
                                      <a:cubicBezTo>
                                        <a:pt x="3222" y="689"/>
                                        <a:pt x="3351" y="880"/>
                                        <a:pt x="3441" y="1093"/>
                                      </a:cubicBezTo>
                                      <a:cubicBezTo>
                                        <a:pt x="3535" y="1314"/>
                                        <a:pt x="3582" y="1549"/>
                                        <a:pt x="3582" y="1791"/>
                                      </a:cubicBezTo>
                                      <a:cubicBezTo>
                                        <a:pt x="3582" y="2032"/>
                                        <a:pt x="3535" y="2267"/>
                                        <a:pt x="3441" y="2488"/>
                                      </a:cubicBezTo>
                                      <a:cubicBezTo>
                                        <a:pt x="3351" y="2701"/>
                                        <a:pt x="3222" y="2893"/>
                                        <a:pt x="3057" y="3057"/>
                                      </a:cubicBezTo>
                                      <a:cubicBezTo>
                                        <a:pt x="2893" y="3221"/>
                                        <a:pt x="2702" y="3351"/>
                                        <a:pt x="2488" y="3441"/>
                                      </a:cubicBezTo>
                                      <a:cubicBezTo>
                                        <a:pt x="2267" y="3534"/>
                                        <a:pt x="2033" y="3582"/>
                                        <a:pt x="1791" y="3582"/>
                                      </a:cubicBezTo>
                                      <a:close/>
                                      <a:moveTo>
                                        <a:pt x="1791" y="253"/>
                                      </a:moveTo>
                                      <a:cubicBezTo>
                                        <a:pt x="943" y="253"/>
                                        <a:pt x="254" y="943"/>
                                        <a:pt x="254" y="1791"/>
                                      </a:cubicBezTo>
                                      <a:cubicBezTo>
                                        <a:pt x="254" y="2638"/>
                                        <a:pt x="943" y="3328"/>
                                        <a:pt x="1791" y="3328"/>
                                      </a:cubicBezTo>
                                      <a:cubicBezTo>
                                        <a:pt x="2639" y="3328"/>
                                        <a:pt x="3328" y="2638"/>
                                        <a:pt x="3328" y="1791"/>
                                      </a:cubicBezTo>
                                      <a:cubicBezTo>
                                        <a:pt x="3328" y="943"/>
                                        <a:pt x="2639" y="253"/>
                                        <a:pt x="1791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77"/>
                              <wps:cNvSpPr/>
                              <wps:spPr bwMode="auto">
                                <a:xfrm>
                                  <a:off x="4547367" y="2821224"/>
                                  <a:ext cx="73" cy="73"/>
                                </a:xfrm>
                                <a:custGeom>
                                  <a:avLst/>
                                  <a:gdLst>
                                    <a:gd name="T0" fmla="*/ 23 w 73"/>
                                    <a:gd name="T1" fmla="*/ 73 h 73"/>
                                    <a:gd name="T2" fmla="*/ 0 w 73"/>
                                    <a:gd name="T3" fmla="*/ 48 h 73"/>
                                    <a:gd name="T4" fmla="*/ 25 w 73"/>
                                    <a:gd name="T5" fmla="*/ 0 h 73"/>
                                    <a:gd name="T6" fmla="*/ 73 w 73"/>
                                    <a:gd name="T7" fmla="*/ 11 h 73"/>
                                    <a:gd name="T8" fmla="*/ 68 w 73"/>
                                    <a:gd name="T9" fmla="*/ 48 h 73"/>
                                    <a:gd name="T10" fmla="*/ 23 w 73"/>
                                    <a:gd name="T11" fmla="*/ 73 h 73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3" h="73">
                                      <a:moveTo>
                                        <a:pt x="23" y="73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2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361" y="2821218"/>
                                  <a:ext cx="84" cy="86"/>
                                </a:xfrm>
                                <a:custGeom>
                                  <a:avLst/>
                                  <a:gdLst>
                                    <a:gd name="T0" fmla="*/ 28 w 84"/>
                                    <a:gd name="T1" fmla="*/ 86 h 86"/>
                                    <a:gd name="T2" fmla="*/ 0 w 84"/>
                                    <a:gd name="T3" fmla="*/ 55 h 86"/>
                                    <a:gd name="T4" fmla="*/ 29 w 84"/>
                                    <a:gd name="T5" fmla="*/ 0 h 86"/>
                                    <a:gd name="T6" fmla="*/ 84 w 84"/>
                                    <a:gd name="T7" fmla="*/ 13 h 86"/>
                                    <a:gd name="T8" fmla="*/ 79 w 84"/>
                                    <a:gd name="T9" fmla="*/ 57 h 86"/>
                                    <a:gd name="T10" fmla="*/ 28 w 84"/>
                                    <a:gd name="T11" fmla="*/ 86 h 86"/>
                                    <a:gd name="T12" fmla="*/ 12 w 84"/>
                                    <a:gd name="T13" fmla="*/ 53 h 86"/>
                                    <a:gd name="T14" fmla="*/ 30 w 84"/>
                                    <a:gd name="T15" fmla="*/ 73 h 86"/>
                                    <a:gd name="T16" fmla="*/ 70 w 84"/>
                                    <a:gd name="T17" fmla="*/ 51 h 86"/>
                                    <a:gd name="T18" fmla="*/ 73 w 84"/>
                                    <a:gd name="T19" fmla="*/ 21 h 86"/>
                                    <a:gd name="T20" fmla="*/ 34 w 84"/>
                                    <a:gd name="T21" fmla="*/ 12 h 86"/>
                                    <a:gd name="T22" fmla="*/ 12 w 84"/>
                                    <a:gd name="T23" fmla="*/ 53 h 8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4" h="86">
                                      <a:moveTo>
                                        <a:pt x="28" y="86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28" y="86"/>
                                      </a:lnTo>
                                      <a:close/>
                                      <a:moveTo>
                                        <a:pt x="12" y="53"/>
                                      </a:moveTo>
                                      <a:lnTo>
                                        <a:pt x="30" y="73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1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79"/>
                              <wps:cNvSpPr/>
                              <wps:spPr bwMode="auto">
                                <a:xfrm>
                                  <a:off x="4547475" y="2821294"/>
                                  <a:ext cx="70" cy="70"/>
                                </a:xfrm>
                                <a:custGeom>
                                  <a:avLst/>
                                  <a:gdLst>
                                    <a:gd name="T0" fmla="*/ 36 w 70"/>
                                    <a:gd name="T1" fmla="*/ 70 h 70"/>
                                    <a:gd name="T2" fmla="*/ 4 w 70"/>
                                    <a:gd name="T3" fmla="*/ 61 h 70"/>
                                    <a:gd name="T4" fmla="*/ 0 w 70"/>
                                    <a:gd name="T5" fmla="*/ 18 h 70"/>
                                    <a:gd name="T6" fmla="*/ 45 w 70"/>
                                    <a:gd name="T7" fmla="*/ 0 h 70"/>
                                    <a:gd name="T8" fmla="*/ 70 w 70"/>
                                    <a:gd name="T9" fmla="*/ 33 h 70"/>
                                    <a:gd name="T10" fmla="*/ 36 w 70"/>
                                    <a:gd name="T11" fmla="*/ 70 h 7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36" y="70"/>
                                      </a:moveTo>
                                      <a:lnTo>
                                        <a:pt x="4" y="61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36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470" y="2821288"/>
                                  <a:ext cx="82" cy="82"/>
                                </a:xfrm>
                                <a:custGeom>
                                  <a:avLst/>
                                  <a:gdLst>
                                    <a:gd name="T0" fmla="*/ 43 w 82"/>
                                    <a:gd name="T1" fmla="*/ 82 h 82"/>
                                    <a:gd name="T2" fmla="*/ 4 w 82"/>
                                    <a:gd name="T3" fmla="*/ 71 h 82"/>
                                    <a:gd name="T4" fmla="*/ 0 w 82"/>
                                    <a:gd name="T5" fmla="*/ 21 h 82"/>
                                    <a:gd name="T6" fmla="*/ 51 w 82"/>
                                    <a:gd name="T7" fmla="*/ 0 h 82"/>
                                    <a:gd name="T8" fmla="*/ 82 w 82"/>
                                    <a:gd name="T9" fmla="*/ 39 h 82"/>
                                    <a:gd name="T10" fmla="*/ 43 w 82"/>
                                    <a:gd name="T11" fmla="*/ 82 h 82"/>
                                    <a:gd name="T12" fmla="*/ 13 w 82"/>
                                    <a:gd name="T13" fmla="*/ 63 h 82"/>
                                    <a:gd name="T14" fmla="*/ 40 w 82"/>
                                    <a:gd name="T15" fmla="*/ 70 h 82"/>
                                    <a:gd name="T16" fmla="*/ 69 w 82"/>
                                    <a:gd name="T17" fmla="*/ 39 h 82"/>
                                    <a:gd name="T18" fmla="*/ 48 w 82"/>
                                    <a:gd name="T19" fmla="*/ 12 h 82"/>
                                    <a:gd name="T20" fmla="*/ 11 w 82"/>
                                    <a:gd name="T21" fmla="*/ 27 h 82"/>
                                    <a:gd name="T22" fmla="*/ 13 w 82"/>
                                    <a:gd name="T23" fmla="*/ 63 h 82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2" h="82">
                                      <a:moveTo>
                                        <a:pt x="43" y="82"/>
                                      </a:moveTo>
                                      <a:lnTo>
                                        <a:pt x="4" y="7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43" y="82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40" y="70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81"/>
                              <wps:cNvSpPr/>
                              <wps:spPr bwMode="auto">
                                <a:xfrm>
                                  <a:off x="4547499" y="2821157"/>
                                  <a:ext cx="68" cy="60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46 h 60"/>
                                    <a:gd name="T2" fmla="*/ 36 w 68"/>
                                    <a:gd name="T3" fmla="*/ 60 h 60"/>
                                    <a:gd name="T4" fmla="*/ 0 w 68"/>
                                    <a:gd name="T5" fmla="*/ 38 h 60"/>
                                    <a:gd name="T6" fmla="*/ 6 w 68"/>
                                    <a:gd name="T7" fmla="*/ 0 h 60"/>
                                    <a:gd name="T8" fmla="*/ 68 w 68"/>
                                    <a:gd name="T9" fmla="*/ 46 h 6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8" h="60">
                                      <a:moveTo>
                                        <a:pt x="68" y="46"/>
                                      </a:moveTo>
                                      <a:lnTo>
                                        <a:pt x="36" y="6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8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82"/>
                              <wps:cNvSpPr/>
                              <wps:spPr bwMode="auto">
                                <a:xfrm>
                                  <a:off x="4547493" y="2821156"/>
                                  <a:ext cx="76" cy="67"/>
                                </a:xfrm>
                                <a:custGeom>
                                  <a:avLst/>
                                  <a:gdLst>
                                    <a:gd name="T0" fmla="*/ 42 w 76"/>
                                    <a:gd name="T1" fmla="*/ 67 h 67"/>
                                    <a:gd name="T2" fmla="*/ 0 w 76"/>
                                    <a:gd name="T3" fmla="*/ 42 h 67"/>
                                    <a:gd name="T4" fmla="*/ 7 w 76"/>
                                    <a:gd name="T5" fmla="*/ 0 h 67"/>
                                    <a:gd name="T6" fmla="*/ 17 w 76"/>
                                    <a:gd name="T7" fmla="*/ 2 h 67"/>
                                    <a:gd name="T8" fmla="*/ 11 w 76"/>
                                    <a:gd name="T9" fmla="*/ 37 h 67"/>
                                    <a:gd name="T10" fmla="*/ 42 w 76"/>
                                    <a:gd name="T11" fmla="*/ 55 h 67"/>
                                    <a:gd name="T12" fmla="*/ 72 w 76"/>
                                    <a:gd name="T13" fmla="*/ 42 h 67"/>
                                    <a:gd name="T14" fmla="*/ 76 w 76"/>
                                    <a:gd name="T15" fmla="*/ 51 h 67"/>
                                    <a:gd name="T16" fmla="*/ 42 w 76"/>
                                    <a:gd name="T17" fmla="*/ 67 h 67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67">
                                      <a:moveTo>
                                        <a:pt x="42" y="67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42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83"/>
                              <wps:cNvSpPr/>
                              <wps:spPr bwMode="auto">
                                <a:xfrm>
                                  <a:off x="4547354" y="2821358"/>
                                  <a:ext cx="60" cy="51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16 h 51"/>
                                    <a:gd name="T2" fmla="*/ 21 w 60"/>
                                    <a:gd name="T3" fmla="*/ 0 h 51"/>
                                    <a:gd name="T4" fmla="*/ 60 w 60"/>
                                    <a:gd name="T5" fmla="*/ 24 h 51"/>
                                    <a:gd name="T6" fmla="*/ 57 w 60"/>
                                    <a:gd name="T7" fmla="*/ 51 h 51"/>
                                    <a:gd name="T8" fmla="*/ 0 w 60"/>
                                    <a:gd name="T9" fmla="*/ 16 h 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" h="51">
                                      <a:moveTo>
                                        <a:pt x="0" y="16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7" y="51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84"/>
                              <wps:cNvSpPr/>
                              <wps:spPr bwMode="auto">
                                <a:xfrm>
                                  <a:off x="4547351" y="2821352"/>
                                  <a:ext cx="68" cy="58"/>
                                </a:xfrm>
                                <a:custGeom>
                                  <a:avLst/>
                                  <a:gdLst>
                                    <a:gd name="T0" fmla="*/ 65 w 68"/>
                                    <a:gd name="T1" fmla="*/ 58 h 58"/>
                                    <a:gd name="T2" fmla="*/ 55 w 68"/>
                                    <a:gd name="T3" fmla="*/ 57 h 58"/>
                                    <a:gd name="T4" fmla="*/ 58 w 68"/>
                                    <a:gd name="T5" fmla="*/ 33 h 58"/>
                                    <a:gd name="T6" fmla="*/ 24 w 68"/>
                                    <a:gd name="T7" fmla="*/ 12 h 58"/>
                                    <a:gd name="T8" fmla="*/ 6 w 68"/>
                                    <a:gd name="T9" fmla="*/ 26 h 58"/>
                                    <a:gd name="T10" fmla="*/ 0 w 68"/>
                                    <a:gd name="T11" fmla="*/ 18 h 58"/>
                                    <a:gd name="T12" fmla="*/ 24 w 68"/>
                                    <a:gd name="T13" fmla="*/ 0 h 58"/>
                                    <a:gd name="T14" fmla="*/ 68 w 68"/>
                                    <a:gd name="T15" fmla="*/ 28 h 58"/>
                                    <a:gd name="T16" fmla="*/ 65 w 68"/>
                                    <a:gd name="T17" fmla="*/ 58 h 58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58">
                                      <a:moveTo>
                                        <a:pt x="65" y="58"/>
                                      </a:moveTo>
                                      <a:lnTo>
                                        <a:pt x="55" y="57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5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85"/>
                              <wps:cNvSpPr/>
                              <wps:spPr bwMode="auto">
                                <a:xfrm>
                                  <a:off x="4547366" y="2821145"/>
                                  <a:ext cx="45" cy="43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43"/>
                                    <a:gd name="T2" fmla="*/ 43 w 45"/>
                                    <a:gd name="T3" fmla="*/ 18 h 43"/>
                                    <a:gd name="T4" fmla="*/ 26 w 45"/>
                                    <a:gd name="T5" fmla="*/ 43 h 43"/>
                                    <a:gd name="T6" fmla="*/ 0 w 45"/>
                                    <a:gd name="T7" fmla="*/ 38 h 43"/>
                                    <a:gd name="T8" fmla="*/ 45 w 45"/>
                                    <a:gd name="T9" fmla="*/ 0 h 4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" h="43">
                                      <a:moveTo>
                                        <a:pt x="45" y="0"/>
                                      </a:moveTo>
                                      <a:lnTo>
                                        <a:pt x="43" y="18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86"/>
                              <wps:cNvSpPr/>
                              <wps:spPr bwMode="auto">
                                <a:xfrm>
                                  <a:off x="4547365" y="2821145"/>
                                  <a:ext cx="51" cy="48"/>
                                </a:xfrm>
                                <a:custGeom>
                                  <a:avLst/>
                                  <a:gdLst>
                                    <a:gd name="T0" fmla="*/ 29 w 51"/>
                                    <a:gd name="T1" fmla="*/ 48 h 48"/>
                                    <a:gd name="T2" fmla="*/ 0 w 51"/>
                                    <a:gd name="T3" fmla="*/ 43 h 48"/>
                                    <a:gd name="T4" fmla="*/ 2 w 51"/>
                                    <a:gd name="T5" fmla="*/ 33 h 48"/>
                                    <a:gd name="T6" fmla="*/ 25 w 51"/>
                                    <a:gd name="T7" fmla="*/ 37 h 48"/>
                                    <a:gd name="T8" fmla="*/ 39 w 51"/>
                                    <a:gd name="T9" fmla="*/ 16 h 48"/>
                                    <a:gd name="T10" fmla="*/ 41 w 51"/>
                                    <a:gd name="T11" fmla="*/ 0 h 48"/>
                                    <a:gd name="T12" fmla="*/ 51 w 51"/>
                                    <a:gd name="T13" fmla="*/ 1 h 48"/>
                                    <a:gd name="T14" fmla="*/ 48 w 51"/>
                                    <a:gd name="T15" fmla="*/ 20 h 48"/>
                                    <a:gd name="T16" fmla="*/ 29 w 51"/>
                                    <a:gd name="T17" fmla="*/ 48 h 48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1" h="48">
                                      <a:moveTo>
                                        <a:pt x="29" y="48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0" name="Freeform 2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107460" y="0"/>
                                <a:ext cx="360000" cy="212546"/>
                              </a:xfrm>
                              <a:custGeom>
                                <a:avLst/>
                                <a:gdLst>
                                  <a:gd name="T0" fmla="*/ 20663780 w 7022"/>
                                  <a:gd name="T1" fmla="*/ 5396010 h 4133"/>
                                  <a:gd name="T2" fmla="*/ 24559336 w 7022"/>
                                  <a:gd name="T3" fmla="*/ 1475323 h 4133"/>
                                  <a:gd name="T4" fmla="*/ 28459359 w 7022"/>
                                  <a:gd name="T5" fmla="*/ 5396010 h 4133"/>
                                  <a:gd name="T6" fmla="*/ 24559336 w 7022"/>
                                  <a:gd name="T7" fmla="*/ 9321177 h 4133"/>
                                  <a:gd name="T8" fmla="*/ 20663780 w 7022"/>
                                  <a:gd name="T9" fmla="*/ 5396010 h 4133"/>
                                  <a:gd name="T10" fmla="*/ 22613757 w 7022"/>
                                  <a:gd name="T11" fmla="*/ 13246411 h 4133"/>
                                  <a:gd name="T12" fmla="*/ 8968245 w 7022"/>
                                  <a:gd name="T13" fmla="*/ 15861674 h 4133"/>
                                  <a:gd name="T14" fmla="*/ 0 w 7022"/>
                                  <a:gd name="T15" fmla="*/ 13246411 h 4133"/>
                                  <a:gd name="T16" fmla="*/ 9878786 w 7022"/>
                                  <a:gd name="T17" fmla="*/ 18477003 h 4133"/>
                                  <a:gd name="T18" fmla="*/ 24172913 w 7022"/>
                                  <a:gd name="T19" fmla="*/ 15861674 h 4133"/>
                                  <a:gd name="T20" fmla="*/ 31191114 w 7022"/>
                                  <a:gd name="T21" fmla="*/ 18477003 h 4133"/>
                                  <a:gd name="T22" fmla="*/ 22613757 w 7022"/>
                                  <a:gd name="T23" fmla="*/ 13246411 h 4133"/>
                                  <a:gd name="T24" fmla="*/ 5650124 w 7022"/>
                                  <a:gd name="T25" fmla="*/ 6567308 h 4133"/>
                                  <a:gd name="T26" fmla="*/ 12370742 w 7022"/>
                                  <a:gd name="T27" fmla="*/ 3187539 h 4133"/>
                                  <a:gd name="T28" fmla="*/ 12623937 w 7022"/>
                                  <a:gd name="T29" fmla="*/ 3612250 h 4133"/>
                                  <a:gd name="T30" fmla="*/ 14036468 w 7022"/>
                                  <a:gd name="T31" fmla="*/ 7488273 h 4133"/>
                                  <a:gd name="T32" fmla="*/ 4939393 w 7022"/>
                                  <a:gd name="T33" fmla="*/ 12852992 h 4133"/>
                                  <a:gd name="T34" fmla="*/ 8834950 w 7022"/>
                                  <a:gd name="T35" fmla="*/ 13246411 h 4133"/>
                                  <a:gd name="T36" fmla="*/ 20272891 w 7022"/>
                                  <a:gd name="T37" fmla="*/ 10890375 h 4133"/>
                                  <a:gd name="T38" fmla="*/ 14036468 w 7022"/>
                                  <a:gd name="T39" fmla="*/ 818130 h 4133"/>
                                  <a:gd name="T40" fmla="*/ 14005343 w 7022"/>
                                  <a:gd name="T41" fmla="*/ 840462 h 4133"/>
                                  <a:gd name="T42" fmla="*/ 13978684 w 7022"/>
                                  <a:gd name="T43" fmla="*/ 800211 h 4133"/>
                                  <a:gd name="T44" fmla="*/ 12281901 w 7022"/>
                                  <a:gd name="T45" fmla="*/ 304024 h 4133"/>
                                  <a:gd name="T46" fmla="*/ 4486322 w 7022"/>
                                  <a:gd name="T47" fmla="*/ 4229191 h 4133"/>
                                  <a:gd name="T48" fmla="*/ 3904421 w 7022"/>
                                  <a:gd name="T49" fmla="*/ 5981659 h 4133"/>
                                  <a:gd name="T50" fmla="*/ 5650124 w 7022"/>
                                  <a:gd name="T51" fmla="*/ 6567308 h 4133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022" h="4133">
                                    <a:moveTo>
                                      <a:pt x="4652" y="1207"/>
                                    </a:moveTo>
                                    <a:cubicBezTo>
                                      <a:pt x="4652" y="723"/>
                                      <a:pt x="5045" y="330"/>
                                      <a:pt x="5529" y="330"/>
                                    </a:cubicBezTo>
                                    <a:cubicBezTo>
                                      <a:pt x="6014" y="330"/>
                                      <a:pt x="6407" y="723"/>
                                      <a:pt x="6407" y="1207"/>
                                    </a:cubicBezTo>
                                    <a:cubicBezTo>
                                      <a:pt x="6407" y="1692"/>
                                      <a:pt x="6014" y="2085"/>
                                      <a:pt x="5529" y="2085"/>
                                    </a:cubicBezTo>
                                    <a:cubicBezTo>
                                      <a:pt x="5045" y="2085"/>
                                      <a:pt x="4652" y="1692"/>
                                      <a:pt x="4652" y="1207"/>
                                    </a:cubicBezTo>
                                    <a:close/>
                                    <a:moveTo>
                                      <a:pt x="5091" y="2963"/>
                                    </a:moveTo>
                                    <a:cubicBezTo>
                                      <a:pt x="4213" y="2963"/>
                                      <a:pt x="3452" y="3548"/>
                                      <a:pt x="2019" y="3548"/>
                                    </a:cubicBezTo>
                                    <a:cubicBezTo>
                                      <a:pt x="556" y="3548"/>
                                      <a:pt x="0" y="2963"/>
                                      <a:pt x="0" y="2963"/>
                                    </a:cubicBezTo>
                                    <a:cubicBezTo>
                                      <a:pt x="0" y="2963"/>
                                      <a:pt x="644" y="4133"/>
                                      <a:pt x="2224" y="4133"/>
                                    </a:cubicBezTo>
                                    <a:cubicBezTo>
                                      <a:pt x="3628" y="4133"/>
                                      <a:pt x="4477" y="3548"/>
                                      <a:pt x="5442" y="3548"/>
                                    </a:cubicBezTo>
                                    <a:cubicBezTo>
                                      <a:pt x="6612" y="3548"/>
                                      <a:pt x="7022" y="4133"/>
                                      <a:pt x="7022" y="4133"/>
                                    </a:cubicBezTo>
                                    <a:cubicBezTo>
                                      <a:pt x="7022" y="4133"/>
                                      <a:pt x="6407" y="2963"/>
                                      <a:pt x="5091" y="2963"/>
                                    </a:cubicBezTo>
                                    <a:close/>
                                    <a:moveTo>
                                      <a:pt x="1272" y="1469"/>
                                    </a:moveTo>
                                    <a:cubicBezTo>
                                      <a:pt x="2785" y="713"/>
                                      <a:pt x="2785" y="713"/>
                                      <a:pt x="2785" y="713"/>
                                    </a:cubicBezTo>
                                    <a:cubicBezTo>
                                      <a:pt x="2842" y="808"/>
                                      <a:pt x="2842" y="808"/>
                                      <a:pt x="2842" y="808"/>
                                    </a:cubicBezTo>
                                    <a:cubicBezTo>
                                      <a:pt x="3160" y="1675"/>
                                      <a:pt x="3160" y="1675"/>
                                      <a:pt x="3160" y="1675"/>
                                    </a:cubicBezTo>
                                    <a:cubicBezTo>
                                      <a:pt x="3130" y="1675"/>
                                      <a:pt x="1463" y="2670"/>
                                      <a:pt x="1112" y="2875"/>
                                    </a:cubicBezTo>
                                    <a:cubicBezTo>
                                      <a:pt x="1346" y="2933"/>
                                      <a:pt x="1639" y="2963"/>
                                      <a:pt x="1989" y="2963"/>
                                    </a:cubicBezTo>
                                    <a:cubicBezTo>
                                      <a:pt x="3130" y="2963"/>
                                      <a:pt x="3862" y="2582"/>
                                      <a:pt x="4564" y="2436"/>
                                    </a:cubicBezTo>
                                    <a:cubicBezTo>
                                      <a:pt x="3160" y="183"/>
                                      <a:pt x="3160" y="183"/>
                                      <a:pt x="3160" y="183"/>
                                    </a:cubicBezTo>
                                    <a:cubicBezTo>
                                      <a:pt x="3153" y="188"/>
                                      <a:pt x="3153" y="188"/>
                                      <a:pt x="3153" y="188"/>
                                    </a:cubicBezTo>
                                    <a:cubicBezTo>
                                      <a:pt x="3147" y="179"/>
                                      <a:pt x="3147" y="179"/>
                                      <a:pt x="3147" y="179"/>
                                    </a:cubicBezTo>
                                    <a:cubicBezTo>
                                      <a:pt x="3068" y="48"/>
                                      <a:pt x="2902" y="0"/>
                                      <a:pt x="2765" y="68"/>
                                    </a:cubicBezTo>
                                    <a:cubicBezTo>
                                      <a:pt x="1010" y="946"/>
                                      <a:pt x="1010" y="946"/>
                                      <a:pt x="1010" y="946"/>
                                    </a:cubicBezTo>
                                    <a:cubicBezTo>
                                      <a:pt x="865" y="1018"/>
                                      <a:pt x="807" y="1194"/>
                                      <a:pt x="879" y="1338"/>
                                    </a:cubicBezTo>
                                    <a:cubicBezTo>
                                      <a:pt x="951" y="1482"/>
                                      <a:pt x="1127" y="1542"/>
                                      <a:pt x="1272" y="14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27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522573" y="0"/>
                                <a:ext cx="288000" cy="249460"/>
                              </a:xfrm>
                              <a:custGeom>
                                <a:avLst/>
                                <a:gdLst>
                                  <a:gd name="T0" fmla="*/ 28062677 w 4439"/>
                                  <a:gd name="T1" fmla="*/ 6325694 h 3840"/>
                                  <a:gd name="T2" fmla="*/ 31216501 w 4439"/>
                                  <a:gd name="T3" fmla="*/ 3162798 h 3840"/>
                                  <a:gd name="T4" fmla="*/ 28062677 w 4439"/>
                                  <a:gd name="T5" fmla="*/ 0 h 3840"/>
                                  <a:gd name="T6" fmla="*/ 24908853 w 4439"/>
                                  <a:gd name="T7" fmla="*/ 3162798 h 3840"/>
                                  <a:gd name="T8" fmla="*/ 28062677 w 4439"/>
                                  <a:gd name="T9" fmla="*/ 6325694 h 3840"/>
                                  <a:gd name="T10" fmla="*/ 33319083 w 4439"/>
                                  <a:gd name="T11" fmla="*/ 18977083 h 3840"/>
                                  <a:gd name="T12" fmla="*/ 24596264 w 4439"/>
                                  <a:gd name="T13" fmla="*/ 27724701 h 3840"/>
                                  <a:gd name="T14" fmla="*/ 33319083 w 4439"/>
                                  <a:gd name="T15" fmla="*/ 36472417 h 3840"/>
                                  <a:gd name="T16" fmla="*/ 42041901 w 4439"/>
                                  <a:gd name="T17" fmla="*/ 27724701 h 3840"/>
                                  <a:gd name="T18" fmla="*/ 33319083 w 4439"/>
                                  <a:gd name="T19" fmla="*/ 18977083 h 3840"/>
                                  <a:gd name="T20" fmla="*/ 33319083 w 4439"/>
                                  <a:gd name="T21" fmla="*/ 33945921 h 3840"/>
                                  <a:gd name="T22" fmla="*/ 27219698 w 4439"/>
                                  <a:gd name="T23" fmla="*/ 27829176 h 3840"/>
                                  <a:gd name="T24" fmla="*/ 33319083 w 4439"/>
                                  <a:gd name="T25" fmla="*/ 21712529 h 3840"/>
                                  <a:gd name="T26" fmla="*/ 39418467 w 4439"/>
                                  <a:gd name="T27" fmla="*/ 27829176 h 3840"/>
                                  <a:gd name="T28" fmla="*/ 33319083 w 4439"/>
                                  <a:gd name="T29" fmla="*/ 33945921 h 3840"/>
                                  <a:gd name="T30" fmla="*/ 25960096 w 4439"/>
                                  <a:gd name="T31" fmla="*/ 15491309 h 3840"/>
                                  <a:gd name="T32" fmla="*/ 33319083 w 4439"/>
                                  <a:gd name="T33" fmla="*/ 15491309 h 3840"/>
                                  <a:gd name="T34" fmla="*/ 33347500 w 4439"/>
                                  <a:gd name="T35" fmla="*/ 15491309 h 3840"/>
                                  <a:gd name="T36" fmla="*/ 34929132 w 4439"/>
                                  <a:gd name="T37" fmla="*/ 13914637 h 3840"/>
                                  <a:gd name="T38" fmla="*/ 33347500 w 4439"/>
                                  <a:gd name="T39" fmla="*/ 12328413 h 3840"/>
                                  <a:gd name="T40" fmla="*/ 33224391 w 4439"/>
                                  <a:gd name="T41" fmla="*/ 12337964 h 3840"/>
                                  <a:gd name="T42" fmla="*/ 27750088 w 4439"/>
                                  <a:gd name="T43" fmla="*/ 12337964 h 3840"/>
                                  <a:gd name="T44" fmla="*/ 24387904 w 4439"/>
                                  <a:gd name="T45" fmla="*/ 6639119 h 3840"/>
                                  <a:gd name="T46" fmla="*/ 21859161 w 4439"/>
                                  <a:gd name="T47" fmla="*/ 5166921 h 3840"/>
                                  <a:gd name="T48" fmla="*/ 19756579 w 4439"/>
                                  <a:gd name="T49" fmla="*/ 6012270 h 3840"/>
                                  <a:gd name="T50" fmla="*/ 13240474 w 4439"/>
                                  <a:gd name="T51" fmla="*/ 12546914 h 3840"/>
                                  <a:gd name="T52" fmla="*/ 12407032 w 4439"/>
                                  <a:gd name="T53" fmla="*/ 14655413 h 3840"/>
                                  <a:gd name="T54" fmla="*/ 13875093 w 4439"/>
                                  <a:gd name="T55" fmla="*/ 17286385 h 3840"/>
                                  <a:gd name="T56" fmla="*/ 19756579 w 4439"/>
                                  <a:gd name="T57" fmla="*/ 20867180 h 3840"/>
                                  <a:gd name="T58" fmla="*/ 19756579 w 4439"/>
                                  <a:gd name="T59" fmla="*/ 29519874 h 3840"/>
                                  <a:gd name="T60" fmla="*/ 22910403 w 4439"/>
                                  <a:gd name="T61" fmla="*/ 29519874 h 3840"/>
                                  <a:gd name="T62" fmla="*/ 22910403 w 4439"/>
                                  <a:gd name="T63" fmla="*/ 18131734 h 3840"/>
                                  <a:gd name="T64" fmla="*/ 18923138 w 4439"/>
                                  <a:gd name="T65" fmla="*/ 15177885 h 3840"/>
                                  <a:gd name="T66" fmla="*/ 23024072 w 4439"/>
                                  <a:gd name="T67" fmla="*/ 11065165 h 3840"/>
                                  <a:gd name="T68" fmla="*/ 25960096 w 4439"/>
                                  <a:gd name="T69" fmla="*/ 15491309 h 3840"/>
                                  <a:gd name="T70" fmla="*/ 8722819 w 4439"/>
                                  <a:gd name="T71" fmla="*/ 18977083 h 3840"/>
                                  <a:gd name="T72" fmla="*/ 0 w 4439"/>
                                  <a:gd name="T73" fmla="*/ 27724701 h 3840"/>
                                  <a:gd name="T74" fmla="*/ 8722819 w 4439"/>
                                  <a:gd name="T75" fmla="*/ 36472417 h 3840"/>
                                  <a:gd name="T76" fmla="*/ 17445637 w 4439"/>
                                  <a:gd name="T77" fmla="*/ 27724701 h 3840"/>
                                  <a:gd name="T78" fmla="*/ 8722819 w 4439"/>
                                  <a:gd name="T79" fmla="*/ 18977083 h 3840"/>
                                  <a:gd name="T80" fmla="*/ 8722819 w 4439"/>
                                  <a:gd name="T81" fmla="*/ 33945921 h 3840"/>
                                  <a:gd name="T82" fmla="*/ 2623434 w 4439"/>
                                  <a:gd name="T83" fmla="*/ 27829176 h 3840"/>
                                  <a:gd name="T84" fmla="*/ 8722819 w 4439"/>
                                  <a:gd name="T85" fmla="*/ 21712529 h 3840"/>
                                  <a:gd name="T86" fmla="*/ 14822203 w 4439"/>
                                  <a:gd name="T87" fmla="*/ 27829176 h 3840"/>
                                  <a:gd name="T88" fmla="*/ 8722819 w 4439"/>
                                  <a:gd name="T89" fmla="*/ 33945921 h 3840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</a:gdLst>
                                <a:ahLst/>
                                <a:cxnLst>
                                  <a:cxn ang="T90">
                                    <a:pos x="T0" y="T1"/>
                                  </a:cxn>
                                  <a:cxn ang="T91">
                                    <a:pos x="T2" y="T3"/>
                                  </a:cxn>
                                  <a:cxn ang="T92">
                                    <a:pos x="T4" y="T5"/>
                                  </a:cxn>
                                  <a:cxn ang="T93">
                                    <a:pos x="T6" y="T7"/>
                                  </a:cxn>
                                  <a:cxn ang="T94">
                                    <a:pos x="T8" y="T9"/>
                                  </a:cxn>
                                  <a:cxn ang="T95">
                                    <a:pos x="T10" y="T11"/>
                                  </a:cxn>
                                  <a:cxn ang="T96">
                                    <a:pos x="T12" y="T13"/>
                                  </a:cxn>
                                  <a:cxn ang="T97">
                                    <a:pos x="T14" y="T15"/>
                                  </a:cxn>
                                  <a:cxn ang="T98">
                                    <a:pos x="T16" y="T17"/>
                                  </a:cxn>
                                  <a:cxn ang="T99">
                                    <a:pos x="T18" y="T19"/>
                                  </a:cxn>
                                  <a:cxn ang="T100">
                                    <a:pos x="T20" y="T21"/>
                                  </a:cxn>
                                  <a:cxn ang="T101">
                                    <a:pos x="T22" y="T23"/>
                                  </a:cxn>
                                  <a:cxn ang="T102">
                                    <a:pos x="T24" y="T25"/>
                                  </a:cxn>
                                  <a:cxn ang="T103">
                                    <a:pos x="T26" y="T27"/>
                                  </a:cxn>
                                  <a:cxn ang="T104">
                                    <a:pos x="T28" y="T29"/>
                                  </a:cxn>
                                  <a:cxn ang="T105">
                                    <a:pos x="T30" y="T31"/>
                                  </a:cxn>
                                  <a:cxn ang="T106">
                                    <a:pos x="T32" y="T33"/>
                                  </a:cxn>
                                  <a:cxn ang="T107">
                                    <a:pos x="T34" y="T35"/>
                                  </a:cxn>
                                  <a:cxn ang="T108">
                                    <a:pos x="T36" y="T37"/>
                                  </a:cxn>
                                  <a:cxn ang="T109">
                                    <a:pos x="T38" y="T39"/>
                                  </a:cxn>
                                  <a:cxn ang="T110">
                                    <a:pos x="T40" y="T41"/>
                                  </a:cxn>
                                  <a:cxn ang="T111">
                                    <a:pos x="T42" y="T43"/>
                                  </a:cxn>
                                  <a:cxn ang="T112">
                                    <a:pos x="T44" y="T45"/>
                                  </a:cxn>
                                  <a:cxn ang="T113">
                                    <a:pos x="T46" y="T47"/>
                                  </a:cxn>
                                  <a:cxn ang="T114">
                                    <a:pos x="T48" y="T49"/>
                                  </a:cxn>
                                  <a:cxn ang="T115">
                                    <a:pos x="T50" y="T51"/>
                                  </a:cxn>
                                  <a:cxn ang="T116">
                                    <a:pos x="T52" y="T53"/>
                                  </a:cxn>
                                  <a:cxn ang="T117">
                                    <a:pos x="T54" y="T55"/>
                                  </a:cxn>
                                  <a:cxn ang="T118">
                                    <a:pos x="T56" y="T57"/>
                                  </a:cxn>
                                  <a:cxn ang="T119">
                                    <a:pos x="T58" y="T59"/>
                                  </a:cxn>
                                  <a:cxn ang="T120">
                                    <a:pos x="T60" y="T61"/>
                                  </a:cxn>
                                  <a:cxn ang="T121">
                                    <a:pos x="T62" y="T63"/>
                                  </a:cxn>
                                  <a:cxn ang="T122">
                                    <a:pos x="T64" y="T65"/>
                                  </a:cxn>
                                  <a:cxn ang="T123">
                                    <a:pos x="T66" y="T67"/>
                                  </a:cxn>
                                  <a:cxn ang="T124">
                                    <a:pos x="T68" y="T69"/>
                                  </a:cxn>
                                  <a:cxn ang="T125">
                                    <a:pos x="T70" y="T71"/>
                                  </a:cxn>
                                  <a:cxn ang="T126">
                                    <a:pos x="T72" y="T73"/>
                                  </a:cxn>
                                  <a:cxn ang="T127">
                                    <a:pos x="T74" y="T75"/>
                                  </a:cxn>
                                  <a:cxn ang="T128">
                                    <a:pos x="T76" y="T77"/>
                                  </a:cxn>
                                  <a:cxn ang="T129">
                                    <a:pos x="T78" y="T79"/>
                                  </a:cxn>
                                  <a:cxn ang="T130">
                                    <a:pos x="T80" y="T81"/>
                                  </a:cxn>
                                  <a:cxn ang="T131">
                                    <a:pos x="T82" y="T83"/>
                                  </a:cxn>
                                  <a:cxn ang="T132">
                                    <a:pos x="T84" y="T85"/>
                                  </a:cxn>
                                  <a:cxn ang="T133">
                                    <a:pos x="T86" y="T87"/>
                                  </a:cxn>
                                  <a:cxn ang="T134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439" h="3840">
                                    <a:moveTo>
                                      <a:pt x="2963" y="666"/>
                                    </a:moveTo>
                                    <a:cubicBezTo>
                                      <a:pt x="3141" y="666"/>
                                      <a:pt x="3296" y="522"/>
                                      <a:pt x="3296" y="333"/>
                                    </a:cubicBezTo>
                                    <a:cubicBezTo>
                                      <a:pt x="3296" y="144"/>
                                      <a:pt x="3141" y="0"/>
                                      <a:pt x="2963" y="0"/>
                                    </a:cubicBezTo>
                                    <a:cubicBezTo>
                                      <a:pt x="2775" y="0"/>
                                      <a:pt x="2630" y="144"/>
                                      <a:pt x="2630" y="333"/>
                                    </a:cubicBezTo>
                                    <a:cubicBezTo>
                                      <a:pt x="2630" y="522"/>
                                      <a:pt x="2775" y="666"/>
                                      <a:pt x="2963" y="666"/>
                                    </a:cubicBezTo>
                                    <a:close/>
                                    <a:moveTo>
                                      <a:pt x="3518" y="1998"/>
                                    </a:moveTo>
                                    <a:cubicBezTo>
                                      <a:pt x="3008" y="1998"/>
                                      <a:pt x="2597" y="2408"/>
                                      <a:pt x="2597" y="2919"/>
                                    </a:cubicBezTo>
                                    <a:cubicBezTo>
                                      <a:pt x="2597" y="3429"/>
                                      <a:pt x="3008" y="3840"/>
                                      <a:pt x="3518" y="3840"/>
                                    </a:cubicBezTo>
                                    <a:cubicBezTo>
                                      <a:pt x="4029" y="3840"/>
                                      <a:pt x="4439" y="3429"/>
                                      <a:pt x="4439" y="2919"/>
                                    </a:cubicBezTo>
                                    <a:cubicBezTo>
                                      <a:pt x="4439" y="2408"/>
                                      <a:pt x="4029" y="1998"/>
                                      <a:pt x="3518" y="1998"/>
                                    </a:cubicBezTo>
                                    <a:close/>
                                    <a:moveTo>
                                      <a:pt x="3518" y="3574"/>
                                    </a:moveTo>
                                    <a:cubicBezTo>
                                      <a:pt x="3163" y="3574"/>
                                      <a:pt x="2874" y="3285"/>
                                      <a:pt x="2874" y="2930"/>
                                    </a:cubicBezTo>
                                    <a:cubicBezTo>
                                      <a:pt x="2874" y="2575"/>
                                      <a:pt x="3163" y="2286"/>
                                      <a:pt x="3518" y="2286"/>
                                    </a:cubicBezTo>
                                    <a:cubicBezTo>
                                      <a:pt x="3873" y="2286"/>
                                      <a:pt x="4162" y="2575"/>
                                      <a:pt x="4162" y="2930"/>
                                    </a:cubicBezTo>
                                    <a:cubicBezTo>
                                      <a:pt x="4162" y="3285"/>
                                      <a:pt x="3873" y="3574"/>
                                      <a:pt x="3518" y="3574"/>
                                    </a:cubicBezTo>
                                    <a:close/>
                                    <a:moveTo>
                                      <a:pt x="2741" y="1631"/>
                                    </a:moveTo>
                                    <a:cubicBezTo>
                                      <a:pt x="3518" y="1631"/>
                                      <a:pt x="3518" y="1631"/>
                                      <a:pt x="3518" y="1631"/>
                                    </a:cubicBezTo>
                                    <a:cubicBezTo>
                                      <a:pt x="3519" y="1631"/>
                                      <a:pt x="3520" y="1631"/>
                                      <a:pt x="3521" y="1631"/>
                                    </a:cubicBezTo>
                                    <a:cubicBezTo>
                                      <a:pt x="3613" y="1631"/>
                                      <a:pt x="3688" y="1557"/>
                                      <a:pt x="3688" y="1465"/>
                                    </a:cubicBezTo>
                                    <a:cubicBezTo>
                                      <a:pt x="3688" y="1373"/>
                                      <a:pt x="3613" y="1298"/>
                                      <a:pt x="3521" y="1298"/>
                                    </a:cubicBezTo>
                                    <a:cubicBezTo>
                                      <a:pt x="3517" y="1298"/>
                                      <a:pt x="3513" y="1298"/>
                                      <a:pt x="3508" y="1299"/>
                                    </a:cubicBezTo>
                                    <a:cubicBezTo>
                                      <a:pt x="2930" y="1299"/>
                                      <a:pt x="2930" y="1299"/>
                                      <a:pt x="2930" y="1299"/>
                                    </a:cubicBezTo>
                                    <a:cubicBezTo>
                                      <a:pt x="2575" y="699"/>
                                      <a:pt x="2575" y="699"/>
                                      <a:pt x="2575" y="699"/>
                                    </a:cubicBezTo>
                                    <a:cubicBezTo>
                                      <a:pt x="2519" y="610"/>
                                      <a:pt x="2419" y="544"/>
                                      <a:pt x="2308" y="544"/>
                                    </a:cubicBezTo>
                                    <a:cubicBezTo>
                                      <a:pt x="2220" y="544"/>
                                      <a:pt x="2142" y="577"/>
                                      <a:pt x="2086" y="633"/>
                                    </a:cubicBezTo>
                                    <a:cubicBezTo>
                                      <a:pt x="1398" y="1321"/>
                                      <a:pt x="1398" y="1321"/>
                                      <a:pt x="1398" y="1321"/>
                                    </a:cubicBezTo>
                                    <a:cubicBezTo>
                                      <a:pt x="1343" y="1376"/>
                                      <a:pt x="1310" y="1454"/>
                                      <a:pt x="1310" y="1543"/>
                                    </a:cubicBezTo>
                                    <a:cubicBezTo>
                                      <a:pt x="1310" y="1654"/>
                                      <a:pt x="1376" y="1754"/>
                                      <a:pt x="1465" y="1820"/>
                                    </a:cubicBezTo>
                                    <a:cubicBezTo>
                                      <a:pt x="2086" y="2197"/>
                                      <a:pt x="2086" y="2197"/>
                                      <a:pt x="2086" y="2197"/>
                                    </a:cubicBezTo>
                                    <a:cubicBezTo>
                                      <a:pt x="2086" y="3108"/>
                                      <a:pt x="2086" y="3108"/>
                                      <a:pt x="2086" y="3108"/>
                                    </a:cubicBezTo>
                                    <a:cubicBezTo>
                                      <a:pt x="2419" y="3108"/>
                                      <a:pt x="2419" y="3108"/>
                                      <a:pt x="2419" y="3108"/>
                                    </a:cubicBezTo>
                                    <a:cubicBezTo>
                                      <a:pt x="2419" y="1909"/>
                                      <a:pt x="2419" y="1909"/>
                                      <a:pt x="2419" y="1909"/>
                                    </a:cubicBezTo>
                                    <a:cubicBezTo>
                                      <a:pt x="1998" y="1598"/>
                                      <a:pt x="1998" y="1598"/>
                                      <a:pt x="1998" y="1598"/>
                                    </a:cubicBezTo>
                                    <a:cubicBezTo>
                                      <a:pt x="2431" y="1165"/>
                                      <a:pt x="2431" y="1165"/>
                                      <a:pt x="2431" y="1165"/>
                                    </a:cubicBezTo>
                                    <a:cubicBezTo>
                                      <a:pt x="2741" y="1631"/>
                                      <a:pt x="2741" y="1631"/>
                                      <a:pt x="2741" y="1631"/>
                                    </a:cubicBezTo>
                                    <a:close/>
                                    <a:moveTo>
                                      <a:pt x="921" y="1998"/>
                                    </a:moveTo>
                                    <a:cubicBezTo>
                                      <a:pt x="411" y="1998"/>
                                      <a:pt x="0" y="2408"/>
                                      <a:pt x="0" y="2919"/>
                                    </a:cubicBezTo>
                                    <a:cubicBezTo>
                                      <a:pt x="0" y="3429"/>
                                      <a:pt x="411" y="3840"/>
                                      <a:pt x="921" y="3840"/>
                                    </a:cubicBezTo>
                                    <a:cubicBezTo>
                                      <a:pt x="1432" y="3840"/>
                                      <a:pt x="1842" y="3429"/>
                                      <a:pt x="1842" y="2919"/>
                                    </a:cubicBezTo>
                                    <a:cubicBezTo>
                                      <a:pt x="1842" y="2408"/>
                                      <a:pt x="1432" y="1998"/>
                                      <a:pt x="921" y="1998"/>
                                    </a:cubicBezTo>
                                    <a:close/>
                                    <a:moveTo>
                                      <a:pt x="921" y="3574"/>
                                    </a:moveTo>
                                    <a:cubicBezTo>
                                      <a:pt x="566" y="3574"/>
                                      <a:pt x="277" y="3285"/>
                                      <a:pt x="277" y="2930"/>
                                    </a:cubicBezTo>
                                    <a:cubicBezTo>
                                      <a:pt x="277" y="2575"/>
                                      <a:pt x="566" y="2286"/>
                                      <a:pt x="921" y="2286"/>
                                    </a:cubicBezTo>
                                    <a:cubicBezTo>
                                      <a:pt x="1276" y="2286"/>
                                      <a:pt x="1565" y="2575"/>
                                      <a:pt x="1565" y="2930"/>
                                    </a:cubicBezTo>
                                    <a:cubicBezTo>
                                      <a:pt x="1576" y="3285"/>
                                      <a:pt x="1287" y="3574"/>
                                      <a:pt x="921" y="357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7" name="Group 28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734962" y="0"/>
                                <a:ext cx="288000" cy="334012"/>
                                <a:chOff x="2652094" y="3631574"/>
                                <a:chExt cx="419" cy="486"/>
                              </a:xfrm>
                              <a:grpFill/>
                            </wpg:grpSpPr>
                            <wps:wsp>
                              <wps:cNvPr id="183" name="Freeform 282"/>
                              <wps:cNvSpPr/>
                              <wps:spPr bwMode="auto">
                                <a:xfrm>
                                  <a:off x="2652341" y="3631820"/>
                                  <a:ext cx="172" cy="55"/>
                                </a:xfrm>
                                <a:custGeom>
                                  <a:avLst/>
                                  <a:gdLst>
                                    <a:gd name="T0" fmla="*/ 23 w 1270"/>
                                    <a:gd name="T1" fmla="*/ 0 h 410"/>
                                    <a:gd name="T2" fmla="*/ 7 w 1270"/>
                                    <a:gd name="T3" fmla="*/ 0 h 410"/>
                                    <a:gd name="T4" fmla="*/ 0 w 1270"/>
                                    <a:gd name="T5" fmla="*/ 7 h 410"/>
                                    <a:gd name="T6" fmla="*/ 23 w 1270"/>
                                    <a:gd name="T7" fmla="*/ 4 h 410"/>
                                    <a:gd name="T8" fmla="*/ 23 w 1270"/>
                                    <a:gd name="T9" fmla="*/ 0 h 41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70" h="410">
                                      <a:moveTo>
                                        <a:pt x="1270" y="0"/>
                                      </a:moveTo>
                                      <a:cubicBezTo>
                                        <a:pt x="378" y="0"/>
                                        <a:pt x="378" y="0"/>
                                        <a:pt x="378" y="0"/>
                                      </a:cubicBezTo>
                                      <a:cubicBezTo>
                                        <a:pt x="295" y="135"/>
                                        <a:pt x="174" y="278"/>
                                        <a:pt x="0" y="410"/>
                                      </a:cubicBezTo>
                                      <a:cubicBezTo>
                                        <a:pt x="1270" y="203"/>
                                        <a:pt x="1270" y="203"/>
                                        <a:pt x="1270" y="203"/>
                                      </a:cubicBezTo>
                                      <a:cubicBezTo>
                                        <a:pt x="1270" y="0"/>
                                        <a:pt x="127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283"/>
                              <wps:cNvSpPr/>
                              <wps:spPr bwMode="auto">
                                <a:xfrm>
                                  <a:off x="2652274" y="3631880"/>
                                  <a:ext cx="59" cy="180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24 h 1324"/>
                                    <a:gd name="T2" fmla="*/ 4 w 435"/>
                                    <a:gd name="T3" fmla="*/ 24 h 1324"/>
                                    <a:gd name="T4" fmla="*/ 8 w 435"/>
                                    <a:gd name="T5" fmla="*/ 0 h 1324"/>
                                    <a:gd name="T6" fmla="*/ 0 w 435"/>
                                    <a:gd name="T7" fmla="*/ 4 h 1324"/>
                                    <a:gd name="T8" fmla="*/ 0 w 435"/>
                                    <a:gd name="T9" fmla="*/ 24 h 132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5" h="1324">
                                      <a:moveTo>
                                        <a:pt x="6" y="1324"/>
                                      </a:moveTo>
                                      <a:cubicBezTo>
                                        <a:pt x="203" y="1324"/>
                                        <a:pt x="203" y="1324"/>
                                        <a:pt x="203" y="1324"/>
                                      </a:cubicBezTo>
                                      <a:cubicBezTo>
                                        <a:pt x="435" y="0"/>
                                        <a:pt x="435" y="0"/>
                                        <a:pt x="435" y="0"/>
                                      </a:cubicBezTo>
                                      <a:cubicBezTo>
                                        <a:pt x="283" y="106"/>
                                        <a:pt x="136" y="174"/>
                                        <a:pt x="0" y="215"/>
                                      </a:cubicBezTo>
                                      <a:lnTo>
                                        <a:pt x="6" y="132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2212" y="3631604"/>
                                  <a:ext cx="69" cy="6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285"/>
                              <wps:cNvSpPr/>
                              <wps:spPr bwMode="auto">
                                <a:xfrm>
                                  <a:off x="2652094" y="3631574"/>
                                  <a:ext cx="319" cy="357"/>
                                </a:xfrm>
                                <a:custGeom>
                                  <a:avLst/>
                                  <a:gdLst>
                                    <a:gd name="T0" fmla="*/ 32 w 2354"/>
                                    <a:gd name="T1" fmla="*/ 40 h 2636"/>
                                    <a:gd name="T2" fmla="*/ 43 w 2354"/>
                                    <a:gd name="T3" fmla="*/ 20 h 2636"/>
                                    <a:gd name="T4" fmla="*/ 32 w 2354"/>
                                    <a:gd name="T5" fmla="*/ 28 h 2636"/>
                                    <a:gd name="T6" fmla="*/ 29 w 2354"/>
                                    <a:gd name="T7" fmla="*/ 20 h 2636"/>
                                    <a:gd name="T8" fmla="*/ 39 w 2354"/>
                                    <a:gd name="T9" fmla="*/ 2 h 2636"/>
                                    <a:gd name="T10" fmla="*/ 36 w 2354"/>
                                    <a:gd name="T11" fmla="*/ 0 h 2636"/>
                                    <a:gd name="T12" fmla="*/ 24 w 2354"/>
                                    <a:gd name="T13" fmla="*/ 15 h 2636"/>
                                    <a:gd name="T14" fmla="*/ 0 w 2354"/>
                                    <a:gd name="T15" fmla="*/ 15 h 2636"/>
                                    <a:gd name="T16" fmla="*/ 0 w 2354"/>
                                    <a:gd name="T17" fmla="*/ 19 h 2636"/>
                                    <a:gd name="T18" fmla="*/ 17 w 2354"/>
                                    <a:gd name="T19" fmla="*/ 21 h 2636"/>
                                    <a:gd name="T20" fmla="*/ 21 w 2354"/>
                                    <a:gd name="T21" fmla="*/ 36 h 2636"/>
                                    <a:gd name="T22" fmla="*/ 9 w 2354"/>
                                    <a:gd name="T23" fmla="*/ 44 h 2636"/>
                                    <a:gd name="T24" fmla="*/ 32 w 2354"/>
                                    <a:gd name="T25" fmla="*/ 40 h 26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54" h="2636">
                                      <a:moveTo>
                                        <a:pt x="1751" y="2204"/>
                                      </a:moveTo>
                                      <a:cubicBezTo>
                                        <a:pt x="2354" y="1772"/>
                                        <a:pt x="2341" y="1196"/>
                                        <a:pt x="2333" y="1098"/>
                                      </a:cubicBezTo>
                                      <a:cubicBezTo>
                                        <a:pt x="1719" y="1538"/>
                                        <a:pt x="1719" y="1538"/>
                                        <a:pt x="1719" y="1538"/>
                                      </a:cubicBezTo>
                                      <a:cubicBezTo>
                                        <a:pt x="1605" y="1419"/>
                                        <a:pt x="1538" y="1219"/>
                                        <a:pt x="1554" y="1093"/>
                                      </a:cubicBezTo>
                                      <a:cubicBezTo>
                                        <a:pt x="2101" y="117"/>
                                        <a:pt x="2101" y="117"/>
                                        <a:pt x="2101" y="117"/>
                                      </a:cubicBezTo>
                                      <a:cubicBezTo>
                                        <a:pt x="1935" y="0"/>
                                        <a:pt x="1935" y="0"/>
                                        <a:pt x="1935" y="0"/>
                                      </a:cubicBezTo>
                                      <a:cubicBezTo>
                                        <a:pt x="1309" y="840"/>
                                        <a:pt x="1309" y="840"/>
                                        <a:pt x="1309" y="840"/>
                                      </a:cubicBezTo>
                                      <a:cubicBezTo>
                                        <a:pt x="7" y="843"/>
                                        <a:pt x="7" y="843"/>
                                        <a:pt x="7" y="843"/>
                                      </a:cubicBezTo>
                                      <a:cubicBezTo>
                                        <a:pt x="0" y="1036"/>
                                        <a:pt x="0" y="1036"/>
                                        <a:pt x="0" y="1036"/>
                                      </a:cubicBezTo>
                                      <a:cubicBezTo>
                                        <a:pt x="908" y="1154"/>
                                        <a:pt x="908" y="1154"/>
                                        <a:pt x="908" y="1154"/>
                                      </a:cubicBezTo>
                                      <a:cubicBezTo>
                                        <a:pt x="925" y="1563"/>
                                        <a:pt x="1060" y="1828"/>
                                        <a:pt x="1141" y="1952"/>
                                      </a:cubicBezTo>
                                      <a:cubicBezTo>
                                        <a:pt x="516" y="2400"/>
                                        <a:pt x="516" y="2400"/>
                                        <a:pt x="516" y="2400"/>
                                      </a:cubicBezTo>
                                      <a:cubicBezTo>
                                        <a:pt x="606" y="2438"/>
                                        <a:pt x="1148" y="2636"/>
                                        <a:pt x="1751" y="2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7" name="Freeform 29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52000" cy="251966"/>
                              </a:xfrm>
                              <a:custGeom>
                                <a:avLst/>
                                <a:gdLst>
                                  <a:gd name="T0" fmla="*/ 30877804 w 3582"/>
                                  <a:gd name="T1" fmla="*/ 5292764 h 3582"/>
                                  <a:gd name="T2" fmla="*/ 18090402 w 3582"/>
                                  <a:gd name="T3" fmla="*/ 0 h 3582"/>
                                  <a:gd name="T4" fmla="*/ 5302900 w 3582"/>
                                  <a:gd name="T5" fmla="*/ 5292764 h 3582"/>
                                  <a:gd name="T6" fmla="*/ 0 w 3582"/>
                                  <a:gd name="T7" fmla="*/ 18090452 h 3582"/>
                                  <a:gd name="T8" fmla="*/ 5302900 w 3582"/>
                                  <a:gd name="T9" fmla="*/ 30877990 h 3582"/>
                                  <a:gd name="T10" fmla="*/ 18090402 w 3582"/>
                                  <a:gd name="T11" fmla="*/ 36180905 h 3582"/>
                                  <a:gd name="T12" fmla="*/ 30877804 w 3582"/>
                                  <a:gd name="T13" fmla="*/ 30877990 h 3582"/>
                                  <a:gd name="T14" fmla="*/ 36180704 w 3582"/>
                                  <a:gd name="T15" fmla="*/ 18090452 h 3582"/>
                                  <a:gd name="T16" fmla="*/ 33615083 w 3582"/>
                                  <a:gd name="T17" fmla="*/ 18090452 h 3582"/>
                                  <a:gd name="T18" fmla="*/ 28938513 w 3582"/>
                                  <a:gd name="T19" fmla="*/ 16615779 h 3582"/>
                                  <a:gd name="T20" fmla="*/ 33261616 w 3582"/>
                                  <a:gd name="T21" fmla="*/ 17908643 h 3582"/>
                                  <a:gd name="T22" fmla="*/ 33615083 w 3582"/>
                                  <a:gd name="T23" fmla="*/ 18090452 h 3582"/>
                                  <a:gd name="T24" fmla="*/ 28766754 w 3582"/>
                                  <a:gd name="T25" fmla="*/ 11767337 h 3582"/>
                                  <a:gd name="T26" fmla="*/ 33372671 w 3582"/>
                                  <a:gd name="T27" fmla="*/ 15332965 h 3582"/>
                                  <a:gd name="T28" fmla="*/ 29362733 w 3582"/>
                                  <a:gd name="T29" fmla="*/ 7424020 h 3582"/>
                                  <a:gd name="T30" fmla="*/ 26645655 w 3582"/>
                                  <a:gd name="T31" fmla="*/ 11080503 h 3582"/>
                                  <a:gd name="T32" fmla="*/ 25867868 w 3582"/>
                                  <a:gd name="T33" fmla="*/ 12555276 h 3582"/>
                                  <a:gd name="T34" fmla="*/ 20120547 w 3582"/>
                                  <a:gd name="T35" fmla="*/ 5424121 h 3582"/>
                                  <a:gd name="T36" fmla="*/ 29362733 w 3582"/>
                                  <a:gd name="T37" fmla="*/ 7424020 h 3582"/>
                                  <a:gd name="T38" fmla="*/ 18029699 w 3582"/>
                                  <a:gd name="T39" fmla="*/ 6211960 h 3582"/>
                                  <a:gd name="T40" fmla="*/ 16918646 w 3582"/>
                                  <a:gd name="T41" fmla="*/ 12252261 h 3582"/>
                                  <a:gd name="T42" fmla="*/ 12949110 w 3582"/>
                                  <a:gd name="T43" fmla="*/ 12191658 h 3582"/>
                                  <a:gd name="T44" fmla="*/ 7232141 w 3582"/>
                                  <a:gd name="T45" fmla="*/ 6999799 h 3582"/>
                                  <a:gd name="T46" fmla="*/ 5393754 w 3582"/>
                                  <a:gd name="T47" fmla="*/ 9161407 h 3582"/>
                                  <a:gd name="T48" fmla="*/ 10939065 w 3582"/>
                                  <a:gd name="T49" fmla="*/ 13231960 h 3582"/>
                                  <a:gd name="T50" fmla="*/ 5393754 w 3582"/>
                                  <a:gd name="T51" fmla="*/ 9161407 h 3582"/>
                                  <a:gd name="T52" fmla="*/ 2828233 w 3582"/>
                                  <a:gd name="T53" fmla="*/ 17938894 h 3582"/>
                                  <a:gd name="T54" fmla="*/ 4666520 w 3582"/>
                                  <a:gd name="T55" fmla="*/ 25878090 h 3582"/>
                                  <a:gd name="T56" fmla="*/ 2565621 w 3582"/>
                                  <a:gd name="T57" fmla="*/ 17999497 h 3582"/>
                                  <a:gd name="T58" fmla="*/ 13514736 w 3582"/>
                                  <a:gd name="T59" fmla="*/ 14989548 h 3582"/>
                                  <a:gd name="T60" fmla="*/ 16272216 w 3582"/>
                                  <a:gd name="T61" fmla="*/ 33504221 h 3582"/>
                                  <a:gd name="T62" fmla="*/ 18656029 w 3582"/>
                                  <a:gd name="T63" fmla="*/ 33605226 h 3582"/>
                                  <a:gd name="T64" fmla="*/ 21736724 w 3582"/>
                                  <a:gd name="T65" fmla="*/ 14322915 h 3582"/>
                                  <a:gd name="T66" fmla="*/ 26817312 w 3582"/>
                                  <a:gd name="T67" fmla="*/ 17332864 h 3582"/>
                                  <a:gd name="T68" fmla="*/ 32110162 w 3582"/>
                                  <a:gd name="T69" fmla="*/ 24767035 h 3582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3441" y="1093"/>
                                    </a:moveTo>
                                    <a:cubicBezTo>
                                      <a:pt x="3351" y="880"/>
                                      <a:pt x="3222" y="689"/>
                                      <a:pt x="3057" y="524"/>
                                    </a:cubicBezTo>
                                    <a:cubicBezTo>
                                      <a:pt x="2893" y="360"/>
                                      <a:pt x="2702" y="231"/>
                                      <a:pt x="2488" y="140"/>
                                    </a:cubicBezTo>
                                    <a:cubicBezTo>
                                      <a:pt x="2267" y="47"/>
                                      <a:pt x="2033" y="0"/>
                                      <a:pt x="1791" y="0"/>
                                    </a:cubicBezTo>
                                    <a:cubicBezTo>
                                      <a:pt x="1549" y="0"/>
                                      <a:pt x="1315" y="47"/>
                                      <a:pt x="1094" y="140"/>
                                    </a:cubicBezTo>
                                    <a:cubicBezTo>
                                      <a:pt x="881" y="231"/>
                                      <a:pt x="689" y="360"/>
                                      <a:pt x="525" y="524"/>
                                    </a:cubicBezTo>
                                    <a:cubicBezTo>
                                      <a:pt x="360" y="689"/>
                                      <a:pt x="231" y="880"/>
                                      <a:pt x="141" y="1093"/>
                                    </a:cubicBezTo>
                                    <a:cubicBezTo>
                                      <a:pt x="48" y="1314"/>
                                      <a:pt x="0" y="1549"/>
                                      <a:pt x="0" y="1791"/>
                                    </a:cubicBezTo>
                                    <a:cubicBezTo>
                                      <a:pt x="0" y="2032"/>
                                      <a:pt x="48" y="2267"/>
                                      <a:pt x="141" y="2488"/>
                                    </a:cubicBezTo>
                                    <a:cubicBezTo>
                                      <a:pt x="231" y="2701"/>
                                      <a:pt x="360" y="2893"/>
                                      <a:pt x="525" y="3057"/>
                                    </a:cubicBezTo>
                                    <a:cubicBezTo>
                                      <a:pt x="689" y="3221"/>
                                      <a:pt x="881" y="3351"/>
                                      <a:pt x="1094" y="3441"/>
                                    </a:cubicBezTo>
                                    <a:cubicBezTo>
                                      <a:pt x="1315" y="3534"/>
                                      <a:pt x="1549" y="3582"/>
                                      <a:pt x="1791" y="3582"/>
                                    </a:cubicBezTo>
                                    <a:cubicBezTo>
                                      <a:pt x="2033" y="3582"/>
                                      <a:pt x="2267" y="3534"/>
                                      <a:pt x="2488" y="3441"/>
                                    </a:cubicBezTo>
                                    <a:cubicBezTo>
                                      <a:pt x="2702" y="3351"/>
                                      <a:pt x="2893" y="3221"/>
                                      <a:pt x="3057" y="3057"/>
                                    </a:cubicBezTo>
                                    <a:cubicBezTo>
                                      <a:pt x="3222" y="2893"/>
                                      <a:pt x="3351" y="2701"/>
                                      <a:pt x="3441" y="2488"/>
                                    </a:cubicBezTo>
                                    <a:cubicBezTo>
                                      <a:pt x="3535" y="2267"/>
                                      <a:pt x="3582" y="2032"/>
                                      <a:pt x="3582" y="1791"/>
                                    </a:cubicBezTo>
                                    <a:cubicBezTo>
                                      <a:pt x="3582" y="1549"/>
                                      <a:pt x="3535" y="1314"/>
                                      <a:pt x="3441" y="1093"/>
                                    </a:cubicBezTo>
                                    <a:close/>
                                    <a:moveTo>
                                      <a:pt x="3328" y="1791"/>
                                    </a:moveTo>
                                    <a:cubicBezTo>
                                      <a:pt x="3328" y="1944"/>
                                      <a:pt x="3306" y="2092"/>
                                      <a:pt x="3264" y="2231"/>
                                    </a:cubicBezTo>
                                    <a:cubicBezTo>
                                      <a:pt x="3066" y="2042"/>
                                      <a:pt x="2932" y="1845"/>
                                      <a:pt x="2865" y="1645"/>
                                    </a:cubicBezTo>
                                    <a:cubicBezTo>
                                      <a:pt x="2853" y="1610"/>
                                      <a:pt x="2843" y="1575"/>
                                      <a:pt x="2836" y="1542"/>
                                    </a:cubicBezTo>
                                    <a:cubicBezTo>
                                      <a:pt x="2994" y="1598"/>
                                      <a:pt x="3147" y="1673"/>
                                      <a:pt x="3293" y="1773"/>
                                    </a:cubicBezTo>
                                    <a:cubicBezTo>
                                      <a:pt x="3304" y="1780"/>
                                      <a:pt x="3316" y="1786"/>
                                      <a:pt x="3328" y="1789"/>
                                    </a:cubicBezTo>
                                    <a:cubicBezTo>
                                      <a:pt x="3328" y="1789"/>
                                      <a:pt x="3328" y="1790"/>
                                      <a:pt x="3328" y="1791"/>
                                    </a:cubicBezTo>
                                    <a:close/>
                                    <a:moveTo>
                                      <a:pt x="2820" y="1306"/>
                                    </a:moveTo>
                                    <a:cubicBezTo>
                                      <a:pt x="2825" y="1250"/>
                                      <a:pt x="2836" y="1203"/>
                                      <a:pt x="2848" y="1165"/>
                                    </a:cubicBezTo>
                                    <a:cubicBezTo>
                                      <a:pt x="2893" y="1025"/>
                                      <a:pt x="2979" y="937"/>
                                      <a:pt x="3051" y="911"/>
                                    </a:cubicBezTo>
                                    <a:cubicBezTo>
                                      <a:pt x="3176" y="1089"/>
                                      <a:pt x="3264" y="1295"/>
                                      <a:pt x="3304" y="1518"/>
                                    </a:cubicBezTo>
                                    <a:cubicBezTo>
                                      <a:pt x="3154" y="1429"/>
                                      <a:pt x="2992" y="1359"/>
                                      <a:pt x="2820" y="1306"/>
                                    </a:cubicBezTo>
                                    <a:close/>
                                    <a:moveTo>
                                      <a:pt x="2907" y="735"/>
                                    </a:moveTo>
                                    <a:cubicBezTo>
                                      <a:pt x="2871" y="756"/>
                                      <a:pt x="2836" y="783"/>
                                      <a:pt x="2804" y="816"/>
                                    </a:cubicBezTo>
                                    <a:cubicBezTo>
                                      <a:pt x="2731" y="889"/>
                                      <a:pt x="2673" y="987"/>
                                      <a:pt x="2638" y="1097"/>
                                    </a:cubicBezTo>
                                    <a:cubicBezTo>
                                      <a:pt x="2624" y="1140"/>
                                      <a:pt x="2611" y="1192"/>
                                      <a:pt x="2603" y="1252"/>
                                    </a:cubicBezTo>
                                    <a:cubicBezTo>
                                      <a:pt x="2589" y="1249"/>
                                      <a:pt x="2575" y="1246"/>
                                      <a:pt x="2561" y="1243"/>
                                    </a:cubicBezTo>
                                    <a:cubicBezTo>
                                      <a:pt x="2426" y="1218"/>
                                      <a:pt x="2283" y="1203"/>
                                      <a:pt x="2135" y="1198"/>
                                    </a:cubicBezTo>
                                    <a:cubicBezTo>
                                      <a:pt x="2109" y="947"/>
                                      <a:pt x="2061" y="721"/>
                                      <a:pt x="1992" y="537"/>
                                    </a:cubicBezTo>
                                    <a:cubicBezTo>
                                      <a:pt x="1950" y="426"/>
                                      <a:pt x="1902" y="331"/>
                                      <a:pt x="1847" y="254"/>
                                    </a:cubicBezTo>
                                    <a:cubicBezTo>
                                      <a:pt x="2264" y="269"/>
                                      <a:pt x="2639" y="451"/>
                                      <a:pt x="2907" y="735"/>
                                    </a:cubicBezTo>
                                    <a:close/>
                                    <a:moveTo>
                                      <a:pt x="1559" y="271"/>
                                    </a:moveTo>
                                    <a:cubicBezTo>
                                      <a:pt x="1645" y="331"/>
                                      <a:pt x="1722" y="448"/>
                                      <a:pt x="1785" y="615"/>
                                    </a:cubicBezTo>
                                    <a:cubicBezTo>
                                      <a:pt x="1845" y="774"/>
                                      <a:pt x="1889" y="974"/>
                                      <a:pt x="1913" y="1198"/>
                                    </a:cubicBezTo>
                                    <a:cubicBezTo>
                                      <a:pt x="1835" y="1201"/>
                                      <a:pt x="1756" y="1206"/>
                                      <a:pt x="1675" y="1213"/>
                                    </a:cubicBezTo>
                                    <a:cubicBezTo>
                                      <a:pt x="1548" y="1226"/>
                                      <a:pt x="1423" y="1243"/>
                                      <a:pt x="1301" y="1266"/>
                                    </a:cubicBezTo>
                                    <a:cubicBezTo>
                                      <a:pt x="1295" y="1246"/>
                                      <a:pt x="1289" y="1226"/>
                                      <a:pt x="1282" y="1207"/>
                                    </a:cubicBezTo>
                                    <a:cubicBezTo>
                                      <a:pt x="1221" y="1037"/>
                                      <a:pt x="1117" y="897"/>
                                      <a:pt x="983" y="804"/>
                                    </a:cubicBezTo>
                                    <a:cubicBezTo>
                                      <a:pt x="901" y="748"/>
                                      <a:pt x="811" y="710"/>
                                      <a:pt x="716" y="693"/>
                                    </a:cubicBezTo>
                                    <a:cubicBezTo>
                                      <a:pt x="941" y="473"/>
                                      <a:pt x="1233" y="321"/>
                                      <a:pt x="1559" y="271"/>
                                    </a:cubicBezTo>
                                    <a:close/>
                                    <a:moveTo>
                                      <a:pt x="534" y="907"/>
                                    </a:moveTo>
                                    <a:cubicBezTo>
                                      <a:pt x="771" y="880"/>
                                      <a:pt x="982" y="1025"/>
                                      <a:pt x="1074" y="1281"/>
                                    </a:cubicBezTo>
                                    <a:cubicBezTo>
                                      <a:pt x="1077" y="1291"/>
                                      <a:pt x="1080" y="1300"/>
                                      <a:pt x="1083" y="1310"/>
                                    </a:cubicBezTo>
                                    <a:cubicBezTo>
                                      <a:pt x="792" y="1375"/>
                                      <a:pt x="520" y="1461"/>
                                      <a:pt x="274" y="1545"/>
                                    </a:cubicBezTo>
                                    <a:cubicBezTo>
                                      <a:pt x="311" y="1310"/>
                                      <a:pt x="403" y="1093"/>
                                      <a:pt x="534" y="907"/>
                                    </a:cubicBezTo>
                                    <a:close/>
                                    <a:moveTo>
                                      <a:pt x="254" y="1782"/>
                                    </a:moveTo>
                                    <a:cubicBezTo>
                                      <a:pt x="263" y="1781"/>
                                      <a:pt x="272" y="1779"/>
                                      <a:pt x="280" y="1776"/>
                                    </a:cubicBezTo>
                                    <a:cubicBezTo>
                                      <a:pt x="544" y="1685"/>
                                      <a:pt x="828" y="1596"/>
                                      <a:pt x="1119" y="1529"/>
                                    </a:cubicBezTo>
                                    <a:cubicBezTo>
                                      <a:pt x="1129" y="1866"/>
                                      <a:pt x="942" y="2266"/>
                                      <a:pt x="462" y="2562"/>
                                    </a:cubicBezTo>
                                    <a:cubicBezTo>
                                      <a:pt x="330" y="2335"/>
                                      <a:pt x="254" y="2072"/>
                                      <a:pt x="254" y="1791"/>
                                    </a:cubicBezTo>
                                    <a:cubicBezTo>
                                      <a:pt x="254" y="1788"/>
                                      <a:pt x="254" y="1785"/>
                                      <a:pt x="254" y="1782"/>
                                    </a:cubicBezTo>
                                    <a:close/>
                                    <a:moveTo>
                                      <a:pt x="587" y="2745"/>
                                    </a:moveTo>
                                    <a:cubicBezTo>
                                      <a:pt x="1156" y="2390"/>
                                      <a:pt x="1365" y="1898"/>
                                      <a:pt x="1338" y="1484"/>
                                    </a:cubicBezTo>
                                    <a:cubicBezTo>
                                      <a:pt x="1535" y="1448"/>
                                      <a:pt x="1733" y="1423"/>
                                      <a:pt x="1931" y="1417"/>
                                    </a:cubicBezTo>
                                    <a:cubicBezTo>
                                      <a:pt x="1961" y="2009"/>
                                      <a:pt x="1869" y="2722"/>
                                      <a:pt x="1611" y="3317"/>
                                    </a:cubicBezTo>
                                    <a:cubicBezTo>
                                      <a:pt x="1197" y="3269"/>
                                      <a:pt x="833" y="3055"/>
                                      <a:pt x="587" y="2745"/>
                                    </a:cubicBezTo>
                                    <a:close/>
                                    <a:moveTo>
                                      <a:pt x="1847" y="3327"/>
                                    </a:moveTo>
                                    <a:cubicBezTo>
                                      <a:pt x="2011" y="2918"/>
                                      <a:pt x="2117" y="2431"/>
                                      <a:pt x="2148" y="1932"/>
                                    </a:cubicBezTo>
                                    <a:cubicBezTo>
                                      <a:pt x="2159" y="1756"/>
                                      <a:pt x="2160" y="1583"/>
                                      <a:pt x="2152" y="1418"/>
                                    </a:cubicBezTo>
                                    <a:cubicBezTo>
                                      <a:pt x="2304" y="1424"/>
                                      <a:pt x="2454" y="1442"/>
                                      <a:pt x="2602" y="1475"/>
                                    </a:cubicBezTo>
                                    <a:cubicBezTo>
                                      <a:pt x="2609" y="1549"/>
                                      <a:pt x="2626" y="1630"/>
                                      <a:pt x="2655" y="1716"/>
                                    </a:cubicBezTo>
                                    <a:cubicBezTo>
                                      <a:pt x="2740" y="1968"/>
                                      <a:pt x="2912" y="2213"/>
                                      <a:pt x="3167" y="2443"/>
                                    </a:cubicBezTo>
                                    <a:cubicBezTo>
                                      <a:pt x="3170" y="2446"/>
                                      <a:pt x="3174" y="2449"/>
                                      <a:pt x="3179" y="2452"/>
                                    </a:cubicBezTo>
                                    <a:cubicBezTo>
                                      <a:pt x="2939" y="2954"/>
                                      <a:pt x="2434" y="3306"/>
                                      <a:pt x="1847" y="33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Freeform 3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248930" y="0"/>
                                <a:ext cx="216000" cy="309233"/>
                              </a:xfrm>
                              <a:custGeom>
                                <a:avLst/>
                                <a:gdLst>
                                  <a:gd name="T0" fmla="*/ 6503157 w 2690"/>
                                  <a:gd name="T1" fmla="*/ 2669709 h 3840"/>
                                  <a:gd name="T2" fmla="*/ 9156844 w 2690"/>
                                  <a:gd name="T3" fmla="*/ 0 h 3840"/>
                                  <a:gd name="T4" fmla="*/ 11810447 w 2690"/>
                                  <a:gd name="T5" fmla="*/ 2669709 h 3840"/>
                                  <a:gd name="T6" fmla="*/ 9156844 w 2690"/>
                                  <a:gd name="T7" fmla="*/ 5339334 h 3840"/>
                                  <a:gd name="T8" fmla="*/ 6503157 w 2690"/>
                                  <a:gd name="T9" fmla="*/ 2669709 h 3840"/>
                                  <a:gd name="T10" fmla="*/ 8555377 w 2690"/>
                                  <a:gd name="T11" fmla="*/ 10265822 h 3840"/>
                                  <a:gd name="T12" fmla="*/ 11208980 w 2690"/>
                                  <a:gd name="T13" fmla="*/ 12956878 h 3840"/>
                                  <a:gd name="T14" fmla="*/ 15362800 w 2690"/>
                                  <a:gd name="T15" fmla="*/ 13561931 h 3840"/>
                                  <a:gd name="T16" fmla="*/ 12319969 w 2690"/>
                                  <a:gd name="T17" fmla="*/ 10507894 h 3840"/>
                                  <a:gd name="T18" fmla="*/ 10097992 w 2690"/>
                                  <a:gd name="T19" fmla="*/ 5987166 h 3840"/>
                                  <a:gd name="T20" fmla="*/ 7274548 w 2690"/>
                                  <a:gd name="T21" fmla="*/ 5424806 h 3840"/>
                                  <a:gd name="T22" fmla="*/ 5859209 w 2690"/>
                                  <a:gd name="T23" fmla="*/ 7532072 h 3840"/>
                                  <a:gd name="T24" fmla="*/ 5470064 w 2690"/>
                                  <a:gd name="T25" fmla="*/ 8998594 h 3840"/>
                                  <a:gd name="T26" fmla="*/ 5859209 w 2690"/>
                                  <a:gd name="T27" fmla="*/ 7318519 h 3840"/>
                                  <a:gd name="T28" fmla="*/ 4189235 w 2690"/>
                                  <a:gd name="T29" fmla="*/ 4990528 h 3840"/>
                                  <a:gd name="T30" fmla="*/ 1238348 w 2690"/>
                                  <a:gd name="T31" fmla="*/ 8179903 h 3840"/>
                                  <a:gd name="T32" fmla="*/ 1026110 w 2690"/>
                                  <a:gd name="T33" fmla="*/ 12828713 h 3840"/>
                                  <a:gd name="T34" fmla="*/ 4146754 w 2690"/>
                                  <a:gd name="T35" fmla="*/ 13476544 h 3840"/>
                                  <a:gd name="T36" fmla="*/ 4295396 w 2690"/>
                                  <a:gd name="T37" fmla="*/ 13170431 h 3840"/>
                                  <a:gd name="T38" fmla="*/ 983629 w 2690"/>
                                  <a:gd name="T39" fmla="*/ 24454238 h 3840"/>
                                  <a:gd name="T40" fmla="*/ 1493151 w 2690"/>
                                  <a:gd name="T41" fmla="*/ 26283909 h 3840"/>
                                  <a:gd name="T42" fmla="*/ 3807073 w 2690"/>
                                  <a:gd name="T43" fmla="*/ 24390197 h 3840"/>
                                  <a:gd name="T44" fmla="*/ 7055160 w 2690"/>
                                  <a:gd name="T45" fmla="*/ 16594706 h 3840"/>
                                  <a:gd name="T46" fmla="*/ 10097992 w 2690"/>
                                  <a:gd name="T47" fmla="*/ 18552459 h 3840"/>
                                  <a:gd name="T48" fmla="*/ 10480070 w 2690"/>
                                  <a:gd name="T49" fmla="*/ 21955472 h 3840"/>
                                  <a:gd name="T50" fmla="*/ 11166499 w 2690"/>
                                  <a:gd name="T51" fmla="*/ 26433338 h 3840"/>
                                  <a:gd name="T52" fmla="*/ 13438024 w 2690"/>
                                  <a:gd name="T53" fmla="*/ 22169025 h 3840"/>
                                  <a:gd name="T54" fmla="*/ 12921435 w 2690"/>
                                  <a:gd name="T55" fmla="*/ 17050331 h 3840"/>
                                  <a:gd name="T56" fmla="*/ 8300574 w 2690"/>
                                  <a:gd name="T57" fmla="*/ 12422869 h 3840"/>
                                  <a:gd name="T58" fmla="*/ 8555377 w 2690"/>
                                  <a:gd name="T59" fmla="*/ 10265822 h 3840"/>
                                  <a:gd name="T60" fmla="*/ 18610888 w 2690"/>
                                  <a:gd name="T61" fmla="*/ 6506916 h 3840"/>
                                  <a:gd name="T62" fmla="*/ 18065951 w 2690"/>
                                  <a:gd name="T63" fmla="*/ 6884241 h 3840"/>
                                  <a:gd name="T64" fmla="*/ 14343841 w 2690"/>
                                  <a:gd name="T65" fmla="*/ 26775056 h 3840"/>
                                  <a:gd name="T66" fmla="*/ 14718853 w 2690"/>
                                  <a:gd name="T67" fmla="*/ 27330413 h 3840"/>
                                  <a:gd name="T68" fmla="*/ 14803815 w 2690"/>
                                  <a:gd name="T69" fmla="*/ 27337500 h 3840"/>
                                  <a:gd name="T70" fmla="*/ 15263706 w 2690"/>
                                  <a:gd name="T71" fmla="*/ 26953088 h 3840"/>
                                  <a:gd name="T72" fmla="*/ 18985900 w 2690"/>
                                  <a:gd name="T73" fmla="*/ 7062188 h 3840"/>
                                  <a:gd name="T74" fmla="*/ 18610888 w 2690"/>
                                  <a:gd name="T75" fmla="*/ 6506916 h 3840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</a:gdLst>
                                <a:ahLst/>
                                <a:cxnLst>
                                  <a:cxn ang="T76">
                                    <a:pos x="T0" y="T1"/>
                                  </a:cxn>
                                  <a:cxn ang="T77">
                                    <a:pos x="T2" y="T3"/>
                                  </a:cxn>
                                  <a:cxn ang="T78">
                                    <a:pos x="T4" y="T5"/>
                                  </a:cxn>
                                  <a:cxn ang="T79">
                                    <a:pos x="T6" y="T7"/>
                                  </a:cxn>
                                  <a:cxn ang="T80">
                                    <a:pos x="T8" y="T9"/>
                                  </a:cxn>
                                  <a:cxn ang="T81">
                                    <a:pos x="T10" y="T11"/>
                                  </a:cxn>
                                  <a:cxn ang="T82">
                                    <a:pos x="T12" y="T13"/>
                                  </a:cxn>
                                  <a:cxn ang="T83">
                                    <a:pos x="T14" y="T15"/>
                                  </a:cxn>
                                  <a:cxn ang="T84">
                                    <a:pos x="T16" y="T17"/>
                                  </a:cxn>
                                  <a:cxn ang="T85">
                                    <a:pos x="T18" y="T19"/>
                                  </a:cxn>
                                  <a:cxn ang="T86">
                                    <a:pos x="T20" y="T21"/>
                                  </a:cxn>
                                  <a:cxn ang="T87">
                                    <a:pos x="T22" y="T23"/>
                                  </a:cxn>
                                  <a:cxn ang="T88">
                                    <a:pos x="T24" y="T25"/>
                                  </a:cxn>
                                  <a:cxn ang="T89">
                                    <a:pos x="T26" y="T27"/>
                                  </a:cxn>
                                  <a:cxn ang="T90">
                                    <a:pos x="T28" y="T29"/>
                                  </a:cxn>
                                  <a:cxn ang="T91">
                                    <a:pos x="T30" y="T31"/>
                                  </a:cxn>
                                  <a:cxn ang="T92">
                                    <a:pos x="T32" y="T33"/>
                                  </a:cxn>
                                  <a:cxn ang="T93">
                                    <a:pos x="T34" y="T35"/>
                                  </a:cxn>
                                  <a:cxn ang="T94">
                                    <a:pos x="T36" y="T37"/>
                                  </a:cxn>
                                  <a:cxn ang="T95">
                                    <a:pos x="T38" y="T39"/>
                                  </a:cxn>
                                  <a:cxn ang="T96">
                                    <a:pos x="T40" y="T41"/>
                                  </a:cxn>
                                  <a:cxn ang="T97">
                                    <a:pos x="T42" y="T43"/>
                                  </a:cxn>
                                  <a:cxn ang="T98">
                                    <a:pos x="T44" y="T45"/>
                                  </a:cxn>
                                  <a:cxn ang="T99">
                                    <a:pos x="T46" y="T47"/>
                                  </a:cxn>
                                  <a:cxn ang="T100">
                                    <a:pos x="T48" y="T49"/>
                                  </a:cxn>
                                  <a:cxn ang="T101">
                                    <a:pos x="T50" y="T51"/>
                                  </a:cxn>
                                  <a:cxn ang="T102">
                                    <a:pos x="T52" y="T53"/>
                                  </a:cxn>
                                  <a:cxn ang="T103">
                                    <a:pos x="T54" y="T55"/>
                                  </a:cxn>
                                  <a:cxn ang="T104">
                                    <a:pos x="T56" y="T57"/>
                                  </a:cxn>
                                  <a:cxn ang="T105">
                                    <a:pos x="T58" y="T59"/>
                                  </a:cxn>
                                  <a:cxn ang="T106">
                                    <a:pos x="T60" y="T61"/>
                                  </a:cxn>
                                  <a:cxn ang="T107">
                                    <a:pos x="T62" y="T63"/>
                                  </a:cxn>
                                  <a:cxn ang="T108">
                                    <a:pos x="T64" y="T65"/>
                                  </a:cxn>
                                  <a:cxn ang="T109">
                                    <a:pos x="T66" y="T67"/>
                                  </a:cxn>
                                  <a:cxn ang="T110">
                                    <a:pos x="T68" y="T69"/>
                                  </a:cxn>
                                  <a:cxn ang="T111">
                                    <a:pos x="T70" y="T71"/>
                                  </a:cxn>
                                  <a:cxn ang="T112">
                                    <a:pos x="T72" y="T73"/>
                                  </a:cxn>
                                  <a:cxn ang="T113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690" h="3840">
                                    <a:moveTo>
                                      <a:pt x="919" y="375"/>
                                    </a:moveTo>
                                    <a:cubicBezTo>
                                      <a:pt x="919" y="168"/>
                                      <a:pt x="1087" y="0"/>
                                      <a:pt x="1294" y="0"/>
                                    </a:cubicBezTo>
                                    <a:cubicBezTo>
                                      <a:pt x="1501" y="0"/>
                                      <a:pt x="1669" y="168"/>
                                      <a:pt x="1669" y="375"/>
                                    </a:cubicBezTo>
                                    <a:cubicBezTo>
                                      <a:pt x="1669" y="582"/>
                                      <a:pt x="1501" y="750"/>
                                      <a:pt x="1294" y="750"/>
                                    </a:cubicBezTo>
                                    <a:cubicBezTo>
                                      <a:pt x="1087" y="750"/>
                                      <a:pt x="919" y="582"/>
                                      <a:pt x="919" y="375"/>
                                    </a:cubicBezTo>
                                    <a:close/>
                                    <a:moveTo>
                                      <a:pt x="1209" y="1442"/>
                                    </a:moveTo>
                                    <a:cubicBezTo>
                                      <a:pt x="1209" y="1442"/>
                                      <a:pt x="1366" y="1675"/>
                                      <a:pt x="1584" y="1820"/>
                                    </a:cubicBezTo>
                                    <a:cubicBezTo>
                                      <a:pt x="1802" y="1965"/>
                                      <a:pt x="2086" y="2044"/>
                                      <a:pt x="2171" y="1905"/>
                                    </a:cubicBezTo>
                                    <a:cubicBezTo>
                                      <a:pt x="2255" y="1766"/>
                                      <a:pt x="2123" y="1636"/>
                                      <a:pt x="1741" y="1476"/>
                                    </a:cubicBezTo>
                                    <a:cubicBezTo>
                                      <a:pt x="1511" y="1379"/>
                                      <a:pt x="1481" y="907"/>
                                      <a:pt x="1427" y="841"/>
                                    </a:cubicBezTo>
                                    <a:cubicBezTo>
                                      <a:pt x="1380" y="784"/>
                                      <a:pt x="1161" y="708"/>
                                      <a:pt x="1028" y="762"/>
                                    </a:cubicBezTo>
                                    <a:cubicBezTo>
                                      <a:pt x="895" y="816"/>
                                      <a:pt x="870" y="895"/>
                                      <a:pt x="828" y="1058"/>
                                    </a:cubicBezTo>
                                    <a:cubicBezTo>
                                      <a:pt x="813" y="1118"/>
                                      <a:pt x="794" y="1188"/>
                                      <a:pt x="773" y="1264"/>
                                    </a:cubicBezTo>
                                    <a:cubicBezTo>
                                      <a:pt x="805" y="1130"/>
                                      <a:pt x="828" y="1028"/>
                                      <a:pt x="828" y="1028"/>
                                    </a:cubicBezTo>
                                    <a:cubicBezTo>
                                      <a:pt x="828" y="1028"/>
                                      <a:pt x="877" y="750"/>
                                      <a:pt x="592" y="701"/>
                                    </a:cubicBezTo>
                                    <a:cubicBezTo>
                                      <a:pt x="308" y="653"/>
                                      <a:pt x="217" y="1040"/>
                                      <a:pt x="175" y="1149"/>
                                    </a:cubicBezTo>
                                    <a:cubicBezTo>
                                      <a:pt x="133" y="1258"/>
                                      <a:pt x="0" y="1633"/>
                                      <a:pt x="145" y="1802"/>
                                    </a:cubicBezTo>
                                    <a:cubicBezTo>
                                      <a:pt x="290" y="1971"/>
                                      <a:pt x="508" y="2026"/>
                                      <a:pt x="586" y="1893"/>
                                    </a:cubicBezTo>
                                    <a:cubicBezTo>
                                      <a:pt x="593" y="1882"/>
                                      <a:pt x="599" y="1868"/>
                                      <a:pt x="607" y="1850"/>
                                    </a:cubicBezTo>
                                    <a:cubicBezTo>
                                      <a:pt x="413" y="2519"/>
                                      <a:pt x="180" y="3290"/>
                                      <a:pt x="139" y="3435"/>
                                    </a:cubicBezTo>
                                    <a:cubicBezTo>
                                      <a:pt x="78" y="3647"/>
                                      <a:pt x="127" y="3662"/>
                                      <a:pt x="211" y="3692"/>
                                    </a:cubicBezTo>
                                    <a:cubicBezTo>
                                      <a:pt x="296" y="3722"/>
                                      <a:pt x="453" y="3619"/>
                                      <a:pt x="538" y="3426"/>
                                    </a:cubicBezTo>
                                    <a:cubicBezTo>
                                      <a:pt x="622" y="3232"/>
                                      <a:pt x="961" y="2362"/>
                                      <a:pt x="997" y="2331"/>
                                    </a:cubicBezTo>
                                    <a:cubicBezTo>
                                      <a:pt x="1034" y="2301"/>
                                      <a:pt x="1312" y="2455"/>
                                      <a:pt x="1427" y="2606"/>
                                    </a:cubicBezTo>
                                    <a:cubicBezTo>
                                      <a:pt x="1542" y="2758"/>
                                      <a:pt x="1505" y="2903"/>
                                      <a:pt x="1481" y="3084"/>
                                    </a:cubicBezTo>
                                    <a:cubicBezTo>
                                      <a:pt x="1457" y="3266"/>
                                      <a:pt x="1360" y="3719"/>
                                      <a:pt x="1578" y="3713"/>
                                    </a:cubicBezTo>
                                    <a:cubicBezTo>
                                      <a:pt x="1796" y="3707"/>
                                      <a:pt x="1838" y="3526"/>
                                      <a:pt x="1899" y="3114"/>
                                    </a:cubicBezTo>
                                    <a:cubicBezTo>
                                      <a:pt x="1959" y="2703"/>
                                      <a:pt x="2062" y="2606"/>
                                      <a:pt x="1826" y="2395"/>
                                    </a:cubicBezTo>
                                    <a:cubicBezTo>
                                      <a:pt x="1590" y="2183"/>
                                      <a:pt x="1161" y="1811"/>
                                      <a:pt x="1173" y="1745"/>
                                    </a:cubicBezTo>
                                    <a:cubicBezTo>
                                      <a:pt x="1185" y="1678"/>
                                      <a:pt x="1209" y="1442"/>
                                      <a:pt x="1209" y="1442"/>
                                    </a:cubicBezTo>
                                    <a:close/>
                                    <a:moveTo>
                                      <a:pt x="2630" y="914"/>
                                    </a:moveTo>
                                    <a:cubicBezTo>
                                      <a:pt x="2594" y="908"/>
                                      <a:pt x="2560" y="931"/>
                                      <a:pt x="2553" y="967"/>
                                    </a:cubicBezTo>
                                    <a:cubicBezTo>
                                      <a:pt x="2027" y="3761"/>
                                      <a:pt x="2027" y="3761"/>
                                      <a:pt x="2027" y="3761"/>
                                    </a:cubicBezTo>
                                    <a:cubicBezTo>
                                      <a:pt x="2020" y="3797"/>
                                      <a:pt x="2044" y="3832"/>
                                      <a:pt x="2080" y="3839"/>
                                    </a:cubicBezTo>
                                    <a:cubicBezTo>
                                      <a:pt x="2084" y="3840"/>
                                      <a:pt x="2088" y="3840"/>
                                      <a:pt x="2092" y="3840"/>
                                    </a:cubicBezTo>
                                    <a:cubicBezTo>
                                      <a:pt x="2123" y="3840"/>
                                      <a:pt x="2151" y="3818"/>
                                      <a:pt x="2157" y="3786"/>
                                    </a:cubicBezTo>
                                    <a:cubicBezTo>
                                      <a:pt x="2683" y="992"/>
                                      <a:pt x="2683" y="992"/>
                                      <a:pt x="2683" y="992"/>
                                    </a:cubicBezTo>
                                    <a:cubicBezTo>
                                      <a:pt x="2690" y="956"/>
                                      <a:pt x="2667" y="921"/>
                                      <a:pt x="2630" y="9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" name="组合 189"/>
                          <wpg:cNvGrpSpPr/>
                          <wpg:grpSpPr>
                            <a:xfrm>
                              <a:off x="0" y="5810250"/>
                              <a:ext cx="5366045" cy="380988"/>
                              <a:chOff x="0" y="0"/>
                              <a:chExt cx="5366789" cy="381281"/>
                            </a:xfrm>
                            <a:grpFill/>
                          </wpg:grpSpPr>
                          <wps:wsp>
                            <wps:cNvPr id="190" name="Freeform 1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52000" cy="277594"/>
                              </a:xfrm>
                              <a:custGeom>
                                <a:avLst/>
                                <a:gdLst>
                                  <a:gd name="T0" fmla="*/ 38462193 w 3791"/>
                                  <a:gd name="T1" fmla="*/ 15710631 h 4183"/>
                                  <a:gd name="T2" fmla="*/ 29475142 w 3791"/>
                                  <a:gd name="T3" fmla="*/ 11049719 h 4183"/>
                                  <a:gd name="T4" fmla="*/ 24810534 w 3791"/>
                                  <a:gd name="T5" fmla="*/ 2101133 h 4183"/>
                                  <a:gd name="T6" fmla="*/ 36440143 w 3791"/>
                                  <a:gd name="T7" fmla="*/ 4116961 h 4183"/>
                                  <a:gd name="T8" fmla="*/ 38462193 w 3791"/>
                                  <a:gd name="T9" fmla="*/ 15710631 h 4183"/>
                                  <a:gd name="T10" fmla="*/ 36129838 w 3791"/>
                                  <a:gd name="T11" fmla="*/ 18025130 h 4183"/>
                                  <a:gd name="T12" fmla="*/ 27485156 w 3791"/>
                                  <a:gd name="T13" fmla="*/ 13033532 h 4183"/>
                                  <a:gd name="T14" fmla="*/ 22488833 w 3791"/>
                                  <a:gd name="T15" fmla="*/ 4415633 h 4183"/>
                                  <a:gd name="T16" fmla="*/ 24510987 w 3791"/>
                                  <a:gd name="T17" fmla="*/ 16009302 h 4183"/>
                                  <a:gd name="T18" fmla="*/ 36129838 w 3791"/>
                                  <a:gd name="T19" fmla="*/ 18025130 h 4183"/>
                                  <a:gd name="T20" fmla="*/ 22756316 w 3791"/>
                                  <a:gd name="T21" fmla="*/ 32946532 h 4183"/>
                                  <a:gd name="T22" fmla="*/ 12902789 w 3791"/>
                                  <a:gd name="T23" fmla="*/ 37874100 h 4183"/>
                                  <a:gd name="T24" fmla="*/ 3712488 w 3791"/>
                                  <a:gd name="T25" fmla="*/ 41489763 h 4183"/>
                                  <a:gd name="T26" fmla="*/ 2942208 w 3791"/>
                                  <a:gd name="T27" fmla="*/ 40359210 h 4183"/>
                                  <a:gd name="T28" fmla="*/ 4707429 w 3791"/>
                                  <a:gd name="T29" fmla="*/ 37500760 h 4183"/>
                                  <a:gd name="T30" fmla="*/ 4889371 w 3791"/>
                                  <a:gd name="T31" fmla="*/ 37276860 h 4183"/>
                                  <a:gd name="T32" fmla="*/ 7799411 w 3791"/>
                                  <a:gd name="T33" fmla="*/ 36636863 h 4183"/>
                                  <a:gd name="T34" fmla="*/ 26918125 w 3791"/>
                                  <a:gd name="T35" fmla="*/ 20947508 h 4183"/>
                                  <a:gd name="T36" fmla="*/ 22521001 w 3791"/>
                                  <a:gd name="T37" fmla="*/ 17993115 h 4183"/>
                                  <a:gd name="T38" fmla="*/ 19568139 w 3791"/>
                                  <a:gd name="T39" fmla="*/ 13609497 h 4183"/>
                                  <a:gd name="T40" fmla="*/ 3819440 w 3791"/>
                                  <a:gd name="T41" fmla="*/ 32669238 h 4183"/>
                                  <a:gd name="T42" fmla="*/ 3102636 w 3791"/>
                                  <a:gd name="T43" fmla="*/ 35229016 h 4183"/>
                                  <a:gd name="T44" fmla="*/ 2920797 w 3791"/>
                                  <a:gd name="T45" fmla="*/ 35335700 h 4183"/>
                                  <a:gd name="T46" fmla="*/ 128363 w 3791"/>
                                  <a:gd name="T47" fmla="*/ 40487271 h 4183"/>
                                  <a:gd name="T48" fmla="*/ 2289533 w 3791"/>
                                  <a:gd name="T49" fmla="*/ 43932221 h 4183"/>
                                  <a:gd name="T50" fmla="*/ 2631903 w 3791"/>
                                  <a:gd name="T51" fmla="*/ 44092297 h 4183"/>
                                  <a:gd name="T52" fmla="*/ 5702474 w 3791"/>
                                  <a:gd name="T53" fmla="*/ 44614870 h 4183"/>
                                  <a:gd name="T54" fmla="*/ 14753655 w 3791"/>
                                  <a:gd name="T55" fmla="*/ 39985974 h 4183"/>
                                  <a:gd name="T56" fmla="*/ 22756316 w 3791"/>
                                  <a:gd name="T57" fmla="*/ 35751589 h 4183"/>
                                  <a:gd name="T58" fmla="*/ 35680516 w 3791"/>
                                  <a:gd name="T59" fmla="*/ 43569622 h 4183"/>
                                  <a:gd name="T60" fmla="*/ 37638333 w 3791"/>
                                  <a:gd name="T61" fmla="*/ 43900309 h 4183"/>
                                  <a:gd name="T62" fmla="*/ 37970049 w 3791"/>
                                  <a:gd name="T63" fmla="*/ 41948408 h 4183"/>
                                  <a:gd name="T64" fmla="*/ 22756316 w 3791"/>
                                  <a:gd name="T65" fmla="*/ 32946532 h 4183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</a:gdLst>
                                <a:ahLst/>
                                <a:cxnLst>
                                  <a:cxn ang="T66">
                                    <a:pos x="T0" y="T1"/>
                                  </a:cxn>
                                  <a:cxn ang="T67">
                                    <a:pos x="T2" y="T3"/>
                                  </a:cxn>
                                  <a:cxn ang="T68">
                                    <a:pos x="T4" y="T5"/>
                                  </a:cxn>
                                  <a:cxn ang="T69">
                                    <a:pos x="T6" y="T7"/>
                                  </a:cxn>
                                  <a:cxn ang="T70">
                                    <a:pos x="T8" y="T9"/>
                                  </a:cxn>
                                  <a:cxn ang="T71">
                                    <a:pos x="T10" y="T11"/>
                                  </a:cxn>
                                  <a:cxn ang="T72">
                                    <a:pos x="T12" y="T13"/>
                                  </a:cxn>
                                  <a:cxn ang="T73">
                                    <a:pos x="T14" y="T15"/>
                                  </a:cxn>
                                  <a:cxn ang="T74">
                                    <a:pos x="T16" y="T17"/>
                                  </a:cxn>
                                  <a:cxn ang="T75">
                                    <a:pos x="T18" y="T19"/>
                                  </a:cxn>
                                  <a:cxn ang="T76">
                                    <a:pos x="T20" y="T21"/>
                                  </a:cxn>
                                  <a:cxn ang="T77">
                                    <a:pos x="T22" y="T23"/>
                                  </a:cxn>
                                  <a:cxn ang="T78">
                                    <a:pos x="T24" y="T25"/>
                                  </a:cxn>
                                  <a:cxn ang="T79">
                                    <a:pos x="T26" y="T27"/>
                                  </a:cxn>
                                  <a:cxn ang="T80">
                                    <a:pos x="T28" y="T29"/>
                                  </a:cxn>
                                  <a:cxn ang="T81">
                                    <a:pos x="T30" y="T31"/>
                                  </a:cxn>
                                  <a:cxn ang="T82">
                                    <a:pos x="T32" y="T33"/>
                                  </a:cxn>
                                  <a:cxn ang="T83">
                                    <a:pos x="T34" y="T35"/>
                                  </a:cxn>
                                  <a:cxn ang="T84">
                                    <a:pos x="T36" y="T37"/>
                                  </a:cxn>
                                  <a:cxn ang="T85">
                                    <a:pos x="T38" y="T39"/>
                                  </a:cxn>
                                  <a:cxn ang="T86">
                                    <a:pos x="T40" y="T41"/>
                                  </a:cxn>
                                  <a:cxn ang="T87">
                                    <a:pos x="T42" y="T43"/>
                                  </a:cxn>
                                  <a:cxn ang="T88">
                                    <a:pos x="T44" y="T45"/>
                                  </a:cxn>
                                  <a:cxn ang="T89">
                                    <a:pos x="T46" y="T47"/>
                                  </a:cxn>
                                  <a:cxn ang="T90">
                                    <a:pos x="T48" y="T49"/>
                                  </a:cxn>
                                  <a:cxn ang="T91">
                                    <a:pos x="T50" y="T51"/>
                                  </a:cxn>
                                  <a:cxn ang="T92">
                                    <a:pos x="T52" y="T53"/>
                                  </a:cxn>
                                  <a:cxn ang="T93">
                                    <a:pos x="T54" y="T55"/>
                                  </a:cxn>
                                  <a:cxn ang="T94">
                                    <a:pos x="T56" y="T57"/>
                                  </a:cxn>
                                  <a:cxn ang="T95">
                                    <a:pos x="T58" y="T59"/>
                                  </a:cxn>
                                  <a:cxn ang="T96">
                                    <a:pos x="T60" y="T61"/>
                                  </a:cxn>
                                  <a:cxn ang="T97">
                                    <a:pos x="T62" y="T63"/>
                                  </a:cxn>
                                  <a:cxn ang="T98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791" h="4183">
                                    <a:moveTo>
                                      <a:pt x="3595" y="1473"/>
                                    </a:moveTo>
                                    <a:cubicBezTo>
                                      <a:pt x="3284" y="1417"/>
                                      <a:pt x="2990" y="1270"/>
                                      <a:pt x="2755" y="1036"/>
                                    </a:cubicBezTo>
                                    <a:cubicBezTo>
                                      <a:pt x="2521" y="802"/>
                                      <a:pt x="2374" y="508"/>
                                      <a:pt x="2319" y="197"/>
                                    </a:cubicBezTo>
                                    <a:cubicBezTo>
                                      <a:pt x="2634" y="0"/>
                                      <a:pt x="3090" y="70"/>
                                      <a:pt x="3406" y="386"/>
                                    </a:cubicBezTo>
                                    <a:cubicBezTo>
                                      <a:pt x="3722" y="702"/>
                                      <a:pt x="3791" y="1158"/>
                                      <a:pt x="3595" y="1473"/>
                                    </a:cubicBezTo>
                                    <a:moveTo>
                                      <a:pt x="3377" y="1690"/>
                                    </a:moveTo>
                                    <a:cubicBezTo>
                                      <a:pt x="3079" y="1607"/>
                                      <a:pt x="2799" y="1452"/>
                                      <a:pt x="2569" y="1222"/>
                                    </a:cubicBezTo>
                                    <a:cubicBezTo>
                                      <a:pt x="2340" y="993"/>
                                      <a:pt x="2185" y="713"/>
                                      <a:pt x="2102" y="414"/>
                                    </a:cubicBezTo>
                                    <a:cubicBezTo>
                                      <a:pt x="1905" y="729"/>
                                      <a:pt x="1975" y="1185"/>
                                      <a:pt x="2291" y="1501"/>
                                    </a:cubicBezTo>
                                    <a:cubicBezTo>
                                      <a:pt x="2606" y="1817"/>
                                      <a:pt x="3062" y="1887"/>
                                      <a:pt x="3377" y="1690"/>
                                    </a:cubicBezTo>
                                    <a:moveTo>
                                      <a:pt x="2127" y="3089"/>
                                    </a:moveTo>
                                    <a:cubicBezTo>
                                      <a:pt x="1735" y="3089"/>
                                      <a:pt x="1454" y="3335"/>
                                      <a:pt x="1206" y="3551"/>
                                    </a:cubicBezTo>
                                    <a:cubicBezTo>
                                      <a:pt x="933" y="3790"/>
                                      <a:pt x="696" y="3998"/>
                                      <a:pt x="347" y="3890"/>
                                    </a:cubicBezTo>
                                    <a:cubicBezTo>
                                      <a:pt x="277" y="3839"/>
                                      <a:pt x="275" y="3798"/>
                                      <a:pt x="275" y="3784"/>
                                    </a:cubicBezTo>
                                    <a:cubicBezTo>
                                      <a:pt x="270" y="3689"/>
                                      <a:pt x="384" y="3562"/>
                                      <a:pt x="440" y="3516"/>
                                    </a:cubicBezTo>
                                    <a:cubicBezTo>
                                      <a:pt x="447" y="3510"/>
                                      <a:pt x="451" y="3502"/>
                                      <a:pt x="457" y="3495"/>
                                    </a:cubicBezTo>
                                    <a:cubicBezTo>
                                      <a:pt x="549" y="3528"/>
                                      <a:pt x="655" y="3509"/>
                                      <a:pt x="729" y="3435"/>
                                    </a:cubicBezTo>
                                    <a:cubicBezTo>
                                      <a:pt x="2516" y="1964"/>
                                      <a:pt x="2516" y="1964"/>
                                      <a:pt x="2516" y="1964"/>
                                    </a:cubicBezTo>
                                    <a:cubicBezTo>
                                      <a:pt x="2369" y="1901"/>
                                      <a:pt x="2228" y="1810"/>
                                      <a:pt x="2105" y="1687"/>
                                    </a:cubicBezTo>
                                    <a:cubicBezTo>
                                      <a:pt x="1982" y="1564"/>
                                      <a:pt x="1891" y="1423"/>
                                      <a:pt x="1829" y="1276"/>
                                    </a:cubicBezTo>
                                    <a:cubicBezTo>
                                      <a:pt x="357" y="3063"/>
                                      <a:pt x="357" y="3063"/>
                                      <a:pt x="357" y="3063"/>
                                    </a:cubicBezTo>
                                    <a:cubicBezTo>
                                      <a:pt x="291" y="3129"/>
                                      <a:pt x="273" y="3219"/>
                                      <a:pt x="290" y="3303"/>
                                    </a:cubicBezTo>
                                    <a:cubicBezTo>
                                      <a:pt x="285" y="3307"/>
                                      <a:pt x="279" y="3309"/>
                                      <a:pt x="273" y="3313"/>
                                    </a:cubicBezTo>
                                    <a:cubicBezTo>
                                      <a:pt x="245" y="3336"/>
                                      <a:pt x="0" y="3545"/>
                                      <a:pt x="12" y="3796"/>
                                    </a:cubicBezTo>
                                    <a:cubicBezTo>
                                      <a:pt x="16" y="3884"/>
                                      <a:pt x="55" y="4012"/>
                                      <a:pt x="214" y="4119"/>
                                    </a:cubicBezTo>
                                    <a:cubicBezTo>
                                      <a:pt x="246" y="4134"/>
                                      <a:pt x="246" y="4134"/>
                                      <a:pt x="246" y="4134"/>
                                    </a:cubicBezTo>
                                    <a:cubicBezTo>
                                      <a:pt x="348" y="4168"/>
                                      <a:pt x="443" y="4183"/>
                                      <a:pt x="533" y="4183"/>
                                    </a:cubicBezTo>
                                    <a:cubicBezTo>
                                      <a:pt x="883" y="4183"/>
                                      <a:pt x="1143" y="3955"/>
                                      <a:pt x="1379" y="3749"/>
                                    </a:cubicBezTo>
                                    <a:cubicBezTo>
                                      <a:pt x="1613" y="3545"/>
                                      <a:pt x="1833" y="3352"/>
                                      <a:pt x="2127" y="3352"/>
                                    </a:cubicBezTo>
                                    <a:cubicBezTo>
                                      <a:pt x="2805" y="3352"/>
                                      <a:pt x="3329" y="4078"/>
                                      <a:pt x="3335" y="4085"/>
                                    </a:cubicBezTo>
                                    <a:cubicBezTo>
                                      <a:pt x="3377" y="4145"/>
                                      <a:pt x="3459" y="4158"/>
                                      <a:pt x="3518" y="4116"/>
                                    </a:cubicBezTo>
                                    <a:cubicBezTo>
                                      <a:pt x="3577" y="4074"/>
                                      <a:pt x="3591" y="3993"/>
                                      <a:pt x="3549" y="3933"/>
                                    </a:cubicBezTo>
                                    <a:cubicBezTo>
                                      <a:pt x="3525" y="3899"/>
                                      <a:pt x="2942" y="3089"/>
                                      <a:pt x="2127" y="308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Freeform 13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22789" y="0"/>
                                <a:ext cx="144000" cy="381281"/>
                              </a:xfrm>
                              <a:custGeom>
                                <a:avLst/>
                                <a:gdLst>
                                  <a:gd name="T0" fmla="*/ 111157560 w 134"/>
                                  <a:gd name="T1" fmla="*/ 14400000 h 360"/>
                                  <a:gd name="T2" fmla="*/ 96336714 w 134"/>
                                  <a:gd name="T3" fmla="*/ 40320000 h 360"/>
                                  <a:gd name="T4" fmla="*/ 103747137 w 134"/>
                                  <a:gd name="T5" fmla="*/ 86400000 h 360"/>
                                  <a:gd name="T6" fmla="*/ 72622631 w 134"/>
                                  <a:gd name="T7" fmla="*/ 321120000 h 360"/>
                                  <a:gd name="T8" fmla="*/ 35570517 w 134"/>
                                  <a:gd name="T9" fmla="*/ 319680000 h 360"/>
                                  <a:gd name="T10" fmla="*/ 19266856 w 134"/>
                                  <a:gd name="T11" fmla="*/ 344160000 h 360"/>
                                  <a:gd name="T12" fmla="*/ 17785258 w 134"/>
                                  <a:gd name="T13" fmla="*/ 396000000 h 360"/>
                                  <a:gd name="T14" fmla="*/ 29641691 w 134"/>
                                  <a:gd name="T15" fmla="*/ 496800000 h 360"/>
                                  <a:gd name="T16" fmla="*/ 40016527 w 134"/>
                                  <a:gd name="T17" fmla="*/ 504000000 h 360"/>
                                  <a:gd name="T18" fmla="*/ 60766198 w 134"/>
                                  <a:gd name="T19" fmla="*/ 512640000 h 360"/>
                                  <a:gd name="T20" fmla="*/ 170442160 w 134"/>
                                  <a:gd name="T21" fmla="*/ 502560000 h 360"/>
                                  <a:gd name="T22" fmla="*/ 186745820 w 134"/>
                                  <a:gd name="T23" fmla="*/ 486720000 h 360"/>
                                  <a:gd name="T24" fmla="*/ 192673428 w 134"/>
                                  <a:gd name="T25" fmla="*/ 473760000 h 360"/>
                                  <a:gd name="T26" fmla="*/ 185263005 w 134"/>
                                  <a:gd name="T27" fmla="*/ 391680000 h 360"/>
                                  <a:gd name="T28" fmla="*/ 179335398 w 134"/>
                                  <a:gd name="T29" fmla="*/ 370080000 h 360"/>
                                  <a:gd name="T30" fmla="*/ 173406572 w 134"/>
                                  <a:gd name="T31" fmla="*/ 322560000 h 360"/>
                                  <a:gd name="T32" fmla="*/ 142282066 w 134"/>
                                  <a:gd name="T33" fmla="*/ 338400000 h 360"/>
                                  <a:gd name="T34" fmla="*/ 124496808 w 134"/>
                                  <a:gd name="T35" fmla="*/ 293760000 h 360"/>
                                  <a:gd name="T36" fmla="*/ 124496808 w 134"/>
                                  <a:gd name="T37" fmla="*/ 289440000 h 360"/>
                                  <a:gd name="T38" fmla="*/ 124496808 w 134"/>
                                  <a:gd name="T39" fmla="*/ 289440000 h 360"/>
                                  <a:gd name="T40" fmla="*/ 143764881 w 134"/>
                                  <a:gd name="T41" fmla="*/ 90720000 h 360"/>
                                  <a:gd name="T42" fmla="*/ 154138499 w 134"/>
                                  <a:gd name="T43" fmla="*/ 44640000 h 360"/>
                                  <a:gd name="T44" fmla="*/ 142282066 w 134"/>
                                  <a:gd name="T45" fmla="*/ 20160000 h 360"/>
                                  <a:gd name="T46" fmla="*/ 69659435 w 134"/>
                                  <a:gd name="T47" fmla="*/ 387360000 h 360"/>
                                  <a:gd name="T48" fmla="*/ 69659435 w 134"/>
                                  <a:gd name="T49" fmla="*/ 380160000 h 360"/>
                                  <a:gd name="T50" fmla="*/ 128942818 w 134"/>
                                  <a:gd name="T51" fmla="*/ 384480000 h 360"/>
                                  <a:gd name="T52" fmla="*/ 127461220 w 134"/>
                                  <a:gd name="T53" fmla="*/ 390240000 h 360"/>
                                  <a:gd name="T54" fmla="*/ 69659435 w 134"/>
                                  <a:gd name="T55" fmla="*/ 387360000 h 360"/>
                                  <a:gd name="T56" fmla="*/ 152656901 w 134"/>
                                  <a:gd name="T57" fmla="*/ 459360000 h 360"/>
                                  <a:gd name="T58" fmla="*/ 155621314 w 134"/>
                                  <a:gd name="T59" fmla="*/ 478080000 h 360"/>
                                  <a:gd name="T60" fmla="*/ 57801785 w 134"/>
                                  <a:gd name="T61" fmla="*/ 473760000 h 360"/>
                                  <a:gd name="T62" fmla="*/ 54837372 w 134"/>
                                  <a:gd name="T63" fmla="*/ 455040000 h 360"/>
                                  <a:gd name="T64" fmla="*/ 151175304 w 134"/>
                                  <a:gd name="T65" fmla="*/ 411840000 h 360"/>
                                  <a:gd name="T66" fmla="*/ 160067324 w 134"/>
                                  <a:gd name="T67" fmla="*/ 391680000 h 360"/>
                                  <a:gd name="T68" fmla="*/ 125979623 w 134"/>
                                  <a:gd name="T69" fmla="*/ 355680000 h 360"/>
                                  <a:gd name="T70" fmla="*/ 124496808 w 134"/>
                                  <a:gd name="T71" fmla="*/ 362880000 h 360"/>
                                  <a:gd name="T72" fmla="*/ 66695023 w 134"/>
                                  <a:gd name="T73" fmla="*/ 362880000 h 360"/>
                                  <a:gd name="T74" fmla="*/ 66695023 w 134"/>
                                  <a:gd name="T75" fmla="*/ 355680000 h 360"/>
                                  <a:gd name="T76" fmla="*/ 125979623 w 134"/>
                                  <a:gd name="T77" fmla="*/ 355680000 h 360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</a:gdLst>
                                <a:ahLst/>
                                <a:cxnLst>
                                  <a:cxn ang="T78">
                                    <a:pos x="T0" y="T1"/>
                                  </a:cxn>
                                  <a:cxn ang="T79">
                                    <a:pos x="T2" y="T3"/>
                                  </a:cxn>
                                  <a:cxn ang="T80">
                                    <a:pos x="T4" y="T5"/>
                                  </a:cxn>
                                  <a:cxn ang="T81">
                                    <a:pos x="T6" y="T7"/>
                                  </a:cxn>
                                  <a:cxn ang="T82">
                                    <a:pos x="T8" y="T9"/>
                                  </a:cxn>
                                  <a:cxn ang="T83">
                                    <a:pos x="T10" y="T11"/>
                                  </a:cxn>
                                  <a:cxn ang="T84">
                                    <a:pos x="T12" y="T13"/>
                                  </a:cxn>
                                  <a:cxn ang="T85">
                                    <a:pos x="T14" y="T15"/>
                                  </a:cxn>
                                  <a:cxn ang="T86">
                                    <a:pos x="T16" y="T17"/>
                                  </a:cxn>
                                  <a:cxn ang="T87">
                                    <a:pos x="T18" y="T19"/>
                                  </a:cxn>
                                  <a:cxn ang="T88">
                                    <a:pos x="T20" y="T21"/>
                                  </a:cxn>
                                  <a:cxn ang="T89">
                                    <a:pos x="T22" y="T23"/>
                                  </a:cxn>
                                  <a:cxn ang="T90">
                                    <a:pos x="T24" y="T25"/>
                                  </a:cxn>
                                  <a:cxn ang="T91">
                                    <a:pos x="T26" y="T27"/>
                                  </a:cxn>
                                  <a:cxn ang="T92">
                                    <a:pos x="T28" y="T29"/>
                                  </a:cxn>
                                  <a:cxn ang="T93">
                                    <a:pos x="T30" y="T31"/>
                                  </a:cxn>
                                  <a:cxn ang="T94">
                                    <a:pos x="T32" y="T33"/>
                                  </a:cxn>
                                  <a:cxn ang="T95">
                                    <a:pos x="T34" y="T35"/>
                                  </a:cxn>
                                  <a:cxn ang="T96">
                                    <a:pos x="T36" y="T37"/>
                                  </a:cxn>
                                  <a:cxn ang="T97">
                                    <a:pos x="T38" y="T39"/>
                                  </a:cxn>
                                  <a:cxn ang="T98">
                                    <a:pos x="T40" y="T41"/>
                                  </a:cxn>
                                  <a:cxn ang="T99">
                                    <a:pos x="T42" y="T43"/>
                                  </a:cxn>
                                  <a:cxn ang="T100">
                                    <a:pos x="T44" y="T45"/>
                                  </a:cxn>
                                  <a:cxn ang="T101">
                                    <a:pos x="T46" y="T47"/>
                                  </a:cxn>
                                  <a:cxn ang="T102">
                                    <a:pos x="T48" y="T49"/>
                                  </a:cxn>
                                  <a:cxn ang="T103">
                                    <a:pos x="T50" y="T51"/>
                                  </a:cxn>
                                  <a:cxn ang="T104">
                                    <a:pos x="T52" y="T53"/>
                                  </a:cxn>
                                  <a:cxn ang="T105">
                                    <a:pos x="T54" y="T55"/>
                                  </a:cxn>
                                  <a:cxn ang="T106">
                                    <a:pos x="T56" y="T57"/>
                                  </a:cxn>
                                  <a:cxn ang="T107">
                                    <a:pos x="T58" y="T59"/>
                                  </a:cxn>
                                  <a:cxn ang="T108">
                                    <a:pos x="T60" y="T61"/>
                                  </a:cxn>
                                  <a:cxn ang="T109">
                                    <a:pos x="T62" y="T63"/>
                                  </a:cxn>
                                  <a:cxn ang="T110">
                                    <a:pos x="T64" y="T65"/>
                                  </a:cxn>
                                  <a:cxn ang="T111">
                                    <a:pos x="T66" y="T67"/>
                                  </a:cxn>
                                  <a:cxn ang="T112">
                                    <a:pos x="T68" y="T69"/>
                                  </a:cxn>
                                  <a:cxn ang="T113">
                                    <a:pos x="T70" y="T71"/>
                                  </a:cxn>
                                  <a:cxn ang="T114">
                                    <a:pos x="T72" y="T73"/>
                                  </a:cxn>
                                  <a:cxn ang="T115">
                                    <a:pos x="T74" y="T75"/>
                                  </a:cxn>
                                  <a:cxn ang="T116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4" h="360">
                                    <a:moveTo>
                                      <a:pt x="87" y="2"/>
                                    </a:moveTo>
                                    <a:cubicBezTo>
                                      <a:pt x="82" y="1"/>
                                      <a:pt x="77" y="0"/>
                                      <a:pt x="75" y="10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70" y="15"/>
                                      <a:pt x="66" y="21"/>
                                      <a:pt x="65" y="28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5"/>
                                    </a:cubicBezTo>
                                    <a:cubicBezTo>
                                      <a:pt x="64" y="56"/>
                                      <a:pt x="66" y="59"/>
                                      <a:pt x="70" y="60"/>
                                    </a:cubicBezTo>
                                    <a:cubicBezTo>
                                      <a:pt x="65" y="113"/>
                                      <a:pt x="60" y="163"/>
                                      <a:pt x="56" y="214"/>
                                    </a:cubicBezTo>
                                    <a:cubicBezTo>
                                      <a:pt x="54" y="217"/>
                                      <a:pt x="52" y="220"/>
                                      <a:pt x="49" y="223"/>
                                    </a:cubicBezTo>
                                    <a:cubicBezTo>
                                      <a:pt x="49" y="223"/>
                                      <a:pt x="48" y="223"/>
                                      <a:pt x="47" y="224"/>
                                    </a:cubicBezTo>
                                    <a:cubicBezTo>
                                      <a:pt x="42" y="229"/>
                                      <a:pt x="31" y="225"/>
                                      <a:pt x="24" y="222"/>
                                    </a:cubicBezTo>
                                    <a:cubicBezTo>
                                      <a:pt x="11" y="209"/>
                                      <a:pt x="17" y="171"/>
                                      <a:pt x="3" y="211"/>
                                    </a:cubicBezTo>
                                    <a:cubicBezTo>
                                      <a:pt x="4" y="219"/>
                                      <a:pt x="0" y="221"/>
                                      <a:pt x="13" y="239"/>
                                    </a:cubicBezTo>
                                    <a:cubicBezTo>
                                      <a:pt x="15" y="242"/>
                                      <a:pt x="17" y="244"/>
                                      <a:pt x="18" y="247"/>
                                    </a:cubicBezTo>
                                    <a:cubicBezTo>
                                      <a:pt x="15" y="257"/>
                                      <a:pt x="14" y="270"/>
                                      <a:pt x="12" y="275"/>
                                    </a:cubicBezTo>
                                    <a:cubicBezTo>
                                      <a:pt x="7" y="286"/>
                                      <a:pt x="5" y="294"/>
                                      <a:pt x="4" y="303"/>
                                    </a:cubicBezTo>
                                    <a:cubicBezTo>
                                      <a:pt x="2" y="320"/>
                                      <a:pt x="9" y="335"/>
                                      <a:pt x="20" y="345"/>
                                    </a:cubicBezTo>
                                    <a:cubicBezTo>
                                      <a:pt x="22" y="346"/>
                                      <a:pt x="23" y="347"/>
                                      <a:pt x="25" y="348"/>
                                    </a:cubicBezTo>
                                    <a:cubicBezTo>
                                      <a:pt x="25" y="349"/>
                                      <a:pt x="26" y="349"/>
                                      <a:pt x="27" y="350"/>
                                    </a:cubicBezTo>
                                    <a:cubicBezTo>
                                      <a:pt x="28" y="350"/>
                                      <a:pt x="29" y="351"/>
                                      <a:pt x="30" y="351"/>
                                    </a:cubicBezTo>
                                    <a:cubicBezTo>
                                      <a:pt x="33" y="353"/>
                                      <a:pt x="37" y="355"/>
                                      <a:pt x="41" y="356"/>
                                    </a:cubicBezTo>
                                    <a:cubicBezTo>
                                      <a:pt x="49" y="358"/>
                                      <a:pt x="58" y="359"/>
                                      <a:pt x="67" y="360"/>
                                    </a:cubicBezTo>
                                    <a:cubicBezTo>
                                      <a:pt x="85" y="360"/>
                                      <a:pt x="102" y="357"/>
                                      <a:pt x="115" y="349"/>
                                    </a:cubicBezTo>
                                    <a:cubicBezTo>
                                      <a:pt x="118" y="346"/>
                                      <a:pt x="121" y="344"/>
                                      <a:pt x="124" y="341"/>
                                    </a:cubicBezTo>
                                    <a:cubicBezTo>
                                      <a:pt x="124" y="340"/>
                                      <a:pt x="125" y="339"/>
                                      <a:pt x="126" y="338"/>
                                    </a:cubicBezTo>
                                    <a:cubicBezTo>
                                      <a:pt x="126" y="337"/>
                                      <a:pt x="127" y="336"/>
                                      <a:pt x="127" y="335"/>
                                    </a:cubicBezTo>
                                    <a:cubicBezTo>
                                      <a:pt x="128" y="334"/>
                                      <a:pt x="129" y="332"/>
                                      <a:pt x="130" y="329"/>
                                    </a:cubicBezTo>
                                    <a:cubicBezTo>
                                      <a:pt x="133" y="321"/>
                                      <a:pt x="134" y="310"/>
                                      <a:pt x="133" y="301"/>
                                    </a:cubicBezTo>
                                    <a:cubicBezTo>
                                      <a:pt x="132" y="291"/>
                                      <a:pt x="129" y="283"/>
                                      <a:pt x="125" y="272"/>
                                    </a:cubicBezTo>
                                    <a:cubicBezTo>
                                      <a:pt x="123" y="268"/>
                                      <a:pt x="121" y="264"/>
                                      <a:pt x="118" y="260"/>
                                    </a:cubicBezTo>
                                    <a:cubicBezTo>
                                      <a:pt x="119" y="259"/>
                                      <a:pt x="120" y="258"/>
                                      <a:pt x="121" y="257"/>
                                    </a:cubicBezTo>
                                    <a:cubicBezTo>
                                      <a:pt x="125" y="253"/>
                                      <a:pt x="129" y="247"/>
                                      <a:pt x="129" y="232"/>
                                    </a:cubicBezTo>
                                    <a:cubicBezTo>
                                      <a:pt x="127" y="215"/>
                                      <a:pt x="119" y="206"/>
                                      <a:pt x="117" y="224"/>
                                    </a:cubicBezTo>
                                    <a:cubicBezTo>
                                      <a:pt x="117" y="231"/>
                                      <a:pt x="109" y="238"/>
                                      <a:pt x="109" y="238"/>
                                    </a:cubicBezTo>
                                    <a:cubicBezTo>
                                      <a:pt x="106" y="238"/>
                                      <a:pt x="101" y="236"/>
                                      <a:pt x="96" y="235"/>
                                    </a:cubicBezTo>
                                    <a:cubicBezTo>
                                      <a:pt x="90" y="230"/>
                                      <a:pt x="86" y="225"/>
                                      <a:pt x="83" y="220"/>
                                    </a:cubicBezTo>
                                    <a:cubicBezTo>
                                      <a:pt x="83" y="215"/>
                                      <a:pt x="84" y="209"/>
                                      <a:pt x="84" y="204"/>
                                    </a:cubicBezTo>
                                    <a:cubicBezTo>
                                      <a:pt x="84" y="203"/>
                                      <a:pt x="84" y="202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8" y="155"/>
                                      <a:pt x="93" y="110"/>
                                      <a:pt x="97" y="63"/>
                                    </a:cubicBezTo>
                                    <a:cubicBezTo>
                                      <a:pt x="101" y="63"/>
                                      <a:pt x="103" y="60"/>
                                      <a:pt x="103" y="48"/>
                                    </a:cubicBezTo>
                                    <a:cubicBezTo>
                                      <a:pt x="104" y="31"/>
                                      <a:pt x="104" y="31"/>
                                      <a:pt x="104" y="31"/>
                                    </a:cubicBezTo>
                                    <a:cubicBezTo>
                                      <a:pt x="105" y="23"/>
                                      <a:pt x="101" y="17"/>
                                      <a:pt x="96" y="15"/>
                                    </a:cubicBezTo>
                                    <a:cubicBezTo>
                                      <a:pt x="96" y="14"/>
                                      <a:pt x="96" y="14"/>
                                      <a:pt x="96" y="14"/>
                                    </a:cubicBezTo>
                                    <a:cubicBezTo>
                                      <a:pt x="97" y="3"/>
                                      <a:pt x="93" y="2"/>
                                      <a:pt x="87" y="2"/>
                                    </a:cubicBezTo>
                                    <a:close/>
                                    <a:moveTo>
                                      <a:pt x="47" y="269"/>
                                    </a:moveTo>
                                    <a:cubicBezTo>
                                      <a:pt x="45" y="267"/>
                                      <a:pt x="45" y="267"/>
                                      <a:pt x="45" y="267"/>
                                    </a:cubicBezTo>
                                    <a:cubicBezTo>
                                      <a:pt x="45" y="265"/>
                                      <a:pt x="46" y="264"/>
                                      <a:pt x="47" y="264"/>
                                    </a:cubicBezTo>
                                    <a:cubicBezTo>
                                      <a:pt x="83" y="265"/>
                                      <a:pt x="83" y="265"/>
                                      <a:pt x="83" y="265"/>
                                    </a:cubicBezTo>
                                    <a:cubicBezTo>
                                      <a:pt x="84" y="265"/>
                                      <a:pt x="86" y="266"/>
                                      <a:pt x="87" y="267"/>
                                    </a:cubicBezTo>
                                    <a:cubicBezTo>
                                      <a:pt x="88" y="269"/>
                                      <a:pt x="88" y="269"/>
                                      <a:pt x="88" y="269"/>
                                    </a:cubicBezTo>
                                    <a:cubicBezTo>
                                      <a:pt x="89" y="270"/>
                                      <a:pt x="88" y="271"/>
                                      <a:pt x="86" y="271"/>
                                    </a:cubicBezTo>
                                    <a:cubicBezTo>
                                      <a:pt x="51" y="271"/>
                                      <a:pt x="51" y="271"/>
                                      <a:pt x="51" y="271"/>
                                    </a:cubicBezTo>
                                    <a:cubicBezTo>
                                      <a:pt x="49" y="271"/>
                                      <a:pt x="47" y="270"/>
                                      <a:pt x="47" y="269"/>
                                    </a:cubicBezTo>
                                    <a:close/>
                                    <a:moveTo>
                                      <a:pt x="101" y="318"/>
                                    </a:moveTo>
                                    <a:cubicBezTo>
                                      <a:pt x="102" y="318"/>
                                      <a:pt x="102" y="319"/>
                                      <a:pt x="103" y="319"/>
                                    </a:cubicBezTo>
                                    <a:cubicBezTo>
                                      <a:pt x="107" y="330"/>
                                      <a:pt x="107" y="330"/>
                                      <a:pt x="107" y="330"/>
                                    </a:cubicBezTo>
                                    <a:cubicBezTo>
                                      <a:pt x="108" y="331"/>
                                      <a:pt x="107" y="332"/>
                                      <a:pt x="105" y="332"/>
                                    </a:cubicBezTo>
                                    <a:cubicBezTo>
                                      <a:pt x="43" y="331"/>
                                      <a:pt x="43" y="331"/>
                                      <a:pt x="43" y="331"/>
                                    </a:cubicBezTo>
                                    <a:cubicBezTo>
                                      <a:pt x="42" y="331"/>
                                      <a:pt x="40" y="330"/>
                                      <a:pt x="39" y="329"/>
                                    </a:cubicBezTo>
                                    <a:cubicBezTo>
                                      <a:pt x="35" y="318"/>
                                      <a:pt x="35" y="318"/>
                                      <a:pt x="35" y="318"/>
                                    </a:cubicBezTo>
                                    <a:cubicBezTo>
                                      <a:pt x="34" y="317"/>
                                      <a:pt x="35" y="316"/>
                                      <a:pt x="37" y="316"/>
                                    </a:cubicBezTo>
                                    <a:cubicBezTo>
                                      <a:pt x="97" y="317"/>
                                      <a:pt x="97" y="317"/>
                                      <a:pt x="97" y="317"/>
                                    </a:cubicBezTo>
                                    <a:cubicBezTo>
                                      <a:pt x="102" y="286"/>
                                      <a:pt x="102" y="286"/>
                                      <a:pt x="102" y="286"/>
                                    </a:cubicBezTo>
                                    <a:cubicBezTo>
                                      <a:pt x="102" y="286"/>
                                      <a:pt x="94" y="284"/>
                                      <a:pt x="92" y="276"/>
                                    </a:cubicBezTo>
                                    <a:cubicBezTo>
                                      <a:pt x="91" y="273"/>
                                      <a:pt x="91" y="264"/>
                                      <a:pt x="108" y="272"/>
                                    </a:cubicBezTo>
                                    <a:cubicBezTo>
                                      <a:pt x="106" y="296"/>
                                      <a:pt x="103" y="312"/>
                                      <a:pt x="101" y="318"/>
                                    </a:cubicBezTo>
                                    <a:close/>
                                    <a:moveTo>
                                      <a:pt x="85" y="247"/>
                                    </a:moveTo>
                                    <a:cubicBezTo>
                                      <a:pt x="86" y="250"/>
                                      <a:pt x="86" y="250"/>
                                      <a:pt x="86" y="250"/>
                                    </a:cubicBezTo>
                                    <a:cubicBezTo>
                                      <a:pt x="87" y="251"/>
                                      <a:pt x="86" y="252"/>
                                      <a:pt x="84" y="252"/>
                                    </a:cubicBezTo>
                                    <a:cubicBezTo>
                                      <a:pt x="49" y="254"/>
                                      <a:pt x="49" y="254"/>
                                      <a:pt x="49" y="254"/>
                                    </a:cubicBezTo>
                                    <a:cubicBezTo>
                                      <a:pt x="47" y="254"/>
                                      <a:pt x="46" y="253"/>
                                      <a:pt x="45" y="252"/>
                                    </a:cubicBezTo>
                                    <a:cubicBezTo>
                                      <a:pt x="43" y="249"/>
                                      <a:pt x="43" y="249"/>
                                      <a:pt x="43" y="249"/>
                                    </a:cubicBezTo>
                                    <a:cubicBezTo>
                                      <a:pt x="43" y="248"/>
                                      <a:pt x="43" y="247"/>
                                      <a:pt x="45" y="247"/>
                                    </a:cubicBezTo>
                                    <a:cubicBezTo>
                                      <a:pt x="80" y="246"/>
                                      <a:pt x="80" y="246"/>
                                      <a:pt x="80" y="246"/>
                                    </a:cubicBezTo>
                                    <a:cubicBezTo>
                                      <a:pt x="82" y="245"/>
                                      <a:pt x="84" y="246"/>
                                      <a:pt x="85" y="24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Freeform 15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383957" y="0"/>
                                <a:ext cx="288000" cy="223540"/>
                              </a:xfrm>
                              <a:custGeom>
                                <a:avLst/>
                                <a:gdLst>
                                  <a:gd name="T0" fmla="*/ 49283758 w 3576"/>
                                  <a:gd name="T1" fmla="*/ 5783212 h 2782"/>
                                  <a:gd name="T2" fmla="*/ 37696107 w 3576"/>
                                  <a:gd name="T3" fmla="*/ 5783212 h 2782"/>
                                  <a:gd name="T4" fmla="*/ 31887785 w 3576"/>
                                  <a:gd name="T5" fmla="*/ 0 h 2782"/>
                                  <a:gd name="T6" fmla="*/ 20300134 w 3576"/>
                                  <a:gd name="T7" fmla="*/ 0 h 2782"/>
                                  <a:gd name="T8" fmla="*/ 14491812 w 3576"/>
                                  <a:gd name="T9" fmla="*/ 5783212 h 2782"/>
                                  <a:gd name="T10" fmla="*/ 2904161 w 3576"/>
                                  <a:gd name="T11" fmla="*/ 5783212 h 2782"/>
                                  <a:gd name="T12" fmla="*/ 0 w 3576"/>
                                  <a:gd name="T13" fmla="*/ 8660353 h 2782"/>
                                  <a:gd name="T14" fmla="*/ 0 w 3576"/>
                                  <a:gd name="T15" fmla="*/ 37533137 h 2782"/>
                                  <a:gd name="T16" fmla="*/ 2904161 w 3576"/>
                                  <a:gd name="T17" fmla="*/ 40424743 h 2782"/>
                                  <a:gd name="T18" fmla="*/ 49283758 w 3576"/>
                                  <a:gd name="T19" fmla="*/ 40424743 h 2782"/>
                                  <a:gd name="T20" fmla="*/ 52187919 w 3576"/>
                                  <a:gd name="T21" fmla="*/ 37533137 h 2782"/>
                                  <a:gd name="T22" fmla="*/ 52187919 w 3576"/>
                                  <a:gd name="T23" fmla="*/ 8660353 h 2782"/>
                                  <a:gd name="T24" fmla="*/ 49283758 w 3576"/>
                                  <a:gd name="T25" fmla="*/ 5783212 h 2782"/>
                                  <a:gd name="T26" fmla="*/ 26093960 w 3576"/>
                                  <a:gd name="T27" fmla="*/ 34641531 h 2782"/>
                                  <a:gd name="T28" fmla="*/ 14491812 w 3576"/>
                                  <a:gd name="T29" fmla="*/ 23104038 h 2782"/>
                                  <a:gd name="T30" fmla="*/ 26093960 w 3576"/>
                                  <a:gd name="T31" fmla="*/ 11551959 h 2782"/>
                                  <a:gd name="T32" fmla="*/ 37696107 w 3576"/>
                                  <a:gd name="T33" fmla="*/ 23104038 h 2782"/>
                                  <a:gd name="T34" fmla="*/ 26093960 w 3576"/>
                                  <a:gd name="T35" fmla="*/ 34641531 h 2782"/>
                                  <a:gd name="T36" fmla="*/ 17395973 w 3576"/>
                                  <a:gd name="T37" fmla="*/ 23104038 h 2782"/>
                                  <a:gd name="T38" fmla="*/ 18052671 w 3576"/>
                                  <a:gd name="T39" fmla="*/ 19791010 h 2782"/>
                                  <a:gd name="T40" fmla="*/ 19949919 w 3576"/>
                                  <a:gd name="T41" fmla="*/ 16971972 h 2782"/>
                                  <a:gd name="T42" fmla="*/ 22766497 w 3576"/>
                                  <a:gd name="T43" fmla="*/ 15097515 h 2782"/>
                                  <a:gd name="T44" fmla="*/ 26093960 w 3576"/>
                                  <a:gd name="T45" fmla="*/ 14443685 h 2782"/>
                                  <a:gd name="T46" fmla="*/ 29421423 w 3576"/>
                                  <a:gd name="T47" fmla="*/ 15097515 h 2782"/>
                                  <a:gd name="T48" fmla="*/ 32238000 w 3576"/>
                                  <a:gd name="T49" fmla="*/ 16971972 h 2782"/>
                                  <a:gd name="T50" fmla="*/ 34135248 w 3576"/>
                                  <a:gd name="T51" fmla="*/ 19791010 h 2782"/>
                                  <a:gd name="T52" fmla="*/ 34791946 w 3576"/>
                                  <a:gd name="T53" fmla="*/ 23104038 h 2782"/>
                                  <a:gd name="T54" fmla="*/ 34135248 w 3576"/>
                                  <a:gd name="T55" fmla="*/ 26417065 h 2782"/>
                                  <a:gd name="T56" fmla="*/ 32238000 w 3576"/>
                                  <a:gd name="T57" fmla="*/ 29221518 h 2782"/>
                                  <a:gd name="T58" fmla="*/ 29421423 w 3576"/>
                                  <a:gd name="T59" fmla="*/ 31095975 h 2782"/>
                                  <a:gd name="T60" fmla="*/ 26093960 w 3576"/>
                                  <a:gd name="T61" fmla="*/ 31764390 h 2782"/>
                                  <a:gd name="T62" fmla="*/ 22766497 w 3576"/>
                                  <a:gd name="T63" fmla="*/ 31095975 h 2782"/>
                                  <a:gd name="T64" fmla="*/ 19949919 w 3576"/>
                                  <a:gd name="T65" fmla="*/ 29221518 h 2782"/>
                                  <a:gd name="T66" fmla="*/ 18052671 w 3576"/>
                                  <a:gd name="T67" fmla="*/ 26417065 h 2782"/>
                                  <a:gd name="T68" fmla="*/ 17395973 w 3576"/>
                                  <a:gd name="T69" fmla="*/ 23104038 h 2782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576" h="2782">
                                    <a:moveTo>
                                      <a:pt x="3377" y="398"/>
                                    </a:moveTo>
                                    <a:cubicBezTo>
                                      <a:pt x="2583" y="398"/>
                                      <a:pt x="2583" y="398"/>
                                      <a:pt x="2583" y="398"/>
                                    </a:cubicBezTo>
                                    <a:cubicBezTo>
                                      <a:pt x="2583" y="398"/>
                                      <a:pt x="2428" y="0"/>
                                      <a:pt x="2185" y="0"/>
                                    </a:cubicBezTo>
                                    <a:cubicBezTo>
                                      <a:pt x="1391" y="0"/>
                                      <a:pt x="1391" y="0"/>
                                      <a:pt x="1391" y="0"/>
                                    </a:cubicBezTo>
                                    <a:cubicBezTo>
                                      <a:pt x="1148" y="0"/>
                                      <a:pt x="993" y="398"/>
                                      <a:pt x="993" y="398"/>
                                    </a:cubicBezTo>
                                    <a:cubicBezTo>
                                      <a:pt x="199" y="398"/>
                                      <a:pt x="199" y="398"/>
                                      <a:pt x="199" y="398"/>
                                    </a:cubicBezTo>
                                    <a:cubicBezTo>
                                      <a:pt x="61" y="398"/>
                                      <a:pt x="0" y="458"/>
                                      <a:pt x="0" y="596"/>
                                    </a:cubicBezTo>
                                    <a:cubicBezTo>
                                      <a:pt x="0" y="2583"/>
                                      <a:pt x="0" y="2583"/>
                                      <a:pt x="0" y="2583"/>
                                    </a:cubicBezTo>
                                    <a:cubicBezTo>
                                      <a:pt x="0" y="2722"/>
                                      <a:pt x="61" y="2782"/>
                                      <a:pt x="199" y="2782"/>
                                    </a:cubicBezTo>
                                    <a:cubicBezTo>
                                      <a:pt x="3377" y="2782"/>
                                      <a:pt x="3377" y="2782"/>
                                      <a:pt x="3377" y="2782"/>
                                    </a:cubicBezTo>
                                    <a:cubicBezTo>
                                      <a:pt x="3515" y="2782"/>
                                      <a:pt x="3576" y="2722"/>
                                      <a:pt x="3576" y="2583"/>
                                    </a:cubicBezTo>
                                    <a:cubicBezTo>
                                      <a:pt x="3576" y="596"/>
                                      <a:pt x="3576" y="596"/>
                                      <a:pt x="3576" y="596"/>
                                    </a:cubicBezTo>
                                    <a:cubicBezTo>
                                      <a:pt x="3576" y="458"/>
                                      <a:pt x="3515" y="398"/>
                                      <a:pt x="3377" y="398"/>
                                    </a:cubicBezTo>
                                    <a:close/>
                                    <a:moveTo>
                                      <a:pt x="1788" y="2384"/>
                                    </a:moveTo>
                                    <a:cubicBezTo>
                                      <a:pt x="1349" y="2384"/>
                                      <a:pt x="993" y="2029"/>
                                      <a:pt x="993" y="1590"/>
                                    </a:cubicBezTo>
                                    <a:cubicBezTo>
                                      <a:pt x="993" y="1151"/>
                                      <a:pt x="1349" y="795"/>
                                      <a:pt x="1788" y="795"/>
                                    </a:cubicBezTo>
                                    <a:cubicBezTo>
                                      <a:pt x="2227" y="795"/>
                                      <a:pt x="2583" y="1151"/>
                                      <a:pt x="2583" y="1590"/>
                                    </a:cubicBezTo>
                                    <a:cubicBezTo>
                                      <a:pt x="2583" y="2029"/>
                                      <a:pt x="2227" y="2384"/>
                                      <a:pt x="1788" y="2384"/>
                                    </a:cubicBezTo>
                                    <a:close/>
                                    <a:moveTo>
                                      <a:pt x="1192" y="1590"/>
                                    </a:moveTo>
                                    <a:cubicBezTo>
                                      <a:pt x="1192" y="1512"/>
                                      <a:pt x="1208" y="1434"/>
                                      <a:pt x="1237" y="1362"/>
                                    </a:cubicBezTo>
                                    <a:cubicBezTo>
                                      <a:pt x="1267" y="1289"/>
                                      <a:pt x="1311" y="1223"/>
                                      <a:pt x="1367" y="1168"/>
                                    </a:cubicBezTo>
                                    <a:cubicBezTo>
                                      <a:pt x="1422" y="1113"/>
                                      <a:pt x="1488" y="1069"/>
                                      <a:pt x="1560" y="1039"/>
                                    </a:cubicBezTo>
                                    <a:cubicBezTo>
                                      <a:pt x="1632" y="1009"/>
                                      <a:pt x="1710" y="994"/>
                                      <a:pt x="1788" y="994"/>
                                    </a:cubicBezTo>
                                    <a:cubicBezTo>
                                      <a:pt x="1866" y="994"/>
                                      <a:pt x="1944" y="1009"/>
                                      <a:pt x="2016" y="1039"/>
                                    </a:cubicBezTo>
                                    <a:cubicBezTo>
                                      <a:pt x="2088" y="1069"/>
                                      <a:pt x="2154" y="1113"/>
                                      <a:pt x="2209" y="1168"/>
                                    </a:cubicBezTo>
                                    <a:cubicBezTo>
                                      <a:pt x="2265" y="1223"/>
                                      <a:pt x="2309" y="1289"/>
                                      <a:pt x="2339" y="1362"/>
                                    </a:cubicBezTo>
                                    <a:cubicBezTo>
                                      <a:pt x="2368" y="1434"/>
                                      <a:pt x="2384" y="1512"/>
                                      <a:pt x="2384" y="1590"/>
                                    </a:cubicBezTo>
                                    <a:cubicBezTo>
                                      <a:pt x="2384" y="1668"/>
                                      <a:pt x="2368" y="1746"/>
                                      <a:pt x="2339" y="1818"/>
                                    </a:cubicBezTo>
                                    <a:cubicBezTo>
                                      <a:pt x="2309" y="1890"/>
                                      <a:pt x="2265" y="1956"/>
                                      <a:pt x="2209" y="2011"/>
                                    </a:cubicBezTo>
                                    <a:cubicBezTo>
                                      <a:pt x="2154" y="2066"/>
                                      <a:pt x="2088" y="2110"/>
                                      <a:pt x="2016" y="2140"/>
                                    </a:cubicBezTo>
                                    <a:cubicBezTo>
                                      <a:pt x="1944" y="2170"/>
                                      <a:pt x="1866" y="2186"/>
                                      <a:pt x="1788" y="2186"/>
                                    </a:cubicBezTo>
                                    <a:cubicBezTo>
                                      <a:pt x="1710" y="2186"/>
                                      <a:pt x="1632" y="2170"/>
                                      <a:pt x="1560" y="2140"/>
                                    </a:cubicBezTo>
                                    <a:cubicBezTo>
                                      <a:pt x="1488" y="2110"/>
                                      <a:pt x="1422" y="2066"/>
                                      <a:pt x="1367" y="2011"/>
                                    </a:cubicBezTo>
                                    <a:cubicBezTo>
                                      <a:pt x="1311" y="1956"/>
                                      <a:pt x="1267" y="1890"/>
                                      <a:pt x="1237" y="1818"/>
                                    </a:cubicBezTo>
                                    <a:cubicBezTo>
                                      <a:pt x="1208" y="1746"/>
                                      <a:pt x="1192" y="1668"/>
                                      <a:pt x="1192" y="15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Freeform 16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691979" y="0"/>
                                <a:ext cx="252000" cy="213138"/>
                              </a:xfrm>
                              <a:custGeom>
                                <a:avLst/>
                                <a:gdLst>
                                  <a:gd name="T0" fmla="*/ 21589323 w 4046"/>
                                  <a:gd name="T1" fmla="*/ 15799 h 3431"/>
                                  <a:gd name="T2" fmla="*/ 16031656 w 4046"/>
                                  <a:gd name="T3" fmla="*/ 1480979 h 3431"/>
                                  <a:gd name="T4" fmla="*/ 10442313 w 4046"/>
                                  <a:gd name="T5" fmla="*/ 0 h 3431"/>
                                  <a:gd name="T6" fmla="*/ 0 w 4046"/>
                                  <a:gd name="T7" fmla="*/ 1039862 h 3431"/>
                                  <a:gd name="T8" fmla="*/ 696688 w 4046"/>
                                  <a:gd name="T9" fmla="*/ 26634094 h 3431"/>
                                  <a:gd name="T10" fmla="*/ 15778339 w 4046"/>
                                  <a:gd name="T11" fmla="*/ 26980685 h 3431"/>
                                  <a:gd name="T12" fmla="*/ 15833772 w 4046"/>
                                  <a:gd name="T13" fmla="*/ 27004383 h 3431"/>
                                  <a:gd name="T14" fmla="*/ 15897034 w 4046"/>
                                  <a:gd name="T15" fmla="*/ 27020092 h 3431"/>
                                  <a:gd name="T16" fmla="*/ 15952467 w 4046"/>
                                  <a:gd name="T17" fmla="*/ 27027992 h 3431"/>
                                  <a:gd name="T18" fmla="*/ 16031656 w 4046"/>
                                  <a:gd name="T19" fmla="*/ 27027992 h 3431"/>
                                  <a:gd name="T20" fmla="*/ 16031656 w 4046"/>
                                  <a:gd name="T21" fmla="*/ 27027992 h 3431"/>
                                  <a:gd name="T22" fmla="*/ 16039575 w 4046"/>
                                  <a:gd name="T23" fmla="*/ 27027992 h 3431"/>
                                  <a:gd name="T24" fmla="*/ 16110845 w 4046"/>
                                  <a:gd name="T25" fmla="*/ 27027992 h 3431"/>
                                  <a:gd name="T26" fmla="*/ 16174197 w 4046"/>
                                  <a:gd name="T27" fmla="*/ 27020092 h 3431"/>
                                  <a:gd name="T28" fmla="*/ 16229540 w 4046"/>
                                  <a:gd name="T29" fmla="*/ 27004383 h 3431"/>
                                  <a:gd name="T30" fmla="*/ 16284973 w 4046"/>
                                  <a:gd name="T31" fmla="*/ 26980685 h 3431"/>
                                  <a:gd name="T32" fmla="*/ 31334948 w 4046"/>
                                  <a:gd name="T33" fmla="*/ 26649892 h 3431"/>
                                  <a:gd name="T34" fmla="*/ 32031636 w 4046"/>
                                  <a:gd name="T35" fmla="*/ 1055572 h 3431"/>
                                  <a:gd name="T36" fmla="*/ 1409214 w 4046"/>
                                  <a:gd name="T37" fmla="*/ 24908948 h 3431"/>
                                  <a:gd name="T38" fmla="*/ 1757558 w 4046"/>
                                  <a:gd name="T39" fmla="*/ 1764553 h 3431"/>
                                  <a:gd name="T40" fmla="*/ 10442313 w 4046"/>
                                  <a:gd name="T41" fmla="*/ 1402252 h 3431"/>
                                  <a:gd name="T42" fmla="*/ 15319130 w 4046"/>
                                  <a:gd name="T43" fmla="*/ 25365863 h 3431"/>
                                  <a:gd name="T44" fmla="*/ 12516540 w 4046"/>
                                  <a:gd name="T45" fmla="*/ 24908948 h 3431"/>
                                  <a:gd name="T46" fmla="*/ 12120682 w 4046"/>
                                  <a:gd name="T47" fmla="*/ 24908948 h 3431"/>
                                  <a:gd name="T48" fmla="*/ 1757558 w 4046"/>
                                  <a:gd name="T49" fmla="*/ 25255539 h 3431"/>
                                  <a:gd name="T50" fmla="*/ 30622422 w 4046"/>
                                  <a:gd name="T51" fmla="*/ 24916759 h 3431"/>
                                  <a:gd name="T52" fmla="*/ 20053406 w 4046"/>
                                  <a:gd name="T53" fmla="*/ 24940456 h 3431"/>
                                  <a:gd name="T54" fmla="*/ 19697143 w 4046"/>
                                  <a:gd name="T55" fmla="*/ 24924658 h 3431"/>
                                  <a:gd name="T56" fmla="*/ 19523015 w 4046"/>
                                  <a:gd name="T57" fmla="*/ 24932557 h 3431"/>
                                  <a:gd name="T58" fmla="*/ 16704587 w 4046"/>
                                  <a:gd name="T59" fmla="*/ 2694092 h 3431"/>
                                  <a:gd name="T60" fmla="*/ 21589323 w 4046"/>
                                  <a:gd name="T61" fmla="*/ 1433760 h 3431"/>
                                  <a:gd name="T62" fmla="*/ 30622422 w 4046"/>
                                  <a:gd name="T63" fmla="*/ 2126943 h 3431"/>
                                  <a:gd name="T64" fmla="*/ 3443846 w 4046"/>
                                  <a:gd name="T65" fmla="*/ 8578688 h 3431"/>
                                  <a:gd name="T66" fmla="*/ 8906485 w 4046"/>
                                  <a:gd name="T67" fmla="*/ 8358130 h 3431"/>
                                  <a:gd name="T68" fmla="*/ 12888641 w 4046"/>
                                  <a:gd name="T69" fmla="*/ 9571243 h 3431"/>
                                  <a:gd name="T70" fmla="*/ 13862402 w 4046"/>
                                  <a:gd name="T71" fmla="*/ 9405803 h 3431"/>
                                  <a:gd name="T72" fmla="*/ 9112289 w 4046"/>
                                  <a:gd name="T73" fmla="*/ 6979575 h 3431"/>
                                  <a:gd name="T74" fmla="*/ 3420089 w 4046"/>
                                  <a:gd name="T75" fmla="*/ 7192234 h 3431"/>
                                  <a:gd name="T76" fmla="*/ 3443846 w 4046"/>
                                  <a:gd name="T77" fmla="*/ 8578688 h 3431"/>
                                  <a:gd name="T78" fmla="*/ 12951992 w 4046"/>
                                  <a:gd name="T79" fmla="*/ 18724979 h 3431"/>
                                  <a:gd name="T80" fmla="*/ 13854483 w 4046"/>
                                  <a:gd name="T81" fmla="*/ 18338981 h 3431"/>
                                  <a:gd name="T82" fmla="*/ 9294424 w 4046"/>
                                  <a:gd name="T83" fmla="*/ 16653243 h 3431"/>
                                  <a:gd name="T84" fmla="*/ 8993594 w 4046"/>
                                  <a:gd name="T85" fmla="*/ 16653243 h 3431"/>
                                  <a:gd name="T86" fmla="*/ 2786752 w 4046"/>
                                  <a:gd name="T87" fmla="*/ 17598491 h 3431"/>
                                  <a:gd name="T88" fmla="*/ 3515116 w 4046"/>
                                  <a:gd name="T89" fmla="*/ 18260254 h 3431"/>
                                  <a:gd name="T90" fmla="*/ 9151883 w 4046"/>
                                  <a:gd name="T91" fmla="*/ 18023898 h 3431"/>
                                  <a:gd name="T92" fmla="*/ 28595709 w 4046"/>
                                  <a:gd name="T93" fmla="*/ 7263150 h 3431"/>
                                  <a:gd name="T94" fmla="*/ 22903510 w 4046"/>
                                  <a:gd name="T95" fmla="*/ 7050402 h 3431"/>
                                  <a:gd name="T96" fmla="*/ 18153396 w 4046"/>
                                  <a:gd name="T97" fmla="*/ 9468819 h 3431"/>
                                  <a:gd name="T98" fmla="*/ 19127158 w 4046"/>
                                  <a:gd name="T99" fmla="*/ 9642159 h 3431"/>
                                  <a:gd name="T100" fmla="*/ 23109313 w 4046"/>
                                  <a:gd name="T101" fmla="*/ 8429045 h 3431"/>
                                  <a:gd name="T102" fmla="*/ 28571953 w 4046"/>
                                  <a:gd name="T103" fmla="*/ 8641704 h 3431"/>
                                  <a:gd name="T104" fmla="*/ 28595709 w 4046"/>
                                  <a:gd name="T105" fmla="*/ 7263150 h 3431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</a:gdLst>
                                <a:ahLst/>
                                <a:cxnLst>
                                  <a:cxn ang="T106">
                                    <a:pos x="T0" y="T1"/>
                                  </a:cxn>
                                  <a:cxn ang="T107">
                                    <a:pos x="T2" y="T3"/>
                                  </a:cxn>
                                  <a:cxn ang="T108">
                                    <a:pos x="T4" y="T5"/>
                                  </a:cxn>
                                  <a:cxn ang="T109">
                                    <a:pos x="T6" y="T7"/>
                                  </a:cxn>
                                  <a:cxn ang="T110">
                                    <a:pos x="T8" y="T9"/>
                                  </a:cxn>
                                  <a:cxn ang="T111">
                                    <a:pos x="T10" y="T11"/>
                                  </a:cxn>
                                  <a:cxn ang="T112">
                                    <a:pos x="T12" y="T13"/>
                                  </a:cxn>
                                  <a:cxn ang="T113">
                                    <a:pos x="T14" y="T15"/>
                                  </a:cxn>
                                  <a:cxn ang="T114">
                                    <a:pos x="T16" y="T17"/>
                                  </a:cxn>
                                  <a:cxn ang="T115">
                                    <a:pos x="T18" y="T19"/>
                                  </a:cxn>
                                  <a:cxn ang="T116">
                                    <a:pos x="T20" y="T21"/>
                                  </a:cxn>
                                  <a:cxn ang="T117">
                                    <a:pos x="T22" y="T23"/>
                                  </a:cxn>
                                  <a:cxn ang="T118">
                                    <a:pos x="T24" y="T25"/>
                                  </a:cxn>
                                  <a:cxn ang="T119">
                                    <a:pos x="T26" y="T27"/>
                                  </a:cxn>
                                  <a:cxn ang="T120">
                                    <a:pos x="T28" y="T29"/>
                                  </a:cxn>
                                  <a:cxn ang="T121">
                                    <a:pos x="T30" y="T31"/>
                                  </a:cxn>
                                  <a:cxn ang="T122">
                                    <a:pos x="T32" y="T33"/>
                                  </a:cxn>
                                  <a:cxn ang="T123">
                                    <a:pos x="T34" y="T35"/>
                                  </a:cxn>
                                  <a:cxn ang="T124">
                                    <a:pos x="T36" y="T37"/>
                                  </a:cxn>
                                  <a:cxn ang="T125">
                                    <a:pos x="T38" y="T39"/>
                                  </a:cxn>
                                  <a:cxn ang="T126">
                                    <a:pos x="T40" y="T41"/>
                                  </a:cxn>
                                  <a:cxn ang="T127">
                                    <a:pos x="T42" y="T43"/>
                                  </a:cxn>
                                  <a:cxn ang="T128">
                                    <a:pos x="T44" y="T45"/>
                                  </a:cxn>
                                  <a:cxn ang="T129">
                                    <a:pos x="T46" y="T47"/>
                                  </a:cxn>
                                  <a:cxn ang="T130">
                                    <a:pos x="T48" y="T49"/>
                                  </a:cxn>
                                  <a:cxn ang="T131">
                                    <a:pos x="T50" y="T51"/>
                                  </a:cxn>
                                  <a:cxn ang="T132">
                                    <a:pos x="T52" y="T53"/>
                                  </a:cxn>
                                  <a:cxn ang="T133">
                                    <a:pos x="T54" y="T55"/>
                                  </a:cxn>
                                  <a:cxn ang="T134">
                                    <a:pos x="T56" y="T57"/>
                                  </a:cxn>
                                  <a:cxn ang="T135">
                                    <a:pos x="T58" y="T59"/>
                                  </a:cxn>
                                  <a:cxn ang="T136">
                                    <a:pos x="T60" y="T61"/>
                                  </a:cxn>
                                  <a:cxn ang="T137">
                                    <a:pos x="T62" y="T63"/>
                                  </a:cxn>
                                  <a:cxn ang="T138">
                                    <a:pos x="T64" y="T65"/>
                                  </a:cxn>
                                  <a:cxn ang="T139">
                                    <a:pos x="T66" y="T67"/>
                                  </a:cxn>
                                  <a:cxn ang="T140">
                                    <a:pos x="T68" y="T69"/>
                                  </a:cxn>
                                  <a:cxn ang="T141">
                                    <a:pos x="T70" y="T71"/>
                                  </a:cxn>
                                  <a:cxn ang="T142">
                                    <a:pos x="T72" y="T73"/>
                                  </a:cxn>
                                  <a:cxn ang="T143">
                                    <a:pos x="T74" y="T75"/>
                                  </a:cxn>
                                  <a:cxn ang="T144">
                                    <a:pos x="T76" y="T77"/>
                                  </a:cxn>
                                  <a:cxn ang="T145">
                                    <a:pos x="T78" y="T79"/>
                                  </a:cxn>
                                  <a:cxn ang="T146">
                                    <a:pos x="T80" y="T81"/>
                                  </a:cxn>
                                  <a:cxn ang="T147">
                                    <a:pos x="T82" y="T83"/>
                                  </a:cxn>
                                  <a:cxn ang="T148">
                                    <a:pos x="T84" y="T85"/>
                                  </a:cxn>
                                  <a:cxn ang="T149">
                                    <a:pos x="T86" y="T87"/>
                                  </a:cxn>
                                  <a:cxn ang="T150">
                                    <a:pos x="T88" y="T89"/>
                                  </a:cxn>
                                  <a:cxn ang="T151">
                                    <a:pos x="T90" y="T91"/>
                                  </a:cxn>
                                  <a:cxn ang="T152">
                                    <a:pos x="T92" y="T93"/>
                                  </a:cxn>
                                  <a:cxn ang="T153">
                                    <a:pos x="T94" y="T95"/>
                                  </a:cxn>
                                  <a:cxn ang="T154">
                                    <a:pos x="T96" y="T97"/>
                                  </a:cxn>
                                  <a:cxn ang="T155">
                                    <a:pos x="T98" y="T99"/>
                                  </a:cxn>
                                  <a:cxn ang="T156">
                                    <a:pos x="T100" y="T101"/>
                                  </a:cxn>
                                  <a:cxn ang="T157">
                                    <a:pos x="T102" y="T103"/>
                                  </a:cxn>
                                  <a:cxn ang="T158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046" h="3431">
                                    <a:moveTo>
                                      <a:pt x="3958" y="46"/>
                                    </a:moveTo>
                                    <a:cubicBezTo>
                                      <a:pt x="2727" y="2"/>
                                      <a:pt x="2727" y="2"/>
                                      <a:pt x="2727" y="2"/>
                                    </a:cubicBezTo>
                                    <a:cubicBezTo>
                                      <a:pt x="2727" y="4"/>
                                      <a:pt x="2727" y="4"/>
                                      <a:pt x="2727" y="4"/>
                                    </a:cubicBezTo>
                                    <a:cubicBezTo>
                                      <a:pt x="2479" y="4"/>
                                      <a:pt x="2238" y="67"/>
                                      <a:pt x="2025" y="188"/>
                                    </a:cubicBezTo>
                                    <a:cubicBezTo>
                                      <a:pt x="1810" y="66"/>
                                      <a:pt x="1569" y="2"/>
                                      <a:pt x="1319" y="2"/>
                                    </a:cubicBezTo>
                                    <a:cubicBezTo>
                                      <a:pt x="1319" y="0"/>
                                      <a:pt x="1319" y="0"/>
                                      <a:pt x="1319" y="0"/>
                                    </a:cubicBezTo>
                                    <a:cubicBezTo>
                                      <a:pt x="88" y="44"/>
                                      <a:pt x="88" y="44"/>
                                      <a:pt x="88" y="44"/>
                                    </a:cubicBezTo>
                                    <a:cubicBezTo>
                                      <a:pt x="39" y="44"/>
                                      <a:pt x="0" y="84"/>
                                      <a:pt x="0" y="132"/>
                                    </a:cubicBezTo>
                                    <a:cubicBezTo>
                                      <a:pt x="0" y="3294"/>
                                      <a:pt x="0" y="3294"/>
                                      <a:pt x="0" y="3294"/>
                                    </a:cubicBezTo>
                                    <a:cubicBezTo>
                                      <a:pt x="0" y="3342"/>
                                      <a:pt x="39" y="3381"/>
                                      <a:pt x="88" y="3381"/>
                                    </a:cubicBezTo>
                                    <a:cubicBezTo>
                                      <a:pt x="1557" y="3338"/>
                                      <a:pt x="1557" y="3338"/>
                                      <a:pt x="1557" y="3338"/>
                                    </a:cubicBezTo>
                                    <a:cubicBezTo>
                                      <a:pt x="1707" y="3341"/>
                                      <a:pt x="1854" y="3370"/>
                                      <a:pt x="1993" y="3425"/>
                                    </a:cubicBezTo>
                                    <a:cubicBezTo>
                                      <a:pt x="1993" y="3425"/>
                                      <a:pt x="1993" y="3425"/>
                                      <a:pt x="1993" y="3425"/>
                                    </a:cubicBezTo>
                                    <a:cubicBezTo>
                                      <a:pt x="1996" y="3426"/>
                                      <a:pt x="1998" y="3427"/>
                                      <a:pt x="2000" y="3428"/>
                                    </a:cubicBezTo>
                                    <a:cubicBezTo>
                                      <a:pt x="2001" y="3428"/>
                                      <a:pt x="2002" y="3428"/>
                                      <a:pt x="2003" y="3428"/>
                                    </a:cubicBezTo>
                                    <a:cubicBezTo>
                                      <a:pt x="2004" y="3429"/>
                                      <a:pt x="2006" y="3429"/>
                                      <a:pt x="2008" y="3430"/>
                                    </a:cubicBezTo>
                                    <a:cubicBezTo>
                                      <a:pt x="2009" y="3430"/>
                                      <a:pt x="2010" y="3430"/>
                                      <a:pt x="2011" y="3430"/>
                                    </a:cubicBezTo>
                                    <a:cubicBezTo>
                                      <a:pt x="2012" y="3430"/>
                                      <a:pt x="2014" y="3431"/>
                                      <a:pt x="2015" y="3431"/>
                                    </a:cubicBezTo>
                                    <a:cubicBezTo>
                                      <a:pt x="2016" y="3431"/>
                                      <a:pt x="2017" y="3431"/>
                                      <a:pt x="2018" y="3431"/>
                                    </a:cubicBezTo>
                                    <a:cubicBezTo>
                                      <a:pt x="2020" y="3431"/>
                                      <a:pt x="2023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6" y="3431"/>
                                      <a:pt x="2026" y="3431"/>
                                    </a:cubicBezTo>
                                    <a:cubicBezTo>
                                      <a:pt x="2028" y="3431"/>
                                      <a:pt x="2030" y="3431"/>
                                      <a:pt x="2033" y="3431"/>
                                    </a:cubicBezTo>
                                    <a:cubicBezTo>
                                      <a:pt x="2034" y="3431"/>
                                      <a:pt x="2034" y="3431"/>
                                      <a:pt x="2035" y="3431"/>
                                    </a:cubicBezTo>
                                    <a:cubicBezTo>
                                      <a:pt x="2037" y="3431"/>
                                      <a:pt x="2038" y="3430"/>
                                      <a:pt x="2040" y="3430"/>
                                    </a:cubicBezTo>
                                    <a:cubicBezTo>
                                      <a:pt x="2041" y="3430"/>
                                      <a:pt x="2042" y="3430"/>
                                      <a:pt x="2043" y="3430"/>
                                    </a:cubicBezTo>
                                    <a:cubicBezTo>
                                      <a:pt x="2044" y="3429"/>
                                      <a:pt x="2046" y="3429"/>
                                      <a:pt x="2048" y="3428"/>
                                    </a:cubicBezTo>
                                    <a:cubicBezTo>
                                      <a:pt x="2049" y="3428"/>
                                      <a:pt x="2049" y="3428"/>
                                      <a:pt x="2050" y="3428"/>
                                    </a:cubicBezTo>
                                    <a:cubicBezTo>
                                      <a:pt x="2053" y="3427"/>
                                      <a:pt x="2055" y="3426"/>
                                      <a:pt x="2057" y="3425"/>
                                    </a:cubicBezTo>
                                    <a:cubicBezTo>
                                      <a:pt x="2057" y="3425"/>
                                      <a:pt x="2057" y="3425"/>
                                      <a:pt x="2057" y="3425"/>
                                    </a:cubicBezTo>
                                    <a:cubicBezTo>
                                      <a:pt x="2195" y="3372"/>
                                      <a:pt x="2340" y="3343"/>
                                      <a:pt x="2489" y="3340"/>
                                    </a:cubicBezTo>
                                    <a:cubicBezTo>
                                      <a:pt x="3958" y="3383"/>
                                      <a:pt x="3958" y="3383"/>
                                      <a:pt x="3958" y="3383"/>
                                    </a:cubicBezTo>
                                    <a:cubicBezTo>
                                      <a:pt x="4007" y="3383"/>
                                      <a:pt x="4046" y="3344"/>
                                      <a:pt x="4046" y="3295"/>
                                    </a:cubicBezTo>
                                    <a:cubicBezTo>
                                      <a:pt x="4046" y="134"/>
                                      <a:pt x="4046" y="134"/>
                                      <a:pt x="4046" y="134"/>
                                    </a:cubicBezTo>
                                    <a:cubicBezTo>
                                      <a:pt x="4046" y="85"/>
                                      <a:pt x="4007" y="46"/>
                                      <a:pt x="3958" y="46"/>
                                    </a:cubicBezTo>
                                    <a:close/>
                                    <a:moveTo>
                                      <a:pt x="178" y="3162"/>
                                    </a:moveTo>
                                    <a:cubicBezTo>
                                      <a:pt x="178" y="268"/>
                                      <a:pt x="178" y="268"/>
                                      <a:pt x="178" y="268"/>
                                    </a:cubicBezTo>
                                    <a:cubicBezTo>
                                      <a:pt x="178" y="244"/>
                                      <a:pt x="198" y="224"/>
                                      <a:pt x="222" y="224"/>
                                    </a:cubicBezTo>
                                    <a:cubicBezTo>
                                      <a:pt x="1319" y="180"/>
                                      <a:pt x="1319" y="180"/>
                                      <a:pt x="1319" y="180"/>
                                    </a:cubicBezTo>
                                    <a:cubicBezTo>
                                      <a:pt x="1319" y="178"/>
                                      <a:pt x="1319" y="178"/>
                                      <a:pt x="1319" y="178"/>
                                    </a:cubicBezTo>
                                    <a:cubicBezTo>
                                      <a:pt x="1537" y="178"/>
                                      <a:pt x="1747" y="234"/>
                                      <a:pt x="1935" y="339"/>
                                    </a:cubicBezTo>
                                    <a:cubicBezTo>
                                      <a:pt x="1935" y="3220"/>
                                      <a:pt x="1935" y="3220"/>
                                      <a:pt x="1935" y="3220"/>
                                    </a:cubicBezTo>
                                    <a:cubicBezTo>
                                      <a:pt x="1820" y="3186"/>
                                      <a:pt x="1701" y="3167"/>
                                      <a:pt x="1581" y="3163"/>
                                    </a:cubicBezTo>
                                    <a:cubicBezTo>
                                      <a:pt x="1581" y="3162"/>
                                      <a:pt x="1581" y="3162"/>
                                      <a:pt x="1581" y="3162"/>
                                    </a:cubicBezTo>
                                    <a:cubicBezTo>
                                      <a:pt x="1558" y="3162"/>
                                      <a:pt x="1558" y="3162"/>
                                      <a:pt x="1558" y="3162"/>
                                    </a:cubicBezTo>
                                    <a:cubicBezTo>
                                      <a:pt x="1549" y="3162"/>
                                      <a:pt x="1540" y="3162"/>
                                      <a:pt x="1531" y="3162"/>
                                    </a:cubicBezTo>
                                    <a:cubicBezTo>
                                      <a:pt x="1525" y="3162"/>
                                      <a:pt x="1519" y="3163"/>
                                      <a:pt x="1514" y="3164"/>
                                    </a:cubicBezTo>
                                    <a:cubicBezTo>
                                      <a:pt x="222" y="3206"/>
                                      <a:pt x="222" y="3206"/>
                                      <a:pt x="222" y="3206"/>
                                    </a:cubicBezTo>
                                    <a:cubicBezTo>
                                      <a:pt x="198" y="3206"/>
                                      <a:pt x="178" y="3186"/>
                                      <a:pt x="178" y="3162"/>
                                    </a:cubicBezTo>
                                    <a:close/>
                                    <a:moveTo>
                                      <a:pt x="3868" y="3163"/>
                                    </a:moveTo>
                                    <a:cubicBezTo>
                                      <a:pt x="3868" y="3188"/>
                                      <a:pt x="3848" y="3207"/>
                                      <a:pt x="3824" y="3207"/>
                                    </a:cubicBezTo>
                                    <a:cubicBezTo>
                                      <a:pt x="2533" y="3166"/>
                                      <a:pt x="2533" y="3166"/>
                                      <a:pt x="2533" y="3166"/>
                                    </a:cubicBezTo>
                                    <a:cubicBezTo>
                                      <a:pt x="2527" y="3164"/>
                                      <a:pt x="2521" y="3164"/>
                                      <a:pt x="2515" y="3164"/>
                                    </a:cubicBezTo>
                                    <a:cubicBezTo>
                                      <a:pt x="2506" y="3164"/>
                                      <a:pt x="2497" y="3164"/>
                                      <a:pt x="2488" y="3164"/>
                                    </a:cubicBezTo>
                                    <a:cubicBezTo>
                                      <a:pt x="2466" y="3163"/>
                                      <a:pt x="2466" y="3163"/>
                                      <a:pt x="2466" y="3163"/>
                                    </a:cubicBezTo>
                                    <a:cubicBezTo>
                                      <a:pt x="2466" y="3165"/>
                                      <a:pt x="2466" y="3165"/>
                                      <a:pt x="2466" y="3165"/>
                                    </a:cubicBezTo>
                                    <a:cubicBezTo>
                                      <a:pt x="2344" y="3169"/>
                                      <a:pt x="2226" y="3188"/>
                                      <a:pt x="2110" y="3222"/>
                                    </a:cubicBezTo>
                                    <a:cubicBezTo>
                                      <a:pt x="2110" y="342"/>
                                      <a:pt x="2110" y="342"/>
                                      <a:pt x="2110" y="342"/>
                                    </a:cubicBezTo>
                                    <a:cubicBezTo>
                                      <a:pt x="2298" y="236"/>
                                      <a:pt x="2509" y="180"/>
                                      <a:pt x="2727" y="180"/>
                                    </a:cubicBezTo>
                                    <a:cubicBezTo>
                                      <a:pt x="2727" y="182"/>
                                      <a:pt x="2727" y="182"/>
                                      <a:pt x="2727" y="182"/>
                                    </a:cubicBezTo>
                                    <a:cubicBezTo>
                                      <a:pt x="3824" y="226"/>
                                      <a:pt x="3824" y="226"/>
                                      <a:pt x="3824" y="226"/>
                                    </a:cubicBezTo>
                                    <a:cubicBezTo>
                                      <a:pt x="3848" y="226"/>
                                      <a:pt x="3868" y="246"/>
                                      <a:pt x="3868" y="270"/>
                                    </a:cubicBezTo>
                                    <a:cubicBezTo>
                                      <a:pt x="3868" y="3163"/>
                                      <a:pt x="3868" y="3163"/>
                                      <a:pt x="3868" y="3163"/>
                                    </a:cubicBezTo>
                                    <a:close/>
                                    <a:moveTo>
                                      <a:pt x="435" y="1089"/>
                                    </a:moveTo>
                                    <a:cubicBezTo>
                                      <a:pt x="436" y="1089"/>
                                      <a:pt x="438" y="1089"/>
                                      <a:pt x="439" y="1089"/>
                                    </a:cubicBezTo>
                                    <a:cubicBezTo>
                                      <a:pt x="1125" y="1061"/>
                                      <a:pt x="1125" y="1061"/>
                                      <a:pt x="1125" y="1061"/>
                                    </a:cubicBezTo>
                                    <a:cubicBezTo>
                                      <a:pt x="1129" y="1062"/>
                                      <a:pt x="1134" y="1062"/>
                                      <a:pt x="1139" y="1062"/>
                                    </a:cubicBezTo>
                                    <a:cubicBezTo>
                                      <a:pt x="1315" y="1062"/>
                                      <a:pt x="1484" y="1115"/>
                                      <a:pt x="1628" y="1215"/>
                                    </a:cubicBezTo>
                                    <a:cubicBezTo>
                                      <a:pt x="1644" y="1226"/>
                                      <a:pt x="1661" y="1231"/>
                                      <a:pt x="1679" y="1231"/>
                                    </a:cubicBezTo>
                                    <a:cubicBezTo>
                                      <a:pt x="1706" y="1231"/>
                                      <a:pt x="1734" y="1218"/>
                                      <a:pt x="1751" y="1194"/>
                                    </a:cubicBezTo>
                                    <a:cubicBezTo>
                                      <a:pt x="1779" y="1154"/>
                                      <a:pt x="1769" y="1099"/>
                                      <a:pt x="1729" y="1071"/>
                                    </a:cubicBezTo>
                                    <a:cubicBezTo>
                                      <a:pt x="1559" y="953"/>
                                      <a:pt x="1359" y="889"/>
                                      <a:pt x="1151" y="886"/>
                                    </a:cubicBezTo>
                                    <a:cubicBezTo>
                                      <a:pt x="1145" y="885"/>
                                      <a:pt x="1138" y="884"/>
                                      <a:pt x="1131" y="885"/>
                                    </a:cubicBezTo>
                                    <a:cubicBezTo>
                                      <a:pt x="432" y="913"/>
                                      <a:pt x="432" y="913"/>
                                      <a:pt x="432" y="913"/>
                                    </a:cubicBezTo>
                                    <a:cubicBezTo>
                                      <a:pt x="383" y="915"/>
                                      <a:pt x="345" y="956"/>
                                      <a:pt x="347" y="1004"/>
                                    </a:cubicBezTo>
                                    <a:cubicBezTo>
                                      <a:pt x="349" y="1052"/>
                                      <a:pt x="388" y="1089"/>
                                      <a:pt x="435" y="1089"/>
                                    </a:cubicBezTo>
                                    <a:close/>
                                    <a:moveTo>
                                      <a:pt x="1174" y="2290"/>
                                    </a:moveTo>
                                    <a:cubicBezTo>
                                      <a:pt x="1333" y="2290"/>
                                      <a:pt x="1489" y="2319"/>
                                      <a:pt x="1636" y="2377"/>
                                    </a:cubicBezTo>
                                    <a:cubicBezTo>
                                      <a:pt x="1646" y="2381"/>
                                      <a:pt x="1657" y="2383"/>
                                      <a:pt x="1668" y="2383"/>
                                    </a:cubicBezTo>
                                    <a:cubicBezTo>
                                      <a:pt x="1703" y="2383"/>
                                      <a:pt x="1736" y="2362"/>
                                      <a:pt x="1750" y="2328"/>
                                    </a:cubicBezTo>
                                    <a:cubicBezTo>
                                      <a:pt x="1768" y="2282"/>
                                      <a:pt x="1746" y="2231"/>
                                      <a:pt x="1700" y="2214"/>
                                    </a:cubicBezTo>
                                    <a:cubicBezTo>
                                      <a:pt x="1533" y="2147"/>
                                      <a:pt x="1356" y="2114"/>
                                      <a:pt x="1174" y="2114"/>
                                    </a:cubicBezTo>
                                    <a:cubicBezTo>
                                      <a:pt x="1168" y="2114"/>
                                      <a:pt x="1162" y="2114"/>
                                      <a:pt x="1157" y="2116"/>
                                    </a:cubicBezTo>
                                    <a:cubicBezTo>
                                      <a:pt x="1150" y="2114"/>
                                      <a:pt x="1143" y="2114"/>
                                      <a:pt x="1136" y="2114"/>
                                    </a:cubicBezTo>
                                    <a:cubicBezTo>
                                      <a:pt x="437" y="2142"/>
                                      <a:pt x="437" y="2142"/>
                                      <a:pt x="437" y="2142"/>
                                    </a:cubicBezTo>
                                    <a:cubicBezTo>
                                      <a:pt x="388" y="2144"/>
                                      <a:pt x="351" y="2185"/>
                                      <a:pt x="352" y="2234"/>
                                    </a:cubicBezTo>
                                    <a:cubicBezTo>
                                      <a:pt x="354" y="2281"/>
                                      <a:pt x="393" y="2318"/>
                                      <a:pt x="440" y="2318"/>
                                    </a:cubicBezTo>
                                    <a:cubicBezTo>
                                      <a:pt x="441" y="2318"/>
                                      <a:pt x="443" y="2318"/>
                                      <a:pt x="444" y="2318"/>
                                    </a:cubicBezTo>
                                    <a:cubicBezTo>
                                      <a:pt x="1143" y="2290"/>
                                      <a:pt x="1143" y="2290"/>
                                      <a:pt x="1143" y="2290"/>
                                    </a:cubicBezTo>
                                    <a:cubicBezTo>
                                      <a:pt x="1148" y="2289"/>
                                      <a:pt x="1152" y="2289"/>
                                      <a:pt x="1156" y="2288"/>
                                    </a:cubicBezTo>
                                    <a:cubicBezTo>
                                      <a:pt x="1162" y="2289"/>
                                      <a:pt x="1168" y="2290"/>
                                      <a:pt x="1174" y="2290"/>
                                    </a:cubicBezTo>
                                    <a:close/>
                                    <a:moveTo>
                                      <a:pt x="3612" y="922"/>
                                    </a:moveTo>
                                    <a:cubicBezTo>
                                      <a:pt x="2913" y="893"/>
                                      <a:pt x="2913" y="893"/>
                                      <a:pt x="2913" y="893"/>
                                    </a:cubicBezTo>
                                    <a:cubicBezTo>
                                      <a:pt x="2906" y="893"/>
                                      <a:pt x="2899" y="894"/>
                                      <a:pt x="2893" y="895"/>
                                    </a:cubicBezTo>
                                    <a:cubicBezTo>
                                      <a:pt x="2685" y="898"/>
                                      <a:pt x="2485" y="961"/>
                                      <a:pt x="2315" y="1080"/>
                                    </a:cubicBezTo>
                                    <a:cubicBezTo>
                                      <a:pt x="2275" y="1108"/>
                                      <a:pt x="2266" y="1163"/>
                                      <a:pt x="2293" y="1202"/>
                                    </a:cubicBezTo>
                                    <a:cubicBezTo>
                                      <a:pt x="2310" y="1227"/>
                                      <a:pt x="2338" y="1240"/>
                                      <a:pt x="2366" y="1240"/>
                                    </a:cubicBezTo>
                                    <a:cubicBezTo>
                                      <a:pt x="2383" y="1240"/>
                                      <a:pt x="2400" y="1235"/>
                                      <a:pt x="2416" y="1224"/>
                                    </a:cubicBezTo>
                                    <a:cubicBezTo>
                                      <a:pt x="2560" y="1124"/>
                                      <a:pt x="2729" y="1071"/>
                                      <a:pt x="2905" y="1071"/>
                                    </a:cubicBezTo>
                                    <a:cubicBezTo>
                                      <a:pt x="2910" y="1071"/>
                                      <a:pt x="2915" y="1070"/>
                                      <a:pt x="2919" y="1070"/>
                                    </a:cubicBezTo>
                                    <a:cubicBezTo>
                                      <a:pt x="3605" y="1097"/>
                                      <a:pt x="3605" y="1097"/>
                                      <a:pt x="3605" y="1097"/>
                                    </a:cubicBezTo>
                                    <a:cubicBezTo>
                                      <a:pt x="3607" y="1097"/>
                                      <a:pt x="3608" y="1097"/>
                                      <a:pt x="3609" y="1097"/>
                                    </a:cubicBezTo>
                                    <a:cubicBezTo>
                                      <a:pt x="3656" y="1097"/>
                                      <a:pt x="3695" y="1060"/>
                                      <a:pt x="3697" y="1013"/>
                                    </a:cubicBezTo>
                                    <a:cubicBezTo>
                                      <a:pt x="3699" y="964"/>
                                      <a:pt x="3661" y="924"/>
                                      <a:pt x="3612" y="9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9" name="Group 21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83244" y="0"/>
                                <a:ext cx="288000" cy="288437"/>
                                <a:chOff x="1674079" y="4558516"/>
                                <a:chExt cx="604" cy="605"/>
                              </a:xfrm>
                              <a:grpFill/>
                            </wpg:grpSpPr>
                            <wps:wsp>
                              <wps:cNvPr id="161" name="Oval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457" y="4558895"/>
                                  <a:ext cx="226" cy="226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Oval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079" y="4558856"/>
                                  <a:ext cx="189" cy="18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608" y="4558686"/>
                                  <a:ext cx="75" cy="32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192" y="4558648"/>
                                  <a:ext cx="76" cy="31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4192" y="4558516"/>
                                  <a:ext cx="491" cy="264"/>
                                </a:xfrm>
                                <a:custGeom>
                                  <a:avLst/>
                                  <a:gdLst>
                                    <a:gd name="T0" fmla="*/ 0 w 2442"/>
                                    <a:gd name="T1" fmla="*/ 15 h 1314"/>
                                    <a:gd name="T2" fmla="*/ 0 w 2442"/>
                                    <a:gd name="T3" fmla="*/ 30 h 1314"/>
                                    <a:gd name="T4" fmla="*/ 15 w 2442"/>
                                    <a:gd name="T5" fmla="*/ 45 h 1314"/>
                                    <a:gd name="T6" fmla="*/ 84 w 2442"/>
                                    <a:gd name="T7" fmla="*/ 53 h 1314"/>
                                    <a:gd name="T8" fmla="*/ 99 w 2442"/>
                                    <a:gd name="T9" fmla="*/ 38 h 1314"/>
                                    <a:gd name="T10" fmla="*/ 99 w 2442"/>
                                    <a:gd name="T11" fmla="*/ 23 h 1314"/>
                                    <a:gd name="T12" fmla="*/ 84 w 2442"/>
                                    <a:gd name="T13" fmla="*/ 8 h 1314"/>
                                    <a:gd name="T14" fmla="*/ 15 w 2442"/>
                                    <a:gd name="T15" fmla="*/ 0 h 1314"/>
                                    <a:gd name="T16" fmla="*/ 0 w 2442"/>
                                    <a:gd name="T17" fmla="*/ 15 h 1314"/>
                                    <a:gd name="T18" fmla="*/ 15 w 2442"/>
                                    <a:gd name="T19" fmla="*/ 15 h 1314"/>
                                    <a:gd name="T20" fmla="*/ 84 w 2442"/>
                                    <a:gd name="T21" fmla="*/ 23 h 1314"/>
                                    <a:gd name="T22" fmla="*/ 84 w 2442"/>
                                    <a:gd name="T23" fmla="*/ 38 h 1314"/>
                                    <a:gd name="T24" fmla="*/ 15 w 2442"/>
                                    <a:gd name="T25" fmla="*/ 30 h 1314"/>
                                    <a:gd name="T26" fmla="*/ 15 w 2442"/>
                                    <a:gd name="T27" fmla="*/ 15 h 1314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442" h="1314">
                                      <a:moveTo>
                                        <a:pt x="0" y="375"/>
                                      </a:moveTo>
                                      <a:cubicBezTo>
                                        <a:pt x="0" y="751"/>
                                        <a:pt x="0" y="751"/>
                                        <a:pt x="0" y="751"/>
                                      </a:cubicBezTo>
                                      <a:cubicBezTo>
                                        <a:pt x="0" y="958"/>
                                        <a:pt x="168" y="1127"/>
                                        <a:pt x="376" y="1127"/>
                                      </a:cubicBezTo>
                                      <a:cubicBezTo>
                                        <a:pt x="2067" y="1314"/>
                                        <a:pt x="2067" y="1314"/>
                                        <a:pt x="2067" y="1314"/>
                                      </a:cubicBezTo>
                                      <a:cubicBezTo>
                                        <a:pt x="2274" y="1314"/>
                                        <a:pt x="2442" y="1146"/>
                                        <a:pt x="2442" y="939"/>
                                      </a:cubicBezTo>
                                      <a:cubicBezTo>
                                        <a:pt x="2442" y="563"/>
                                        <a:pt x="2442" y="563"/>
                                        <a:pt x="2442" y="563"/>
                                      </a:cubicBezTo>
                                      <a:cubicBezTo>
                                        <a:pt x="2442" y="356"/>
                                        <a:pt x="2274" y="187"/>
                                        <a:pt x="2067" y="187"/>
                                      </a:cubicBezTo>
                                      <a:cubicBezTo>
                                        <a:pt x="376" y="0"/>
                                        <a:pt x="376" y="0"/>
                                        <a:pt x="376" y="0"/>
                                      </a:cubicBezTo>
                                      <a:cubicBezTo>
                                        <a:pt x="168" y="0"/>
                                        <a:pt x="0" y="168"/>
                                        <a:pt x="0" y="375"/>
                                      </a:cubicBezTo>
                                      <a:close/>
                                      <a:moveTo>
                                        <a:pt x="376" y="375"/>
                                      </a:moveTo>
                                      <a:cubicBezTo>
                                        <a:pt x="2067" y="563"/>
                                        <a:pt x="2067" y="563"/>
                                        <a:pt x="2067" y="563"/>
                                      </a:cubicBezTo>
                                      <a:cubicBezTo>
                                        <a:pt x="2067" y="939"/>
                                        <a:pt x="2067" y="939"/>
                                        <a:pt x="2067" y="939"/>
                                      </a:cubicBezTo>
                                      <a:cubicBezTo>
                                        <a:pt x="376" y="751"/>
                                        <a:pt x="376" y="751"/>
                                        <a:pt x="376" y="751"/>
                                      </a:cubicBezTo>
                                      <a:cubicBezTo>
                                        <a:pt x="376" y="375"/>
                                        <a:pt x="376" y="375"/>
                                        <a:pt x="376" y="3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0" name="Freeform 27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456671" y="1"/>
                                <a:ext cx="288022" cy="307051"/>
                              </a:xfrm>
                              <a:custGeom>
                                <a:avLst/>
                                <a:gdLst>
                                  <a:gd name="T0" fmla="*/ 23570548 w 3390"/>
                                  <a:gd name="T1" fmla="*/ 8213992 h 3605"/>
                                  <a:gd name="T2" fmla="*/ 25684748 w 3390"/>
                                  <a:gd name="T3" fmla="*/ 2972591 h 3605"/>
                                  <a:gd name="T4" fmla="*/ 20470660 w 3390"/>
                                  <a:gd name="T5" fmla="*/ 861603 h 3605"/>
                                  <a:gd name="T6" fmla="*/ 18356459 w 3390"/>
                                  <a:gd name="T7" fmla="*/ 6103004 h 3605"/>
                                  <a:gd name="T8" fmla="*/ 23570548 w 3390"/>
                                  <a:gd name="T9" fmla="*/ 8213992 h 3605"/>
                                  <a:gd name="T10" fmla="*/ 25641960 w 3390"/>
                                  <a:gd name="T11" fmla="*/ 45219915 h 3605"/>
                                  <a:gd name="T12" fmla="*/ 28870332 w 3390"/>
                                  <a:gd name="T13" fmla="*/ 43611628 h 3605"/>
                                  <a:gd name="T14" fmla="*/ 24541892 w 3390"/>
                                  <a:gd name="T15" fmla="*/ 33889771 h 3605"/>
                                  <a:gd name="T16" fmla="*/ 34298721 w 3390"/>
                                  <a:gd name="T17" fmla="*/ 30371577 h 3605"/>
                                  <a:gd name="T18" fmla="*/ 37598567 w 3390"/>
                                  <a:gd name="T19" fmla="*/ 26910784 h 3605"/>
                                  <a:gd name="T20" fmla="*/ 38041391 w 3390"/>
                                  <a:gd name="T21" fmla="*/ 24512675 h 3605"/>
                                  <a:gd name="T22" fmla="*/ 37112954 w 3390"/>
                                  <a:gd name="T23" fmla="*/ 20477519 h 3605"/>
                                  <a:gd name="T24" fmla="*/ 36041571 w 3390"/>
                                  <a:gd name="T25" fmla="*/ 17921349 h 3605"/>
                                  <a:gd name="T26" fmla="*/ 30741667 w 3390"/>
                                  <a:gd name="T27" fmla="*/ 9492017 h 3605"/>
                                  <a:gd name="T28" fmla="*/ 30727444 w 3390"/>
                                  <a:gd name="T29" fmla="*/ 9477637 h 3605"/>
                                  <a:gd name="T30" fmla="*/ 30698879 w 3390"/>
                                  <a:gd name="T31" fmla="*/ 9463257 h 3605"/>
                                  <a:gd name="T32" fmla="*/ 22742031 w 3390"/>
                                  <a:gd name="T33" fmla="*/ 10569081 h 3605"/>
                                  <a:gd name="T34" fmla="*/ 10313915 w 3390"/>
                                  <a:gd name="T35" fmla="*/ 18194210 h 3605"/>
                                  <a:gd name="T36" fmla="*/ 11399521 w 3390"/>
                                  <a:gd name="T37" fmla="*/ 20822160 h 3605"/>
                                  <a:gd name="T38" fmla="*/ 23699152 w 3390"/>
                                  <a:gd name="T39" fmla="*/ 16542784 h 3605"/>
                                  <a:gd name="T40" fmla="*/ 27727595 w 3390"/>
                                  <a:gd name="T41" fmla="*/ 25101417 h 3605"/>
                                  <a:gd name="T42" fmla="*/ 21899171 w 3390"/>
                                  <a:gd name="T43" fmla="*/ 28418650 h 3605"/>
                                  <a:gd name="T44" fmla="*/ 21884948 w 3390"/>
                                  <a:gd name="T45" fmla="*/ 28418650 h 3605"/>
                                  <a:gd name="T46" fmla="*/ 18756495 w 3390"/>
                                  <a:gd name="T47" fmla="*/ 31793283 h 3605"/>
                                  <a:gd name="T48" fmla="*/ 18599325 w 3390"/>
                                  <a:gd name="T49" fmla="*/ 32870227 h 3605"/>
                                  <a:gd name="T50" fmla="*/ 19813536 w 3390"/>
                                  <a:gd name="T51" fmla="*/ 36244860 h 3605"/>
                                  <a:gd name="T52" fmla="*/ 25641960 w 3390"/>
                                  <a:gd name="T53" fmla="*/ 45219915 h 3605"/>
                                  <a:gd name="T54" fmla="*/ 35570062 w 3390"/>
                                  <a:gd name="T55" fmla="*/ 38025467 h 3605"/>
                                  <a:gd name="T56" fmla="*/ 35270065 w 3390"/>
                                  <a:gd name="T57" fmla="*/ 35871459 h 3605"/>
                                  <a:gd name="T58" fmla="*/ 40127146 w 3390"/>
                                  <a:gd name="T59" fmla="*/ 35124776 h 3605"/>
                                  <a:gd name="T60" fmla="*/ 42084177 w 3390"/>
                                  <a:gd name="T61" fmla="*/ 32453805 h 3605"/>
                                  <a:gd name="T62" fmla="*/ 39441456 w 3390"/>
                                  <a:gd name="T63" fmla="*/ 30500758 h 3605"/>
                                  <a:gd name="T64" fmla="*/ 34927280 w 3390"/>
                                  <a:gd name="T65" fmla="*/ 31190160 h 3605"/>
                                  <a:gd name="T66" fmla="*/ 34670191 w 3390"/>
                                  <a:gd name="T67" fmla="*/ 31319341 h 3605"/>
                                  <a:gd name="T68" fmla="*/ 34670191 w 3390"/>
                                  <a:gd name="T69" fmla="*/ 31319341 h 3605"/>
                                  <a:gd name="T70" fmla="*/ 25913272 w 3390"/>
                                  <a:gd name="T71" fmla="*/ 34478513 h 3605"/>
                                  <a:gd name="T72" fmla="*/ 27084694 w 3390"/>
                                  <a:gd name="T73" fmla="*/ 37120843 h 3605"/>
                                  <a:gd name="T74" fmla="*/ 32284559 w 3390"/>
                                  <a:gd name="T75" fmla="*/ 36316640 h 3605"/>
                                  <a:gd name="T76" fmla="*/ 32570213 w 3390"/>
                                  <a:gd name="T77" fmla="*/ 38456269 h 3605"/>
                                  <a:gd name="T78" fmla="*/ 27984684 w 3390"/>
                                  <a:gd name="T79" fmla="*/ 39116911 h 3605"/>
                                  <a:gd name="T80" fmla="*/ 30198924 w 3390"/>
                                  <a:gd name="T81" fmla="*/ 44085450 h 3605"/>
                                  <a:gd name="T82" fmla="*/ 25270490 w 3390"/>
                                  <a:gd name="T83" fmla="*/ 46541080 h 3605"/>
                                  <a:gd name="T84" fmla="*/ 25027624 w 3390"/>
                                  <a:gd name="T85" fmla="*/ 46138918 h 3605"/>
                                  <a:gd name="T86" fmla="*/ 21156350 w 3390"/>
                                  <a:gd name="T87" fmla="*/ 40107695 h 3605"/>
                                  <a:gd name="T88" fmla="*/ 12556720 w 3390"/>
                                  <a:gd name="T89" fmla="*/ 41357080 h 3605"/>
                                  <a:gd name="T90" fmla="*/ 6928373 w 3390"/>
                                  <a:gd name="T91" fmla="*/ 21281602 h 3605"/>
                                  <a:gd name="T92" fmla="*/ 10213876 w 3390"/>
                                  <a:gd name="T93" fmla="*/ 21195442 h 3605"/>
                                  <a:gd name="T94" fmla="*/ 6185433 w 3390"/>
                                  <a:gd name="T95" fmla="*/ 10123899 h 3605"/>
                                  <a:gd name="T96" fmla="*/ 142827 w 3390"/>
                                  <a:gd name="T97" fmla="*/ 10138159 h 3605"/>
                                  <a:gd name="T98" fmla="*/ 9256755 w 3390"/>
                                  <a:gd name="T99" fmla="*/ 41830902 h 3605"/>
                                  <a:gd name="T100" fmla="*/ 0 w 3390"/>
                                  <a:gd name="T101" fmla="*/ 43180827 h 3605"/>
                                  <a:gd name="T102" fmla="*/ 0 w 3390"/>
                                  <a:gd name="T103" fmla="*/ 51768100 h 3605"/>
                                  <a:gd name="T104" fmla="*/ 48426779 w 3390"/>
                                  <a:gd name="T105" fmla="*/ 51667560 h 3605"/>
                                  <a:gd name="T106" fmla="*/ 48426779 w 3390"/>
                                  <a:gd name="T107" fmla="*/ 36158700 h 3605"/>
                                  <a:gd name="T108" fmla="*/ 35570062 w 3390"/>
                                  <a:gd name="T109" fmla="*/ 38025467 h 3605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390" h="3605">
                                    <a:moveTo>
                                      <a:pt x="1650" y="572"/>
                                    </a:moveTo>
                                    <a:cubicBezTo>
                                      <a:pt x="1792" y="512"/>
                                      <a:pt x="1858" y="348"/>
                                      <a:pt x="1798" y="207"/>
                                    </a:cubicBezTo>
                                    <a:cubicBezTo>
                                      <a:pt x="1737" y="65"/>
                                      <a:pt x="1574" y="0"/>
                                      <a:pt x="1433" y="60"/>
                                    </a:cubicBezTo>
                                    <a:cubicBezTo>
                                      <a:pt x="1291" y="120"/>
                                      <a:pt x="1225" y="283"/>
                                      <a:pt x="1285" y="425"/>
                                    </a:cubicBezTo>
                                    <a:cubicBezTo>
                                      <a:pt x="1346" y="566"/>
                                      <a:pt x="1509" y="632"/>
                                      <a:pt x="1650" y="572"/>
                                    </a:cubicBezTo>
                                    <a:close/>
                                    <a:moveTo>
                                      <a:pt x="1795" y="3149"/>
                                    </a:moveTo>
                                    <a:cubicBezTo>
                                      <a:pt x="1836" y="3129"/>
                                      <a:pt x="1978" y="3058"/>
                                      <a:pt x="2021" y="3037"/>
                                    </a:cubicBezTo>
                                    <a:cubicBezTo>
                                      <a:pt x="1996" y="2980"/>
                                      <a:pt x="1718" y="2360"/>
                                      <a:pt x="1718" y="2360"/>
                                    </a:cubicBezTo>
                                    <a:cubicBezTo>
                                      <a:pt x="1718" y="2360"/>
                                      <a:pt x="2398" y="2116"/>
                                      <a:pt x="2401" y="2115"/>
                                    </a:cubicBezTo>
                                    <a:cubicBezTo>
                                      <a:pt x="2408" y="2112"/>
                                      <a:pt x="2565" y="2042"/>
                                      <a:pt x="2632" y="1874"/>
                                    </a:cubicBezTo>
                                    <a:cubicBezTo>
                                      <a:pt x="2653" y="1822"/>
                                      <a:pt x="2663" y="1766"/>
                                      <a:pt x="2663" y="1707"/>
                                    </a:cubicBezTo>
                                    <a:cubicBezTo>
                                      <a:pt x="2663" y="1621"/>
                                      <a:pt x="2642" y="1527"/>
                                      <a:pt x="2598" y="1426"/>
                                    </a:cubicBezTo>
                                    <a:cubicBezTo>
                                      <a:pt x="2523" y="1248"/>
                                      <a:pt x="2523" y="1248"/>
                                      <a:pt x="2523" y="1248"/>
                                    </a:cubicBezTo>
                                    <a:cubicBezTo>
                                      <a:pt x="2403" y="959"/>
                                      <a:pt x="2316" y="750"/>
                                      <a:pt x="2152" y="661"/>
                                    </a:cubicBezTo>
                                    <a:cubicBezTo>
                                      <a:pt x="2151" y="660"/>
                                      <a:pt x="2151" y="660"/>
                                      <a:pt x="2151" y="660"/>
                                    </a:cubicBezTo>
                                    <a:cubicBezTo>
                                      <a:pt x="2149" y="659"/>
                                      <a:pt x="2149" y="659"/>
                                      <a:pt x="2149" y="659"/>
                                    </a:cubicBezTo>
                                    <a:cubicBezTo>
                                      <a:pt x="2141" y="654"/>
                                      <a:pt x="1943" y="534"/>
                                      <a:pt x="1592" y="736"/>
                                    </a:cubicBezTo>
                                    <a:cubicBezTo>
                                      <a:pt x="1246" y="935"/>
                                      <a:pt x="722" y="1267"/>
                                      <a:pt x="722" y="1267"/>
                                    </a:cubicBezTo>
                                    <a:cubicBezTo>
                                      <a:pt x="798" y="1450"/>
                                      <a:pt x="798" y="1450"/>
                                      <a:pt x="798" y="1450"/>
                                    </a:cubicBezTo>
                                    <a:cubicBezTo>
                                      <a:pt x="1659" y="1152"/>
                                      <a:pt x="1659" y="1152"/>
                                      <a:pt x="1659" y="1152"/>
                                    </a:cubicBezTo>
                                    <a:cubicBezTo>
                                      <a:pt x="1941" y="1748"/>
                                      <a:pt x="1941" y="1748"/>
                                      <a:pt x="1941" y="1748"/>
                                    </a:cubicBezTo>
                                    <a:cubicBezTo>
                                      <a:pt x="1533" y="1979"/>
                                      <a:pt x="1533" y="1979"/>
                                      <a:pt x="1533" y="1979"/>
                                    </a:cubicBezTo>
                                    <a:cubicBezTo>
                                      <a:pt x="1532" y="1979"/>
                                      <a:pt x="1532" y="1979"/>
                                      <a:pt x="1532" y="1979"/>
                                    </a:cubicBezTo>
                                    <a:cubicBezTo>
                                      <a:pt x="1530" y="1980"/>
                                      <a:pt x="1357" y="2059"/>
                                      <a:pt x="1313" y="2214"/>
                                    </a:cubicBezTo>
                                    <a:cubicBezTo>
                                      <a:pt x="1306" y="2238"/>
                                      <a:pt x="1302" y="2263"/>
                                      <a:pt x="1302" y="2289"/>
                                    </a:cubicBezTo>
                                    <a:cubicBezTo>
                                      <a:pt x="1302" y="2362"/>
                                      <a:pt x="1331" y="2441"/>
                                      <a:pt x="1387" y="2524"/>
                                    </a:cubicBezTo>
                                    <a:cubicBezTo>
                                      <a:pt x="1596" y="2834"/>
                                      <a:pt x="1746" y="3071"/>
                                      <a:pt x="1795" y="3149"/>
                                    </a:cubicBezTo>
                                    <a:close/>
                                    <a:moveTo>
                                      <a:pt x="2490" y="2648"/>
                                    </a:moveTo>
                                    <a:cubicBezTo>
                                      <a:pt x="2469" y="2498"/>
                                      <a:pt x="2469" y="2498"/>
                                      <a:pt x="2469" y="2498"/>
                                    </a:cubicBezTo>
                                    <a:cubicBezTo>
                                      <a:pt x="2809" y="2446"/>
                                      <a:pt x="2809" y="2446"/>
                                      <a:pt x="2809" y="2446"/>
                                    </a:cubicBezTo>
                                    <a:cubicBezTo>
                                      <a:pt x="2898" y="2432"/>
                                      <a:pt x="2959" y="2349"/>
                                      <a:pt x="2946" y="2260"/>
                                    </a:cubicBezTo>
                                    <a:cubicBezTo>
                                      <a:pt x="2932" y="2172"/>
                                      <a:pt x="2849" y="2111"/>
                                      <a:pt x="2761" y="2124"/>
                                    </a:cubicBezTo>
                                    <a:cubicBezTo>
                                      <a:pt x="2445" y="2172"/>
                                      <a:pt x="2445" y="2172"/>
                                      <a:pt x="2445" y="2172"/>
                                    </a:cubicBezTo>
                                    <a:cubicBezTo>
                                      <a:pt x="2435" y="2177"/>
                                      <a:pt x="2429" y="2180"/>
                                      <a:pt x="2427" y="2181"/>
                                    </a:cubicBezTo>
                                    <a:cubicBezTo>
                                      <a:pt x="2427" y="2181"/>
                                      <a:pt x="2427" y="2181"/>
                                      <a:pt x="2427" y="2181"/>
                                    </a:cubicBezTo>
                                    <a:cubicBezTo>
                                      <a:pt x="2427" y="2181"/>
                                      <a:pt x="1878" y="2378"/>
                                      <a:pt x="1814" y="2401"/>
                                    </a:cubicBezTo>
                                    <a:cubicBezTo>
                                      <a:pt x="1823" y="2421"/>
                                      <a:pt x="1856" y="2494"/>
                                      <a:pt x="1896" y="2585"/>
                                    </a:cubicBezTo>
                                    <a:cubicBezTo>
                                      <a:pt x="2260" y="2529"/>
                                      <a:pt x="2260" y="2529"/>
                                      <a:pt x="2260" y="2529"/>
                                    </a:cubicBezTo>
                                    <a:cubicBezTo>
                                      <a:pt x="2280" y="2678"/>
                                      <a:pt x="2280" y="2678"/>
                                      <a:pt x="2280" y="2678"/>
                                    </a:cubicBezTo>
                                    <a:cubicBezTo>
                                      <a:pt x="1959" y="2724"/>
                                      <a:pt x="1959" y="2724"/>
                                      <a:pt x="1959" y="2724"/>
                                    </a:cubicBezTo>
                                    <a:cubicBezTo>
                                      <a:pt x="2036" y="2896"/>
                                      <a:pt x="2114" y="3070"/>
                                      <a:pt x="2114" y="3070"/>
                                    </a:cubicBezTo>
                                    <a:cubicBezTo>
                                      <a:pt x="1769" y="3241"/>
                                      <a:pt x="1769" y="3241"/>
                                      <a:pt x="1769" y="3241"/>
                                    </a:cubicBezTo>
                                    <a:cubicBezTo>
                                      <a:pt x="1752" y="3213"/>
                                      <a:pt x="1752" y="3213"/>
                                      <a:pt x="1752" y="3213"/>
                                    </a:cubicBezTo>
                                    <a:cubicBezTo>
                                      <a:pt x="1751" y="3211"/>
                                      <a:pt x="1648" y="3046"/>
                                      <a:pt x="1481" y="2793"/>
                                    </a:cubicBezTo>
                                    <a:cubicBezTo>
                                      <a:pt x="879" y="2880"/>
                                      <a:pt x="879" y="2880"/>
                                      <a:pt x="879" y="2880"/>
                                    </a:cubicBezTo>
                                    <a:cubicBezTo>
                                      <a:pt x="485" y="1482"/>
                                      <a:pt x="485" y="1482"/>
                                      <a:pt x="485" y="1482"/>
                                    </a:cubicBezTo>
                                    <a:cubicBezTo>
                                      <a:pt x="715" y="1476"/>
                                      <a:pt x="715" y="1476"/>
                                      <a:pt x="715" y="1476"/>
                                    </a:cubicBezTo>
                                    <a:cubicBezTo>
                                      <a:pt x="433" y="705"/>
                                      <a:pt x="433" y="705"/>
                                      <a:pt x="433" y="705"/>
                                    </a:cubicBezTo>
                                    <a:cubicBezTo>
                                      <a:pt x="10" y="706"/>
                                      <a:pt x="10" y="706"/>
                                      <a:pt x="10" y="706"/>
                                    </a:cubicBezTo>
                                    <a:cubicBezTo>
                                      <a:pt x="648" y="2913"/>
                                      <a:pt x="648" y="2913"/>
                                      <a:pt x="648" y="2913"/>
                                    </a:cubicBezTo>
                                    <a:cubicBezTo>
                                      <a:pt x="0" y="3007"/>
                                      <a:pt x="0" y="3007"/>
                                      <a:pt x="0" y="3007"/>
                                    </a:cubicBezTo>
                                    <a:cubicBezTo>
                                      <a:pt x="0" y="3605"/>
                                      <a:pt x="0" y="3605"/>
                                      <a:pt x="0" y="3605"/>
                                    </a:cubicBezTo>
                                    <a:cubicBezTo>
                                      <a:pt x="3390" y="3598"/>
                                      <a:pt x="3390" y="3598"/>
                                      <a:pt x="3390" y="3598"/>
                                    </a:cubicBezTo>
                                    <a:cubicBezTo>
                                      <a:pt x="3390" y="2518"/>
                                      <a:pt x="3390" y="2518"/>
                                      <a:pt x="3390" y="2518"/>
                                    </a:cubicBezTo>
                                    <a:lnTo>
                                      <a:pt x="2490" y="26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28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158314" y="0"/>
                                <a:ext cx="288000" cy="287544"/>
                              </a:xfrm>
                              <a:custGeom>
                                <a:avLst/>
                                <a:gdLst>
                                  <a:gd name="T0" fmla="*/ 11001298 w 3577"/>
                                  <a:gd name="T1" fmla="*/ 41083724 h 3570"/>
                                  <a:gd name="T2" fmla="*/ 13705501 w 3577"/>
                                  <a:gd name="T3" fmla="*/ 43926050 h 3570"/>
                                  <a:gd name="T4" fmla="*/ 15487829 w 3577"/>
                                  <a:gd name="T5" fmla="*/ 43089348 h 3570"/>
                                  <a:gd name="T6" fmla="*/ 16790760 w 3577"/>
                                  <a:gd name="T7" fmla="*/ 40259445 h 3570"/>
                                  <a:gd name="T8" fmla="*/ 16803066 w 3577"/>
                                  <a:gd name="T9" fmla="*/ 34107247 h 3570"/>
                                  <a:gd name="T10" fmla="*/ 26489016 w 3577"/>
                                  <a:gd name="T11" fmla="*/ 41551382 h 3570"/>
                                  <a:gd name="T12" fmla="*/ 30053672 w 3577"/>
                                  <a:gd name="T13" fmla="*/ 42055755 h 3570"/>
                                  <a:gd name="T14" fmla="*/ 33716669 w 3577"/>
                                  <a:gd name="T15" fmla="*/ 36457402 h 3570"/>
                                  <a:gd name="T16" fmla="*/ 32647339 w 3577"/>
                                  <a:gd name="T17" fmla="*/ 18456373 h 3570"/>
                                  <a:gd name="T18" fmla="*/ 43968160 w 3577"/>
                                  <a:gd name="T19" fmla="*/ 4035761 h 3570"/>
                                  <a:gd name="T20" fmla="*/ 39899494 w 3577"/>
                                  <a:gd name="T21" fmla="*/ 0 h 3570"/>
                                  <a:gd name="T22" fmla="*/ 25530332 w 3577"/>
                                  <a:gd name="T23" fmla="*/ 11319832 h 3570"/>
                                  <a:gd name="T24" fmla="*/ 7424335 w 3577"/>
                                  <a:gd name="T25" fmla="*/ 10151022 h 3570"/>
                                  <a:gd name="T26" fmla="*/ 4965928 w 3577"/>
                                  <a:gd name="T27" fmla="*/ 10999926 h 3570"/>
                                  <a:gd name="T28" fmla="*/ 1057135 w 3577"/>
                                  <a:gd name="T29" fmla="*/ 15786313 h 3570"/>
                                  <a:gd name="T30" fmla="*/ 14824057 w 3577"/>
                                  <a:gd name="T31" fmla="*/ 22036901 h 3570"/>
                                  <a:gd name="T32" fmla="*/ 9169744 w 3577"/>
                                  <a:gd name="T33" fmla="*/ 27130770 h 3570"/>
                                  <a:gd name="T34" fmla="*/ 3687610 w 3577"/>
                                  <a:gd name="T35" fmla="*/ 27081630 h 3570"/>
                                  <a:gd name="T36" fmla="*/ 3601576 w 3577"/>
                                  <a:gd name="T37" fmla="*/ 27081630 h 3570"/>
                                  <a:gd name="T38" fmla="*/ 860453 w 3577"/>
                                  <a:gd name="T39" fmla="*/ 28422706 h 3570"/>
                                  <a:gd name="T40" fmla="*/ 12306 w 3577"/>
                                  <a:gd name="T41" fmla="*/ 30083798 h 3570"/>
                                  <a:gd name="T42" fmla="*/ 7903732 w 3577"/>
                                  <a:gd name="T43" fmla="*/ 36125183 h 3570"/>
                                  <a:gd name="T44" fmla="*/ 2716509 w 3577"/>
                                  <a:gd name="T45" fmla="*/ 30022235 h 3570"/>
                                  <a:gd name="T46" fmla="*/ 4007134 w 3577"/>
                                  <a:gd name="T47" fmla="*/ 29480924 h 3570"/>
                                  <a:gd name="T48" fmla="*/ 5986144 w 3577"/>
                                  <a:gd name="T49" fmla="*/ 29505550 h 3570"/>
                                  <a:gd name="T50" fmla="*/ 11542116 w 3577"/>
                                  <a:gd name="T51" fmla="*/ 28890252 h 3570"/>
                                  <a:gd name="T52" fmla="*/ 17417613 w 3577"/>
                                  <a:gd name="T53" fmla="*/ 21446229 h 3570"/>
                                  <a:gd name="T54" fmla="*/ 3749031 w 3577"/>
                                  <a:gd name="T55" fmla="*/ 15343392 h 3570"/>
                                  <a:gd name="T56" fmla="*/ 7203041 w 3577"/>
                                  <a:gd name="T57" fmla="*/ 12550316 h 3570"/>
                                  <a:gd name="T58" fmla="*/ 15782851 w 3577"/>
                                  <a:gd name="T59" fmla="*/ 13091738 h 3570"/>
                                  <a:gd name="T60" fmla="*/ 27140481 w 3577"/>
                                  <a:gd name="T61" fmla="*/ 13116252 h 3570"/>
                                  <a:gd name="T62" fmla="*/ 39899494 w 3577"/>
                                  <a:gd name="T63" fmla="*/ 2411607 h 3570"/>
                                  <a:gd name="T64" fmla="*/ 39776651 w 3577"/>
                                  <a:gd name="T65" fmla="*/ 7899257 h 3570"/>
                                  <a:gd name="T66" fmla="*/ 30238047 w 3577"/>
                                  <a:gd name="T67" fmla="*/ 18456373 h 3570"/>
                                  <a:gd name="T68" fmla="*/ 30914125 w 3577"/>
                                  <a:gd name="T69" fmla="*/ 29936158 h 3570"/>
                                  <a:gd name="T70" fmla="*/ 31000160 w 3577"/>
                                  <a:gd name="T71" fmla="*/ 37417119 h 3570"/>
                                  <a:gd name="T72" fmla="*/ 24030720 w 3577"/>
                                  <a:gd name="T73" fmla="*/ 27918222 h 3570"/>
                                  <a:gd name="T74" fmla="*/ 20588906 w 3577"/>
                                  <a:gd name="T75" fmla="*/ 27118457 h 3570"/>
                                  <a:gd name="T76" fmla="*/ 14406081 w 3577"/>
                                  <a:gd name="T77" fmla="*/ 33922669 h 3570"/>
                                  <a:gd name="T78" fmla="*/ 14393775 w 3577"/>
                                  <a:gd name="T79" fmla="*/ 40210195 h 3570"/>
                                  <a:gd name="T80" fmla="*/ 13926684 w 3577"/>
                                  <a:gd name="T81" fmla="*/ 41219163 h 3570"/>
                                  <a:gd name="T82" fmla="*/ 9919550 w 3577"/>
                                  <a:gd name="T83" fmla="*/ 34808622 h 3570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</a:gdLst>
                                <a:ahLst/>
                                <a:cxnLst>
                                  <a:cxn ang="T84">
                                    <a:pos x="T0" y="T1"/>
                                  </a:cxn>
                                  <a:cxn ang="T85">
                                    <a:pos x="T2" y="T3"/>
                                  </a:cxn>
                                  <a:cxn ang="T86">
                                    <a:pos x="T4" y="T5"/>
                                  </a:cxn>
                                  <a:cxn ang="T87">
                                    <a:pos x="T6" y="T7"/>
                                  </a:cxn>
                                  <a:cxn ang="T88">
                                    <a:pos x="T8" y="T9"/>
                                  </a:cxn>
                                  <a:cxn ang="T89">
                                    <a:pos x="T10" y="T11"/>
                                  </a:cxn>
                                  <a:cxn ang="T90">
                                    <a:pos x="T12" y="T13"/>
                                  </a:cxn>
                                  <a:cxn ang="T91">
                                    <a:pos x="T14" y="T15"/>
                                  </a:cxn>
                                  <a:cxn ang="T92">
                                    <a:pos x="T16" y="T17"/>
                                  </a:cxn>
                                  <a:cxn ang="T93">
                                    <a:pos x="T18" y="T19"/>
                                  </a:cxn>
                                  <a:cxn ang="T94">
                                    <a:pos x="T20" y="T21"/>
                                  </a:cxn>
                                  <a:cxn ang="T95">
                                    <a:pos x="T22" y="T23"/>
                                  </a:cxn>
                                  <a:cxn ang="T96">
                                    <a:pos x="T24" y="T25"/>
                                  </a:cxn>
                                  <a:cxn ang="T97">
                                    <a:pos x="T26" y="T27"/>
                                  </a:cxn>
                                  <a:cxn ang="T98">
                                    <a:pos x="T28" y="T29"/>
                                  </a:cxn>
                                  <a:cxn ang="T99">
                                    <a:pos x="T30" y="T31"/>
                                  </a:cxn>
                                  <a:cxn ang="T100">
                                    <a:pos x="T32" y="T33"/>
                                  </a:cxn>
                                  <a:cxn ang="T101">
                                    <a:pos x="T34" y="T35"/>
                                  </a:cxn>
                                  <a:cxn ang="T102">
                                    <a:pos x="T36" y="T37"/>
                                  </a:cxn>
                                  <a:cxn ang="T103">
                                    <a:pos x="T38" y="T39"/>
                                  </a:cxn>
                                  <a:cxn ang="T104">
                                    <a:pos x="T40" y="T41"/>
                                  </a:cxn>
                                  <a:cxn ang="T105">
                                    <a:pos x="T42" y="T43"/>
                                  </a:cxn>
                                  <a:cxn ang="T106">
                                    <a:pos x="T44" y="T45"/>
                                  </a:cxn>
                                  <a:cxn ang="T107">
                                    <a:pos x="T46" y="T47"/>
                                  </a:cxn>
                                  <a:cxn ang="T108">
                                    <a:pos x="T48" y="T49"/>
                                  </a:cxn>
                                  <a:cxn ang="T109">
                                    <a:pos x="T50" y="T51"/>
                                  </a:cxn>
                                  <a:cxn ang="T110">
                                    <a:pos x="T52" y="T53"/>
                                  </a:cxn>
                                  <a:cxn ang="T111">
                                    <a:pos x="T54" y="T55"/>
                                  </a:cxn>
                                  <a:cxn ang="T112">
                                    <a:pos x="T56" y="T57"/>
                                  </a:cxn>
                                  <a:cxn ang="T113">
                                    <a:pos x="T58" y="T59"/>
                                  </a:cxn>
                                  <a:cxn ang="T114">
                                    <a:pos x="T60" y="T61"/>
                                  </a:cxn>
                                  <a:cxn ang="T115">
                                    <a:pos x="T62" y="T63"/>
                                  </a:cxn>
                                  <a:cxn ang="T116">
                                    <a:pos x="T64" y="T65"/>
                                  </a:cxn>
                                  <a:cxn ang="T117">
                                    <a:pos x="T66" y="T67"/>
                                  </a:cxn>
                                  <a:cxn ang="T118">
                                    <a:pos x="T68" y="T69"/>
                                  </a:cxn>
                                  <a:cxn ang="T119">
                                    <a:pos x="T70" y="T71"/>
                                  </a:cxn>
                                  <a:cxn ang="T120">
                                    <a:pos x="T72" y="T73"/>
                                  </a:cxn>
                                  <a:cxn ang="T121">
                                    <a:pos x="T74" y="T75"/>
                                  </a:cxn>
                                  <a:cxn ang="T122">
                                    <a:pos x="T76" y="T77"/>
                                  </a:cxn>
                                  <a:cxn ang="T123">
                                    <a:pos x="T78" y="T79"/>
                                  </a:cxn>
                                  <a:cxn ang="T124">
                                    <a:pos x="T80" y="T81"/>
                                  </a:cxn>
                                  <a:cxn ang="T125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577" h="3570">
                                    <a:moveTo>
                                      <a:pt x="643" y="2936"/>
                                    </a:moveTo>
                                    <a:cubicBezTo>
                                      <a:pt x="685" y="3004"/>
                                      <a:pt x="806" y="3197"/>
                                      <a:pt x="895" y="3339"/>
                                    </a:cubicBezTo>
                                    <a:cubicBezTo>
                                      <a:pt x="949" y="3425"/>
                                      <a:pt x="991" y="3491"/>
                                      <a:pt x="996" y="3500"/>
                                    </a:cubicBezTo>
                                    <a:cubicBezTo>
                                      <a:pt x="1021" y="3543"/>
                                      <a:pt x="1065" y="3569"/>
                                      <a:pt x="1115" y="3570"/>
                                    </a:cubicBezTo>
                                    <a:cubicBezTo>
                                      <a:pt x="1119" y="3570"/>
                                      <a:pt x="1119" y="3570"/>
                                      <a:pt x="1119" y="3570"/>
                                    </a:cubicBezTo>
                                    <a:cubicBezTo>
                                      <a:pt x="1166" y="3570"/>
                                      <a:pt x="1213" y="3548"/>
                                      <a:pt x="1260" y="3502"/>
                                    </a:cubicBezTo>
                                    <a:cubicBezTo>
                                      <a:pt x="1371" y="3373"/>
                                      <a:pt x="1368" y="3309"/>
                                      <a:pt x="1367" y="3278"/>
                                    </a:cubicBezTo>
                                    <a:cubicBezTo>
                                      <a:pt x="1366" y="3272"/>
                                      <a:pt x="1366" y="3272"/>
                                      <a:pt x="1366" y="3272"/>
                                    </a:cubicBezTo>
                                    <a:cubicBezTo>
                                      <a:pt x="1367" y="3239"/>
                                      <a:pt x="1367" y="3157"/>
                                      <a:pt x="1367" y="3067"/>
                                    </a:cubicBezTo>
                                    <a:cubicBezTo>
                                      <a:pt x="1366" y="2961"/>
                                      <a:pt x="1366" y="2842"/>
                                      <a:pt x="1367" y="2772"/>
                                    </a:cubicBezTo>
                                    <a:cubicBezTo>
                                      <a:pt x="1784" y="2371"/>
                                      <a:pt x="1784" y="2371"/>
                                      <a:pt x="1784" y="2371"/>
                                    </a:cubicBezTo>
                                    <a:cubicBezTo>
                                      <a:pt x="1903" y="2699"/>
                                      <a:pt x="2139" y="3335"/>
                                      <a:pt x="2155" y="3377"/>
                                    </a:cubicBezTo>
                                    <a:cubicBezTo>
                                      <a:pt x="2189" y="3465"/>
                                      <a:pt x="2257" y="3480"/>
                                      <a:pt x="2285" y="3482"/>
                                    </a:cubicBezTo>
                                    <a:cubicBezTo>
                                      <a:pt x="2340" y="3487"/>
                                      <a:pt x="2398" y="3465"/>
                                      <a:pt x="2445" y="3418"/>
                                    </a:cubicBezTo>
                                    <a:cubicBezTo>
                                      <a:pt x="2452" y="3411"/>
                                      <a:pt x="2606" y="3247"/>
                                      <a:pt x="2673" y="3165"/>
                                    </a:cubicBezTo>
                                    <a:cubicBezTo>
                                      <a:pt x="2747" y="3076"/>
                                      <a:pt x="2744" y="2996"/>
                                      <a:pt x="2743" y="2963"/>
                                    </a:cubicBezTo>
                                    <a:cubicBezTo>
                                      <a:pt x="2743" y="2952"/>
                                      <a:pt x="2731" y="2760"/>
                                      <a:pt x="2711" y="2421"/>
                                    </a:cubicBezTo>
                                    <a:cubicBezTo>
                                      <a:pt x="2691" y="2101"/>
                                      <a:pt x="2668" y="1717"/>
                                      <a:pt x="2656" y="1500"/>
                                    </a:cubicBezTo>
                                    <a:cubicBezTo>
                                      <a:pt x="3375" y="780"/>
                                      <a:pt x="3375" y="780"/>
                                      <a:pt x="3375" y="780"/>
                                    </a:cubicBezTo>
                                    <a:cubicBezTo>
                                      <a:pt x="3551" y="605"/>
                                      <a:pt x="3577" y="421"/>
                                      <a:pt x="3577" y="328"/>
                                    </a:cubicBezTo>
                                    <a:cubicBezTo>
                                      <a:pt x="3577" y="225"/>
                                      <a:pt x="3547" y="133"/>
                                      <a:pt x="3496" y="82"/>
                                    </a:cubicBezTo>
                                    <a:cubicBezTo>
                                      <a:pt x="3446" y="32"/>
                                      <a:pt x="3350" y="0"/>
                                      <a:pt x="3246" y="0"/>
                                    </a:cubicBezTo>
                                    <a:cubicBezTo>
                                      <a:pt x="3153" y="0"/>
                                      <a:pt x="2970" y="26"/>
                                      <a:pt x="2795" y="201"/>
                                    </a:cubicBezTo>
                                    <a:cubicBezTo>
                                      <a:pt x="2077" y="920"/>
                                      <a:pt x="2077" y="920"/>
                                      <a:pt x="2077" y="920"/>
                                    </a:cubicBezTo>
                                    <a:cubicBezTo>
                                      <a:pt x="1891" y="908"/>
                                      <a:pt x="1583" y="888"/>
                                      <a:pt x="1297" y="869"/>
                                    </a:cubicBezTo>
                                    <a:cubicBezTo>
                                      <a:pt x="933" y="845"/>
                                      <a:pt x="618" y="825"/>
                                      <a:pt x="604" y="825"/>
                                    </a:cubicBezTo>
                                    <a:cubicBezTo>
                                      <a:pt x="599" y="824"/>
                                      <a:pt x="593" y="824"/>
                                      <a:pt x="586" y="824"/>
                                    </a:cubicBezTo>
                                    <a:cubicBezTo>
                                      <a:pt x="520" y="824"/>
                                      <a:pt x="461" y="847"/>
                                      <a:pt x="404" y="894"/>
                                    </a:cubicBezTo>
                                    <a:cubicBezTo>
                                      <a:pt x="323" y="961"/>
                                      <a:pt x="158" y="1116"/>
                                      <a:pt x="150" y="1123"/>
                                    </a:cubicBezTo>
                                    <a:cubicBezTo>
                                      <a:pt x="104" y="1170"/>
                                      <a:pt x="81" y="1228"/>
                                      <a:pt x="86" y="1283"/>
                                    </a:cubicBezTo>
                                    <a:cubicBezTo>
                                      <a:pt x="90" y="1318"/>
                                      <a:pt x="109" y="1381"/>
                                      <a:pt x="192" y="1413"/>
                                    </a:cubicBezTo>
                                    <a:cubicBezTo>
                                      <a:pt x="232" y="1429"/>
                                      <a:pt x="869" y="1667"/>
                                      <a:pt x="1206" y="1791"/>
                                    </a:cubicBezTo>
                                    <a:cubicBezTo>
                                      <a:pt x="805" y="2205"/>
                                      <a:pt x="805" y="2205"/>
                                      <a:pt x="805" y="2205"/>
                                    </a:cubicBezTo>
                                    <a:cubicBezTo>
                                      <a:pt x="788" y="2205"/>
                                      <a:pt x="769" y="2206"/>
                                      <a:pt x="746" y="2205"/>
                                    </a:cubicBezTo>
                                    <a:cubicBezTo>
                                      <a:pt x="672" y="2205"/>
                                      <a:pt x="575" y="2204"/>
                                      <a:pt x="490" y="2203"/>
                                    </a:cubicBezTo>
                                    <a:cubicBezTo>
                                      <a:pt x="402" y="2201"/>
                                      <a:pt x="327" y="2200"/>
                                      <a:pt x="300" y="2201"/>
                                    </a:cubicBezTo>
                                    <a:cubicBezTo>
                                      <a:pt x="300" y="2225"/>
                                      <a:pt x="300" y="2225"/>
                                      <a:pt x="300" y="2225"/>
                                    </a:cubicBezTo>
                                    <a:cubicBezTo>
                                      <a:pt x="293" y="2201"/>
                                      <a:pt x="293" y="2201"/>
                                      <a:pt x="293" y="2201"/>
                                    </a:cubicBezTo>
                                    <a:cubicBezTo>
                                      <a:pt x="287" y="2201"/>
                                      <a:pt x="287" y="2201"/>
                                      <a:pt x="287" y="2201"/>
                                    </a:cubicBezTo>
                                    <a:cubicBezTo>
                                      <a:pt x="247" y="2201"/>
                                      <a:pt x="186" y="2213"/>
                                      <a:pt x="70" y="2310"/>
                                    </a:cubicBezTo>
                                    <a:cubicBezTo>
                                      <a:pt x="60" y="2320"/>
                                      <a:pt x="60" y="2320"/>
                                      <a:pt x="60" y="2320"/>
                                    </a:cubicBezTo>
                                    <a:cubicBezTo>
                                      <a:pt x="13" y="2367"/>
                                      <a:pt x="2" y="2414"/>
                                      <a:pt x="1" y="2445"/>
                                    </a:cubicBezTo>
                                    <a:cubicBezTo>
                                      <a:pt x="0" y="2493"/>
                                      <a:pt x="20" y="2535"/>
                                      <a:pt x="57" y="2565"/>
                                    </a:cubicBezTo>
                                    <a:cubicBezTo>
                                      <a:pt x="83" y="2586"/>
                                      <a:pt x="393" y="2784"/>
                                      <a:pt x="643" y="2936"/>
                                    </a:cubicBezTo>
                                    <a:close/>
                                    <a:moveTo>
                                      <a:pt x="750" y="2772"/>
                                    </a:moveTo>
                                    <a:cubicBezTo>
                                      <a:pt x="540" y="2645"/>
                                      <a:pt x="316" y="2502"/>
                                      <a:pt x="221" y="2440"/>
                                    </a:cubicBezTo>
                                    <a:cubicBezTo>
                                      <a:pt x="264" y="2407"/>
                                      <a:pt x="286" y="2398"/>
                                      <a:pt x="291" y="2396"/>
                                    </a:cubicBezTo>
                                    <a:cubicBezTo>
                                      <a:pt x="326" y="2396"/>
                                      <a:pt x="326" y="2396"/>
                                      <a:pt x="326" y="2396"/>
                                    </a:cubicBezTo>
                                    <a:cubicBezTo>
                                      <a:pt x="359" y="2396"/>
                                      <a:pt x="411" y="2397"/>
                                      <a:pt x="471" y="2398"/>
                                    </a:cubicBezTo>
                                    <a:cubicBezTo>
                                      <a:pt x="487" y="2398"/>
                                      <a:pt x="487" y="2398"/>
                                      <a:pt x="487" y="2398"/>
                                    </a:cubicBezTo>
                                    <a:cubicBezTo>
                                      <a:pt x="605" y="2400"/>
                                      <a:pt x="746" y="2402"/>
                                      <a:pt x="819" y="2400"/>
                                    </a:cubicBezTo>
                                    <a:cubicBezTo>
                                      <a:pt x="865" y="2399"/>
                                      <a:pt x="907" y="2381"/>
                                      <a:pt x="939" y="2348"/>
                                    </a:cubicBezTo>
                                    <a:cubicBezTo>
                                      <a:pt x="1373" y="1901"/>
                                      <a:pt x="1373" y="1901"/>
                                      <a:pt x="1373" y="1901"/>
                                    </a:cubicBezTo>
                                    <a:cubicBezTo>
                                      <a:pt x="1413" y="1859"/>
                                      <a:pt x="1430" y="1800"/>
                                      <a:pt x="1417" y="1743"/>
                                    </a:cubicBezTo>
                                    <a:cubicBezTo>
                                      <a:pt x="1404" y="1687"/>
                                      <a:pt x="1363" y="1641"/>
                                      <a:pt x="1309" y="1621"/>
                                    </a:cubicBezTo>
                                    <a:cubicBezTo>
                                      <a:pt x="1026" y="1517"/>
                                      <a:pt x="468" y="1308"/>
                                      <a:pt x="305" y="1247"/>
                                    </a:cubicBezTo>
                                    <a:cubicBezTo>
                                      <a:pt x="353" y="1201"/>
                                      <a:pt x="469" y="1094"/>
                                      <a:pt x="529" y="1044"/>
                                    </a:cubicBezTo>
                                    <a:cubicBezTo>
                                      <a:pt x="559" y="1020"/>
                                      <a:pt x="577" y="1020"/>
                                      <a:pt x="586" y="1020"/>
                                    </a:cubicBezTo>
                                    <a:cubicBezTo>
                                      <a:pt x="589" y="1020"/>
                                      <a:pt x="592" y="1020"/>
                                      <a:pt x="596" y="1020"/>
                                    </a:cubicBezTo>
                                    <a:cubicBezTo>
                                      <a:pt x="621" y="1021"/>
                                      <a:pt x="973" y="1044"/>
                                      <a:pt x="1284" y="1064"/>
                                    </a:cubicBezTo>
                                    <a:cubicBezTo>
                                      <a:pt x="1576" y="1083"/>
                                      <a:pt x="1891" y="1104"/>
                                      <a:pt x="2076" y="1116"/>
                                    </a:cubicBezTo>
                                    <a:cubicBezTo>
                                      <a:pt x="2125" y="1119"/>
                                      <a:pt x="2173" y="1101"/>
                                      <a:pt x="2208" y="1066"/>
                                    </a:cubicBezTo>
                                    <a:cubicBezTo>
                                      <a:pt x="2934" y="339"/>
                                      <a:pt x="2934" y="339"/>
                                      <a:pt x="2934" y="339"/>
                                    </a:cubicBezTo>
                                    <a:cubicBezTo>
                                      <a:pt x="3059" y="215"/>
                                      <a:pt x="3183" y="196"/>
                                      <a:pt x="3246" y="196"/>
                                    </a:cubicBezTo>
                                    <a:cubicBezTo>
                                      <a:pt x="3316" y="196"/>
                                      <a:pt x="3354" y="217"/>
                                      <a:pt x="3358" y="221"/>
                                    </a:cubicBezTo>
                                    <a:cubicBezTo>
                                      <a:pt x="3389" y="252"/>
                                      <a:pt x="3423" y="456"/>
                                      <a:pt x="3236" y="642"/>
                                    </a:cubicBezTo>
                                    <a:cubicBezTo>
                                      <a:pt x="2510" y="1369"/>
                                      <a:pt x="2510" y="1369"/>
                                      <a:pt x="2510" y="1369"/>
                                    </a:cubicBezTo>
                                    <a:cubicBezTo>
                                      <a:pt x="2475" y="1403"/>
                                      <a:pt x="2457" y="1451"/>
                                      <a:pt x="2460" y="1500"/>
                                    </a:cubicBezTo>
                                    <a:cubicBezTo>
                                      <a:pt x="2471" y="1706"/>
                                      <a:pt x="2494" y="2073"/>
                                      <a:pt x="2513" y="2390"/>
                                    </a:cubicBezTo>
                                    <a:cubicBezTo>
                                      <a:pt x="2515" y="2433"/>
                                      <a:pt x="2515" y="2433"/>
                                      <a:pt x="2515" y="2433"/>
                                    </a:cubicBezTo>
                                    <a:cubicBezTo>
                                      <a:pt x="2529" y="2663"/>
                                      <a:pt x="2546" y="2948"/>
                                      <a:pt x="2547" y="2970"/>
                                    </a:cubicBezTo>
                                    <a:cubicBezTo>
                                      <a:pt x="2548" y="2992"/>
                                      <a:pt x="2549" y="3008"/>
                                      <a:pt x="2522" y="3041"/>
                                    </a:cubicBezTo>
                                    <a:cubicBezTo>
                                      <a:pt x="2473" y="3100"/>
                                      <a:pt x="2370" y="3212"/>
                                      <a:pt x="2321" y="3264"/>
                                    </a:cubicBezTo>
                                    <a:cubicBezTo>
                                      <a:pt x="2262" y="3104"/>
                                      <a:pt x="2055" y="2546"/>
                                      <a:pt x="1955" y="2269"/>
                                    </a:cubicBezTo>
                                    <a:cubicBezTo>
                                      <a:pt x="1935" y="2214"/>
                                      <a:pt x="1889" y="2174"/>
                                      <a:pt x="1833" y="2161"/>
                                    </a:cubicBezTo>
                                    <a:cubicBezTo>
                                      <a:pt x="1777" y="2148"/>
                                      <a:pt x="1717" y="2164"/>
                                      <a:pt x="1675" y="2204"/>
                                    </a:cubicBezTo>
                                    <a:cubicBezTo>
                                      <a:pt x="1224" y="2638"/>
                                      <a:pt x="1224" y="2638"/>
                                      <a:pt x="1224" y="2638"/>
                                    </a:cubicBezTo>
                                    <a:cubicBezTo>
                                      <a:pt x="1192" y="2669"/>
                                      <a:pt x="1173" y="2712"/>
                                      <a:pt x="1172" y="2757"/>
                                    </a:cubicBezTo>
                                    <a:cubicBezTo>
                                      <a:pt x="1171" y="2828"/>
                                      <a:pt x="1171" y="2955"/>
                                      <a:pt x="1171" y="3071"/>
                                    </a:cubicBezTo>
                                    <a:cubicBezTo>
                                      <a:pt x="1171" y="3156"/>
                                      <a:pt x="1171" y="3237"/>
                                      <a:pt x="1171" y="3268"/>
                                    </a:cubicBezTo>
                                    <a:cubicBezTo>
                                      <a:pt x="1171" y="3273"/>
                                      <a:pt x="1171" y="3280"/>
                                      <a:pt x="1172" y="3285"/>
                                    </a:cubicBezTo>
                                    <a:cubicBezTo>
                                      <a:pt x="1172" y="3286"/>
                                      <a:pt x="1167" y="3306"/>
                                      <a:pt x="1133" y="3350"/>
                                    </a:cubicBezTo>
                                    <a:cubicBezTo>
                                      <a:pt x="1061" y="3235"/>
                                      <a:pt x="1061" y="3235"/>
                                      <a:pt x="1061" y="3235"/>
                                    </a:cubicBezTo>
                                    <a:cubicBezTo>
                                      <a:pt x="970" y="3090"/>
                                      <a:pt x="845" y="2891"/>
                                      <a:pt x="807" y="2829"/>
                                    </a:cubicBezTo>
                                    <a:cubicBezTo>
                                      <a:pt x="793" y="2805"/>
                                      <a:pt x="773" y="2786"/>
                                      <a:pt x="750" y="27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8" name="Group 30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616411" y="0"/>
                                <a:ext cx="396000" cy="297941"/>
                                <a:chOff x="4530017" y="3685574"/>
                                <a:chExt cx="404" cy="304"/>
                              </a:xfrm>
                              <a:grpFill/>
                            </wpg:grpSpPr>
                            <wps:wsp>
                              <wps:cNvPr id="203" name="Freeform 306"/>
                              <wps:cNvSpPr/>
                              <wps:spPr bwMode="auto">
                                <a:xfrm>
                                  <a:off x="4530230" y="3685764"/>
                                  <a:ext cx="191" cy="114"/>
                                </a:xfrm>
                                <a:custGeom>
                                  <a:avLst/>
                                  <a:gdLst>
                                    <a:gd name="T0" fmla="*/ 90 w 191"/>
                                    <a:gd name="T1" fmla="*/ 0 h 114"/>
                                    <a:gd name="T2" fmla="*/ 0 w 191"/>
                                    <a:gd name="T3" fmla="*/ 101 h 114"/>
                                    <a:gd name="T4" fmla="*/ 9 w 191"/>
                                    <a:gd name="T5" fmla="*/ 114 h 114"/>
                                    <a:gd name="T6" fmla="*/ 75 w 191"/>
                                    <a:gd name="T7" fmla="*/ 114 h 114"/>
                                    <a:gd name="T8" fmla="*/ 191 w 191"/>
                                    <a:gd name="T9" fmla="*/ 114 h 114"/>
                                    <a:gd name="T10" fmla="*/ 90 w 191"/>
                                    <a:gd name="T11" fmla="*/ 0 h 11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1" h="114">
                                      <a:moveTo>
                                        <a:pt x="90" y="0"/>
                                      </a:moveTo>
                                      <a:lnTo>
                                        <a:pt x="0" y="101"/>
                                      </a:lnTo>
                                      <a:lnTo>
                                        <a:pt x="9" y="114"/>
                                      </a:lnTo>
                                      <a:lnTo>
                                        <a:pt x="75" y="114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30017" y="3685574"/>
                                  <a:ext cx="257" cy="304"/>
                                </a:xfrm>
                                <a:custGeom>
                                  <a:avLst/>
                                  <a:gdLst>
                                    <a:gd name="T0" fmla="*/ 21 w 2390"/>
                                    <a:gd name="T1" fmla="*/ 33 h 2712"/>
                                    <a:gd name="T2" fmla="*/ 21 w 2390"/>
                                    <a:gd name="T3" fmla="*/ 32 h 2712"/>
                                    <a:gd name="T4" fmla="*/ 19 w 2390"/>
                                    <a:gd name="T5" fmla="*/ 28 h 2712"/>
                                    <a:gd name="T6" fmla="*/ 19 w 2390"/>
                                    <a:gd name="T7" fmla="*/ 27 h 2712"/>
                                    <a:gd name="T8" fmla="*/ 18 w 2390"/>
                                    <a:gd name="T9" fmla="*/ 26 h 2712"/>
                                    <a:gd name="T10" fmla="*/ 18 w 2390"/>
                                    <a:gd name="T11" fmla="*/ 25 h 2712"/>
                                    <a:gd name="T12" fmla="*/ 16 w 2390"/>
                                    <a:gd name="T13" fmla="*/ 13 h 2712"/>
                                    <a:gd name="T14" fmla="*/ 26 w 2390"/>
                                    <a:gd name="T15" fmla="*/ 14 h 2712"/>
                                    <a:gd name="T16" fmla="*/ 28 w 2390"/>
                                    <a:gd name="T17" fmla="*/ 10 h 2712"/>
                                    <a:gd name="T18" fmla="*/ 27 w 2390"/>
                                    <a:gd name="T19" fmla="*/ 9 h 2712"/>
                                    <a:gd name="T20" fmla="*/ 16 w 2390"/>
                                    <a:gd name="T21" fmla="*/ 11 h 2712"/>
                                    <a:gd name="T22" fmla="*/ 23 w 2390"/>
                                    <a:gd name="T23" fmla="*/ 5 h 2712"/>
                                    <a:gd name="T24" fmla="*/ 21 w 2390"/>
                                    <a:gd name="T25" fmla="*/ 3 h 2712"/>
                                    <a:gd name="T26" fmla="*/ 16 w 2390"/>
                                    <a:gd name="T27" fmla="*/ 8 h 2712"/>
                                    <a:gd name="T28" fmla="*/ 10 w 2390"/>
                                    <a:gd name="T29" fmla="*/ 0 h 2712"/>
                                    <a:gd name="T30" fmla="*/ 12 w 2390"/>
                                    <a:gd name="T31" fmla="*/ 7 h 2712"/>
                                    <a:gd name="T32" fmla="*/ 10 w 2390"/>
                                    <a:gd name="T33" fmla="*/ 7 h 2712"/>
                                    <a:gd name="T34" fmla="*/ 3 w 2390"/>
                                    <a:gd name="T35" fmla="*/ 8 h 2712"/>
                                    <a:gd name="T36" fmla="*/ 14 w 2390"/>
                                    <a:gd name="T37" fmla="*/ 11 h 2712"/>
                                    <a:gd name="T38" fmla="*/ 7 w 2390"/>
                                    <a:gd name="T39" fmla="*/ 10 h 2712"/>
                                    <a:gd name="T40" fmla="*/ 0 w 2390"/>
                                    <a:gd name="T41" fmla="*/ 14 h 2712"/>
                                    <a:gd name="T42" fmla="*/ 13 w 2390"/>
                                    <a:gd name="T43" fmla="*/ 12 h 2712"/>
                                    <a:gd name="T44" fmla="*/ 9 w 2390"/>
                                    <a:gd name="T45" fmla="*/ 22 h 2712"/>
                                    <a:gd name="T46" fmla="*/ 14 w 2390"/>
                                    <a:gd name="T47" fmla="*/ 13 h 2712"/>
                                    <a:gd name="T48" fmla="*/ 16 w 2390"/>
                                    <a:gd name="T49" fmla="*/ 27 h 2712"/>
                                    <a:gd name="T50" fmla="*/ 17 w 2390"/>
                                    <a:gd name="T51" fmla="*/ 32 h 2712"/>
                                    <a:gd name="T52" fmla="*/ 17 w 2390"/>
                                    <a:gd name="T53" fmla="*/ 33 h 2712"/>
                                    <a:gd name="T54" fmla="*/ 22 w 2390"/>
                                    <a:gd name="T55" fmla="*/ 34 h 2712"/>
                                    <a:gd name="T56" fmla="*/ 22 w 2390"/>
                                    <a:gd name="T57" fmla="*/ 12 h 2712"/>
                                    <a:gd name="T58" fmla="*/ 22 w 2390"/>
                                    <a:gd name="T59" fmla="*/ 12 h 2712"/>
                                    <a:gd name="T60" fmla="*/ 17 w 2390"/>
                                    <a:gd name="T61" fmla="*/ 12 h 2712"/>
                                    <a:gd name="T62" fmla="*/ 17 w 2390"/>
                                    <a:gd name="T63" fmla="*/ 11 h 2712"/>
                                    <a:gd name="T64" fmla="*/ 10 w 2390"/>
                                    <a:gd name="T65" fmla="*/ 18 h 2712"/>
                                    <a:gd name="T66" fmla="*/ 9 w 2390"/>
                                    <a:gd name="T67" fmla="*/ 18 h 2712"/>
                                    <a:gd name="T68" fmla="*/ 12 w 2390"/>
                                    <a:gd name="T69" fmla="*/ 14 h 2712"/>
                                    <a:gd name="T70" fmla="*/ 12 w 2390"/>
                                    <a:gd name="T71" fmla="*/ 14 h 2712"/>
                                    <a:gd name="T72" fmla="*/ 14 w 2390"/>
                                    <a:gd name="T73" fmla="*/ 10 h 2712"/>
                                    <a:gd name="T74" fmla="*/ 11 w 2390"/>
                                    <a:gd name="T75" fmla="*/ 2 h 2712"/>
                                    <a:gd name="T76" fmla="*/ 11 w 2390"/>
                                    <a:gd name="T77" fmla="*/ 2 h 2712"/>
                                    <a:gd name="T78" fmla="*/ 14 w 2390"/>
                                    <a:gd name="T79" fmla="*/ 10 h 2712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</a:gdLst>
                                  <a:ahLst/>
                                  <a:cxnLst>
                                    <a:cxn ang="T80">
                                      <a:pos x="T0" y="T1"/>
                                    </a:cxn>
                                    <a:cxn ang="T81">
                                      <a:pos x="T2" y="T3"/>
                                    </a:cxn>
                                    <a:cxn ang="T82">
                                      <a:pos x="T4" y="T5"/>
                                    </a:cxn>
                                    <a:cxn ang="T83">
                                      <a:pos x="T6" y="T7"/>
                                    </a:cxn>
                                    <a:cxn ang="T84">
                                      <a:pos x="T8" y="T9"/>
                                    </a:cxn>
                                    <a:cxn ang="T85">
                                      <a:pos x="T10" y="T11"/>
                                    </a:cxn>
                                    <a:cxn ang="T86">
                                      <a:pos x="T12" y="T13"/>
                                    </a:cxn>
                                    <a:cxn ang="T87">
                                      <a:pos x="T14" y="T15"/>
                                    </a:cxn>
                                    <a:cxn ang="T88">
                                      <a:pos x="T16" y="T17"/>
                                    </a:cxn>
                                    <a:cxn ang="T89">
                                      <a:pos x="T18" y="T19"/>
                                    </a:cxn>
                                    <a:cxn ang="T90">
                                      <a:pos x="T20" y="T21"/>
                                    </a:cxn>
                                    <a:cxn ang="T91">
                                      <a:pos x="T22" y="T23"/>
                                    </a:cxn>
                                    <a:cxn ang="T92">
                                      <a:pos x="T24" y="T25"/>
                                    </a:cxn>
                                    <a:cxn ang="T93">
                                      <a:pos x="T26" y="T27"/>
                                    </a:cxn>
                                    <a:cxn ang="T94">
                                      <a:pos x="T28" y="T29"/>
                                    </a:cxn>
                                    <a:cxn ang="T95">
                                      <a:pos x="T30" y="T31"/>
                                    </a:cxn>
                                    <a:cxn ang="T96">
                                      <a:pos x="T32" y="T33"/>
                                    </a:cxn>
                                    <a:cxn ang="T97">
                                      <a:pos x="T34" y="T35"/>
                                    </a:cxn>
                                    <a:cxn ang="T98">
                                      <a:pos x="T36" y="T37"/>
                                    </a:cxn>
                                    <a:cxn ang="T99">
                                      <a:pos x="T38" y="T39"/>
                                    </a:cxn>
                                    <a:cxn ang="T100">
                                      <a:pos x="T40" y="T41"/>
                                    </a:cxn>
                                    <a:cxn ang="T101">
                                      <a:pos x="T42" y="T43"/>
                                    </a:cxn>
                                    <a:cxn ang="T102">
                                      <a:pos x="T44" y="T45"/>
                                    </a:cxn>
                                    <a:cxn ang="T103">
                                      <a:pos x="T46" y="T47"/>
                                    </a:cxn>
                                    <a:cxn ang="T104">
                                      <a:pos x="T48" y="T49"/>
                                    </a:cxn>
                                    <a:cxn ang="T105">
                                      <a:pos x="T50" y="T51"/>
                                    </a:cxn>
                                    <a:cxn ang="T106">
                                      <a:pos x="T52" y="T53"/>
                                    </a:cxn>
                                    <a:cxn ang="T107">
                                      <a:pos x="T54" y="T55"/>
                                    </a:cxn>
                                    <a:cxn ang="T108">
                                      <a:pos x="T56" y="T57"/>
                                    </a:cxn>
                                    <a:cxn ang="T109">
                                      <a:pos x="T58" y="T59"/>
                                    </a:cxn>
                                    <a:cxn ang="T110">
                                      <a:pos x="T60" y="T61"/>
                                    </a:cxn>
                                    <a:cxn ang="T111">
                                      <a:pos x="T62" y="T63"/>
                                    </a:cxn>
                                    <a:cxn ang="T112">
                                      <a:pos x="T64" y="T65"/>
                                    </a:cxn>
                                    <a:cxn ang="T113">
                                      <a:pos x="T66" y="T67"/>
                                    </a:cxn>
                                    <a:cxn ang="T114">
                                      <a:pos x="T68" y="T69"/>
                                    </a:cxn>
                                    <a:cxn ang="T115">
                                      <a:pos x="T70" y="T71"/>
                                    </a:cxn>
                                    <a:cxn ang="T116">
                                      <a:pos x="T72" y="T73"/>
                                    </a:cxn>
                                    <a:cxn ang="T117">
                                      <a:pos x="T74" y="T75"/>
                                    </a:cxn>
                                    <a:cxn ang="T118">
                                      <a:pos x="T76" y="T77"/>
                                    </a:cxn>
                                    <a:cxn ang="T119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90" h="2712">
                                      <a:moveTo>
                                        <a:pt x="1729" y="2712"/>
                                      </a:moveTo>
                                      <a:cubicBezTo>
                                        <a:pt x="1729" y="2712"/>
                                        <a:pt x="1694" y="2663"/>
                                        <a:pt x="1682" y="2642"/>
                                      </a:cubicBezTo>
                                      <a:cubicBezTo>
                                        <a:pt x="1679" y="2636"/>
                                        <a:pt x="1675" y="2630"/>
                                        <a:pt x="1672" y="2625"/>
                                      </a:cubicBezTo>
                                      <a:cubicBezTo>
                                        <a:pt x="1657" y="2598"/>
                                        <a:pt x="1643" y="2572"/>
                                        <a:pt x="1630" y="2545"/>
                                      </a:cubicBezTo>
                                      <a:cubicBezTo>
                                        <a:pt x="1629" y="2544"/>
                                        <a:pt x="1628" y="2542"/>
                                        <a:pt x="1627" y="2540"/>
                                      </a:cubicBezTo>
                                      <a:cubicBezTo>
                                        <a:pt x="1583" y="2453"/>
                                        <a:pt x="1544" y="2361"/>
                                        <a:pt x="1508" y="2268"/>
                                      </a:cubicBezTo>
                                      <a:cubicBezTo>
                                        <a:pt x="1506" y="2262"/>
                                        <a:pt x="1504" y="2256"/>
                                        <a:pt x="1502" y="2250"/>
                                      </a:cubicBezTo>
                                      <a:cubicBezTo>
                                        <a:pt x="1492" y="2226"/>
                                        <a:pt x="1483" y="2201"/>
                                        <a:pt x="1475" y="2176"/>
                                      </a:cubicBezTo>
                                      <a:cubicBezTo>
                                        <a:pt x="1472" y="2167"/>
                                        <a:pt x="1469" y="2159"/>
                                        <a:pt x="1466" y="2150"/>
                                      </a:cubicBezTo>
                                      <a:cubicBezTo>
                                        <a:pt x="1458" y="2128"/>
                                        <a:pt x="1451" y="2106"/>
                                        <a:pt x="1444" y="2084"/>
                                      </a:cubicBezTo>
                                      <a:cubicBezTo>
                                        <a:pt x="1441" y="2073"/>
                                        <a:pt x="1437" y="2063"/>
                                        <a:pt x="1434" y="2052"/>
                                      </a:cubicBezTo>
                                      <a:cubicBezTo>
                                        <a:pt x="1428" y="2032"/>
                                        <a:pt x="1422" y="2012"/>
                                        <a:pt x="1416" y="1992"/>
                                      </a:cubicBezTo>
                                      <a:cubicBezTo>
                                        <a:pt x="1253" y="1436"/>
                                        <a:pt x="1218" y="1125"/>
                                        <a:pt x="1239" y="1035"/>
                                      </a:cubicBezTo>
                                      <a:cubicBezTo>
                                        <a:pt x="1240" y="1029"/>
                                        <a:pt x="1241" y="1022"/>
                                        <a:pt x="1240" y="1014"/>
                                      </a:cubicBezTo>
                                      <a:cubicBezTo>
                                        <a:pt x="1322" y="1005"/>
                                        <a:pt x="1443" y="1005"/>
                                        <a:pt x="1586" y="1027"/>
                                      </a:cubicBezTo>
                                      <a:cubicBezTo>
                                        <a:pt x="1792" y="1059"/>
                                        <a:pt x="2044" y="1204"/>
                                        <a:pt x="2070" y="1152"/>
                                      </a:cubicBezTo>
                                      <a:cubicBezTo>
                                        <a:pt x="2084" y="1126"/>
                                        <a:pt x="1878" y="897"/>
                                        <a:pt x="1711" y="825"/>
                                      </a:cubicBezTo>
                                      <a:cubicBezTo>
                                        <a:pt x="1925" y="791"/>
                                        <a:pt x="2113" y="810"/>
                                        <a:pt x="2228" y="813"/>
                                      </a:cubicBezTo>
                                      <a:cubicBezTo>
                                        <a:pt x="2293" y="814"/>
                                        <a:pt x="2359" y="821"/>
                                        <a:pt x="2369" y="812"/>
                                      </a:cubicBezTo>
                                      <a:cubicBezTo>
                                        <a:pt x="2390" y="791"/>
                                        <a:pt x="2264" y="715"/>
                                        <a:pt x="2176" y="687"/>
                                      </a:cubicBezTo>
                                      <a:cubicBezTo>
                                        <a:pt x="2113" y="666"/>
                                        <a:pt x="1973" y="611"/>
                                        <a:pt x="1757" y="661"/>
                                      </a:cubicBezTo>
                                      <a:cubicBezTo>
                                        <a:pt x="1557" y="708"/>
                                        <a:pt x="1375" y="814"/>
                                        <a:pt x="1275" y="881"/>
                                      </a:cubicBezTo>
                                      <a:cubicBezTo>
                                        <a:pt x="1276" y="879"/>
                                        <a:pt x="1277" y="876"/>
                                        <a:pt x="1278" y="874"/>
                                      </a:cubicBezTo>
                                      <a:cubicBezTo>
                                        <a:pt x="1400" y="548"/>
                                        <a:pt x="1705" y="441"/>
                                        <a:pt x="1844" y="369"/>
                                      </a:cubicBezTo>
                                      <a:cubicBezTo>
                                        <a:pt x="1895" y="342"/>
                                        <a:pt x="1951" y="322"/>
                                        <a:pt x="1950" y="308"/>
                                      </a:cubicBezTo>
                                      <a:cubicBezTo>
                                        <a:pt x="1949" y="280"/>
                                        <a:pt x="1790" y="258"/>
                                        <a:pt x="1700" y="267"/>
                                      </a:cubicBezTo>
                                      <a:cubicBezTo>
                                        <a:pt x="1635" y="273"/>
                                        <a:pt x="1483" y="278"/>
                                        <a:pt x="1361" y="419"/>
                                      </a:cubicBezTo>
                                      <a:cubicBezTo>
                                        <a:pt x="1310" y="479"/>
                                        <a:pt x="1272" y="549"/>
                                        <a:pt x="1244" y="619"/>
                                      </a:cubicBezTo>
                                      <a:cubicBezTo>
                                        <a:pt x="1234" y="486"/>
                                        <a:pt x="1207" y="328"/>
                                        <a:pt x="1137" y="204"/>
                                      </a:cubicBezTo>
                                      <a:cubicBezTo>
                                        <a:pt x="1022" y="0"/>
                                        <a:pt x="802" y="1"/>
                                        <a:pt x="768" y="3"/>
                                      </a:cubicBezTo>
                                      <a:cubicBezTo>
                                        <a:pt x="734" y="5"/>
                                        <a:pt x="742" y="87"/>
                                        <a:pt x="778" y="193"/>
                                      </a:cubicBezTo>
                                      <a:cubicBezTo>
                                        <a:pt x="814" y="299"/>
                                        <a:pt x="882" y="389"/>
                                        <a:pt x="965" y="539"/>
                                      </a:cubicBezTo>
                                      <a:cubicBezTo>
                                        <a:pt x="992" y="587"/>
                                        <a:pt x="1029" y="651"/>
                                        <a:pt x="1067" y="716"/>
                                      </a:cubicBezTo>
                                      <a:cubicBezTo>
                                        <a:pt x="1003" y="642"/>
                                        <a:pt x="918" y="563"/>
                                        <a:pt x="818" y="514"/>
                                      </a:cubicBezTo>
                                      <a:cubicBezTo>
                                        <a:pt x="650" y="434"/>
                                        <a:pt x="508" y="491"/>
                                        <a:pt x="447" y="511"/>
                                      </a:cubicBezTo>
                                      <a:cubicBezTo>
                                        <a:pt x="360" y="539"/>
                                        <a:pt x="223" y="623"/>
                                        <a:pt x="234" y="649"/>
                                      </a:cubicBezTo>
                                      <a:cubicBezTo>
                                        <a:pt x="238" y="662"/>
                                        <a:pt x="298" y="659"/>
                                        <a:pt x="355" y="662"/>
                                      </a:cubicBezTo>
                                      <a:cubicBezTo>
                                        <a:pt x="511" y="672"/>
                                        <a:pt x="834" y="648"/>
                                        <a:pt x="1077" y="897"/>
                                      </a:cubicBezTo>
                                      <a:cubicBezTo>
                                        <a:pt x="1080" y="901"/>
                                        <a:pt x="1083" y="903"/>
                                        <a:pt x="1086" y="906"/>
                                      </a:cubicBezTo>
                                      <a:cubicBezTo>
                                        <a:pt x="970" y="864"/>
                                        <a:pt x="781" y="807"/>
                                        <a:pt x="588" y="806"/>
                                      </a:cubicBezTo>
                                      <a:cubicBezTo>
                                        <a:pt x="366" y="805"/>
                                        <a:pt x="242" y="890"/>
                                        <a:pt x="185" y="923"/>
                                      </a:cubicBezTo>
                                      <a:cubicBezTo>
                                        <a:pt x="106" y="971"/>
                                        <a:pt x="0" y="1073"/>
                                        <a:pt x="24" y="1088"/>
                                      </a:cubicBezTo>
                                      <a:cubicBezTo>
                                        <a:pt x="36" y="1095"/>
                                        <a:pt x="99" y="1074"/>
                                        <a:pt x="163" y="1058"/>
                                      </a:cubicBezTo>
                                      <a:cubicBezTo>
                                        <a:pt x="335" y="1015"/>
                                        <a:pt x="667" y="896"/>
                                        <a:pt x="1049" y="985"/>
                                      </a:cubicBezTo>
                                      <a:cubicBezTo>
                                        <a:pt x="934" y="1009"/>
                                        <a:pt x="783" y="1074"/>
                                        <a:pt x="694" y="1247"/>
                                      </a:cubicBezTo>
                                      <a:cubicBezTo>
                                        <a:pt x="614" y="1404"/>
                                        <a:pt x="667" y="1776"/>
                                        <a:pt x="699" y="1783"/>
                                      </a:cubicBezTo>
                                      <a:cubicBezTo>
                                        <a:pt x="755" y="1795"/>
                                        <a:pt x="804" y="1508"/>
                                        <a:pt x="911" y="1330"/>
                                      </a:cubicBezTo>
                                      <a:cubicBezTo>
                                        <a:pt x="988" y="1200"/>
                                        <a:pt x="1069" y="1103"/>
                                        <a:pt x="1129" y="1046"/>
                                      </a:cubicBezTo>
                                      <a:cubicBezTo>
                                        <a:pt x="1102" y="1588"/>
                                        <a:pt x="1159" y="1810"/>
                                        <a:pt x="1242" y="2170"/>
                                      </a:cubicBezTo>
                                      <a:cubicBezTo>
                                        <a:pt x="1242" y="2170"/>
                                        <a:pt x="1242" y="2170"/>
                                        <a:pt x="1242" y="2170"/>
                                      </a:cubicBezTo>
                                      <a:cubicBezTo>
                                        <a:pt x="1272" y="2304"/>
                                        <a:pt x="1307" y="2425"/>
                                        <a:pt x="1342" y="2532"/>
                                      </a:cubicBezTo>
                                      <a:cubicBezTo>
                                        <a:pt x="1342" y="2533"/>
                                        <a:pt x="1343" y="2535"/>
                                        <a:pt x="1343" y="2537"/>
                                      </a:cubicBezTo>
                                      <a:cubicBezTo>
                                        <a:pt x="1350" y="2556"/>
                                        <a:pt x="1356" y="2575"/>
                                        <a:pt x="1363" y="2594"/>
                                      </a:cubicBezTo>
                                      <a:cubicBezTo>
                                        <a:pt x="1363" y="2596"/>
                                        <a:pt x="1364" y="2598"/>
                                        <a:pt x="1365" y="2600"/>
                                      </a:cubicBezTo>
                                      <a:cubicBezTo>
                                        <a:pt x="1371" y="2618"/>
                                        <a:pt x="1410" y="2712"/>
                                        <a:pt x="1410" y="2712"/>
                                      </a:cubicBezTo>
                                      <a:cubicBezTo>
                                        <a:pt x="1729" y="2712"/>
                                        <a:pt x="1729" y="2712"/>
                                        <a:pt x="1729" y="2712"/>
                                      </a:cubicBezTo>
                                      <a:close/>
                                      <a:moveTo>
                                        <a:pt x="1324" y="911"/>
                                      </a:moveTo>
                                      <a:cubicBezTo>
                                        <a:pt x="1334" y="907"/>
                                        <a:pt x="1559" y="829"/>
                                        <a:pt x="1717" y="926"/>
                                      </a:cubicBezTo>
                                      <a:cubicBezTo>
                                        <a:pt x="1726" y="931"/>
                                        <a:pt x="1729" y="942"/>
                                        <a:pt x="1723" y="951"/>
                                      </a:cubicBezTo>
                                      <a:cubicBezTo>
                                        <a:pt x="1720" y="956"/>
                                        <a:pt x="1714" y="959"/>
                                        <a:pt x="1708" y="959"/>
                                      </a:cubicBezTo>
                                      <a:cubicBezTo>
                                        <a:pt x="1705" y="959"/>
                                        <a:pt x="1701" y="959"/>
                                        <a:pt x="1698" y="957"/>
                                      </a:cubicBezTo>
                                      <a:cubicBezTo>
                                        <a:pt x="1554" y="869"/>
                                        <a:pt x="1339" y="944"/>
                                        <a:pt x="1337" y="945"/>
                                      </a:cubicBezTo>
                                      <a:cubicBezTo>
                                        <a:pt x="1327" y="948"/>
                                        <a:pt x="1317" y="943"/>
                                        <a:pt x="1313" y="934"/>
                                      </a:cubicBezTo>
                                      <a:cubicBezTo>
                                        <a:pt x="1310" y="925"/>
                                        <a:pt x="1315" y="914"/>
                                        <a:pt x="1324" y="911"/>
                                      </a:cubicBezTo>
                                      <a:close/>
                                      <a:moveTo>
                                        <a:pt x="975" y="1105"/>
                                      </a:moveTo>
                                      <a:cubicBezTo>
                                        <a:pt x="973" y="1106"/>
                                        <a:pt x="798" y="1234"/>
                                        <a:pt x="764" y="1407"/>
                                      </a:cubicBezTo>
                                      <a:cubicBezTo>
                                        <a:pt x="762" y="1416"/>
                                        <a:pt x="755" y="1422"/>
                                        <a:pt x="746" y="1422"/>
                                      </a:cubicBezTo>
                                      <a:cubicBezTo>
                                        <a:pt x="745" y="1422"/>
                                        <a:pt x="744" y="1422"/>
                                        <a:pt x="743" y="1421"/>
                                      </a:cubicBezTo>
                                      <a:cubicBezTo>
                                        <a:pt x="733" y="1419"/>
                                        <a:pt x="726" y="1410"/>
                                        <a:pt x="728" y="1400"/>
                                      </a:cubicBezTo>
                                      <a:cubicBezTo>
                                        <a:pt x="765" y="1213"/>
                                        <a:pt x="946" y="1081"/>
                                        <a:pt x="954" y="1075"/>
                                      </a:cubicBezTo>
                                      <a:cubicBezTo>
                                        <a:pt x="962" y="1069"/>
                                        <a:pt x="973" y="1071"/>
                                        <a:pt x="979" y="1079"/>
                                      </a:cubicBezTo>
                                      <a:cubicBezTo>
                                        <a:pt x="985" y="1087"/>
                                        <a:pt x="983" y="1099"/>
                                        <a:pt x="975" y="1105"/>
                                      </a:cubicBezTo>
                                      <a:close/>
                                      <a:moveTo>
                                        <a:pt x="1152" y="773"/>
                                      </a:moveTo>
                                      <a:cubicBezTo>
                                        <a:pt x="1152" y="773"/>
                                        <a:pt x="1151" y="773"/>
                                        <a:pt x="1151" y="773"/>
                                      </a:cubicBezTo>
                                      <a:cubicBezTo>
                                        <a:pt x="1141" y="773"/>
                                        <a:pt x="1133" y="765"/>
                                        <a:pt x="1133" y="756"/>
                                      </a:cubicBezTo>
                                      <a:cubicBezTo>
                                        <a:pt x="1116" y="419"/>
                                        <a:pt x="883" y="149"/>
                                        <a:pt x="881" y="146"/>
                                      </a:cubicBezTo>
                                      <a:cubicBezTo>
                                        <a:pt x="874" y="139"/>
                                        <a:pt x="875" y="127"/>
                                        <a:pt x="883" y="121"/>
                                      </a:cubicBezTo>
                                      <a:cubicBezTo>
                                        <a:pt x="890" y="114"/>
                                        <a:pt x="902" y="115"/>
                                        <a:pt x="908" y="122"/>
                                      </a:cubicBezTo>
                                      <a:cubicBezTo>
                                        <a:pt x="918" y="134"/>
                                        <a:pt x="1152" y="404"/>
                                        <a:pt x="1169" y="754"/>
                                      </a:cubicBezTo>
                                      <a:cubicBezTo>
                                        <a:pt x="1170" y="764"/>
                                        <a:pt x="1162" y="772"/>
                                        <a:pt x="1152" y="7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308"/>
                              <wps:cNvSpPr/>
                              <wps:spPr bwMode="auto">
                                <a:xfrm>
                                  <a:off x="4530102" y="3685836"/>
                                  <a:ext cx="53" cy="42"/>
                                </a:xfrm>
                                <a:custGeom>
                                  <a:avLst/>
                                  <a:gdLst>
                                    <a:gd name="T0" fmla="*/ 0 w 470"/>
                                    <a:gd name="T1" fmla="*/ 5 h 376"/>
                                    <a:gd name="T2" fmla="*/ 6 w 470"/>
                                    <a:gd name="T3" fmla="*/ 5 h 376"/>
                                    <a:gd name="T4" fmla="*/ 4 w 470"/>
                                    <a:gd name="T5" fmla="*/ 0 h 376"/>
                                    <a:gd name="T6" fmla="*/ 0 w 470"/>
                                    <a:gd name="T7" fmla="*/ 5 h 37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70" h="376">
                                      <a:moveTo>
                                        <a:pt x="0" y="376"/>
                                      </a:moveTo>
                                      <a:cubicBezTo>
                                        <a:pt x="470" y="376"/>
                                        <a:pt x="470" y="376"/>
                                        <a:pt x="470" y="376"/>
                                      </a:cubicBezTo>
                                      <a:cubicBezTo>
                                        <a:pt x="396" y="259"/>
                                        <a:pt x="363" y="161"/>
                                        <a:pt x="319" y="0"/>
                                      </a:cubicBezTo>
                                      <a:lnTo>
                                        <a:pt x="0" y="37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309"/>
                              <wps:cNvSpPr/>
                              <wps:spPr bwMode="auto">
                                <a:xfrm>
                                  <a:off x="4530193" y="3685726"/>
                                  <a:ext cx="83" cy="121"/>
                                </a:xfrm>
                                <a:custGeom>
                                  <a:avLst/>
                                  <a:gdLst>
                                    <a:gd name="T0" fmla="*/ 0 w 738"/>
                                    <a:gd name="T1" fmla="*/ 6 h 1081"/>
                                    <a:gd name="T2" fmla="*/ 2 w 738"/>
                                    <a:gd name="T3" fmla="*/ 14 h 1081"/>
                                    <a:gd name="T4" fmla="*/ 2 w 738"/>
                                    <a:gd name="T5" fmla="*/ 14 h 1081"/>
                                    <a:gd name="T6" fmla="*/ 9 w 738"/>
                                    <a:gd name="T7" fmla="*/ 5 h 1081"/>
                                    <a:gd name="T8" fmla="*/ 5 w 738"/>
                                    <a:gd name="T9" fmla="*/ 0 h 1081"/>
                                    <a:gd name="T10" fmla="*/ 0 w 738"/>
                                    <a:gd name="T11" fmla="*/ 6 h 1081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38" h="1081">
                                      <a:moveTo>
                                        <a:pt x="0" y="456"/>
                                      </a:moveTo>
                                      <a:cubicBezTo>
                                        <a:pt x="49" y="726"/>
                                        <a:pt x="53" y="859"/>
                                        <a:pt x="188" y="1081"/>
                                      </a:cubicBezTo>
                                      <a:cubicBezTo>
                                        <a:pt x="190" y="1079"/>
                                        <a:pt x="190" y="1079"/>
                                        <a:pt x="190" y="1079"/>
                                      </a:cubicBezTo>
                                      <a:cubicBezTo>
                                        <a:pt x="738" y="427"/>
                                        <a:pt x="738" y="427"/>
                                        <a:pt x="738" y="427"/>
                                      </a:cubicBezTo>
                                      <a:cubicBezTo>
                                        <a:pt x="375" y="0"/>
                                        <a:pt x="375" y="0"/>
                                        <a:pt x="375" y="0"/>
                                      </a:cubicBezTo>
                                      <a:lnTo>
                                        <a:pt x="0" y="45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89" name="组合 207"/>
                          <wpg:cNvGrpSpPr/>
                          <wpg:grpSpPr>
                            <a:xfrm>
                              <a:off x="0" y="6743700"/>
                              <a:ext cx="5470178" cy="222878"/>
                              <a:chOff x="0" y="0"/>
                              <a:chExt cx="5470701" cy="222885"/>
                            </a:xfrm>
                            <a:grpFill/>
                          </wpg:grpSpPr>
                          <wps:wsp>
                            <wps:cNvPr id="208" name="Freeform 17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573427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65 w 186"/>
                                  <a:gd name="T1" fmla="*/ 73 h 185"/>
                                  <a:gd name="T2" fmla="*/ 159 w 186"/>
                                  <a:gd name="T3" fmla="*/ 80 h 185"/>
                                  <a:gd name="T4" fmla="*/ 159 w 186"/>
                                  <a:gd name="T5" fmla="*/ 158 h 185"/>
                                  <a:gd name="T6" fmla="*/ 144 w 186"/>
                                  <a:gd name="T7" fmla="*/ 173 h 185"/>
                                  <a:gd name="T8" fmla="*/ 30 w 186"/>
                                  <a:gd name="T9" fmla="*/ 173 h 185"/>
                                  <a:gd name="T10" fmla="*/ 12 w 186"/>
                                  <a:gd name="T11" fmla="*/ 158 h 185"/>
                                  <a:gd name="T12" fmla="*/ 12 w 186"/>
                                  <a:gd name="T13" fmla="*/ 43 h 185"/>
                                  <a:gd name="T14" fmla="*/ 30 w 186"/>
                                  <a:gd name="T15" fmla="*/ 26 h 185"/>
                                  <a:gd name="T16" fmla="*/ 95 w 186"/>
                                  <a:gd name="T17" fmla="*/ 26 h 185"/>
                                  <a:gd name="T18" fmla="*/ 102 w 186"/>
                                  <a:gd name="T19" fmla="*/ 20 h 185"/>
                                  <a:gd name="T20" fmla="*/ 95 w 186"/>
                                  <a:gd name="T21" fmla="*/ 14 h 185"/>
                                  <a:gd name="T22" fmla="*/ 30 w 186"/>
                                  <a:gd name="T23" fmla="*/ 14 h 185"/>
                                  <a:gd name="T24" fmla="*/ 0 w 186"/>
                                  <a:gd name="T25" fmla="*/ 43 h 185"/>
                                  <a:gd name="T26" fmla="*/ 0 w 186"/>
                                  <a:gd name="T27" fmla="*/ 158 h 185"/>
                                  <a:gd name="T28" fmla="*/ 30 w 186"/>
                                  <a:gd name="T29" fmla="*/ 185 h 185"/>
                                  <a:gd name="T30" fmla="*/ 144 w 186"/>
                                  <a:gd name="T31" fmla="*/ 185 h 185"/>
                                  <a:gd name="T32" fmla="*/ 171 w 186"/>
                                  <a:gd name="T33" fmla="*/ 158 h 185"/>
                                  <a:gd name="T34" fmla="*/ 171 w 186"/>
                                  <a:gd name="T35" fmla="*/ 80 h 185"/>
                                  <a:gd name="T36" fmla="*/ 165 w 186"/>
                                  <a:gd name="T37" fmla="*/ 73 h 185"/>
                                  <a:gd name="T38" fmla="*/ 178 w 186"/>
                                  <a:gd name="T39" fmla="*/ 16 h 185"/>
                                  <a:gd name="T40" fmla="*/ 169 w 186"/>
                                  <a:gd name="T41" fmla="*/ 7 h 185"/>
                                  <a:gd name="T42" fmla="*/ 142 w 186"/>
                                  <a:gd name="T43" fmla="*/ 7 h 185"/>
                                  <a:gd name="T44" fmla="*/ 124 w 186"/>
                                  <a:gd name="T45" fmla="*/ 28 h 185"/>
                                  <a:gd name="T46" fmla="*/ 43 w 186"/>
                                  <a:gd name="T47" fmla="*/ 105 h 185"/>
                                  <a:gd name="T48" fmla="*/ 43 w 186"/>
                                  <a:gd name="T49" fmla="*/ 108 h 185"/>
                                  <a:gd name="T50" fmla="*/ 43 w 186"/>
                                  <a:gd name="T51" fmla="*/ 108 h 185"/>
                                  <a:gd name="T52" fmla="*/ 31 w 186"/>
                                  <a:gd name="T53" fmla="*/ 148 h 185"/>
                                  <a:gd name="T54" fmla="*/ 39 w 186"/>
                                  <a:gd name="T55" fmla="*/ 156 h 185"/>
                                  <a:gd name="T56" fmla="*/ 77 w 186"/>
                                  <a:gd name="T57" fmla="*/ 142 h 185"/>
                                  <a:gd name="T58" fmla="*/ 78 w 186"/>
                                  <a:gd name="T59" fmla="*/ 143 h 185"/>
                                  <a:gd name="T60" fmla="*/ 80 w 186"/>
                                  <a:gd name="T61" fmla="*/ 143 h 185"/>
                                  <a:gd name="T62" fmla="*/ 157 w 186"/>
                                  <a:gd name="T63" fmla="*/ 61 h 185"/>
                                  <a:gd name="T64" fmla="*/ 178 w 186"/>
                                  <a:gd name="T65" fmla="*/ 44 h 185"/>
                                  <a:gd name="T66" fmla="*/ 178 w 186"/>
                                  <a:gd name="T67" fmla="*/ 16 h 185"/>
                                  <a:gd name="T68" fmla="*/ 48 w 186"/>
                                  <a:gd name="T69" fmla="*/ 139 h 185"/>
                                  <a:gd name="T70" fmla="*/ 53 w 186"/>
                                  <a:gd name="T71" fmla="*/ 122 h 185"/>
                                  <a:gd name="T72" fmla="*/ 64 w 186"/>
                                  <a:gd name="T73" fmla="*/ 133 h 185"/>
                                  <a:gd name="T74" fmla="*/ 48 w 186"/>
                                  <a:gd name="T75" fmla="*/ 139 h 185"/>
                                  <a:gd name="T76" fmla="*/ 75 w 186"/>
                                  <a:gd name="T77" fmla="*/ 126 h 185"/>
                                  <a:gd name="T78" fmla="*/ 59 w 186"/>
                                  <a:gd name="T79" fmla="*/ 110 h 185"/>
                                  <a:gd name="T80" fmla="*/ 131 w 186"/>
                                  <a:gd name="T81" fmla="*/ 38 h 185"/>
                                  <a:gd name="T82" fmla="*/ 147 w 186"/>
                                  <a:gd name="T83" fmla="*/ 54 h 185"/>
                                  <a:gd name="T84" fmla="*/ 75 w 186"/>
                                  <a:gd name="T85" fmla="*/ 126 h 185"/>
                                  <a:gd name="T86" fmla="*/ 169 w 186"/>
                                  <a:gd name="T87" fmla="*/ 34 h 185"/>
                                  <a:gd name="T88" fmla="*/ 157 w 186"/>
                                  <a:gd name="T89" fmla="*/ 47 h 185"/>
                                  <a:gd name="T90" fmla="*/ 138 w 186"/>
                                  <a:gd name="T91" fmla="*/ 28 h 185"/>
                                  <a:gd name="T92" fmla="*/ 151 w 186"/>
                                  <a:gd name="T93" fmla="*/ 16 h 185"/>
                                  <a:gd name="T94" fmla="*/ 155 w 186"/>
                                  <a:gd name="T95" fmla="*/ 14 h 185"/>
                                  <a:gd name="T96" fmla="*/ 160 w 186"/>
                                  <a:gd name="T97" fmla="*/ 16 h 185"/>
                                  <a:gd name="T98" fmla="*/ 169 w 186"/>
                                  <a:gd name="T99" fmla="*/ 25 h 185"/>
                                  <a:gd name="T100" fmla="*/ 169 w 186"/>
                                  <a:gd name="T101" fmla="*/ 34 h 185"/>
                                  <a:gd name="T102" fmla="*/ 169 w 186"/>
                                  <a:gd name="T103" fmla="*/ 34 h 185"/>
                                  <a:gd name="T104" fmla="*/ 169 w 186"/>
                                  <a:gd name="T105" fmla="*/ 34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86" h="185">
                                    <a:moveTo>
                                      <a:pt x="165" y="73"/>
                                    </a:moveTo>
                                    <a:cubicBezTo>
                                      <a:pt x="162" y="73"/>
                                      <a:pt x="159" y="76"/>
                                      <a:pt x="159" y="80"/>
                                    </a:cubicBezTo>
                                    <a:cubicBezTo>
                                      <a:pt x="159" y="158"/>
                                      <a:pt x="159" y="158"/>
                                      <a:pt x="159" y="158"/>
                                    </a:cubicBezTo>
                                    <a:cubicBezTo>
                                      <a:pt x="159" y="166"/>
                                      <a:pt x="153" y="173"/>
                                      <a:pt x="144" y="173"/>
                                    </a:cubicBezTo>
                                    <a:cubicBezTo>
                                      <a:pt x="30" y="173"/>
                                      <a:pt x="30" y="173"/>
                                      <a:pt x="30" y="173"/>
                                    </a:cubicBezTo>
                                    <a:cubicBezTo>
                                      <a:pt x="22" y="173"/>
                                      <a:pt x="12" y="166"/>
                                      <a:pt x="12" y="158"/>
                                    </a:cubicBezTo>
                                    <a:cubicBezTo>
                                      <a:pt x="12" y="43"/>
                                      <a:pt x="12" y="43"/>
                                      <a:pt x="12" y="43"/>
                                    </a:cubicBezTo>
                                    <a:cubicBezTo>
                                      <a:pt x="12" y="35"/>
                                      <a:pt x="22" y="26"/>
                                      <a:pt x="30" y="26"/>
                                    </a:cubicBezTo>
                                    <a:cubicBezTo>
                                      <a:pt x="95" y="26"/>
                                      <a:pt x="95" y="26"/>
                                      <a:pt x="95" y="26"/>
                                    </a:cubicBezTo>
                                    <a:cubicBezTo>
                                      <a:pt x="99" y="26"/>
                                      <a:pt x="102" y="23"/>
                                      <a:pt x="102" y="20"/>
                                    </a:cubicBezTo>
                                    <a:cubicBezTo>
                                      <a:pt x="102" y="16"/>
                                      <a:pt x="99" y="14"/>
                                      <a:pt x="95" y="14"/>
                                    </a:cubicBezTo>
                                    <a:cubicBezTo>
                                      <a:pt x="30" y="14"/>
                                      <a:pt x="30" y="14"/>
                                      <a:pt x="30" y="14"/>
                                    </a:cubicBezTo>
                                    <a:cubicBezTo>
                                      <a:pt x="13" y="14"/>
                                      <a:pt x="0" y="27"/>
                                      <a:pt x="0" y="43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cubicBezTo>
                                      <a:pt x="0" y="174"/>
                                      <a:pt x="13" y="185"/>
                                      <a:pt x="30" y="185"/>
                                    </a:cubicBezTo>
                                    <a:cubicBezTo>
                                      <a:pt x="144" y="185"/>
                                      <a:pt x="144" y="185"/>
                                      <a:pt x="144" y="185"/>
                                    </a:cubicBezTo>
                                    <a:cubicBezTo>
                                      <a:pt x="161" y="185"/>
                                      <a:pt x="171" y="174"/>
                                      <a:pt x="171" y="158"/>
                                    </a:cubicBezTo>
                                    <a:cubicBezTo>
                                      <a:pt x="171" y="80"/>
                                      <a:pt x="171" y="80"/>
                                      <a:pt x="171" y="80"/>
                                    </a:cubicBezTo>
                                    <a:cubicBezTo>
                                      <a:pt x="171" y="76"/>
                                      <a:pt x="169" y="73"/>
                                      <a:pt x="165" y="73"/>
                                    </a:cubicBezTo>
                                    <a:close/>
                                    <a:moveTo>
                                      <a:pt x="178" y="16"/>
                                    </a:moveTo>
                                    <a:cubicBezTo>
                                      <a:pt x="169" y="7"/>
                                      <a:pt x="169" y="7"/>
                                      <a:pt x="169" y="7"/>
                                    </a:cubicBezTo>
                                    <a:cubicBezTo>
                                      <a:pt x="162" y="0"/>
                                      <a:pt x="149" y="0"/>
                                      <a:pt x="142" y="7"/>
                                    </a:cubicBezTo>
                                    <a:cubicBezTo>
                                      <a:pt x="124" y="28"/>
                                      <a:pt x="124" y="28"/>
                                      <a:pt x="124" y="28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43" y="108"/>
                                      <a:pt x="43" y="108"/>
                                      <a:pt x="43" y="108"/>
                                    </a:cubicBezTo>
                                    <a:cubicBezTo>
                                      <a:pt x="43" y="108"/>
                                      <a:pt x="43" y="108"/>
                                      <a:pt x="43" y="108"/>
                                    </a:cubicBezTo>
                                    <a:cubicBezTo>
                                      <a:pt x="31" y="148"/>
                                      <a:pt x="31" y="148"/>
                                      <a:pt x="31" y="148"/>
                                    </a:cubicBezTo>
                                    <a:cubicBezTo>
                                      <a:pt x="39" y="156"/>
                                      <a:pt x="39" y="156"/>
                                      <a:pt x="39" y="156"/>
                                    </a:cubicBezTo>
                                    <a:cubicBezTo>
                                      <a:pt x="77" y="142"/>
                                      <a:pt x="77" y="142"/>
                                      <a:pt x="77" y="142"/>
                                    </a:cubicBezTo>
                                    <a:cubicBezTo>
                                      <a:pt x="78" y="143"/>
                                      <a:pt x="78" y="143"/>
                                      <a:pt x="78" y="143"/>
                                    </a:cubicBezTo>
                                    <a:cubicBezTo>
                                      <a:pt x="80" y="143"/>
                                      <a:pt x="80" y="143"/>
                                      <a:pt x="80" y="143"/>
                                    </a:cubicBezTo>
                                    <a:cubicBezTo>
                                      <a:pt x="157" y="61"/>
                                      <a:pt x="157" y="61"/>
                                      <a:pt x="157" y="61"/>
                                    </a:cubicBezTo>
                                    <a:cubicBezTo>
                                      <a:pt x="178" y="44"/>
                                      <a:pt x="178" y="44"/>
                                      <a:pt x="178" y="44"/>
                                    </a:cubicBezTo>
                                    <a:cubicBezTo>
                                      <a:pt x="186" y="36"/>
                                      <a:pt x="186" y="24"/>
                                      <a:pt x="178" y="16"/>
                                    </a:cubicBezTo>
                                    <a:close/>
                                    <a:moveTo>
                                      <a:pt x="48" y="139"/>
                                    </a:moveTo>
                                    <a:cubicBezTo>
                                      <a:pt x="53" y="122"/>
                                      <a:pt x="53" y="122"/>
                                      <a:pt x="53" y="122"/>
                                    </a:cubicBezTo>
                                    <a:cubicBezTo>
                                      <a:pt x="64" y="133"/>
                                      <a:pt x="64" y="133"/>
                                      <a:pt x="64" y="133"/>
                                    </a:cubicBezTo>
                                    <a:cubicBezTo>
                                      <a:pt x="48" y="139"/>
                                      <a:pt x="48" y="139"/>
                                      <a:pt x="48" y="139"/>
                                    </a:cubicBezTo>
                                    <a:close/>
                                    <a:moveTo>
                                      <a:pt x="75" y="126"/>
                                    </a:moveTo>
                                    <a:cubicBezTo>
                                      <a:pt x="59" y="110"/>
                                      <a:pt x="59" y="110"/>
                                      <a:pt x="59" y="110"/>
                                    </a:cubicBezTo>
                                    <a:cubicBezTo>
                                      <a:pt x="131" y="38"/>
                                      <a:pt x="131" y="38"/>
                                      <a:pt x="131" y="38"/>
                                    </a:cubicBezTo>
                                    <a:cubicBezTo>
                                      <a:pt x="147" y="54"/>
                                      <a:pt x="147" y="54"/>
                                      <a:pt x="147" y="54"/>
                                    </a:cubicBezTo>
                                    <a:cubicBezTo>
                                      <a:pt x="75" y="126"/>
                                      <a:pt x="75" y="126"/>
                                      <a:pt x="75" y="126"/>
                                    </a:cubicBezTo>
                                    <a:close/>
                                    <a:moveTo>
                                      <a:pt x="169" y="34"/>
                                    </a:moveTo>
                                    <a:cubicBezTo>
                                      <a:pt x="157" y="47"/>
                                      <a:pt x="157" y="47"/>
                                      <a:pt x="157" y="47"/>
                                    </a:cubicBezTo>
                                    <a:cubicBezTo>
                                      <a:pt x="138" y="28"/>
                                      <a:pt x="138" y="28"/>
                                      <a:pt x="138" y="28"/>
                                    </a:cubicBezTo>
                                    <a:cubicBezTo>
                                      <a:pt x="151" y="16"/>
                                      <a:pt x="151" y="16"/>
                                      <a:pt x="151" y="16"/>
                                    </a:cubicBezTo>
                                    <a:cubicBezTo>
                                      <a:pt x="152" y="15"/>
                                      <a:pt x="154" y="14"/>
                                      <a:pt x="155" y="14"/>
                                    </a:cubicBezTo>
                                    <a:cubicBezTo>
                                      <a:pt x="157" y="14"/>
                                      <a:pt x="159" y="15"/>
                                      <a:pt x="160" y="16"/>
                                    </a:cubicBezTo>
                                    <a:cubicBezTo>
                                      <a:pt x="169" y="25"/>
                                      <a:pt x="169" y="25"/>
                                      <a:pt x="169" y="25"/>
                                    </a:cubicBezTo>
                                    <a:cubicBezTo>
                                      <a:pt x="172" y="28"/>
                                      <a:pt x="172" y="32"/>
                                      <a:pt x="169" y="34"/>
                                    </a:cubicBezTo>
                                    <a:close/>
                                    <a:moveTo>
                                      <a:pt x="169" y="34"/>
                                    </a:moveTo>
                                    <a:cubicBezTo>
                                      <a:pt x="169" y="34"/>
                                      <a:pt x="169" y="34"/>
                                      <a:pt x="169" y="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9" name="Freeform 17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100648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30 w 485"/>
                                  <a:gd name="T1" fmla="*/ 298 h 515"/>
                                  <a:gd name="T2" fmla="*/ 0 w 485"/>
                                  <a:gd name="T3" fmla="*/ 421 h 515"/>
                                  <a:gd name="T4" fmla="*/ 104 w 485"/>
                                  <a:gd name="T5" fmla="*/ 508 h 515"/>
                                  <a:gd name="T6" fmla="*/ 241 w 485"/>
                                  <a:gd name="T7" fmla="*/ 321 h 515"/>
                                  <a:gd name="T8" fmla="*/ 357 w 485"/>
                                  <a:gd name="T9" fmla="*/ 265 h 515"/>
                                  <a:gd name="T10" fmla="*/ 286 w 485"/>
                                  <a:gd name="T11" fmla="*/ 295 h 515"/>
                                  <a:gd name="T12" fmla="*/ 239 w 485"/>
                                  <a:gd name="T13" fmla="*/ 331 h 515"/>
                                  <a:gd name="T14" fmla="*/ 383 w 485"/>
                                  <a:gd name="T15" fmla="*/ 411 h 515"/>
                                  <a:gd name="T16" fmla="*/ 357 w 485"/>
                                  <a:gd name="T17" fmla="*/ 265 h 515"/>
                                  <a:gd name="T18" fmla="*/ 348 w 485"/>
                                  <a:gd name="T19" fmla="*/ 234 h 515"/>
                                  <a:gd name="T20" fmla="*/ 286 w 485"/>
                                  <a:gd name="T21" fmla="*/ 281 h 515"/>
                                  <a:gd name="T22" fmla="*/ 201 w 485"/>
                                  <a:gd name="T23" fmla="*/ 281 h 515"/>
                                  <a:gd name="T24" fmla="*/ 140 w 485"/>
                                  <a:gd name="T25" fmla="*/ 234 h 515"/>
                                  <a:gd name="T26" fmla="*/ 114 w 485"/>
                                  <a:gd name="T27" fmla="*/ 156 h 515"/>
                                  <a:gd name="T28" fmla="*/ 140 w 485"/>
                                  <a:gd name="T29" fmla="*/ 78 h 515"/>
                                  <a:gd name="T30" fmla="*/ 201 w 485"/>
                                  <a:gd name="T31" fmla="*/ 31 h 515"/>
                                  <a:gd name="T32" fmla="*/ 286 w 485"/>
                                  <a:gd name="T33" fmla="*/ 31 h 515"/>
                                  <a:gd name="T34" fmla="*/ 348 w 485"/>
                                  <a:gd name="T35" fmla="*/ 78 h 515"/>
                                  <a:gd name="T36" fmla="*/ 374 w 485"/>
                                  <a:gd name="T37" fmla="*/ 156 h 515"/>
                                  <a:gd name="T38" fmla="*/ 400 w 485"/>
                                  <a:gd name="T39" fmla="*/ 208 h 515"/>
                                  <a:gd name="T40" fmla="*/ 362 w 485"/>
                                  <a:gd name="T41" fmla="*/ 194 h 515"/>
                                  <a:gd name="T42" fmla="*/ 362 w 485"/>
                                  <a:gd name="T43" fmla="*/ 116 h 515"/>
                                  <a:gd name="T44" fmla="*/ 322 w 485"/>
                                  <a:gd name="T45" fmla="*/ 57 h 515"/>
                                  <a:gd name="T46" fmla="*/ 244 w 485"/>
                                  <a:gd name="T47" fmla="*/ 38 h 515"/>
                                  <a:gd name="T48" fmla="*/ 166 w 485"/>
                                  <a:gd name="T49" fmla="*/ 57 h 515"/>
                                  <a:gd name="T50" fmla="*/ 126 w 485"/>
                                  <a:gd name="T51" fmla="*/ 116 h 515"/>
                                  <a:gd name="T52" fmla="*/ 126 w 485"/>
                                  <a:gd name="T53" fmla="*/ 194 h 515"/>
                                  <a:gd name="T54" fmla="*/ 166 w 485"/>
                                  <a:gd name="T55" fmla="*/ 253 h 515"/>
                                  <a:gd name="T56" fmla="*/ 244 w 485"/>
                                  <a:gd name="T57" fmla="*/ 274 h 515"/>
                                  <a:gd name="T58" fmla="*/ 322 w 485"/>
                                  <a:gd name="T59" fmla="*/ 253 h 515"/>
                                  <a:gd name="T60" fmla="*/ 362 w 485"/>
                                  <a:gd name="T61" fmla="*/ 194 h 515"/>
                                  <a:gd name="T62" fmla="*/ 362 w 485"/>
                                  <a:gd name="T63" fmla="*/ 194 h 515"/>
                                  <a:gd name="T64" fmla="*/ 298 w 485"/>
                                  <a:gd name="T65" fmla="*/ 196 h 515"/>
                                  <a:gd name="T66" fmla="*/ 267 w 485"/>
                                  <a:gd name="T67" fmla="*/ 220 h 515"/>
                                  <a:gd name="T68" fmla="*/ 222 w 485"/>
                                  <a:gd name="T69" fmla="*/ 220 h 515"/>
                                  <a:gd name="T70" fmla="*/ 189 w 485"/>
                                  <a:gd name="T71" fmla="*/ 196 h 515"/>
                                  <a:gd name="T72" fmla="*/ 175 w 485"/>
                                  <a:gd name="T73" fmla="*/ 156 h 515"/>
                                  <a:gd name="T74" fmla="*/ 189 w 485"/>
                                  <a:gd name="T75" fmla="*/ 116 h 515"/>
                                  <a:gd name="T76" fmla="*/ 222 w 485"/>
                                  <a:gd name="T77" fmla="*/ 90 h 515"/>
                                  <a:gd name="T78" fmla="*/ 267 w 485"/>
                                  <a:gd name="T79" fmla="*/ 90 h 515"/>
                                  <a:gd name="T80" fmla="*/ 298 w 485"/>
                                  <a:gd name="T81" fmla="*/ 116 h 515"/>
                                  <a:gd name="T82" fmla="*/ 312 w 485"/>
                                  <a:gd name="T83" fmla="*/ 156 h 515"/>
                                  <a:gd name="T84" fmla="*/ 324 w 485"/>
                                  <a:gd name="T85" fmla="*/ 182 h 515"/>
                                  <a:gd name="T86" fmla="*/ 324 w 485"/>
                                  <a:gd name="T87" fmla="*/ 182 h 5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85" h="515">
                                    <a:moveTo>
                                      <a:pt x="201" y="291"/>
                                    </a:moveTo>
                                    <a:lnTo>
                                      <a:pt x="130" y="298"/>
                                    </a:lnTo>
                                    <a:lnTo>
                                      <a:pt x="130" y="262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102" y="402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251" y="328"/>
                                    </a:lnTo>
                                    <a:lnTo>
                                      <a:pt x="241" y="321"/>
                                    </a:lnTo>
                                    <a:lnTo>
                                      <a:pt x="201" y="291"/>
                                    </a:lnTo>
                                    <a:moveTo>
                                      <a:pt x="357" y="265"/>
                                    </a:moveTo>
                                    <a:lnTo>
                                      <a:pt x="357" y="300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75" y="302"/>
                                    </a:lnTo>
                                    <a:lnTo>
                                      <a:pt x="239" y="331"/>
                                    </a:lnTo>
                                    <a:lnTo>
                                      <a:pt x="376" y="515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485" y="435"/>
                                    </a:lnTo>
                                    <a:lnTo>
                                      <a:pt x="357" y="265"/>
                                    </a:lnTo>
                                    <a:moveTo>
                                      <a:pt x="400" y="208"/>
                                    </a:moveTo>
                                    <a:lnTo>
                                      <a:pt x="348" y="234"/>
                                    </a:lnTo>
                                    <a:lnTo>
                                      <a:pt x="348" y="286"/>
                                    </a:lnTo>
                                    <a:lnTo>
                                      <a:pt x="286" y="281"/>
                                    </a:lnTo>
                                    <a:lnTo>
                                      <a:pt x="244" y="312"/>
                                    </a:lnTo>
                                    <a:lnTo>
                                      <a:pt x="201" y="281"/>
                                    </a:lnTo>
                                    <a:lnTo>
                                      <a:pt x="140" y="286"/>
                                    </a:lnTo>
                                    <a:lnTo>
                                      <a:pt x="140" y="234"/>
                                    </a:lnTo>
                                    <a:lnTo>
                                      <a:pt x="88" y="208"/>
                                    </a:lnTo>
                                    <a:lnTo>
                                      <a:pt x="114" y="156"/>
                                    </a:lnTo>
                                    <a:lnTo>
                                      <a:pt x="88" y="102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86" y="31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48" y="78"/>
                                    </a:lnTo>
                                    <a:lnTo>
                                      <a:pt x="400" y="104"/>
                                    </a:lnTo>
                                    <a:lnTo>
                                      <a:pt x="374" y="156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0" y="208"/>
                                    </a:lnTo>
                                    <a:moveTo>
                                      <a:pt x="362" y="194"/>
                                    </a:moveTo>
                                    <a:lnTo>
                                      <a:pt x="343" y="156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22" y="97"/>
                                    </a:lnTo>
                                    <a:lnTo>
                                      <a:pt x="322" y="57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44" y="38"/>
                                    </a:lnTo>
                                    <a:lnTo>
                                      <a:pt x="211" y="59"/>
                                    </a:lnTo>
                                    <a:lnTo>
                                      <a:pt x="166" y="57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4" y="156"/>
                                    </a:lnTo>
                                    <a:lnTo>
                                      <a:pt x="126" y="194"/>
                                    </a:lnTo>
                                    <a:lnTo>
                                      <a:pt x="166" y="215"/>
                                    </a:lnTo>
                                    <a:lnTo>
                                      <a:pt x="166" y="253"/>
                                    </a:lnTo>
                                    <a:lnTo>
                                      <a:pt x="211" y="250"/>
                                    </a:lnTo>
                                    <a:lnTo>
                                      <a:pt x="244" y="274"/>
                                    </a:lnTo>
                                    <a:lnTo>
                                      <a:pt x="277" y="250"/>
                                    </a:lnTo>
                                    <a:lnTo>
                                      <a:pt x="322" y="253"/>
                                    </a:lnTo>
                                    <a:lnTo>
                                      <a:pt x="322" y="215"/>
                                    </a:lnTo>
                                    <a:lnTo>
                                      <a:pt x="362" y="194"/>
                                    </a:lnTo>
                                    <a:lnTo>
                                      <a:pt x="362" y="194"/>
                                    </a:lnTo>
                                    <a:lnTo>
                                      <a:pt x="362" y="194"/>
                                    </a:lnTo>
                                    <a:moveTo>
                                      <a:pt x="324" y="182"/>
                                    </a:moveTo>
                                    <a:lnTo>
                                      <a:pt x="298" y="196"/>
                                    </a:lnTo>
                                    <a:lnTo>
                                      <a:pt x="298" y="222"/>
                                    </a:lnTo>
                                    <a:lnTo>
                                      <a:pt x="267" y="220"/>
                                    </a:lnTo>
                                    <a:lnTo>
                                      <a:pt x="244" y="236"/>
                                    </a:lnTo>
                                    <a:lnTo>
                                      <a:pt x="222" y="220"/>
                                    </a:lnTo>
                                    <a:lnTo>
                                      <a:pt x="189" y="222"/>
                                    </a:lnTo>
                                    <a:lnTo>
                                      <a:pt x="189" y="196"/>
                                    </a:lnTo>
                                    <a:lnTo>
                                      <a:pt x="163" y="182"/>
                                    </a:lnTo>
                                    <a:lnTo>
                                      <a:pt x="175" y="156"/>
                                    </a:lnTo>
                                    <a:lnTo>
                                      <a:pt x="163" y="128"/>
                                    </a:lnTo>
                                    <a:lnTo>
                                      <a:pt x="189" y="116"/>
                                    </a:lnTo>
                                    <a:lnTo>
                                      <a:pt x="189" y="87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67" y="90"/>
                                    </a:lnTo>
                                    <a:lnTo>
                                      <a:pt x="298" y="87"/>
                                    </a:lnTo>
                                    <a:lnTo>
                                      <a:pt x="298" y="116"/>
                                    </a:lnTo>
                                    <a:lnTo>
                                      <a:pt x="324" y="128"/>
                                    </a:lnTo>
                                    <a:lnTo>
                                      <a:pt x="312" y="156"/>
                                    </a:lnTo>
                                    <a:lnTo>
                                      <a:pt x="324" y="182"/>
                                    </a:lnTo>
                                    <a:lnTo>
                                      <a:pt x="324" y="182"/>
                                    </a:lnTo>
                                    <a:moveTo>
                                      <a:pt x="324" y="182"/>
                                    </a:moveTo>
                                    <a:lnTo>
                                      <a:pt x="324" y="182"/>
                                    </a:ln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0" name="Freeform 17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619632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6 w 228"/>
                                  <a:gd name="T1" fmla="*/ 213 h 229"/>
                                  <a:gd name="T2" fmla="*/ 0 w 228"/>
                                  <a:gd name="T3" fmla="*/ 17 h 229"/>
                                  <a:gd name="T4" fmla="*/ 185 w 228"/>
                                  <a:gd name="T5" fmla="*/ 0 h 229"/>
                                  <a:gd name="T6" fmla="*/ 201 w 228"/>
                                  <a:gd name="T7" fmla="*/ 78 h 229"/>
                                  <a:gd name="T8" fmla="*/ 185 w 228"/>
                                  <a:gd name="T9" fmla="*/ 78 h 229"/>
                                  <a:gd name="T10" fmla="*/ 174 w 228"/>
                                  <a:gd name="T11" fmla="*/ 17 h 229"/>
                                  <a:gd name="T12" fmla="*/ 16 w 228"/>
                                  <a:gd name="T13" fmla="*/ 26 h 229"/>
                                  <a:gd name="T14" fmla="*/ 22 w 228"/>
                                  <a:gd name="T15" fmla="*/ 197 h 229"/>
                                  <a:gd name="T16" fmla="*/ 82 w 228"/>
                                  <a:gd name="T17" fmla="*/ 205 h 229"/>
                                  <a:gd name="T18" fmla="*/ 39 w 228"/>
                                  <a:gd name="T19" fmla="*/ 48 h 229"/>
                                  <a:gd name="T20" fmla="*/ 145 w 228"/>
                                  <a:gd name="T21" fmla="*/ 40 h 229"/>
                                  <a:gd name="T22" fmla="*/ 153 w 228"/>
                                  <a:gd name="T23" fmla="*/ 48 h 229"/>
                                  <a:gd name="T24" fmla="*/ 48 w 228"/>
                                  <a:gd name="T25" fmla="*/ 56 h 229"/>
                                  <a:gd name="T26" fmla="*/ 39 w 228"/>
                                  <a:gd name="T27" fmla="*/ 48 h 229"/>
                                  <a:gd name="T28" fmla="*/ 48 w 228"/>
                                  <a:gd name="T29" fmla="*/ 79 h 229"/>
                                  <a:gd name="T30" fmla="*/ 131 w 228"/>
                                  <a:gd name="T31" fmla="*/ 87 h 229"/>
                                  <a:gd name="T32" fmla="*/ 123 w 228"/>
                                  <a:gd name="T33" fmla="*/ 95 h 229"/>
                                  <a:gd name="T34" fmla="*/ 39 w 228"/>
                                  <a:gd name="T35" fmla="*/ 87 h 229"/>
                                  <a:gd name="T36" fmla="*/ 39 w 228"/>
                                  <a:gd name="T37" fmla="*/ 127 h 229"/>
                                  <a:gd name="T38" fmla="*/ 93 w 228"/>
                                  <a:gd name="T39" fmla="*/ 118 h 229"/>
                                  <a:gd name="T40" fmla="*/ 101 w 228"/>
                                  <a:gd name="T41" fmla="*/ 127 h 229"/>
                                  <a:gd name="T42" fmla="*/ 48 w 228"/>
                                  <a:gd name="T43" fmla="*/ 135 h 229"/>
                                  <a:gd name="T44" fmla="*/ 39 w 228"/>
                                  <a:gd name="T45" fmla="*/ 127 h 229"/>
                                  <a:gd name="T46" fmla="*/ 48 w 228"/>
                                  <a:gd name="T47" fmla="*/ 158 h 229"/>
                                  <a:gd name="T48" fmla="*/ 101 w 228"/>
                                  <a:gd name="T49" fmla="*/ 166 h 229"/>
                                  <a:gd name="T50" fmla="*/ 93 w 228"/>
                                  <a:gd name="T51" fmla="*/ 174 h 229"/>
                                  <a:gd name="T52" fmla="*/ 39 w 228"/>
                                  <a:gd name="T53" fmla="*/ 166 h 229"/>
                                  <a:gd name="T54" fmla="*/ 227 w 228"/>
                                  <a:gd name="T55" fmla="*/ 205 h 229"/>
                                  <a:gd name="T56" fmla="*/ 206 w 228"/>
                                  <a:gd name="T57" fmla="*/ 141 h 229"/>
                                  <a:gd name="T58" fmla="*/ 114 w 228"/>
                                  <a:gd name="T59" fmla="*/ 140 h 229"/>
                                  <a:gd name="T60" fmla="*/ 93 w 228"/>
                                  <a:gd name="T61" fmla="*/ 204 h 229"/>
                                  <a:gd name="T62" fmla="*/ 98 w 228"/>
                                  <a:gd name="T63" fmla="*/ 210 h 229"/>
                                  <a:gd name="T64" fmla="*/ 126 w 228"/>
                                  <a:gd name="T65" fmla="*/ 226 h 229"/>
                                  <a:gd name="T66" fmla="*/ 130 w 228"/>
                                  <a:gd name="T67" fmla="*/ 229 h 229"/>
                                  <a:gd name="T68" fmla="*/ 155 w 228"/>
                                  <a:gd name="T69" fmla="*/ 186 h 229"/>
                                  <a:gd name="T70" fmla="*/ 164 w 228"/>
                                  <a:gd name="T71" fmla="*/ 186 h 229"/>
                                  <a:gd name="T72" fmla="*/ 190 w 228"/>
                                  <a:gd name="T73" fmla="*/ 229 h 229"/>
                                  <a:gd name="T74" fmla="*/ 194 w 228"/>
                                  <a:gd name="T75" fmla="*/ 226 h 229"/>
                                  <a:gd name="T76" fmla="*/ 222 w 228"/>
                                  <a:gd name="T77" fmla="*/ 211 h 229"/>
                                  <a:gd name="T78" fmla="*/ 227 w 228"/>
                                  <a:gd name="T79" fmla="*/ 205 h 229"/>
                                  <a:gd name="T80" fmla="*/ 127 w 228"/>
                                  <a:gd name="T81" fmla="*/ 192 h 229"/>
                                  <a:gd name="T82" fmla="*/ 117 w 228"/>
                                  <a:gd name="T83" fmla="*/ 192 h 229"/>
                                  <a:gd name="T84" fmla="*/ 140 w 228"/>
                                  <a:gd name="T85" fmla="*/ 181 h 229"/>
                                  <a:gd name="T86" fmla="*/ 160 w 228"/>
                                  <a:gd name="T87" fmla="*/ 170 h 229"/>
                                  <a:gd name="T88" fmla="*/ 160 w 228"/>
                                  <a:gd name="T89" fmla="*/ 111 h 229"/>
                                  <a:gd name="T90" fmla="*/ 160 w 228"/>
                                  <a:gd name="T91" fmla="*/ 170 h 229"/>
                                  <a:gd name="T92" fmla="*/ 193 w 228"/>
                                  <a:gd name="T93" fmla="*/ 195 h 229"/>
                                  <a:gd name="T94" fmla="*/ 178 w 228"/>
                                  <a:gd name="T95" fmla="*/ 182 h 229"/>
                                  <a:gd name="T96" fmla="*/ 205 w 228"/>
                                  <a:gd name="T97" fmla="*/ 196 h 229"/>
                                  <a:gd name="T98" fmla="*/ 196 w 228"/>
                                  <a:gd name="T99" fmla="*/ 194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28" h="229">
                                    <a:moveTo>
                                      <a:pt x="74" y="213"/>
                                    </a:moveTo>
                                    <a:cubicBezTo>
                                      <a:pt x="16" y="213"/>
                                      <a:pt x="16" y="213"/>
                                      <a:pt x="16" y="213"/>
                                    </a:cubicBezTo>
                                    <a:cubicBezTo>
                                      <a:pt x="7" y="213"/>
                                      <a:pt x="0" y="206"/>
                                      <a:pt x="0" y="197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0" y="8"/>
                                      <a:pt x="7" y="0"/>
                                      <a:pt x="16" y="0"/>
                                    </a:cubicBezTo>
                                    <a:cubicBezTo>
                                      <a:pt x="185" y="0"/>
                                      <a:pt x="185" y="0"/>
                                      <a:pt x="185" y="0"/>
                                    </a:cubicBezTo>
                                    <a:cubicBezTo>
                                      <a:pt x="194" y="0"/>
                                      <a:pt x="201" y="8"/>
                                      <a:pt x="201" y="17"/>
                                    </a:cubicBezTo>
                                    <a:cubicBezTo>
                                      <a:pt x="201" y="78"/>
                                      <a:pt x="201" y="78"/>
                                      <a:pt x="201" y="78"/>
                                    </a:cubicBezTo>
                                    <a:cubicBezTo>
                                      <a:pt x="201" y="86"/>
                                      <a:pt x="193" y="85"/>
                                      <a:pt x="193" y="85"/>
                                    </a:cubicBezTo>
                                    <a:cubicBezTo>
                                      <a:pt x="193" y="85"/>
                                      <a:pt x="185" y="86"/>
                                      <a:pt x="185" y="78"/>
                                    </a:cubicBezTo>
                                    <a:cubicBezTo>
                                      <a:pt x="185" y="25"/>
                                      <a:pt x="185" y="25"/>
                                      <a:pt x="185" y="25"/>
                                    </a:cubicBezTo>
                                    <a:cubicBezTo>
                                      <a:pt x="185" y="16"/>
                                      <a:pt x="174" y="17"/>
                                      <a:pt x="174" y="17"/>
                                    </a:cubicBezTo>
                                    <a:cubicBezTo>
                                      <a:pt x="25" y="17"/>
                                      <a:pt x="25" y="17"/>
                                      <a:pt x="25" y="17"/>
                                    </a:cubicBezTo>
                                    <a:cubicBezTo>
                                      <a:pt x="25" y="17"/>
                                      <a:pt x="16" y="16"/>
                                      <a:pt x="16" y="26"/>
                                    </a:cubicBezTo>
                                    <a:cubicBezTo>
                                      <a:pt x="16" y="189"/>
                                      <a:pt x="16" y="189"/>
                                      <a:pt x="16" y="189"/>
                                    </a:cubicBezTo>
                                    <a:cubicBezTo>
                                      <a:pt x="16" y="194"/>
                                      <a:pt x="18" y="197"/>
                                      <a:pt x="22" y="197"/>
                                    </a:cubicBezTo>
                                    <a:cubicBezTo>
                                      <a:pt x="36" y="197"/>
                                      <a:pt x="68" y="197"/>
                                      <a:pt x="74" y="197"/>
                                    </a:cubicBezTo>
                                    <a:cubicBezTo>
                                      <a:pt x="82" y="197"/>
                                      <a:pt x="82" y="205"/>
                                      <a:pt x="82" y="205"/>
                                    </a:cubicBezTo>
                                    <a:cubicBezTo>
                                      <a:pt x="82" y="205"/>
                                      <a:pt x="84" y="213"/>
                                      <a:pt x="74" y="213"/>
                                    </a:cubicBezTo>
                                    <a:close/>
                                    <a:moveTo>
                                      <a:pt x="39" y="48"/>
                                    </a:moveTo>
                                    <a:cubicBezTo>
                                      <a:pt x="39" y="43"/>
                                      <a:pt x="43" y="40"/>
                                      <a:pt x="48" y="40"/>
                                    </a:cubicBezTo>
                                    <a:cubicBezTo>
                                      <a:pt x="145" y="40"/>
                                      <a:pt x="145" y="40"/>
                                      <a:pt x="145" y="40"/>
                                    </a:cubicBezTo>
                                    <a:cubicBezTo>
                                      <a:pt x="150" y="40"/>
                                      <a:pt x="153" y="43"/>
                                      <a:pt x="153" y="48"/>
                                    </a:cubicBezTo>
                                    <a:cubicBezTo>
                                      <a:pt x="153" y="48"/>
                                      <a:pt x="153" y="48"/>
                                      <a:pt x="153" y="48"/>
                                    </a:cubicBezTo>
                                    <a:cubicBezTo>
                                      <a:pt x="153" y="52"/>
                                      <a:pt x="150" y="56"/>
                                      <a:pt x="145" y="56"/>
                                    </a:cubicBezTo>
                                    <a:cubicBezTo>
                                      <a:pt x="48" y="56"/>
                                      <a:pt x="48" y="56"/>
                                      <a:pt x="48" y="56"/>
                                    </a:cubicBezTo>
                                    <a:cubicBezTo>
                                      <a:pt x="43" y="56"/>
                                      <a:pt x="39" y="52"/>
                                      <a:pt x="39" y="48"/>
                                    </a:cubicBezTo>
                                    <a:cubicBezTo>
                                      <a:pt x="39" y="48"/>
                                      <a:pt x="39" y="48"/>
                                      <a:pt x="39" y="48"/>
                                    </a:cubicBezTo>
                                    <a:close/>
                                    <a:moveTo>
                                      <a:pt x="39" y="87"/>
                                    </a:moveTo>
                                    <a:cubicBezTo>
                                      <a:pt x="39" y="83"/>
                                      <a:pt x="43" y="79"/>
                                      <a:pt x="48" y="79"/>
                                    </a:cubicBezTo>
                                    <a:cubicBezTo>
                                      <a:pt x="123" y="79"/>
                                      <a:pt x="123" y="79"/>
                                      <a:pt x="123" y="79"/>
                                    </a:cubicBezTo>
                                    <a:cubicBezTo>
                                      <a:pt x="128" y="79"/>
                                      <a:pt x="131" y="83"/>
                                      <a:pt x="131" y="87"/>
                                    </a:cubicBezTo>
                                    <a:cubicBezTo>
                                      <a:pt x="131" y="87"/>
                                      <a:pt x="131" y="87"/>
                                      <a:pt x="131" y="87"/>
                                    </a:cubicBezTo>
                                    <a:cubicBezTo>
                                      <a:pt x="131" y="92"/>
                                      <a:pt x="128" y="95"/>
                                      <a:pt x="123" y="95"/>
                                    </a:cubicBezTo>
                                    <a:cubicBezTo>
                                      <a:pt x="48" y="95"/>
                                      <a:pt x="48" y="95"/>
                                      <a:pt x="48" y="95"/>
                                    </a:cubicBezTo>
                                    <a:cubicBezTo>
                                      <a:pt x="43" y="95"/>
                                      <a:pt x="39" y="92"/>
                                      <a:pt x="39" y="87"/>
                                    </a:cubicBezTo>
                                    <a:cubicBezTo>
                                      <a:pt x="39" y="87"/>
                                      <a:pt x="39" y="87"/>
                                      <a:pt x="39" y="87"/>
                                    </a:cubicBezTo>
                                    <a:close/>
                                    <a:moveTo>
                                      <a:pt x="39" y="127"/>
                                    </a:moveTo>
                                    <a:cubicBezTo>
                                      <a:pt x="39" y="122"/>
                                      <a:pt x="43" y="118"/>
                                      <a:pt x="48" y="118"/>
                                    </a:cubicBezTo>
                                    <a:cubicBezTo>
                                      <a:pt x="93" y="118"/>
                                      <a:pt x="93" y="118"/>
                                      <a:pt x="93" y="118"/>
                                    </a:cubicBezTo>
                                    <a:cubicBezTo>
                                      <a:pt x="97" y="118"/>
                                      <a:pt x="101" y="122"/>
                                      <a:pt x="101" y="127"/>
                                    </a:cubicBezTo>
                                    <a:cubicBezTo>
                                      <a:pt x="101" y="127"/>
                                      <a:pt x="101" y="127"/>
                                      <a:pt x="101" y="127"/>
                                    </a:cubicBezTo>
                                    <a:cubicBezTo>
                                      <a:pt x="101" y="131"/>
                                      <a:pt x="97" y="135"/>
                                      <a:pt x="93" y="135"/>
                                    </a:cubicBezTo>
                                    <a:cubicBezTo>
                                      <a:pt x="48" y="135"/>
                                      <a:pt x="48" y="135"/>
                                      <a:pt x="48" y="135"/>
                                    </a:cubicBezTo>
                                    <a:cubicBezTo>
                                      <a:pt x="43" y="135"/>
                                      <a:pt x="39" y="131"/>
                                      <a:pt x="39" y="127"/>
                                    </a:cubicBezTo>
                                    <a:cubicBezTo>
                                      <a:pt x="39" y="127"/>
                                      <a:pt x="39" y="127"/>
                                      <a:pt x="39" y="127"/>
                                    </a:cubicBezTo>
                                    <a:close/>
                                    <a:moveTo>
                                      <a:pt x="39" y="166"/>
                                    </a:moveTo>
                                    <a:cubicBezTo>
                                      <a:pt x="39" y="161"/>
                                      <a:pt x="43" y="158"/>
                                      <a:pt x="48" y="158"/>
                                    </a:cubicBezTo>
                                    <a:cubicBezTo>
                                      <a:pt x="93" y="158"/>
                                      <a:pt x="93" y="158"/>
                                      <a:pt x="93" y="158"/>
                                    </a:cubicBezTo>
                                    <a:cubicBezTo>
                                      <a:pt x="97" y="158"/>
                                      <a:pt x="101" y="161"/>
                                      <a:pt x="101" y="166"/>
                                    </a:cubicBezTo>
                                    <a:cubicBezTo>
                                      <a:pt x="101" y="166"/>
                                      <a:pt x="101" y="166"/>
                                      <a:pt x="101" y="166"/>
                                    </a:cubicBezTo>
                                    <a:cubicBezTo>
                                      <a:pt x="101" y="170"/>
                                      <a:pt x="97" y="174"/>
                                      <a:pt x="93" y="174"/>
                                    </a:cubicBezTo>
                                    <a:cubicBezTo>
                                      <a:pt x="48" y="174"/>
                                      <a:pt x="48" y="174"/>
                                      <a:pt x="48" y="174"/>
                                    </a:cubicBezTo>
                                    <a:cubicBezTo>
                                      <a:pt x="43" y="174"/>
                                      <a:pt x="39" y="170"/>
                                      <a:pt x="39" y="166"/>
                                    </a:cubicBezTo>
                                    <a:cubicBezTo>
                                      <a:pt x="39" y="166"/>
                                      <a:pt x="39" y="166"/>
                                      <a:pt x="39" y="166"/>
                                    </a:cubicBezTo>
                                    <a:close/>
                                    <a:moveTo>
                                      <a:pt x="227" y="205"/>
                                    </a:moveTo>
                                    <a:cubicBezTo>
                                      <a:pt x="202" y="159"/>
                                      <a:pt x="202" y="159"/>
                                      <a:pt x="202" y="159"/>
                                    </a:cubicBezTo>
                                    <a:cubicBezTo>
                                      <a:pt x="205" y="153"/>
                                      <a:pt x="206" y="147"/>
                                      <a:pt x="206" y="141"/>
                                    </a:cubicBezTo>
                                    <a:cubicBezTo>
                                      <a:pt x="207" y="115"/>
                                      <a:pt x="186" y="94"/>
                                      <a:pt x="160" y="94"/>
                                    </a:cubicBezTo>
                                    <a:cubicBezTo>
                                      <a:pt x="135" y="94"/>
                                      <a:pt x="114" y="115"/>
                                      <a:pt x="114" y="140"/>
                                    </a:cubicBezTo>
                                    <a:cubicBezTo>
                                      <a:pt x="114" y="147"/>
                                      <a:pt x="115" y="153"/>
                                      <a:pt x="118" y="159"/>
                                    </a:cubicBezTo>
                                    <a:cubicBezTo>
                                      <a:pt x="93" y="204"/>
                                      <a:pt x="93" y="204"/>
                                      <a:pt x="93" y="204"/>
                                    </a:cubicBezTo>
                                    <a:cubicBezTo>
                                      <a:pt x="92" y="206"/>
                                      <a:pt x="92" y="208"/>
                                      <a:pt x="93" y="209"/>
                                    </a:cubicBezTo>
                                    <a:cubicBezTo>
                                      <a:pt x="94" y="210"/>
                                      <a:pt x="96" y="211"/>
                                      <a:pt x="98" y="210"/>
                                    </a:cubicBezTo>
                                    <a:cubicBezTo>
                                      <a:pt x="119" y="206"/>
                                      <a:pt x="119" y="206"/>
                                      <a:pt x="119" y="206"/>
                                    </a:cubicBezTo>
                                    <a:cubicBezTo>
                                      <a:pt x="126" y="226"/>
                                      <a:pt x="126" y="226"/>
                                      <a:pt x="126" y="226"/>
                                    </a:cubicBezTo>
                                    <a:cubicBezTo>
                                      <a:pt x="126" y="227"/>
                                      <a:pt x="128" y="228"/>
                                      <a:pt x="130" y="229"/>
                                    </a:cubicBezTo>
                                    <a:cubicBezTo>
                                      <a:pt x="130" y="229"/>
                                      <a:pt x="130" y="229"/>
                                      <a:pt x="130" y="229"/>
                                    </a:cubicBezTo>
                                    <a:cubicBezTo>
                                      <a:pt x="131" y="229"/>
                                      <a:pt x="133" y="228"/>
                                      <a:pt x="134" y="226"/>
                                    </a:cubicBezTo>
                                    <a:cubicBezTo>
                                      <a:pt x="155" y="186"/>
                                      <a:pt x="155" y="186"/>
                                      <a:pt x="155" y="186"/>
                                    </a:cubicBezTo>
                                    <a:cubicBezTo>
                                      <a:pt x="157" y="186"/>
                                      <a:pt x="158" y="187"/>
                                      <a:pt x="160" y="187"/>
                                    </a:cubicBezTo>
                                    <a:cubicBezTo>
                                      <a:pt x="161" y="187"/>
                                      <a:pt x="163" y="186"/>
                                      <a:pt x="164" y="186"/>
                                    </a:cubicBezTo>
                                    <a:cubicBezTo>
                                      <a:pt x="186" y="227"/>
                                      <a:pt x="186" y="227"/>
                                      <a:pt x="186" y="227"/>
                                    </a:cubicBezTo>
                                    <a:cubicBezTo>
                                      <a:pt x="187" y="228"/>
                                      <a:pt x="188" y="229"/>
                                      <a:pt x="190" y="229"/>
                                    </a:cubicBezTo>
                                    <a:cubicBezTo>
                                      <a:pt x="190" y="229"/>
                                      <a:pt x="190" y="229"/>
                                      <a:pt x="190" y="229"/>
                                    </a:cubicBezTo>
                                    <a:cubicBezTo>
                                      <a:pt x="192" y="229"/>
                                      <a:pt x="193" y="228"/>
                                      <a:pt x="194" y="226"/>
                                    </a:cubicBezTo>
                                    <a:cubicBezTo>
                                      <a:pt x="201" y="206"/>
                                      <a:pt x="201" y="206"/>
                                      <a:pt x="201" y="206"/>
                                    </a:cubicBezTo>
                                    <a:cubicBezTo>
                                      <a:pt x="222" y="211"/>
                                      <a:pt x="222" y="211"/>
                                      <a:pt x="222" y="211"/>
                                    </a:cubicBezTo>
                                    <a:cubicBezTo>
                                      <a:pt x="224" y="211"/>
                                      <a:pt x="226" y="211"/>
                                      <a:pt x="226" y="209"/>
                                    </a:cubicBezTo>
                                    <a:cubicBezTo>
                                      <a:pt x="228" y="208"/>
                                      <a:pt x="228" y="206"/>
                                      <a:pt x="227" y="205"/>
                                    </a:cubicBezTo>
                                    <a:close/>
                                    <a:moveTo>
                                      <a:pt x="130" y="199"/>
                                    </a:moveTo>
                                    <a:cubicBezTo>
                                      <a:pt x="127" y="192"/>
                                      <a:pt x="127" y="192"/>
                                      <a:pt x="127" y="192"/>
                                    </a:cubicBezTo>
                                    <a:cubicBezTo>
                                      <a:pt x="127" y="191"/>
                                      <a:pt x="126" y="190"/>
                                      <a:pt x="125" y="191"/>
                                    </a:cubicBezTo>
                                    <a:cubicBezTo>
                                      <a:pt x="117" y="192"/>
                                      <a:pt x="117" y="192"/>
                                      <a:pt x="117" y="192"/>
                                    </a:cubicBezTo>
                                    <a:cubicBezTo>
                                      <a:pt x="128" y="172"/>
                                      <a:pt x="128" y="172"/>
                                      <a:pt x="128" y="172"/>
                                    </a:cubicBezTo>
                                    <a:cubicBezTo>
                                      <a:pt x="132" y="176"/>
                                      <a:pt x="135" y="178"/>
                                      <a:pt x="140" y="181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lose/>
                                    <a:moveTo>
                                      <a:pt x="160" y="170"/>
                                    </a:moveTo>
                                    <a:cubicBezTo>
                                      <a:pt x="144" y="170"/>
                                      <a:pt x="130" y="156"/>
                                      <a:pt x="131" y="140"/>
                                    </a:cubicBezTo>
                                    <a:cubicBezTo>
                                      <a:pt x="131" y="124"/>
                                      <a:pt x="144" y="111"/>
                                      <a:pt x="160" y="111"/>
                                    </a:cubicBezTo>
                                    <a:cubicBezTo>
                                      <a:pt x="177" y="111"/>
                                      <a:pt x="190" y="124"/>
                                      <a:pt x="190" y="140"/>
                                    </a:cubicBezTo>
                                    <a:cubicBezTo>
                                      <a:pt x="190" y="157"/>
                                      <a:pt x="176" y="170"/>
                                      <a:pt x="160" y="170"/>
                                    </a:cubicBezTo>
                                    <a:close/>
                                    <a:moveTo>
                                      <a:pt x="196" y="194"/>
                                    </a:moveTo>
                                    <a:cubicBezTo>
                                      <a:pt x="195" y="193"/>
                                      <a:pt x="194" y="194"/>
                                      <a:pt x="193" y="195"/>
                                    </a:cubicBezTo>
                                    <a:cubicBezTo>
                                      <a:pt x="190" y="204"/>
                                      <a:pt x="190" y="204"/>
                                      <a:pt x="190" y="204"/>
                                    </a:cubicBezTo>
                                    <a:cubicBezTo>
                                      <a:pt x="178" y="182"/>
                                      <a:pt x="178" y="182"/>
                                      <a:pt x="178" y="182"/>
                                    </a:cubicBezTo>
                                    <a:cubicBezTo>
                                      <a:pt x="184" y="179"/>
                                      <a:pt x="188" y="177"/>
                                      <a:pt x="192" y="172"/>
                                    </a:cubicBezTo>
                                    <a:cubicBezTo>
                                      <a:pt x="205" y="196"/>
                                      <a:pt x="205" y="196"/>
                                      <a:pt x="205" y="196"/>
                                    </a:cubicBezTo>
                                    <a:cubicBezTo>
                                      <a:pt x="196" y="194"/>
                                      <a:pt x="196" y="194"/>
                                      <a:pt x="196" y="194"/>
                                    </a:cubicBezTo>
                                    <a:close/>
                                    <a:moveTo>
                                      <a:pt x="196" y="194"/>
                                    </a:moveTo>
                                    <a:cubicBezTo>
                                      <a:pt x="196" y="194"/>
                                      <a:pt x="196" y="194"/>
                                      <a:pt x="196" y="19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1" name="Freeform 17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47502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08 w 227"/>
                                  <a:gd name="T1" fmla="*/ 108 h 227"/>
                                  <a:gd name="T2" fmla="*/ 108 w 227"/>
                                  <a:gd name="T3" fmla="*/ 54 h 227"/>
                                  <a:gd name="T4" fmla="*/ 0 w 227"/>
                                  <a:gd name="T5" fmla="*/ 54 h 227"/>
                                  <a:gd name="T6" fmla="*/ 102 w 227"/>
                                  <a:gd name="T7" fmla="*/ 108 h 227"/>
                                  <a:gd name="T8" fmla="*/ 54 w 227"/>
                                  <a:gd name="T9" fmla="*/ 12 h 227"/>
                                  <a:gd name="T10" fmla="*/ 96 w 227"/>
                                  <a:gd name="T11" fmla="*/ 102 h 227"/>
                                  <a:gd name="T12" fmla="*/ 54 w 227"/>
                                  <a:gd name="T13" fmla="*/ 97 h 227"/>
                                  <a:gd name="T14" fmla="*/ 102 w 227"/>
                                  <a:gd name="T15" fmla="*/ 131 h 227"/>
                                  <a:gd name="T16" fmla="*/ 96 w 227"/>
                                  <a:gd name="T17" fmla="*/ 173 h 227"/>
                                  <a:gd name="T18" fmla="*/ 11 w 227"/>
                                  <a:gd name="T19" fmla="*/ 173 h 227"/>
                                  <a:gd name="T20" fmla="*/ 102 w 227"/>
                                  <a:gd name="T21" fmla="*/ 131 h 227"/>
                                  <a:gd name="T22" fmla="*/ 54 w 227"/>
                                  <a:gd name="T23" fmla="*/ 227 h 227"/>
                                  <a:gd name="T24" fmla="*/ 108 w 227"/>
                                  <a:gd name="T25" fmla="*/ 125 h 227"/>
                                  <a:gd name="T26" fmla="*/ 102 w 227"/>
                                  <a:gd name="T27" fmla="*/ 119 h 227"/>
                                  <a:gd name="T28" fmla="*/ 0 w 227"/>
                                  <a:gd name="T29" fmla="*/ 173 h 227"/>
                                  <a:gd name="T30" fmla="*/ 130 w 227"/>
                                  <a:gd name="T31" fmla="*/ 102 h 227"/>
                                  <a:gd name="T32" fmla="*/ 173 w 227"/>
                                  <a:gd name="T33" fmla="*/ 12 h 227"/>
                                  <a:gd name="T34" fmla="*/ 173 w 227"/>
                                  <a:gd name="T35" fmla="*/ 97 h 227"/>
                                  <a:gd name="T36" fmla="*/ 227 w 227"/>
                                  <a:gd name="T37" fmla="*/ 54 h 227"/>
                                  <a:gd name="T38" fmla="*/ 119 w 227"/>
                                  <a:gd name="T39" fmla="*/ 54 h 227"/>
                                  <a:gd name="T40" fmla="*/ 119 w 227"/>
                                  <a:gd name="T41" fmla="*/ 108 h 227"/>
                                  <a:gd name="T42" fmla="*/ 173 w 227"/>
                                  <a:gd name="T43" fmla="*/ 108 h 227"/>
                                  <a:gd name="T44" fmla="*/ 227 w 227"/>
                                  <a:gd name="T45" fmla="*/ 173 h 227"/>
                                  <a:gd name="T46" fmla="*/ 125 w 227"/>
                                  <a:gd name="T47" fmla="*/ 119 h 227"/>
                                  <a:gd name="T48" fmla="*/ 119 w 227"/>
                                  <a:gd name="T49" fmla="*/ 125 h 227"/>
                                  <a:gd name="T50" fmla="*/ 173 w 227"/>
                                  <a:gd name="T51" fmla="*/ 227 h 227"/>
                                  <a:gd name="T52" fmla="*/ 199 w 227"/>
                                  <a:gd name="T53" fmla="*/ 214 h 227"/>
                                  <a:gd name="T54" fmla="*/ 173 w 227"/>
                                  <a:gd name="T55" fmla="*/ 216 h 227"/>
                                  <a:gd name="T56" fmla="*/ 130 w 227"/>
                                  <a:gd name="T57" fmla="*/ 125 h 227"/>
                                  <a:gd name="T58" fmla="*/ 173 w 227"/>
                                  <a:gd name="T59" fmla="*/ 131 h 227"/>
                                  <a:gd name="T60" fmla="*/ 214 w 227"/>
                                  <a:gd name="T61" fmla="*/ 185 h 227"/>
                                  <a:gd name="T62" fmla="*/ 224 w 227"/>
                                  <a:gd name="T63" fmla="*/ 188 h 227"/>
                                  <a:gd name="T64" fmla="*/ 227 w 227"/>
                                  <a:gd name="T65" fmla="*/ 173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102" y="108"/>
                                    </a:moveTo>
                                    <a:cubicBezTo>
                                      <a:pt x="108" y="108"/>
                                      <a:pt x="108" y="108"/>
                                      <a:pt x="108" y="108"/>
                                    </a:cubicBezTo>
                                    <a:cubicBezTo>
                                      <a:pt x="108" y="102"/>
                                      <a:pt x="108" y="102"/>
                                      <a:pt x="108" y="102"/>
                                    </a:cubicBezTo>
                                    <a:cubicBezTo>
                                      <a:pt x="108" y="54"/>
                                      <a:pt x="108" y="54"/>
                                      <a:pt x="108" y="54"/>
                                    </a:cubicBezTo>
                                    <a:cubicBezTo>
                                      <a:pt x="108" y="24"/>
                                      <a:pt x="84" y="0"/>
                                      <a:pt x="54" y="0"/>
                                    </a:cubicBezTo>
                                    <a:cubicBezTo>
                                      <a:pt x="24" y="0"/>
                                      <a:pt x="0" y="24"/>
                                      <a:pt x="0" y="54"/>
                                    </a:cubicBezTo>
                                    <a:cubicBezTo>
                                      <a:pt x="0" y="84"/>
                                      <a:pt x="24" y="108"/>
                                      <a:pt x="54" y="108"/>
                                    </a:cubicBezTo>
                                    <a:cubicBezTo>
                                      <a:pt x="102" y="108"/>
                                      <a:pt x="102" y="108"/>
                                      <a:pt x="102" y="108"/>
                                    </a:cubicBezTo>
                                    <a:close/>
                                    <a:moveTo>
                                      <a:pt x="11" y="54"/>
                                    </a:moveTo>
                                    <a:cubicBezTo>
                                      <a:pt x="11" y="31"/>
                                      <a:pt x="30" y="12"/>
                                      <a:pt x="54" y="12"/>
                                    </a:cubicBezTo>
                                    <a:cubicBezTo>
                                      <a:pt x="77" y="12"/>
                                      <a:pt x="96" y="31"/>
                                      <a:pt x="96" y="54"/>
                                    </a:cubicBezTo>
                                    <a:cubicBezTo>
                                      <a:pt x="96" y="102"/>
                                      <a:pt x="96" y="102"/>
                                      <a:pt x="96" y="102"/>
                                    </a:cubicBezTo>
                                    <a:cubicBezTo>
                                      <a:pt x="102" y="97"/>
                                      <a:pt x="102" y="97"/>
                                      <a:pt x="102" y="97"/>
                                    </a:cubicBezTo>
                                    <a:cubicBezTo>
                                      <a:pt x="54" y="97"/>
                                      <a:pt x="54" y="97"/>
                                      <a:pt x="54" y="97"/>
                                    </a:cubicBezTo>
                                    <a:cubicBezTo>
                                      <a:pt x="30" y="97"/>
                                      <a:pt x="11" y="78"/>
                                      <a:pt x="11" y="54"/>
                                    </a:cubicBezTo>
                                    <a:close/>
                                    <a:moveTo>
                                      <a:pt x="102" y="131"/>
                                    </a:moveTo>
                                    <a:cubicBezTo>
                                      <a:pt x="96" y="125"/>
                                      <a:pt x="96" y="125"/>
                                      <a:pt x="96" y="125"/>
                                    </a:cubicBezTo>
                                    <a:cubicBezTo>
                                      <a:pt x="96" y="173"/>
                                      <a:pt x="96" y="173"/>
                                      <a:pt x="96" y="173"/>
                                    </a:cubicBezTo>
                                    <a:cubicBezTo>
                                      <a:pt x="96" y="197"/>
                                      <a:pt x="77" y="216"/>
                                      <a:pt x="54" y="216"/>
                                    </a:cubicBezTo>
                                    <a:cubicBezTo>
                                      <a:pt x="30" y="216"/>
                                      <a:pt x="11" y="197"/>
                                      <a:pt x="11" y="173"/>
                                    </a:cubicBezTo>
                                    <a:cubicBezTo>
                                      <a:pt x="11" y="150"/>
                                      <a:pt x="30" y="131"/>
                                      <a:pt x="54" y="131"/>
                                    </a:cubicBezTo>
                                    <a:cubicBezTo>
                                      <a:pt x="102" y="131"/>
                                      <a:pt x="102" y="131"/>
                                      <a:pt x="102" y="131"/>
                                    </a:cubicBezTo>
                                    <a:close/>
                                    <a:moveTo>
                                      <a:pt x="0" y="173"/>
                                    </a:moveTo>
                                    <a:cubicBezTo>
                                      <a:pt x="0" y="203"/>
                                      <a:pt x="24" y="227"/>
                                      <a:pt x="54" y="227"/>
                                    </a:cubicBezTo>
                                    <a:cubicBezTo>
                                      <a:pt x="84" y="227"/>
                                      <a:pt x="108" y="203"/>
                                      <a:pt x="108" y="173"/>
                                    </a:cubicBezTo>
                                    <a:cubicBezTo>
                                      <a:pt x="108" y="125"/>
                                      <a:pt x="108" y="125"/>
                                      <a:pt x="108" y="125"/>
                                    </a:cubicBezTo>
                                    <a:cubicBezTo>
                                      <a:pt x="108" y="119"/>
                                      <a:pt x="108" y="119"/>
                                      <a:pt x="108" y="119"/>
                                    </a:cubicBezTo>
                                    <a:cubicBezTo>
                                      <a:pt x="102" y="119"/>
                                      <a:pt x="102" y="119"/>
                                      <a:pt x="102" y="119"/>
                                    </a:cubicBezTo>
                                    <a:cubicBezTo>
                                      <a:pt x="54" y="119"/>
                                      <a:pt x="54" y="119"/>
                                      <a:pt x="54" y="119"/>
                                    </a:cubicBezTo>
                                    <a:cubicBezTo>
                                      <a:pt x="24" y="119"/>
                                      <a:pt x="0" y="143"/>
                                      <a:pt x="0" y="173"/>
                                    </a:cubicBezTo>
                                    <a:close/>
                                    <a:moveTo>
                                      <a:pt x="125" y="97"/>
                                    </a:moveTo>
                                    <a:cubicBezTo>
                                      <a:pt x="130" y="102"/>
                                      <a:pt x="130" y="102"/>
                                      <a:pt x="130" y="102"/>
                                    </a:cubicBezTo>
                                    <a:cubicBezTo>
                                      <a:pt x="130" y="54"/>
                                      <a:pt x="130" y="54"/>
                                      <a:pt x="130" y="54"/>
                                    </a:cubicBezTo>
                                    <a:cubicBezTo>
                                      <a:pt x="130" y="31"/>
                                      <a:pt x="149" y="12"/>
                                      <a:pt x="173" y="12"/>
                                    </a:cubicBezTo>
                                    <a:cubicBezTo>
                                      <a:pt x="196" y="12"/>
                                      <a:pt x="215" y="31"/>
                                      <a:pt x="215" y="54"/>
                                    </a:cubicBezTo>
                                    <a:cubicBezTo>
                                      <a:pt x="215" y="78"/>
                                      <a:pt x="196" y="97"/>
                                      <a:pt x="173" y="97"/>
                                    </a:cubicBezTo>
                                    <a:cubicBezTo>
                                      <a:pt x="125" y="97"/>
                                      <a:pt x="125" y="97"/>
                                      <a:pt x="125" y="97"/>
                                    </a:cubicBezTo>
                                    <a:close/>
                                    <a:moveTo>
                                      <a:pt x="227" y="54"/>
                                    </a:moveTo>
                                    <a:cubicBezTo>
                                      <a:pt x="227" y="24"/>
                                      <a:pt x="203" y="0"/>
                                      <a:pt x="173" y="0"/>
                                    </a:cubicBezTo>
                                    <a:cubicBezTo>
                                      <a:pt x="143" y="0"/>
                                      <a:pt x="119" y="24"/>
                                      <a:pt x="119" y="54"/>
                                    </a:cubicBezTo>
                                    <a:cubicBezTo>
                                      <a:pt x="119" y="102"/>
                                      <a:pt x="119" y="102"/>
                                      <a:pt x="119" y="102"/>
                                    </a:cubicBezTo>
                                    <a:cubicBezTo>
                                      <a:pt x="119" y="108"/>
                                      <a:pt x="119" y="108"/>
                                      <a:pt x="119" y="108"/>
                                    </a:cubicBezTo>
                                    <a:cubicBezTo>
                                      <a:pt x="125" y="108"/>
                                      <a:pt x="125" y="108"/>
                                      <a:pt x="125" y="108"/>
                                    </a:cubicBezTo>
                                    <a:cubicBezTo>
                                      <a:pt x="173" y="108"/>
                                      <a:pt x="173" y="108"/>
                                      <a:pt x="173" y="108"/>
                                    </a:cubicBezTo>
                                    <a:cubicBezTo>
                                      <a:pt x="203" y="108"/>
                                      <a:pt x="227" y="84"/>
                                      <a:pt x="227" y="54"/>
                                    </a:cubicBezTo>
                                    <a:close/>
                                    <a:moveTo>
                                      <a:pt x="227" y="173"/>
                                    </a:moveTo>
                                    <a:cubicBezTo>
                                      <a:pt x="227" y="143"/>
                                      <a:pt x="203" y="119"/>
                                      <a:pt x="173" y="119"/>
                                    </a:cubicBezTo>
                                    <a:cubicBezTo>
                                      <a:pt x="125" y="119"/>
                                      <a:pt x="125" y="119"/>
                                      <a:pt x="125" y="119"/>
                                    </a:cubicBezTo>
                                    <a:cubicBezTo>
                                      <a:pt x="119" y="119"/>
                                      <a:pt x="119" y="119"/>
                                      <a:pt x="119" y="119"/>
                                    </a:cubicBezTo>
                                    <a:cubicBezTo>
                                      <a:pt x="119" y="125"/>
                                      <a:pt x="119" y="125"/>
                                      <a:pt x="119" y="125"/>
                                    </a:cubicBezTo>
                                    <a:cubicBezTo>
                                      <a:pt x="119" y="173"/>
                                      <a:pt x="119" y="173"/>
                                      <a:pt x="119" y="173"/>
                                    </a:cubicBezTo>
                                    <a:cubicBezTo>
                                      <a:pt x="119" y="203"/>
                                      <a:pt x="143" y="227"/>
                                      <a:pt x="173" y="227"/>
                                    </a:cubicBezTo>
                                    <a:cubicBezTo>
                                      <a:pt x="181" y="227"/>
                                      <a:pt x="189" y="225"/>
                                      <a:pt x="197" y="221"/>
                                    </a:cubicBezTo>
                                    <a:cubicBezTo>
                                      <a:pt x="199" y="220"/>
                                      <a:pt x="201" y="217"/>
                                      <a:pt x="199" y="214"/>
                                    </a:cubicBezTo>
                                    <a:cubicBezTo>
                                      <a:pt x="198" y="211"/>
                                      <a:pt x="194" y="210"/>
                                      <a:pt x="192" y="211"/>
                                    </a:cubicBezTo>
                                    <a:cubicBezTo>
                                      <a:pt x="186" y="214"/>
                                      <a:pt x="179" y="216"/>
                                      <a:pt x="173" y="216"/>
                                    </a:cubicBezTo>
                                    <a:cubicBezTo>
                                      <a:pt x="149" y="216"/>
                                      <a:pt x="130" y="197"/>
                                      <a:pt x="130" y="173"/>
                                    </a:cubicBezTo>
                                    <a:cubicBezTo>
                                      <a:pt x="130" y="125"/>
                                      <a:pt x="130" y="125"/>
                                      <a:pt x="130" y="125"/>
                                    </a:cubicBezTo>
                                    <a:cubicBezTo>
                                      <a:pt x="125" y="131"/>
                                      <a:pt x="125" y="131"/>
                                      <a:pt x="125" y="131"/>
                                    </a:cubicBezTo>
                                    <a:cubicBezTo>
                                      <a:pt x="173" y="131"/>
                                      <a:pt x="173" y="131"/>
                                      <a:pt x="173" y="131"/>
                                    </a:cubicBezTo>
                                    <a:cubicBezTo>
                                      <a:pt x="196" y="131"/>
                                      <a:pt x="215" y="150"/>
                                      <a:pt x="215" y="173"/>
                                    </a:cubicBezTo>
                                    <a:cubicBezTo>
                                      <a:pt x="215" y="177"/>
                                      <a:pt x="215" y="181"/>
                                      <a:pt x="214" y="185"/>
                                    </a:cubicBezTo>
                                    <a:cubicBezTo>
                                      <a:pt x="213" y="188"/>
                                      <a:pt x="214" y="191"/>
                                      <a:pt x="217" y="192"/>
                                    </a:cubicBezTo>
                                    <a:cubicBezTo>
                                      <a:pt x="220" y="193"/>
                                      <a:pt x="224" y="191"/>
                                      <a:pt x="224" y="188"/>
                                    </a:cubicBezTo>
                                    <a:cubicBezTo>
                                      <a:pt x="226" y="183"/>
                                      <a:pt x="227" y="178"/>
                                      <a:pt x="227" y="173"/>
                                    </a:cubicBezTo>
                                    <a:close/>
                                    <a:moveTo>
                                      <a:pt x="227" y="173"/>
                                    </a:moveTo>
                                    <a:cubicBezTo>
                                      <a:pt x="227" y="173"/>
                                      <a:pt x="227" y="173"/>
                                      <a:pt x="227" y="17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2" name="Freeform 18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674075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1 w 215"/>
                                  <a:gd name="T1" fmla="*/ 101 h 190"/>
                                  <a:gd name="T2" fmla="*/ 192 w 215"/>
                                  <a:gd name="T3" fmla="*/ 82 h 190"/>
                                  <a:gd name="T4" fmla="*/ 186 w 215"/>
                                  <a:gd name="T5" fmla="*/ 82 h 190"/>
                                  <a:gd name="T6" fmla="*/ 173 w 215"/>
                                  <a:gd name="T7" fmla="*/ 18 h 190"/>
                                  <a:gd name="T8" fmla="*/ 165 w 215"/>
                                  <a:gd name="T9" fmla="*/ 10 h 190"/>
                                  <a:gd name="T10" fmla="*/ 125 w 215"/>
                                  <a:gd name="T11" fmla="*/ 10 h 190"/>
                                  <a:gd name="T12" fmla="*/ 125 w 215"/>
                                  <a:gd name="T13" fmla="*/ 10 h 190"/>
                                  <a:gd name="T14" fmla="*/ 125 w 215"/>
                                  <a:gd name="T15" fmla="*/ 5 h 190"/>
                                  <a:gd name="T16" fmla="*/ 120 w 215"/>
                                  <a:gd name="T17" fmla="*/ 0 h 190"/>
                                  <a:gd name="T18" fmla="*/ 100 w 215"/>
                                  <a:gd name="T19" fmla="*/ 0 h 190"/>
                                  <a:gd name="T20" fmla="*/ 95 w 215"/>
                                  <a:gd name="T21" fmla="*/ 5 h 190"/>
                                  <a:gd name="T22" fmla="*/ 95 w 215"/>
                                  <a:gd name="T23" fmla="*/ 9 h 190"/>
                                  <a:gd name="T24" fmla="*/ 95 w 215"/>
                                  <a:gd name="T25" fmla="*/ 10 h 190"/>
                                  <a:gd name="T26" fmla="*/ 55 w 215"/>
                                  <a:gd name="T27" fmla="*/ 10 h 190"/>
                                  <a:gd name="T28" fmla="*/ 46 w 215"/>
                                  <a:gd name="T29" fmla="*/ 18 h 190"/>
                                  <a:gd name="T30" fmla="*/ 32 w 215"/>
                                  <a:gd name="T31" fmla="*/ 81 h 190"/>
                                  <a:gd name="T32" fmla="*/ 32 w 215"/>
                                  <a:gd name="T33" fmla="*/ 82 h 190"/>
                                  <a:gd name="T34" fmla="*/ 23 w 215"/>
                                  <a:gd name="T35" fmla="*/ 82 h 190"/>
                                  <a:gd name="T36" fmla="*/ 4 w 215"/>
                                  <a:gd name="T37" fmla="*/ 101 h 190"/>
                                  <a:gd name="T38" fmla="*/ 0 w 215"/>
                                  <a:gd name="T39" fmla="*/ 145 h 190"/>
                                  <a:gd name="T40" fmla="*/ 18 w 215"/>
                                  <a:gd name="T41" fmla="*/ 163 h 190"/>
                                  <a:gd name="T42" fmla="*/ 18 w 215"/>
                                  <a:gd name="T43" fmla="*/ 180 h 190"/>
                                  <a:gd name="T44" fmla="*/ 31 w 215"/>
                                  <a:gd name="T45" fmla="*/ 190 h 190"/>
                                  <a:gd name="T46" fmla="*/ 40 w 215"/>
                                  <a:gd name="T47" fmla="*/ 190 h 190"/>
                                  <a:gd name="T48" fmla="*/ 53 w 215"/>
                                  <a:gd name="T49" fmla="*/ 180 h 190"/>
                                  <a:gd name="T50" fmla="*/ 53 w 215"/>
                                  <a:gd name="T51" fmla="*/ 163 h 190"/>
                                  <a:gd name="T52" fmla="*/ 163 w 215"/>
                                  <a:gd name="T53" fmla="*/ 163 h 190"/>
                                  <a:gd name="T54" fmla="*/ 163 w 215"/>
                                  <a:gd name="T55" fmla="*/ 180 h 190"/>
                                  <a:gd name="T56" fmla="*/ 176 w 215"/>
                                  <a:gd name="T57" fmla="*/ 190 h 190"/>
                                  <a:gd name="T58" fmla="*/ 185 w 215"/>
                                  <a:gd name="T59" fmla="*/ 190 h 190"/>
                                  <a:gd name="T60" fmla="*/ 198 w 215"/>
                                  <a:gd name="T61" fmla="*/ 180 h 190"/>
                                  <a:gd name="T62" fmla="*/ 198 w 215"/>
                                  <a:gd name="T63" fmla="*/ 163 h 190"/>
                                  <a:gd name="T64" fmla="*/ 215 w 215"/>
                                  <a:gd name="T65" fmla="*/ 145 h 190"/>
                                  <a:gd name="T66" fmla="*/ 211 w 215"/>
                                  <a:gd name="T67" fmla="*/ 101 h 190"/>
                                  <a:gd name="T68" fmla="*/ 39 w 215"/>
                                  <a:gd name="T69" fmla="*/ 138 h 190"/>
                                  <a:gd name="T70" fmla="*/ 28 w 215"/>
                                  <a:gd name="T71" fmla="*/ 127 h 190"/>
                                  <a:gd name="T72" fmla="*/ 39 w 215"/>
                                  <a:gd name="T73" fmla="*/ 115 h 190"/>
                                  <a:gd name="T74" fmla="*/ 51 w 215"/>
                                  <a:gd name="T75" fmla="*/ 127 h 190"/>
                                  <a:gd name="T76" fmla="*/ 39 w 215"/>
                                  <a:gd name="T77" fmla="*/ 138 h 190"/>
                                  <a:gd name="T78" fmla="*/ 165 w 215"/>
                                  <a:gd name="T79" fmla="*/ 78 h 190"/>
                                  <a:gd name="T80" fmla="*/ 54 w 215"/>
                                  <a:gd name="T81" fmla="*/ 78 h 190"/>
                                  <a:gd name="T82" fmla="*/ 49 w 215"/>
                                  <a:gd name="T83" fmla="*/ 73 h 190"/>
                                  <a:gd name="T84" fmla="*/ 59 w 215"/>
                                  <a:gd name="T85" fmla="*/ 29 h 190"/>
                                  <a:gd name="T86" fmla="*/ 65 w 215"/>
                                  <a:gd name="T87" fmla="*/ 24 h 190"/>
                                  <a:gd name="T88" fmla="*/ 155 w 215"/>
                                  <a:gd name="T89" fmla="*/ 24 h 190"/>
                                  <a:gd name="T90" fmla="*/ 162 w 215"/>
                                  <a:gd name="T91" fmla="*/ 29 h 190"/>
                                  <a:gd name="T92" fmla="*/ 170 w 215"/>
                                  <a:gd name="T93" fmla="*/ 73 h 190"/>
                                  <a:gd name="T94" fmla="*/ 165 w 215"/>
                                  <a:gd name="T95" fmla="*/ 78 h 190"/>
                                  <a:gd name="T96" fmla="*/ 180 w 215"/>
                                  <a:gd name="T97" fmla="*/ 138 h 190"/>
                                  <a:gd name="T98" fmla="*/ 168 w 215"/>
                                  <a:gd name="T99" fmla="*/ 127 h 190"/>
                                  <a:gd name="T100" fmla="*/ 180 w 215"/>
                                  <a:gd name="T101" fmla="*/ 115 h 190"/>
                                  <a:gd name="T102" fmla="*/ 191 w 215"/>
                                  <a:gd name="T103" fmla="*/ 127 h 190"/>
                                  <a:gd name="T104" fmla="*/ 180 w 215"/>
                                  <a:gd name="T105" fmla="*/ 138 h 190"/>
                                  <a:gd name="T106" fmla="*/ 180 w 215"/>
                                  <a:gd name="T107" fmla="*/ 138 h 190"/>
                                  <a:gd name="T108" fmla="*/ 180 w 215"/>
                                  <a:gd name="T109" fmla="*/ 138 h 1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5" h="190">
                                    <a:moveTo>
                                      <a:pt x="211" y="101"/>
                                    </a:moveTo>
                                    <a:cubicBezTo>
                                      <a:pt x="211" y="90"/>
                                      <a:pt x="203" y="82"/>
                                      <a:pt x="192" y="82"/>
                                    </a:cubicBezTo>
                                    <a:cubicBezTo>
                                      <a:pt x="186" y="82"/>
                                      <a:pt x="186" y="82"/>
                                      <a:pt x="186" y="82"/>
                                    </a:cubicBezTo>
                                    <a:cubicBezTo>
                                      <a:pt x="173" y="18"/>
                                      <a:pt x="173" y="18"/>
                                      <a:pt x="173" y="18"/>
                                    </a:cubicBezTo>
                                    <a:cubicBezTo>
                                      <a:pt x="172" y="13"/>
                                      <a:pt x="169" y="10"/>
                                      <a:pt x="165" y="10"/>
                                    </a:cubicBezTo>
                                    <a:cubicBezTo>
                                      <a:pt x="125" y="10"/>
                                      <a:pt x="125" y="10"/>
                                      <a:pt x="125" y="10"/>
                                    </a:cubicBezTo>
                                    <a:cubicBezTo>
                                      <a:pt x="125" y="10"/>
                                      <a:pt x="125" y="10"/>
                                      <a:pt x="125" y="10"/>
                                    </a:cubicBezTo>
                                    <a:cubicBezTo>
                                      <a:pt x="125" y="5"/>
                                      <a:pt x="125" y="5"/>
                                      <a:pt x="125" y="5"/>
                                    </a:cubicBezTo>
                                    <a:cubicBezTo>
                                      <a:pt x="125" y="2"/>
                                      <a:pt x="122" y="0"/>
                                      <a:pt x="12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97" y="0"/>
                                      <a:pt x="95" y="2"/>
                                      <a:pt x="95" y="5"/>
                                    </a:cubicBezTo>
                                    <a:cubicBezTo>
                                      <a:pt x="95" y="9"/>
                                      <a:pt x="95" y="9"/>
                                      <a:pt x="95" y="9"/>
                                    </a:cubicBezTo>
                                    <a:cubicBezTo>
                                      <a:pt x="95" y="10"/>
                                      <a:pt x="95" y="10"/>
                                      <a:pt x="95" y="10"/>
                                    </a:cubicBezTo>
                                    <a:cubicBezTo>
                                      <a:pt x="55" y="10"/>
                                      <a:pt x="55" y="10"/>
                                      <a:pt x="55" y="10"/>
                                    </a:cubicBezTo>
                                    <a:cubicBezTo>
                                      <a:pt x="50" y="10"/>
                                      <a:pt x="48" y="13"/>
                                      <a:pt x="46" y="18"/>
                                    </a:cubicBezTo>
                                    <a:cubicBezTo>
                                      <a:pt x="32" y="81"/>
                                      <a:pt x="32" y="81"/>
                                      <a:pt x="32" y="81"/>
                                    </a:cubicBezTo>
                                    <a:cubicBezTo>
                                      <a:pt x="32" y="82"/>
                                      <a:pt x="32" y="82"/>
                                      <a:pt x="32" y="82"/>
                                    </a:cubicBezTo>
                                    <a:cubicBezTo>
                                      <a:pt x="23" y="82"/>
                                      <a:pt x="23" y="82"/>
                                      <a:pt x="23" y="82"/>
                                    </a:cubicBezTo>
                                    <a:cubicBezTo>
                                      <a:pt x="12" y="82"/>
                                      <a:pt x="4" y="90"/>
                                      <a:pt x="4" y="101"/>
                                    </a:cubicBezTo>
                                    <a:cubicBezTo>
                                      <a:pt x="0" y="145"/>
                                      <a:pt x="0" y="145"/>
                                      <a:pt x="0" y="145"/>
                                    </a:cubicBezTo>
                                    <a:cubicBezTo>
                                      <a:pt x="0" y="155"/>
                                      <a:pt x="8" y="163"/>
                                      <a:pt x="18" y="163"/>
                                    </a:cubicBezTo>
                                    <a:cubicBezTo>
                                      <a:pt x="18" y="180"/>
                                      <a:pt x="18" y="180"/>
                                      <a:pt x="18" y="180"/>
                                    </a:cubicBezTo>
                                    <a:cubicBezTo>
                                      <a:pt x="18" y="186"/>
                                      <a:pt x="24" y="189"/>
                                      <a:pt x="31" y="190"/>
                                    </a:cubicBezTo>
                                    <a:cubicBezTo>
                                      <a:pt x="40" y="190"/>
                                      <a:pt x="40" y="190"/>
                                      <a:pt x="40" y="190"/>
                                    </a:cubicBezTo>
                                    <a:cubicBezTo>
                                      <a:pt x="47" y="190"/>
                                      <a:pt x="53" y="187"/>
                                      <a:pt x="53" y="180"/>
                                    </a:cubicBezTo>
                                    <a:cubicBezTo>
                                      <a:pt x="53" y="163"/>
                                      <a:pt x="53" y="163"/>
                                      <a:pt x="53" y="163"/>
                                    </a:cubicBezTo>
                                    <a:cubicBezTo>
                                      <a:pt x="163" y="163"/>
                                      <a:pt x="163" y="163"/>
                                      <a:pt x="163" y="163"/>
                                    </a:cubicBezTo>
                                    <a:cubicBezTo>
                                      <a:pt x="163" y="180"/>
                                      <a:pt x="163" y="180"/>
                                      <a:pt x="163" y="180"/>
                                    </a:cubicBezTo>
                                    <a:cubicBezTo>
                                      <a:pt x="163" y="187"/>
                                      <a:pt x="169" y="190"/>
                                      <a:pt x="176" y="190"/>
                                    </a:cubicBezTo>
                                    <a:cubicBezTo>
                                      <a:pt x="185" y="190"/>
                                      <a:pt x="185" y="190"/>
                                      <a:pt x="185" y="190"/>
                                    </a:cubicBezTo>
                                    <a:cubicBezTo>
                                      <a:pt x="192" y="190"/>
                                      <a:pt x="198" y="187"/>
                                      <a:pt x="198" y="180"/>
                                    </a:cubicBezTo>
                                    <a:cubicBezTo>
                                      <a:pt x="198" y="163"/>
                                      <a:pt x="198" y="163"/>
                                      <a:pt x="198" y="163"/>
                                    </a:cubicBezTo>
                                    <a:cubicBezTo>
                                      <a:pt x="208" y="162"/>
                                      <a:pt x="215" y="154"/>
                                      <a:pt x="215" y="145"/>
                                    </a:cubicBezTo>
                                    <a:cubicBezTo>
                                      <a:pt x="211" y="101"/>
                                      <a:pt x="211" y="101"/>
                                      <a:pt x="211" y="101"/>
                                    </a:cubicBezTo>
                                    <a:close/>
                                    <a:moveTo>
                                      <a:pt x="39" y="138"/>
                                    </a:moveTo>
                                    <a:cubicBezTo>
                                      <a:pt x="33" y="138"/>
                                      <a:pt x="28" y="133"/>
                                      <a:pt x="28" y="127"/>
                                    </a:cubicBezTo>
                                    <a:cubicBezTo>
                                      <a:pt x="28" y="120"/>
                                      <a:pt x="33" y="115"/>
                                      <a:pt x="39" y="115"/>
                                    </a:cubicBezTo>
                                    <a:cubicBezTo>
                                      <a:pt x="46" y="115"/>
                                      <a:pt x="51" y="120"/>
                                      <a:pt x="51" y="127"/>
                                    </a:cubicBezTo>
                                    <a:cubicBezTo>
                                      <a:pt x="51" y="133"/>
                                      <a:pt x="46" y="138"/>
                                      <a:pt x="39" y="138"/>
                                    </a:cubicBezTo>
                                    <a:close/>
                                    <a:moveTo>
                                      <a:pt x="165" y="78"/>
                                    </a:moveTo>
                                    <a:cubicBezTo>
                                      <a:pt x="54" y="78"/>
                                      <a:pt x="54" y="78"/>
                                      <a:pt x="54" y="78"/>
                                    </a:cubicBezTo>
                                    <a:cubicBezTo>
                                      <a:pt x="51" y="78"/>
                                      <a:pt x="49" y="76"/>
                                      <a:pt x="49" y="73"/>
                                    </a:cubicBezTo>
                                    <a:cubicBezTo>
                                      <a:pt x="59" y="29"/>
                                      <a:pt x="59" y="29"/>
                                      <a:pt x="59" y="29"/>
                                    </a:cubicBezTo>
                                    <a:cubicBezTo>
                                      <a:pt x="61" y="25"/>
                                      <a:pt x="62" y="24"/>
                                      <a:pt x="65" y="24"/>
                                    </a:cubicBezTo>
                                    <a:cubicBezTo>
                                      <a:pt x="155" y="24"/>
                                      <a:pt x="155" y="24"/>
                                      <a:pt x="155" y="24"/>
                                    </a:cubicBezTo>
                                    <a:cubicBezTo>
                                      <a:pt x="159" y="24"/>
                                      <a:pt x="161" y="26"/>
                                      <a:pt x="162" y="29"/>
                                    </a:cubicBezTo>
                                    <a:cubicBezTo>
                                      <a:pt x="170" y="73"/>
                                      <a:pt x="170" y="73"/>
                                      <a:pt x="170" y="73"/>
                                    </a:cubicBezTo>
                                    <a:cubicBezTo>
                                      <a:pt x="170" y="76"/>
                                      <a:pt x="168" y="78"/>
                                      <a:pt x="165" y="78"/>
                                    </a:cubicBezTo>
                                    <a:close/>
                                    <a:moveTo>
                                      <a:pt x="180" y="138"/>
                                    </a:moveTo>
                                    <a:cubicBezTo>
                                      <a:pt x="173" y="138"/>
                                      <a:pt x="168" y="133"/>
                                      <a:pt x="168" y="127"/>
                                    </a:cubicBezTo>
                                    <a:cubicBezTo>
                                      <a:pt x="168" y="120"/>
                                      <a:pt x="173" y="115"/>
                                      <a:pt x="180" y="115"/>
                                    </a:cubicBezTo>
                                    <a:cubicBezTo>
                                      <a:pt x="186" y="115"/>
                                      <a:pt x="191" y="120"/>
                                      <a:pt x="191" y="127"/>
                                    </a:cubicBezTo>
                                    <a:cubicBezTo>
                                      <a:pt x="191" y="133"/>
                                      <a:pt x="186" y="138"/>
                                      <a:pt x="180" y="138"/>
                                    </a:cubicBezTo>
                                    <a:close/>
                                    <a:moveTo>
                                      <a:pt x="180" y="138"/>
                                    </a:moveTo>
                                    <a:cubicBezTo>
                                      <a:pt x="180" y="138"/>
                                      <a:pt x="180" y="138"/>
                                      <a:pt x="180" y="13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3" name="微博 3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747 w 684048"/>
                                  <a:gd name="T1" fmla="*/ 7402 h 556307"/>
                                  <a:gd name="T2" fmla="*/ 1952 w 684048"/>
                                  <a:gd name="T3" fmla="*/ 8406 h 556307"/>
                                  <a:gd name="T4" fmla="*/ 1863 w 684048"/>
                                  <a:gd name="T5" fmla="*/ 7326 h 556307"/>
                                  <a:gd name="T6" fmla="*/ 2307 w 684048"/>
                                  <a:gd name="T7" fmla="*/ 7063 h 556307"/>
                                  <a:gd name="T8" fmla="*/ 2375 w 684048"/>
                                  <a:gd name="T9" fmla="*/ 7400 h 556307"/>
                                  <a:gd name="T10" fmla="*/ 2374 w 684048"/>
                                  <a:gd name="T11" fmla="*/ 7052 h 556307"/>
                                  <a:gd name="T12" fmla="*/ 3074 w 684048"/>
                                  <a:gd name="T13" fmla="*/ 7319 h 556307"/>
                                  <a:gd name="T14" fmla="*/ 1187 w 684048"/>
                                  <a:gd name="T15" fmla="*/ 7814 h 556307"/>
                                  <a:gd name="T16" fmla="*/ 2228 w 684048"/>
                                  <a:gd name="T17" fmla="*/ 5676 h 556307"/>
                                  <a:gd name="T18" fmla="*/ 2138 w 684048"/>
                                  <a:gd name="T19" fmla="*/ 4862 h 556307"/>
                                  <a:gd name="T20" fmla="*/ 2387 w 684048"/>
                                  <a:gd name="T21" fmla="*/ 9821 h 556307"/>
                                  <a:gd name="T22" fmla="*/ 2483 w 684048"/>
                                  <a:gd name="T23" fmla="*/ 4822 h 556307"/>
                                  <a:gd name="T24" fmla="*/ 4933 w 684048"/>
                                  <a:gd name="T25" fmla="*/ 3497 h 556307"/>
                                  <a:gd name="T26" fmla="*/ 4849 w 684048"/>
                                  <a:gd name="T27" fmla="*/ 4386 h 556307"/>
                                  <a:gd name="T28" fmla="*/ 4837 w 684048"/>
                                  <a:gd name="T29" fmla="*/ 4433 h 556307"/>
                                  <a:gd name="T30" fmla="*/ 4826 w 684048"/>
                                  <a:gd name="T31" fmla="*/ 4469 h 556307"/>
                                  <a:gd name="T32" fmla="*/ 4583 w 684048"/>
                                  <a:gd name="T33" fmla="*/ 4560 h 556307"/>
                                  <a:gd name="T34" fmla="*/ 4522 w 684048"/>
                                  <a:gd name="T35" fmla="*/ 4039 h 556307"/>
                                  <a:gd name="T36" fmla="*/ 4529 w 684048"/>
                                  <a:gd name="T37" fmla="*/ 3160 h 556307"/>
                                  <a:gd name="T38" fmla="*/ 4012 w 684048"/>
                                  <a:gd name="T39" fmla="*/ 2761 h 556307"/>
                                  <a:gd name="T40" fmla="*/ 3836 w 684048"/>
                                  <a:gd name="T41" fmla="*/ 2449 h 556307"/>
                                  <a:gd name="T42" fmla="*/ 3958 w 684048"/>
                                  <a:gd name="T43" fmla="*/ 2021 h 556307"/>
                                  <a:gd name="T44" fmla="*/ 2395 w 684048"/>
                                  <a:gd name="T45" fmla="*/ 1568 h 556307"/>
                                  <a:gd name="T46" fmla="*/ 4066 w 684048"/>
                                  <a:gd name="T47" fmla="*/ 3236 h 556307"/>
                                  <a:gd name="T48" fmla="*/ 4703 w 684048"/>
                                  <a:gd name="T49" fmla="*/ 8344 h 556307"/>
                                  <a:gd name="T50" fmla="*/ 2395 w 684048"/>
                                  <a:gd name="T51" fmla="*/ 1568 h 556307"/>
                                  <a:gd name="T52" fmla="*/ 5717 w 684048"/>
                                  <a:gd name="T53" fmla="*/ 3725 h 556307"/>
                                  <a:gd name="T54" fmla="*/ 5619 w 684048"/>
                                  <a:gd name="T55" fmla="*/ 4910 h 556307"/>
                                  <a:gd name="T56" fmla="*/ 5331 w 684048"/>
                                  <a:gd name="T57" fmla="*/ 5022 h 556307"/>
                                  <a:gd name="T58" fmla="*/ 5215 w 684048"/>
                                  <a:gd name="T59" fmla="*/ 4576 h 556307"/>
                                  <a:gd name="T60" fmla="*/ 4087 w 684048"/>
                                  <a:gd name="T61" fmla="*/ 999 h 556307"/>
                                  <a:gd name="T62" fmla="*/ 3928 w 684048"/>
                                  <a:gd name="T63" fmla="*/ 1036 h 556307"/>
                                  <a:gd name="T64" fmla="*/ 3734 w 684048"/>
                                  <a:gd name="T65" fmla="*/ 719 h 556307"/>
                                  <a:gd name="T66" fmla="*/ 3817 w 684048"/>
                                  <a:gd name="T67" fmla="*/ 71 h 556307"/>
                                  <a:gd name="T68" fmla="*/ 4087 w 684048"/>
                                  <a:gd name="T69" fmla="*/ 0 h 556307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84048" h="556307">
                                    <a:moveTo>
                                      <a:pt x="222901" y="383453"/>
                                    </a:moveTo>
                                    <a:cubicBezTo>
                                      <a:pt x="218315" y="383977"/>
                                      <a:pt x="213613" y="385281"/>
                                      <a:pt x="209039" y="387420"/>
                                    </a:cubicBezTo>
                                    <a:cubicBezTo>
                                      <a:pt x="190739" y="395979"/>
                                      <a:pt x="181407" y="414680"/>
                                      <a:pt x="188193" y="429191"/>
                                    </a:cubicBezTo>
                                    <a:cubicBezTo>
                                      <a:pt x="194980" y="443702"/>
                                      <a:pt x="215317" y="448527"/>
                                      <a:pt x="233616" y="439969"/>
                                    </a:cubicBezTo>
                                    <a:cubicBezTo>
                                      <a:pt x="251915" y="431410"/>
                                      <a:pt x="261248" y="412709"/>
                                      <a:pt x="254461" y="398198"/>
                                    </a:cubicBezTo>
                                    <a:cubicBezTo>
                                      <a:pt x="249371" y="387315"/>
                                      <a:pt x="236659" y="381879"/>
                                      <a:pt x="222901" y="383453"/>
                                    </a:cubicBezTo>
                                    <a:close/>
                                    <a:moveTo>
                                      <a:pt x="284035" y="369073"/>
                                    </a:moveTo>
                                    <a:cubicBezTo>
                                      <a:pt x="281538" y="368297"/>
                                      <a:pt x="278657" y="368441"/>
                                      <a:pt x="275985" y="369691"/>
                                    </a:cubicBezTo>
                                    <a:cubicBezTo>
                                      <a:pt x="270641" y="372190"/>
                                      <a:pt x="268154" y="378164"/>
                                      <a:pt x="270432" y="383034"/>
                                    </a:cubicBezTo>
                                    <a:cubicBezTo>
                                      <a:pt x="272710" y="387904"/>
                                      <a:pt x="278888" y="389825"/>
                                      <a:pt x="284233" y="387325"/>
                                    </a:cubicBezTo>
                                    <a:cubicBezTo>
                                      <a:pt x="289577" y="384826"/>
                                      <a:pt x="292063" y="378852"/>
                                      <a:pt x="289785" y="373982"/>
                                    </a:cubicBezTo>
                                    <a:cubicBezTo>
                                      <a:pt x="288647" y="371547"/>
                                      <a:pt x="286533" y="369850"/>
                                      <a:pt x="284035" y="369073"/>
                                    </a:cubicBezTo>
                                    <a:close/>
                                    <a:moveTo>
                                      <a:pt x="266604" y="297070"/>
                                    </a:moveTo>
                                    <a:cubicBezTo>
                                      <a:pt x="319078" y="300338"/>
                                      <a:pt x="362309" y="335548"/>
                                      <a:pt x="367763" y="383070"/>
                                    </a:cubicBezTo>
                                    <a:cubicBezTo>
                                      <a:pt x="373996" y="437381"/>
                                      <a:pt x="328527" y="487207"/>
                                      <a:pt x="266205" y="494360"/>
                                    </a:cubicBezTo>
                                    <a:cubicBezTo>
                                      <a:pt x="203883" y="501513"/>
                                      <a:pt x="148308" y="463284"/>
                                      <a:pt x="142074" y="408972"/>
                                    </a:cubicBezTo>
                                    <a:cubicBezTo>
                                      <a:pt x="135841" y="354661"/>
                                      <a:pt x="181310" y="304835"/>
                                      <a:pt x="243632" y="297682"/>
                                    </a:cubicBezTo>
                                    <a:cubicBezTo>
                                      <a:pt x="251423" y="296788"/>
                                      <a:pt x="259108" y="296603"/>
                                      <a:pt x="266604" y="297070"/>
                                    </a:cubicBezTo>
                                    <a:close/>
                                    <a:moveTo>
                                      <a:pt x="297042" y="252387"/>
                                    </a:moveTo>
                                    <a:cubicBezTo>
                                      <a:pt x="283618" y="252176"/>
                                      <a:pt x="269820" y="252839"/>
                                      <a:pt x="255793" y="254449"/>
                                    </a:cubicBezTo>
                                    <a:cubicBezTo>
                                      <a:pt x="143583" y="267328"/>
                                      <a:pt x="59288" y="335880"/>
                                      <a:pt x="67516" y="407566"/>
                                    </a:cubicBezTo>
                                    <a:cubicBezTo>
                                      <a:pt x="75743" y="479252"/>
                                      <a:pt x="173377" y="526925"/>
                                      <a:pt x="285587" y="514046"/>
                                    </a:cubicBezTo>
                                    <a:cubicBezTo>
                                      <a:pt x="397797" y="501168"/>
                                      <a:pt x="482091" y="432615"/>
                                      <a:pt x="473864" y="360929"/>
                                    </a:cubicBezTo>
                                    <a:cubicBezTo>
                                      <a:pt x="466665" y="298204"/>
                                      <a:pt x="391015" y="253864"/>
                                      <a:pt x="297042" y="252387"/>
                                    </a:cubicBezTo>
                                    <a:close/>
                                    <a:moveTo>
                                      <a:pt x="509416" y="97868"/>
                                    </a:moveTo>
                                    <a:cubicBezTo>
                                      <a:pt x="544841" y="99182"/>
                                      <a:pt x="588107" y="127580"/>
                                      <a:pt x="590257" y="183051"/>
                                    </a:cubicBezTo>
                                    <a:cubicBezTo>
                                      <a:pt x="592352" y="199448"/>
                                      <a:pt x="588214" y="215684"/>
                                      <a:pt x="579852" y="229407"/>
                                    </a:cubicBezTo>
                                    <a:lnTo>
                                      <a:pt x="580228" y="229581"/>
                                    </a:lnTo>
                                    <a:cubicBezTo>
                                      <a:pt x="580244" y="229743"/>
                                      <a:pt x="580186" y="229872"/>
                                      <a:pt x="580126" y="230000"/>
                                    </a:cubicBezTo>
                                    <a:lnTo>
                                      <a:pt x="578707" y="232024"/>
                                    </a:lnTo>
                                    <a:cubicBezTo>
                                      <a:pt x="578590" y="232839"/>
                                      <a:pt x="578192" y="233485"/>
                                      <a:pt x="577787" y="234126"/>
                                    </a:cubicBezTo>
                                    <a:lnTo>
                                      <a:pt x="577385" y="233908"/>
                                    </a:lnTo>
                                    <a:cubicBezTo>
                                      <a:pt x="572286" y="241165"/>
                                      <a:pt x="563167" y="244302"/>
                                      <a:pt x="554750" y="241632"/>
                                    </a:cubicBezTo>
                                    <a:lnTo>
                                      <a:pt x="548315" y="238643"/>
                                    </a:lnTo>
                                    <a:cubicBezTo>
                                      <a:pt x="539522" y="233101"/>
                                      <a:pt x="536249" y="221620"/>
                                      <a:pt x="540834" y="211750"/>
                                    </a:cubicBezTo>
                                    <a:lnTo>
                                      <a:pt x="541088" y="211402"/>
                                    </a:lnTo>
                                    <a:lnTo>
                                      <a:pt x="541243" y="211474"/>
                                    </a:lnTo>
                                    <a:cubicBezTo>
                                      <a:pt x="549302" y="193084"/>
                                      <a:pt x="546794" y="175359"/>
                                      <a:pt x="541863" y="165391"/>
                                    </a:cubicBezTo>
                                    <a:cubicBezTo>
                                      <a:pt x="534763" y="151042"/>
                                      <a:pt x="514479" y="135118"/>
                                      <a:pt x="480142" y="145181"/>
                                    </a:cubicBezTo>
                                    <a:lnTo>
                                      <a:pt x="480025" y="144483"/>
                                    </a:lnTo>
                                    <a:cubicBezTo>
                                      <a:pt x="471706" y="144624"/>
                                      <a:pt x="464282" y="140887"/>
                                      <a:pt x="461009" y="134412"/>
                                    </a:cubicBezTo>
                                    <a:lnTo>
                                      <a:pt x="458966" y="128175"/>
                                    </a:lnTo>
                                    <a:cubicBezTo>
                                      <a:pt x="457496" y="119354"/>
                                      <a:pt x="463572" y="110158"/>
                                      <a:pt x="473636" y="106144"/>
                                    </a:cubicBezTo>
                                    <a:lnTo>
                                      <a:pt x="473571" y="105761"/>
                                    </a:lnTo>
                                    <a:cubicBezTo>
                                      <a:pt x="485121" y="99922"/>
                                      <a:pt x="497817" y="97438"/>
                                      <a:pt x="509416" y="97868"/>
                                    </a:cubicBezTo>
                                    <a:close/>
                                    <a:moveTo>
                                      <a:pt x="286518" y="82088"/>
                                    </a:moveTo>
                                    <a:cubicBezTo>
                                      <a:pt x="376738" y="91976"/>
                                      <a:pt x="317665" y="163994"/>
                                      <a:pt x="337363" y="184000"/>
                                    </a:cubicBezTo>
                                    <a:cubicBezTo>
                                      <a:pt x="387081" y="179119"/>
                                      <a:pt x="437510" y="146098"/>
                                      <a:pt x="486517" y="169358"/>
                                    </a:cubicBezTo>
                                    <a:cubicBezTo>
                                      <a:pt x="533076" y="203014"/>
                                      <a:pt x="494312" y="233925"/>
                                      <a:pt x="501054" y="264835"/>
                                    </a:cubicBezTo>
                                    <a:cubicBezTo>
                                      <a:pt x="649340" y="323962"/>
                                      <a:pt x="585744" y="409170"/>
                                      <a:pt x="562675" y="436725"/>
                                    </a:cubicBezTo>
                                    <a:cubicBezTo>
                                      <a:pt x="354965" y="648778"/>
                                      <a:pt x="45454" y="533772"/>
                                      <a:pt x="10807" y="435328"/>
                                    </a:cubicBezTo>
                                    <a:cubicBezTo>
                                      <a:pt x="-41075" y="330306"/>
                                      <a:pt x="100878" y="89491"/>
                                      <a:pt x="286518" y="82088"/>
                                    </a:cubicBezTo>
                                    <a:close/>
                                    <a:moveTo>
                                      <a:pt x="489068" y="0"/>
                                    </a:moveTo>
                                    <a:cubicBezTo>
                                      <a:pt x="596753" y="0"/>
                                      <a:pt x="684048" y="87296"/>
                                      <a:pt x="684048" y="194980"/>
                                    </a:cubicBezTo>
                                    <a:cubicBezTo>
                                      <a:pt x="684048" y="216847"/>
                                      <a:pt x="680448" y="237874"/>
                                      <a:pt x="672966" y="257215"/>
                                    </a:cubicBezTo>
                                    <a:lnTo>
                                      <a:pt x="672379" y="257003"/>
                                    </a:lnTo>
                                    <a:cubicBezTo>
                                      <a:pt x="668967" y="265617"/>
                                      <a:pt x="657523" y="269364"/>
                                      <a:pt x="645725" y="265916"/>
                                    </a:cubicBezTo>
                                    <a:lnTo>
                                      <a:pt x="637884" y="262819"/>
                                    </a:lnTo>
                                    <a:cubicBezTo>
                                      <a:pt x="627530" y="257587"/>
                                      <a:pt x="621785" y="247890"/>
                                      <a:pt x="624308" y="239644"/>
                                    </a:cubicBezTo>
                                    <a:lnTo>
                                      <a:pt x="623975" y="239524"/>
                                    </a:lnTo>
                                    <a:cubicBezTo>
                                      <a:pt x="629260" y="225659"/>
                                      <a:pt x="631774" y="210613"/>
                                      <a:pt x="631774" y="194980"/>
                                    </a:cubicBezTo>
                                    <a:cubicBezTo>
                                      <a:pt x="631774" y="116165"/>
                                      <a:pt x="567883" y="52274"/>
                                      <a:pt x="489068" y="52274"/>
                                    </a:cubicBezTo>
                                    <a:lnTo>
                                      <a:pt x="469942" y="54202"/>
                                    </a:lnTo>
                                    <a:lnTo>
                                      <a:pt x="469951" y="54239"/>
                                    </a:lnTo>
                                    <a:cubicBezTo>
                                      <a:pt x="469861" y="54366"/>
                                      <a:pt x="469744" y="54397"/>
                                      <a:pt x="469627" y="54427"/>
                                    </a:cubicBezTo>
                                    <a:cubicBezTo>
                                      <a:pt x="460634" y="56697"/>
                                      <a:pt x="450861" y="49439"/>
                                      <a:pt x="446718" y="37636"/>
                                    </a:cubicBezTo>
                                    <a:lnTo>
                                      <a:pt x="444619" y="29323"/>
                                    </a:lnTo>
                                    <a:cubicBezTo>
                                      <a:pt x="442667" y="16995"/>
                                      <a:pt x="447797" y="5987"/>
                                      <a:pt x="456757" y="3699"/>
                                    </a:cubicBezTo>
                                    <a:lnTo>
                                      <a:pt x="456661" y="3267"/>
                                    </a:lnTo>
                                    <a:cubicBezTo>
                                      <a:pt x="467135" y="923"/>
                                      <a:pt x="477994" y="0"/>
                                      <a:pt x="4890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214" name="Freeform 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7221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284"/>
                                  <a:gd name="T1" fmla="*/ 2147483646 h 229"/>
                                  <a:gd name="T2" fmla="*/ 2147483646 w 284"/>
                                  <a:gd name="T3" fmla="*/ 2147483646 h 229"/>
                                  <a:gd name="T4" fmla="*/ 2147483646 w 284"/>
                                  <a:gd name="T5" fmla="*/ 0 h 229"/>
                                  <a:gd name="T6" fmla="*/ 0 w 284"/>
                                  <a:gd name="T7" fmla="*/ 2147483646 h 229"/>
                                  <a:gd name="T8" fmla="*/ 2147483646 w 284"/>
                                  <a:gd name="T9" fmla="*/ 2147483646 h 229"/>
                                  <a:gd name="T10" fmla="*/ 2147483646 w 284"/>
                                  <a:gd name="T11" fmla="*/ 2147483646 h 229"/>
                                  <a:gd name="T12" fmla="*/ 2147483646 w 284"/>
                                  <a:gd name="T13" fmla="*/ 2147483646 h 229"/>
                                  <a:gd name="T14" fmla="*/ 2147483646 w 284"/>
                                  <a:gd name="T15" fmla="*/ 2147483646 h 229"/>
                                  <a:gd name="T16" fmla="*/ 2147483646 w 284"/>
                                  <a:gd name="T17" fmla="*/ 2147483646 h 229"/>
                                  <a:gd name="T18" fmla="*/ 2147483646 w 284"/>
                                  <a:gd name="T19" fmla="*/ 2147483646 h 229"/>
                                  <a:gd name="T20" fmla="*/ 2147483646 w 284"/>
                                  <a:gd name="T21" fmla="*/ 2147483646 h 229"/>
                                  <a:gd name="T22" fmla="*/ 2147483646 w 284"/>
                                  <a:gd name="T23" fmla="*/ 2147483646 h 229"/>
                                  <a:gd name="T24" fmla="*/ 2147483646 w 284"/>
                                  <a:gd name="T25" fmla="*/ 2147483646 h 229"/>
                                  <a:gd name="T26" fmla="*/ 2147483646 w 284"/>
                                  <a:gd name="T27" fmla="*/ 2147483646 h 229"/>
                                  <a:gd name="T28" fmla="*/ 2147483646 w 284"/>
                                  <a:gd name="T29" fmla="*/ 2147483646 h 229"/>
                                  <a:gd name="T30" fmla="*/ 2147483646 w 284"/>
                                  <a:gd name="T31" fmla="*/ 2147483646 h 229"/>
                                  <a:gd name="T32" fmla="*/ 2147483646 w 284"/>
                                  <a:gd name="T33" fmla="*/ 2147483646 h 229"/>
                                  <a:gd name="T34" fmla="*/ 2147483646 w 284"/>
                                  <a:gd name="T35" fmla="*/ 2147483646 h 229"/>
                                  <a:gd name="T36" fmla="*/ 2147483646 w 284"/>
                                  <a:gd name="T37" fmla="*/ 2147483646 h 229"/>
                                  <a:gd name="T38" fmla="*/ 2147483646 w 284"/>
                                  <a:gd name="T39" fmla="*/ 2147483646 h 229"/>
                                  <a:gd name="T40" fmla="*/ 2147483646 w 284"/>
                                  <a:gd name="T41" fmla="*/ 2147483646 h 229"/>
                                  <a:gd name="T42" fmla="*/ 2147483646 w 284"/>
                                  <a:gd name="T43" fmla="*/ 2147483646 h 229"/>
                                  <a:gd name="T44" fmla="*/ 2147483646 w 284"/>
                                  <a:gd name="T45" fmla="*/ 2147483646 h 229"/>
                                  <a:gd name="T46" fmla="*/ 2147483646 w 284"/>
                                  <a:gd name="T47" fmla="*/ 2147483646 h 229"/>
                                  <a:gd name="T48" fmla="*/ 2147483646 w 284"/>
                                  <a:gd name="T49" fmla="*/ 2147483646 h 229"/>
                                  <a:gd name="T50" fmla="*/ 2147483646 w 284"/>
                                  <a:gd name="T51" fmla="*/ 2147483646 h 229"/>
                                  <a:gd name="T52" fmla="*/ 2147483646 w 284"/>
                                  <a:gd name="T53" fmla="*/ 2147483646 h 229"/>
                                  <a:gd name="T54" fmla="*/ 2147483646 w 284"/>
                                  <a:gd name="T55" fmla="*/ 2147483646 h 229"/>
                                  <a:gd name="T56" fmla="*/ 2147483646 w 284"/>
                                  <a:gd name="T57" fmla="*/ 2147483646 h 229"/>
                                  <a:gd name="T58" fmla="*/ 2147483646 w 284"/>
                                  <a:gd name="T59" fmla="*/ 2147483646 h 229"/>
                                  <a:gd name="T60" fmla="*/ 2147483646 w 284"/>
                                  <a:gd name="T61" fmla="*/ 2147483646 h 229"/>
                                  <a:gd name="T62" fmla="*/ 2147483646 w 284"/>
                                  <a:gd name="T63" fmla="*/ 2147483646 h 229"/>
                                  <a:gd name="T64" fmla="*/ 2147483646 w 284"/>
                                  <a:gd name="T65" fmla="*/ 2147483646 h 229"/>
                                  <a:gd name="T66" fmla="*/ 2147483646 w 284"/>
                                  <a:gd name="T67" fmla="*/ 2147483646 h 229"/>
                                  <a:gd name="T68" fmla="*/ 2147483646 w 284"/>
                                  <a:gd name="T69" fmla="*/ 2147483646 h 229"/>
                                  <a:gd name="T70" fmla="*/ 2147483646 w 284"/>
                                  <a:gd name="T71" fmla="*/ 2147483646 h 229"/>
                                  <a:gd name="T72" fmla="*/ 2147483646 w 284"/>
                                  <a:gd name="T73" fmla="*/ 2147483646 h 229"/>
                                  <a:gd name="T74" fmla="*/ 2147483646 w 284"/>
                                  <a:gd name="T75" fmla="*/ 2147483646 h 229"/>
                                  <a:gd name="T76" fmla="*/ 2147483646 w 284"/>
                                  <a:gd name="T77" fmla="*/ 2147483646 h 229"/>
                                  <a:gd name="T78" fmla="*/ 2147483646 w 284"/>
                                  <a:gd name="T79" fmla="*/ 2147483646 h 229"/>
                                  <a:gd name="T80" fmla="*/ 2147483646 w 284"/>
                                  <a:gd name="T81" fmla="*/ 2147483646 h 229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84" h="229">
                                    <a:moveTo>
                                      <a:pt x="192" y="69"/>
                                    </a:moveTo>
                                    <a:cubicBezTo>
                                      <a:pt x="196" y="69"/>
                                      <a:pt x="199" y="70"/>
                                      <a:pt x="202" y="70"/>
                                    </a:cubicBezTo>
                                    <a:cubicBezTo>
                                      <a:pt x="193" y="30"/>
                                      <a:pt x="150" y="0"/>
                                      <a:pt x="101" y="0"/>
                                    </a:cubicBezTo>
                                    <a:cubicBezTo>
                                      <a:pt x="45" y="0"/>
                                      <a:pt x="0" y="37"/>
                                      <a:pt x="0" y="85"/>
                                    </a:cubicBezTo>
                                    <a:cubicBezTo>
                                      <a:pt x="0" y="112"/>
                                      <a:pt x="15" y="134"/>
                                      <a:pt x="40" y="152"/>
                                    </a:cubicBezTo>
                                    <a:cubicBezTo>
                                      <a:pt x="30" y="182"/>
                                      <a:pt x="30" y="182"/>
                                      <a:pt x="30" y="182"/>
                                    </a:cubicBezTo>
                                    <a:cubicBezTo>
                                      <a:pt x="65" y="164"/>
                                      <a:pt x="65" y="164"/>
                                      <a:pt x="65" y="164"/>
                                    </a:cubicBezTo>
                                    <a:cubicBezTo>
                                      <a:pt x="78" y="167"/>
                                      <a:pt x="88" y="169"/>
                                      <a:pt x="101" y="169"/>
                                    </a:cubicBezTo>
                                    <a:cubicBezTo>
                                      <a:pt x="104" y="169"/>
                                      <a:pt x="107" y="169"/>
                                      <a:pt x="110" y="169"/>
                                    </a:cubicBezTo>
                                    <a:cubicBezTo>
                                      <a:pt x="108" y="162"/>
                                      <a:pt x="107" y="155"/>
                                      <a:pt x="107" y="148"/>
                                    </a:cubicBezTo>
                                    <a:cubicBezTo>
                                      <a:pt x="107" y="105"/>
                                      <a:pt x="145" y="69"/>
                                      <a:pt x="192" y="69"/>
                                    </a:cubicBezTo>
                                    <a:close/>
                                    <a:moveTo>
                                      <a:pt x="138" y="42"/>
                                    </a:moveTo>
                                    <a:cubicBezTo>
                                      <a:pt x="146" y="42"/>
                                      <a:pt x="151" y="47"/>
                                      <a:pt x="151" y="55"/>
                                    </a:cubicBezTo>
                                    <a:cubicBezTo>
                                      <a:pt x="151" y="62"/>
                                      <a:pt x="146" y="67"/>
                                      <a:pt x="138" y="67"/>
                                    </a:cubicBezTo>
                                    <a:cubicBezTo>
                                      <a:pt x="131" y="67"/>
                                      <a:pt x="123" y="62"/>
                                      <a:pt x="123" y="55"/>
                                    </a:cubicBezTo>
                                    <a:cubicBezTo>
                                      <a:pt x="123" y="47"/>
                                      <a:pt x="131" y="42"/>
                                      <a:pt x="138" y="42"/>
                                    </a:cubicBezTo>
                                    <a:close/>
                                    <a:moveTo>
                                      <a:pt x="68" y="67"/>
                                    </a:moveTo>
                                    <a:cubicBezTo>
                                      <a:pt x="60" y="67"/>
                                      <a:pt x="53" y="62"/>
                                      <a:pt x="53" y="55"/>
                                    </a:cubicBezTo>
                                    <a:cubicBezTo>
                                      <a:pt x="53" y="47"/>
                                      <a:pt x="60" y="42"/>
                                      <a:pt x="68" y="42"/>
                                    </a:cubicBezTo>
                                    <a:cubicBezTo>
                                      <a:pt x="75" y="42"/>
                                      <a:pt x="81" y="47"/>
                                      <a:pt x="81" y="55"/>
                                    </a:cubicBezTo>
                                    <a:cubicBezTo>
                                      <a:pt x="81" y="62"/>
                                      <a:pt x="75" y="67"/>
                                      <a:pt x="68" y="67"/>
                                    </a:cubicBezTo>
                                    <a:close/>
                                    <a:moveTo>
                                      <a:pt x="284" y="147"/>
                                    </a:moveTo>
                                    <a:cubicBezTo>
                                      <a:pt x="284" y="107"/>
                                      <a:pt x="244" y="75"/>
                                      <a:pt x="199" y="75"/>
                                    </a:cubicBezTo>
                                    <a:cubicBezTo>
                                      <a:pt x="151" y="75"/>
                                      <a:pt x="113" y="107"/>
                                      <a:pt x="113" y="147"/>
                                    </a:cubicBezTo>
                                    <a:cubicBezTo>
                                      <a:pt x="113" y="187"/>
                                      <a:pt x="151" y="219"/>
                                      <a:pt x="199" y="219"/>
                                    </a:cubicBezTo>
                                    <a:cubicBezTo>
                                      <a:pt x="209" y="219"/>
                                      <a:pt x="219" y="217"/>
                                      <a:pt x="229" y="214"/>
                                    </a:cubicBezTo>
                                    <a:cubicBezTo>
                                      <a:pt x="257" y="229"/>
                                      <a:pt x="257" y="229"/>
                                      <a:pt x="257" y="229"/>
                                    </a:cubicBezTo>
                                    <a:cubicBezTo>
                                      <a:pt x="249" y="204"/>
                                      <a:pt x="249" y="204"/>
                                      <a:pt x="249" y="204"/>
                                    </a:cubicBezTo>
                                    <a:cubicBezTo>
                                      <a:pt x="269" y="189"/>
                                      <a:pt x="284" y="169"/>
                                      <a:pt x="284" y="147"/>
                                    </a:cubicBezTo>
                                    <a:close/>
                                    <a:moveTo>
                                      <a:pt x="171" y="134"/>
                                    </a:moveTo>
                                    <a:cubicBezTo>
                                      <a:pt x="166" y="134"/>
                                      <a:pt x="161" y="130"/>
                                      <a:pt x="161" y="125"/>
                                    </a:cubicBezTo>
                                    <a:cubicBezTo>
                                      <a:pt x="161" y="120"/>
                                      <a:pt x="166" y="115"/>
                                      <a:pt x="171" y="115"/>
                                    </a:cubicBezTo>
                                    <a:cubicBezTo>
                                      <a:pt x="179" y="115"/>
                                      <a:pt x="184" y="120"/>
                                      <a:pt x="184" y="125"/>
                                    </a:cubicBezTo>
                                    <a:cubicBezTo>
                                      <a:pt x="184" y="130"/>
                                      <a:pt x="179" y="134"/>
                                      <a:pt x="171" y="134"/>
                                    </a:cubicBezTo>
                                    <a:close/>
                                    <a:moveTo>
                                      <a:pt x="226" y="134"/>
                                    </a:moveTo>
                                    <a:cubicBezTo>
                                      <a:pt x="221" y="134"/>
                                      <a:pt x="216" y="130"/>
                                      <a:pt x="216" y="125"/>
                                    </a:cubicBezTo>
                                    <a:cubicBezTo>
                                      <a:pt x="216" y="120"/>
                                      <a:pt x="221" y="115"/>
                                      <a:pt x="226" y="115"/>
                                    </a:cubicBezTo>
                                    <a:cubicBezTo>
                                      <a:pt x="234" y="115"/>
                                      <a:pt x="239" y="120"/>
                                      <a:pt x="239" y="125"/>
                                    </a:cubicBezTo>
                                    <a:cubicBezTo>
                                      <a:pt x="239" y="130"/>
                                      <a:pt x="234" y="134"/>
                                      <a:pt x="226" y="134"/>
                                    </a:cubicBezTo>
                                    <a:close/>
                                    <a:moveTo>
                                      <a:pt x="226" y="134"/>
                                    </a:moveTo>
                                    <a:cubicBezTo>
                                      <a:pt x="226" y="134"/>
                                      <a:pt x="226" y="134"/>
                                      <a:pt x="226" y="1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5" name="Freeform 6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205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322"/>
                                  <a:gd name="T1" fmla="*/ 2147483646 h 321"/>
                                  <a:gd name="T2" fmla="*/ 2147483646 w 322"/>
                                  <a:gd name="T3" fmla="*/ 2147483646 h 321"/>
                                  <a:gd name="T4" fmla="*/ 2147483646 w 322"/>
                                  <a:gd name="T5" fmla="*/ 2147483646 h 321"/>
                                  <a:gd name="T6" fmla="*/ 2147483646 w 322"/>
                                  <a:gd name="T7" fmla="*/ 2147483646 h 321"/>
                                  <a:gd name="T8" fmla="*/ 2147483646 w 322"/>
                                  <a:gd name="T9" fmla="*/ 2147483646 h 321"/>
                                  <a:gd name="T10" fmla="*/ 2147483646 w 322"/>
                                  <a:gd name="T11" fmla="*/ 2147483646 h 321"/>
                                  <a:gd name="T12" fmla="*/ 2147483646 w 322"/>
                                  <a:gd name="T13" fmla="*/ 2147483646 h 321"/>
                                  <a:gd name="T14" fmla="*/ 2147483646 w 322"/>
                                  <a:gd name="T15" fmla="*/ 2147483646 h 321"/>
                                  <a:gd name="T16" fmla="*/ 2147483646 w 322"/>
                                  <a:gd name="T17" fmla="*/ 2147483646 h 321"/>
                                  <a:gd name="T18" fmla="*/ 2147483646 w 322"/>
                                  <a:gd name="T19" fmla="*/ 2147483646 h 321"/>
                                  <a:gd name="T20" fmla="*/ 2147483646 w 322"/>
                                  <a:gd name="T21" fmla="*/ 2147483646 h 321"/>
                                  <a:gd name="T22" fmla="*/ 2147483646 w 322"/>
                                  <a:gd name="T23" fmla="*/ 2147483646 h 321"/>
                                  <a:gd name="T24" fmla="*/ 2147483646 w 322"/>
                                  <a:gd name="T25" fmla="*/ 2147483646 h 321"/>
                                  <a:gd name="T26" fmla="*/ 2147483646 w 322"/>
                                  <a:gd name="T27" fmla="*/ 2147483646 h 321"/>
                                  <a:gd name="T28" fmla="*/ 2147483646 w 322"/>
                                  <a:gd name="T29" fmla="*/ 2147483646 h 321"/>
                                  <a:gd name="T30" fmla="*/ 2147483646 w 322"/>
                                  <a:gd name="T31" fmla="*/ 2147483646 h 321"/>
                                  <a:gd name="T32" fmla="*/ 2147483646 w 322"/>
                                  <a:gd name="T33" fmla="*/ 2147483646 h 321"/>
                                  <a:gd name="T34" fmla="*/ 2147483646 w 322"/>
                                  <a:gd name="T35" fmla="*/ 2147483646 h 321"/>
                                  <a:gd name="T36" fmla="*/ 2147483646 w 322"/>
                                  <a:gd name="T37" fmla="*/ 2147483646 h 321"/>
                                  <a:gd name="T38" fmla="*/ 2147483646 w 322"/>
                                  <a:gd name="T39" fmla="*/ 2147483646 h 321"/>
                                  <a:gd name="T40" fmla="*/ 2147483646 w 322"/>
                                  <a:gd name="T41" fmla="*/ 2147483646 h 321"/>
                                  <a:gd name="T42" fmla="*/ 2147483646 w 322"/>
                                  <a:gd name="T43" fmla="*/ 2147483646 h 321"/>
                                  <a:gd name="T44" fmla="*/ 2147483646 w 322"/>
                                  <a:gd name="T45" fmla="*/ 2147483646 h 321"/>
                                  <a:gd name="T46" fmla="*/ 2147483646 w 322"/>
                                  <a:gd name="T47" fmla="*/ 2147483646 h 321"/>
                                  <a:gd name="T48" fmla="*/ 2147483646 w 322"/>
                                  <a:gd name="T49" fmla="*/ 2147483646 h 321"/>
                                  <a:gd name="T50" fmla="*/ 2147483646 w 322"/>
                                  <a:gd name="T51" fmla="*/ 2147483646 h 321"/>
                                  <a:gd name="T52" fmla="*/ 2147483646 w 322"/>
                                  <a:gd name="T53" fmla="*/ 2147483646 h 321"/>
                                  <a:gd name="T54" fmla="*/ 2147483646 w 322"/>
                                  <a:gd name="T55" fmla="*/ 2147483646 h 321"/>
                                  <a:gd name="T56" fmla="*/ 2147483646 w 322"/>
                                  <a:gd name="T57" fmla="*/ 2147483646 h 321"/>
                                  <a:gd name="T58" fmla="*/ 2147483646 w 322"/>
                                  <a:gd name="T59" fmla="*/ 2147483646 h 321"/>
                                  <a:gd name="T60" fmla="*/ 2147483646 w 322"/>
                                  <a:gd name="T61" fmla="*/ 2147483646 h 321"/>
                                  <a:gd name="T62" fmla="*/ 2147483646 w 322"/>
                                  <a:gd name="T63" fmla="*/ 2147483646 h 321"/>
                                  <a:gd name="T64" fmla="*/ 2147483646 w 322"/>
                                  <a:gd name="T65" fmla="*/ 2147483646 h 321"/>
                                  <a:gd name="T66" fmla="*/ 2147483646 w 322"/>
                                  <a:gd name="T67" fmla="*/ 2147483646 h 321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</a:gdLst>
                                <a:ahLst/>
                                <a:cxnLst>
                                  <a:cxn ang="T68">
                                    <a:pos x="T0" y="T1"/>
                                  </a:cxn>
                                  <a:cxn ang="T69">
                                    <a:pos x="T2" y="T3"/>
                                  </a:cxn>
                                  <a:cxn ang="T70">
                                    <a:pos x="T4" y="T5"/>
                                  </a:cxn>
                                  <a:cxn ang="T71">
                                    <a:pos x="T6" y="T7"/>
                                  </a:cxn>
                                  <a:cxn ang="T72">
                                    <a:pos x="T8" y="T9"/>
                                  </a:cxn>
                                  <a:cxn ang="T73">
                                    <a:pos x="T10" y="T11"/>
                                  </a:cxn>
                                  <a:cxn ang="T74">
                                    <a:pos x="T12" y="T13"/>
                                  </a:cxn>
                                  <a:cxn ang="T75">
                                    <a:pos x="T14" y="T15"/>
                                  </a:cxn>
                                  <a:cxn ang="T76">
                                    <a:pos x="T16" y="T17"/>
                                  </a:cxn>
                                  <a:cxn ang="T77">
                                    <a:pos x="T18" y="T19"/>
                                  </a:cxn>
                                  <a:cxn ang="T78">
                                    <a:pos x="T20" y="T21"/>
                                  </a:cxn>
                                  <a:cxn ang="T79">
                                    <a:pos x="T22" y="T23"/>
                                  </a:cxn>
                                  <a:cxn ang="T80">
                                    <a:pos x="T24" y="T25"/>
                                  </a:cxn>
                                  <a:cxn ang="T81">
                                    <a:pos x="T26" y="T27"/>
                                  </a:cxn>
                                  <a:cxn ang="T82">
                                    <a:pos x="T28" y="T29"/>
                                  </a:cxn>
                                  <a:cxn ang="T83">
                                    <a:pos x="T30" y="T31"/>
                                  </a:cxn>
                                  <a:cxn ang="T84">
                                    <a:pos x="T32" y="T33"/>
                                  </a:cxn>
                                  <a:cxn ang="T85">
                                    <a:pos x="T34" y="T35"/>
                                  </a:cxn>
                                  <a:cxn ang="T86">
                                    <a:pos x="T36" y="T37"/>
                                  </a:cxn>
                                  <a:cxn ang="T87">
                                    <a:pos x="T38" y="T39"/>
                                  </a:cxn>
                                  <a:cxn ang="T88">
                                    <a:pos x="T40" y="T41"/>
                                  </a:cxn>
                                  <a:cxn ang="T89">
                                    <a:pos x="T42" y="T43"/>
                                  </a:cxn>
                                  <a:cxn ang="T90">
                                    <a:pos x="T44" y="T45"/>
                                  </a:cxn>
                                  <a:cxn ang="T91">
                                    <a:pos x="T46" y="T47"/>
                                  </a:cxn>
                                  <a:cxn ang="T92">
                                    <a:pos x="T48" y="T49"/>
                                  </a:cxn>
                                  <a:cxn ang="T93">
                                    <a:pos x="T50" y="T51"/>
                                  </a:cxn>
                                  <a:cxn ang="T94">
                                    <a:pos x="T52" y="T53"/>
                                  </a:cxn>
                                  <a:cxn ang="T95">
                                    <a:pos x="T54" y="T55"/>
                                  </a:cxn>
                                  <a:cxn ang="T96">
                                    <a:pos x="T56" y="T57"/>
                                  </a:cxn>
                                  <a:cxn ang="T97">
                                    <a:pos x="T58" y="T59"/>
                                  </a:cxn>
                                  <a:cxn ang="T98">
                                    <a:pos x="T60" y="T61"/>
                                  </a:cxn>
                                  <a:cxn ang="T99">
                                    <a:pos x="T62" y="T63"/>
                                  </a:cxn>
                                  <a:cxn ang="T100">
                                    <a:pos x="T64" y="T65"/>
                                  </a:cxn>
                                  <a:cxn ang="T101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22" h="321">
                                    <a:moveTo>
                                      <a:pt x="220" y="123"/>
                                    </a:moveTo>
                                    <a:cubicBezTo>
                                      <a:pt x="220" y="25"/>
                                      <a:pt x="220" y="25"/>
                                      <a:pt x="220" y="25"/>
                                    </a:cubicBezTo>
                                    <a:cubicBezTo>
                                      <a:pt x="220" y="25"/>
                                      <a:pt x="173" y="0"/>
                                      <a:pt x="117" y="19"/>
                                    </a:cubicBezTo>
                                    <a:cubicBezTo>
                                      <a:pt x="220" y="123"/>
                                      <a:pt x="220" y="123"/>
                                      <a:pt x="220" y="123"/>
                                    </a:cubicBezTo>
                                    <a:close/>
                                    <a:moveTo>
                                      <a:pt x="229" y="180"/>
                                    </a:moveTo>
                                    <a:cubicBezTo>
                                      <a:pt x="229" y="29"/>
                                      <a:pt x="229" y="29"/>
                                      <a:pt x="229" y="29"/>
                                    </a:cubicBezTo>
                                    <a:cubicBezTo>
                                      <a:pt x="229" y="29"/>
                                      <a:pt x="286" y="55"/>
                                      <a:pt x="302" y="117"/>
                                    </a:cubicBezTo>
                                    <a:cubicBezTo>
                                      <a:pt x="229" y="180"/>
                                      <a:pt x="229" y="180"/>
                                      <a:pt x="229" y="180"/>
                                    </a:cubicBezTo>
                                    <a:close/>
                                    <a:moveTo>
                                      <a:pt x="199" y="224"/>
                                    </a:moveTo>
                                    <a:cubicBezTo>
                                      <a:pt x="303" y="126"/>
                                      <a:pt x="303" y="126"/>
                                      <a:pt x="303" y="126"/>
                                    </a:cubicBezTo>
                                    <a:cubicBezTo>
                                      <a:pt x="303" y="126"/>
                                      <a:pt x="322" y="156"/>
                                      <a:pt x="294" y="224"/>
                                    </a:cubicBezTo>
                                    <a:cubicBezTo>
                                      <a:pt x="199" y="224"/>
                                      <a:pt x="199" y="224"/>
                                      <a:pt x="199" y="224"/>
                                    </a:cubicBezTo>
                                    <a:close/>
                                    <a:moveTo>
                                      <a:pt x="146" y="237"/>
                                    </a:moveTo>
                                    <a:cubicBezTo>
                                      <a:pt x="287" y="237"/>
                                      <a:pt x="287" y="237"/>
                                      <a:pt x="287" y="237"/>
                                    </a:cubicBezTo>
                                    <a:cubicBezTo>
                                      <a:pt x="287" y="237"/>
                                      <a:pt x="270" y="283"/>
                                      <a:pt x="209" y="302"/>
                                    </a:cubicBezTo>
                                    <a:cubicBezTo>
                                      <a:pt x="146" y="237"/>
                                      <a:pt x="146" y="237"/>
                                      <a:pt x="146" y="237"/>
                                    </a:cubicBezTo>
                                    <a:close/>
                                    <a:moveTo>
                                      <a:pt x="100" y="206"/>
                                    </a:moveTo>
                                    <a:cubicBezTo>
                                      <a:pt x="100" y="297"/>
                                      <a:pt x="100" y="297"/>
                                      <a:pt x="100" y="297"/>
                                    </a:cubicBezTo>
                                    <a:cubicBezTo>
                                      <a:pt x="100" y="297"/>
                                      <a:pt x="136" y="321"/>
                                      <a:pt x="199" y="305"/>
                                    </a:cubicBezTo>
                                    <a:cubicBezTo>
                                      <a:pt x="100" y="206"/>
                                      <a:pt x="100" y="206"/>
                                      <a:pt x="100" y="206"/>
                                    </a:cubicBezTo>
                                    <a:close/>
                                    <a:moveTo>
                                      <a:pt x="18" y="210"/>
                                    </a:moveTo>
                                    <a:cubicBezTo>
                                      <a:pt x="90" y="146"/>
                                      <a:pt x="90" y="146"/>
                                      <a:pt x="90" y="146"/>
                                    </a:cubicBezTo>
                                    <a:cubicBezTo>
                                      <a:pt x="90" y="292"/>
                                      <a:pt x="90" y="292"/>
                                      <a:pt x="90" y="292"/>
                                    </a:cubicBezTo>
                                    <a:cubicBezTo>
                                      <a:pt x="90" y="292"/>
                                      <a:pt x="47" y="277"/>
                                      <a:pt x="18" y="210"/>
                                    </a:cubicBezTo>
                                    <a:close/>
                                    <a:moveTo>
                                      <a:pt x="17" y="200"/>
                                    </a:moveTo>
                                    <a:cubicBezTo>
                                      <a:pt x="17" y="200"/>
                                      <a:pt x="0" y="147"/>
                                      <a:pt x="23" y="102"/>
                                    </a:cubicBezTo>
                                    <a:cubicBezTo>
                                      <a:pt x="121" y="102"/>
                                      <a:pt x="121" y="102"/>
                                      <a:pt x="121" y="102"/>
                                    </a:cubicBezTo>
                                    <a:cubicBezTo>
                                      <a:pt x="17" y="200"/>
                                      <a:pt x="17" y="200"/>
                                      <a:pt x="17" y="200"/>
                                    </a:cubicBezTo>
                                    <a:close/>
                                    <a:moveTo>
                                      <a:pt x="29" y="91"/>
                                    </a:moveTo>
                                    <a:cubicBezTo>
                                      <a:pt x="29" y="91"/>
                                      <a:pt x="50" y="45"/>
                                      <a:pt x="106" y="23"/>
                                    </a:cubicBezTo>
                                    <a:cubicBezTo>
                                      <a:pt x="173" y="91"/>
                                      <a:pt x="173" y="91"/>
                                      <a:pt x="173" y="91"/>
                                    </a:cubicBezTo>
                                    <a:cubicBezTo>
                                      <a:pt x="29" y="91"/>
                                      <a:pt x="29" y="91"/>
                                      <a:pt x="29" y="91"/>
                                    </a:cubicBezTo>
                                    <a:close/>
                                    <a:moveTo>
                                      <a:pt x="29" y="91"/>
                                    </a:moveTo>
                                    <a:cubicBezTo>
                                      <a:pt x="29" y="91"/>
                                      <a:pt x="29" y="91"/>
                                      <a:pt x="29" y="9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6" name="喇叭 3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193059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534"/>
                                  <a:gd name="T1" fmla="*/ 2147483646 h 354"/>
                                  <a:gd name="T2" fmla="*/ 2147483646 w 534"/>
                                  <a:gd name="T3" fmla="*/ 2147483646 h 354"/>
                                  <a:gd name="T4" fmla="*/ 2147483646 w 534"/>
                                  <a:gd name="T5" fmla="*/ 0 h 354"/>
                                  <a:gd name="T6" fmla="*/ 2147483646 w 534"/>
                                  <a:gd name="T7" fmla="*/ 2147483646 h 354"/>
                                  <a:gd name="T8" fmla="*/ 2147483646 w 534"/>
                                  <a:gd name="T9" fmla="*/ 2147483646 h 354"/>
                                  <a:gd name="T10" fmla="*/ 2147483646 w 534"/>
                                  <a:gd name="T11" fmla="*/ 2147483646 h 354"/>
                                  <a:gd name="T12" fmla="*/ 2147483646 w 534"/>
                                  <a:gd name="T13" fmla="*/ 2147483646 h 354"/>
                                  <a:gd name="T14" fmla="*/ 2147483646 w 534"/>
                                  <a:gd name="T15" fmla="*/ 2147483646 h 354"/>
                                  <a:gd name="T16" fmla="*/ 2147483646 w 534"/>
                                  <a:gd name="T17" fmla="*/ 2147483646 h 354"/>
                                  <a:gd name="T18" fmla="*/ 2147483646 w 534"/>
                                  <a:gd name="T19" fmla="*/ 2147483646 h 354"/>
                                  <a:gd name="T20" fmla="*/ 0 w 534"/>
                                  <a:gd name="T21" fmla="*/ 2147483646 h 354"/>
                                  <a:gd name="T22" fmla="*/ 0 w 534"/>
                                  <a:gd name="T23" fmla="*/ 2147483646 h 354"/>
                                  <a:gd name="T24" fmla="*/ 2147483646 w 534"/>
                                  <a:gd name="T25" fmla="*/ 2147483646 h 354"/>
                                  <a:gd name="T26" fmla="*/ 2147483646 w 534"/>
                                  <a:gd name="T27" fmla="*/ 2147483646 h 354"/>
                                  <a:gd name="T28" fmla="*/ 2147483646 w 534"/>
                                  <a:gd name="T29" fmla="*/ 2147483646 h 354"/>
                                  <a:gd name="T30" fmla="*/ 2147483646 w 534"/>
                                  <a:gd name="T31" fmla="*/ 2147483646 h 354"/>
                                  <a:gd name="T32" fmla="*/ 2147483646 w 534"/>
                                  <a:gd name="T33" fmla="*/ 2147483646 h 354"/>
                                  <a:gd name="T34" fmla="*/ 2147483646 w 534"/>
                                  <a:gd name="T35" fmla="*/ 2147483646 h 354"/>
                                  <a:gd name="T36" fmla="*/ 2147483646 w 534"/>
                                  <a:gd name="T37" fmla="*/ 2147483646 h 354"/>
                                  <a:gd name="T38" fmla="*/ 2147483646 w 534"/>
                                  <a:gd name="T39" fmla="*/ 2147483646 h 354"/>
                                  <a:gd name="T40" fmla="*/ 2147483646 w 534"/>
                                  <a:gd name="T41" fmla="*/ 2147483646 h 354"/>
                                  <a:gd name="T42" fmla="*/ 2147483646 w 534"/>
                                  <a:gd name="T43" fmla="*/ 2147483646 h 354"/>
                                  <a:gd name="T44" fmla="*/ 2147483646 w 534"/>
                                  <a:gd name="T45" fmla="*/ 2147483646 h 354"/>
                                  <a:gd name="T46" fmla="*/ 2147483646 w 534"/>
                                  <a:gd name="T47" fmla="*/ 2147483646 h 354"/>
                                  <a:gd name="T48" fmla="*/ 2147483646 w 534"/>
                                  <a:gd name="T49" fmla="*/ 2147483646 h 354"/>
                                  <a:gd name="T50" fmla="*/ 2147483646 w 534"/>
                                  <a:gd name="T51" fmla="*/ 2147483646 h 354"/>
                                  <a:gd name="T52" fmla="*/ 2147483646 w 534"/>
                                  <a:gd name="T53" fmla="*/ 2147483646 h 354"/>
                                  <a:gd name="T54" fmla="*/ 2147483646 w 534"/>
                                  <a:gd name="T55" fmla="*/ 2147483646 h 354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534" h="354">
                                    <a:moveTo>
                                      <a:pt x="140" y="105"/>
                                    </a:moveTo>
                                    <a:lnTo>
                                      <a:pt x="190" y="85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329"/>
                                    </a:lnTo>
                                    <a:lnTo>
                                      <a:pt x="190" y="245"/>
                                    </a:lnTo>
                                    <a:lnTo>
                                      <a:pt x="140" y="230"/>
                                    </a:lnTo>
                                    <a:lnTo>
                                      <a:pt x="175" y="354"/>
                                    </a:lnTo>
                                    <a:lnTo>
                                      <a:pt x="75" y="354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40" y="105"/>
                                    </a:lnTo>
                                    <a:close/>
                                    <a:moveTo>
                                      <a:pt x="444" y="230"/>
                                    </a:moveTo>
                                    <a:lnTo>
                                      <a:pt x="524" y="255"/>
                                    </a:lnTo>
                                    <a:lnTo>
                                      <a:pt x="509" y="284"/>
                                    </a:lnTo>
                                    <a:lnTo>
                                      <a:pt x="434" y="259"/>
                                    </a:lnTo>
                                    <a:lnTo>
                                      <a:pt x="444" y="230"/>
                                    </a:lnTo>
                                    <a:close/>
                                    <a:moveTo>
                                      <a:pt x="439" y="70"/>
                                    </a:moveTo>
                                    <a:lnTo>
                                      <a:pt x="514" y="45"/>
                                    </a:lnTo>
                                    <a:lnTo>
                                      <a:pt x="524" y="75"/>
                                    </a:lnTo>
                                    <a:lnTo>
                                      <a:pt x="449" y="105"/>
                                    </a:lnTo>
                                    <a:lnTo>
                                      <a:pt x="439" y="70"/>
                                    </a:lnTo>
                                    <a:close/>
                                    <a:moveTo>
                                      <a:pt x="454" y="150"/>
                                    </a:moveTo>
                                    <a:lnTo>
                                      <a:pt x="534" y="150"/>
                                    </a:lnTo>
                                    <a:lnTo>
                                      <a:pt x="534" y="185"/>
                                    </a:lnTo>
                                    <a:lnTo>
                                      <a:pt x="454" y="185"/>
                                    </a:lnTo>
                                    <a:lnTo>
                                      <a:pt x="454" y="1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7" name="勾2 3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720281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1360"/>
                                  <a:gd name="T1" fmla="*/ 2147483646 h 1360"/>
                                  <a:gd name="T2" fmla="*/ 2147483646 w 1360"/>
                                  <a:gd name="T3" fmla="*/ 2147483646 h 1360"/>
                                  <a:gd name="T4" fmla="*/ 2147483646 w 1360"/>
                                  <a:gd name="T5" fmla="*/ 2147483646 h 1360"/>
                                  <a:gd name="T6" fmla="*/ 2147483646 w 1360"/>
                                  <a:gd name="T7" fmla="*/ 2147483646 h 1360"/>
                                  <a:gd name="T8" fmla="*/ 2147483646 w 1360"/>
                                  <a:gd name="T9" fmla="*/ 2147483646 h 1360"/>
                                  <a:gd name="T10" fmla="*/ 2147483646 w 1360"/>
                                  <a:gd name="T11" fmla="*/ 2147483646 h 1360"/>
                                  <a:gd name="T12" fmla="*/ 2147483646 w 1360"/>
                                  <a:gd name="T13" fmla="*/ 2147483646 h 1360"/>
                                  <a:gd name="T14" fmla="*/ 2147483646 w 1360"/>
                                  <a:gd name="T15" fmla="*/ 2147483646 h 1360"/>
                                  <a:gd name="T16" fmla="*/ 2147483646 w 1360"/>
                                  <a:gd name="T17" fmla="*/ 2147483646 h 1360"/>
                                  <a:gd name="T18" fmla="*/ 2147483646 w 1360"/>
                                  <a:gd name="T19" fmla="*/ 2147483646 h 1360"/>
                                  <a:gd name="T20" fmla="*/ 2147483646 w 1360"/>
                                  <a:gd name="T21" fmla="*/ 2147483646 h 1360"/>
                                  <a:gd name="T22" fmla="*/ 2147483646 w 1360"/>
                                  <a:gd name="T23" fmla="*/ 2147483646 h 1360"/>
                                  <a:gd name="T24" fmla="*/ 2147483646 w 1360"/>
                                  <a:gd name="T25" fmla="*/ 2147483646 h 1360"/>
                                  <a:gd name="T26" fmla="*/ 2147483646 w 1360"/>
                                  <a:gd name="T27" fmla="*/ 2147483646 h 1360"/>
                                  <a:gd name="T28" fmla="*/ 2147483646 w 1360"/>
                                  <a:gd name="T29" fmla="*/ 2147483646 h 1360"/>
                                  <a:gd name="T30" fmla="*/ 2147483646 w 1360"/>
                                  <a:gd name="T31" fmla="*/ 2147483646 h 1360"/>
                                  <a:gd name="T32" fmla="*/ 2147483646 w 1360"/>
                                  <a:gd name="T33" fmla="*/ 2147483646 h 1360"/>
                                  <a:gd name="T34" fmla="*/ 2147483646 w 1360"/>
                                  <a:gd name="T35" fmla="*/ 2147483646 h 1360"/>
                                  <a:gd name="T36" fmla="*/ 2147483646 w 1360"/>
                                  <a:gd name="T37" fmla="*/ 2147483646 h 1360"/>
                                  <a:gd name="T38" fmla="*/ 2147483646 w 1360"/>
                                  <a:gd name="T39" fmla="*/ 2147483646 h 1360"/>
                                  <a:gd name="T40" fmla="*/ 2147483646 w 1360"/>
                                  <a:gd name="T41" fmla="*/ 2147483646 h 1360"/>
                                  <a:gd name="T42" fmla="*/ 2147483646 w 1360"/>
                                  <a:gd name="T43" fmla="*/ 2147483646 h 1360"/>
                                  <a:gd name="T44" fmla="*/ 2147483646 w 1360"/>
                                  <a:gd name="T45" fmla="*/ 2147483646 h 1360"/>
                                  <a:gd name="T46" fmla="*/ 2147483646 w 1360"/>
                                  <a:gd name="T47" fmla="*/ 2147483646 h 1360"/>
                                  <a:gd name="T48" fmla="*/ 2147483646 w 1360"/>
                                  <a:gd name="T49" fmla="*/ 2147483646 h 1360"/>
                                  <a:gd name="T50" fmla="*/ 2147483646 w 1360"/>
                                  <a:gd name="T51" fmla="*/ 2147483646 h 1360"/>
                                  <a:gd name="T52" fmla="*/ 2147483646 w 1360"/>
                                  <a:gd name="T53" fmla="*/ 2147483646 h 1360"/>
                                  <a:gd name="T54" fmla="*/ 2147483646 w 1360"/>
                                  <a:gd name="T55" fmla="*/ 2147483646 h 1360"/>
                                  <a:gd name="T56" fmla="*/ 2147483646 w 1360"/>
                                  <a:gd name="T57" fmla="*/ 2147483646 h 1360"/>
                                  <a:gd name="T58" fmla="*/ 2147483646 w 1360"/>
                                  <a:gd name="T59" fmla="*/ 2147483646 h 1360"/>
                                  <a:gd name="T60" fmla="*/ 2147483646 w 1360"/>
                                  <a:gd name="T61" fmla="*/ 2147483646 h 1360"/>
                                  <a:gd name="T62" fmla="*/ 2147483646 w 1360"/>
                                  <a:gd name="T63" fmla="*/ 0 h 1360"/>
                                  <a:gd name="T64" fmla="*/ 2147483646 w 1360"/>
                                  <a:gd name="T65" fmla="*/ 2147483646 h 1360"/>
                                  <a:gd name="T66" fmla="*/ 2147483646 w 1360"/>
                                  <a:gd name="T67" fmla="*/ 2147483646 h 1360"/>
                                  <a:gd name="T68" fmla="*/ 0 w 1360"/>
                                  <a:gd name="T69" fmla="*/ 2147483646 h 1360"/>
                                  <a:gd name="T70" fmla="*/ 2147483646 w 1360"/>
                                  <a:gd name="T71" fmla="*/ 2147483646 h 1360"/>
                                  <a:gd name="T72" fmla="*/ 2147483646 w 1360"/>
                                  <a:gd name="T73" fmla="*/ 0 h 1360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</a:gdLst>
                                <a:ahLst/>
                                <a:cxnLst>
                                  <a:cxn ang="T74">
                                    <a:pos x="T0" y="T1"/>
                                  </a:cxn>
                                  <a:cxn ang="T75">
                                    <a:pos x="T2" y="T3"/>
                                  </a:cxn>
                                  <a:cxn ang="T76">
                                    <a:pos x="T4" y="T5"/>
                                  </a:cxn>
                                  <a:cxn ang="T77">
                                    <a:pos x="T6" y="T7"/>
                                  </a:cxn>
                                  <a:cxn ang="T78">
                                    <a:pos x="T8" y="T9"/>
                                  </a:cxn>
                                  <a:cxn ang="T79">
                                    <a:pos x="T10" y="T11"/>
                                  </a:cxn>
                                  <a:cxn ang="T80">
                                    <a:pos x="T12" y="T13"/>
                                  </a:cxn>
                                  <a:cxn ang="T81">
                                    <a:pos x="T14" y="T15"/>
                                  </a:cxn>
                                  <a:cxn ang="T82">
                                    <a:pos x="T16" y="T17"/>
                                  </a:cxn>
                                  <a:cxn ang="T83">
                                    <a:pos x="T18" y="T19"/>
                                  </a:cxn>
                                  <a:cxn ang="T84">
                                    <a:pos x="T20" y="T21"/>
                                  </a:cxn>
                                  <a:cxn ang="T85">
                                    <a:pos x="T22" y="T23"/>
                                  </a:cxn>
                                  <a:cxn ang="T86">
                                    <a:pos x="T24" y="T25"/>
                                  </a:cxn>
                                  <a:cxn ang="T87">
                                    <a:pos x="T26" y="T27"/>
                                  </a:cxn>
                                  <a:cxn ang="T88">
                                    <a:pos x="T28" y="T29"/>
                                  </a:cxn>
                                  <a:cxn ang="T89">
                                    <a:pos x="T30" y="T31"/>
                                  </a:cxn>
                                  <a:cxn ang="T90">
                                    <a:pos x="T32" y="T33"/>
                                  </a:cxn>
                                  <a:cxn ang="T91">
                                    <a:pos x="T34" y="T35"/>
                                  </a:cxn>
                                  <a:cxn ang="T92">
                                    <a:pos x="T36" y="T37"/>
                                  </a:cxn>
                                  <a:cxn ang="T93">
                                    <a:pos x="T38" y="T39"/>
                                  </a:cxn>
                                  <a:cxn ang="T94">
                                    <a:pos x="T40" y="T41"/>
                                  </a:cxn>
                                  <a:cxn ang="T95">
                                    <a:pos x="T42" y="T43"/>
                                  </a:cxn>
                                  <a:cxn ang="T96">
                                    <a:pos x="T44" y="T45"/>
                                  </a:cxn>
                                  <a:cxn ang="T97">
                                    <a:pos x="T46" y="T47"/>
                                  </a:cxn>
                                  <a:cxn ang="T98">
                                    <a:pos x="T48" y="T49"/>
                                  </a:cxn>
                                  <a:cxn ang="T99">
                                    <a:pos x="T50" y="T51"/>
                                  </a:cxn>
                                  <a:cxn ang="T100">
                                    <a:pos x="T52" y="T53"/>
                                  </a:cxn>
                                  <a:cxn ang="T101">
                                    <a:pos x="T54" y="T55"/>
                                  </a:cxn>
                                  <a:cxn ang="T102">
                                    <a:pos x="T56" y="T57"/>
                                  </a:cxn>
                                  <a:cxn ang="T103">
                                    <a:pos x="T58" y="T59"/>
                                  </a:cxn>
                                  <a:cxn ang="T104">
                                    <a:pos x="T60" y="T61"/>
                                  </a:cxn>
                                  <a:cxn ang="T105">
                                    <a:pos x="T62" y="T63"/>
                                  </a:cxn>
                                  <a:cxn ang="T106">
                                    <a:pos x="T64" y="T65"/>
                                  </a:cxn>
                                  <a:cxn ang="T107">
                                    <a:pos x="T66" y="T67"/>
                                  </a:cxn>
                                  <a:cxn ang="T108">
                                    <a:pos x="T68" y="T69"/>
                                  </a:cxn>
                                  <a:cxn ang="T109">
                                    <a:pos x="T70" y="T71"/>
                                  </a:cxn>
                                  <a:cxn ang="T11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60" h="1360">
                                    <a:moveTo>
                                      <a:pt x="83" y="161"/>
                                    </a:moveTo>
                                    <a:lnTo>
                                      <a:pt x="83" y="1274"/>
                                    </a:lnTo>
                                    <a:lnTo>
                                      <a:pt x="1179" y="1274"/>
                                    </a:lnTo>
                                    <a:lnTo>
                                      <a:pt x="1179" y="192"/>
                                    </a:lnTo>
                                    <a:lnTo>
                                      <a:pt x="1081" y="286"/>
                                    </a:lnTo>
                                    <a:lnTo>
                                      <a:pt x="991" y="387"/>
                                    </a:lnTo>
                                    <a:lnTo>
                                      <a:pt x="903" y="493"/>
                                    </a:lnTo>
                                    <a:lnTo>
                                      <a:pt x="822" y="604"/>
                                    </a:lnTo>
                                    <a:lnTo>
                                      <a:pt x="784" y="660"/>
                                    </a:lnTo>
                                    <a:lnTo>
                                      <a:pt x="747" y="715"/>
                                    </a:lnTo>
                                    <a:lnTo>
                                      <a:pt x="715" y="771"/>
                                    </a:lnTo>
                                    <a:lnTo>
                                      <a:pt x="684" y="825"/>
                                    </a:lnTo>
                                    <a:lnTo>
                                      <a:pt x="657" y="880"/>
                                    </a:lnTo>
                                    <a:lnTo>
                                      <a:pt x="632" y="932"/>
                                    </a:lnTo>
                                    <a:lnTo>
                                      <a:pt x="609" y="986"/>
                                    </a:lnTo>
                                    <a:lnTo>
                                      <a:pt x="590" y="1038"/>
                                    </a:lnTo>
                                    <a:lnTo>
                                      <a:pt x="551" y="1063"/>
                                    </a:lnTo>
                                    <a:lnTo>
                                      <a:pt x="507" y="1095"/>
                                    </a:lnTo>
                                    <a:lnTo>
                                      <a:pt x="469" y="1128"/>
                                    </a:lnTo>
                                    <a:lnTo>
                                      <a:pt x="463" y="1109"/>
                                    </a:lnTo>
                                    <a:lnTo>
                                      <a:pt x="455" y="1086"/>
                                    </a:lnTo>
                                    <a:lnTo>
                                      <a:pt x="446" y="1059"/>
                                    </a:lnTo>
                                    <a:lnTo>
                                      <a:pt x="434" y="1026"/>
                                    </a:lnTo>
                                    <a:lnTo>
                                      <a:pt x="415" y="978"/>
                                    </a:lnTo>
                                    <a:lnTo>
                                      <a:pt x="400" y="938"/>
                                    </a:lnTo>
                                    <a:lnTo>
                                      <a:pt x="384" y="903"/>
                                    </a:lnTo>
                                    <a:lnTo>
                                      <a:pt x="371" y="871"/>
                                    </a:lnTo>
                                    <a:lnTo>
                                      <a:pt x="355" y="842"/>
                                    </a:lnTo>
                                    <a:lnTo>
                                      <a:pt x="344" y="815"/>
                                    </a:lnTo>
                                    <a:lnTo>
                                      <a:pt x="330" y="790"/>
                                    </a:lnTo>
                                    <a:lnTo>
                                      <a:pt x="319" y="771"/>
                                    </a:lnTo>
                                    <a:lnTo>
                                      <a:pt x="307" y="754"/>
                                    </a:lnTo>
                                    <a:lnTo>
                                      <a:pt x="284" y="725"/>
                                    </a:lnTo>
                                    <a:lnTo>
                                      <a:pt x="261" y="704"/>
                                    </a:lnTo>
                                    <a:lnTo>
                                      <a:pt x="236" y="691"/>
                                    </a:lnTo>
                                    <a:lnTo>
                                      <a:pt x="211" y="685"/>
                                    </a:lnTo>
                                    <a:lnTo>
                                      <a:pt x="229" y="669"/>
                                    </a:lnTo>
                                    <a:lnTo>
                                      <a:pt x="246" y="656"/>
                                    </a:lnTo>
                                    <a:lnTo>
                                      <a:pt x="261" y="645"/>
                                    </a:lnTo>
                                    <a:lnTo>
                                      <a:pt x="277" y="637"/>
                                    </a:lnTo>
                                    <a:lnTo>
                                      <a:pt x="292" y="629"/>
                                    </a:lnTo>
                                    <a:lnTo>
                                      <a:pt x="305" y="623"/>
                                    </a:lnTo>
                                    <a:lnTo>
                                      <a:pt x="321" y="621"/>
                                    </a:lnTo>
                                    <a:lnTo>
                                      <a:pt x="332" y="620"/>
                                    </a:lnTo>
                                    <a:lnTo>
                                      <a:pt x="352" y="623"/>
                                    </a:lnTo>
                                    <a:lnTo>
                                      <a:pt x="369" y="633"/>
                                    </a:lnTo>
                                    <a:lnTo>
                                      <a:pt x="388" y="648"/>
                                    </a:lnTo>
                                    <a:lnTo>
                                      <a:pt x="407" y="669"/>
                                    </a:lnTo>
                                    <a:lnTo>
                                      <a:pt x="426" y="696"/>
                                    </a:lnTo>
                                    <a:lnTo>
                                      <a:pt x="446" y="729"/>
                                    </a:lnTo>
                                    <a:lnTo>
                                      <a:pt x="467" y="769"/>
                                    </a:lnTo>
                                    <a:lnTo>
                                      <a:pt x="488" y="813"/>
                                    </a:lnTo>
                                    <a:lnTo>
                                      <a:pt x="519" y="882"/>
                                    </a:lnTo>
                                    <a:lnTo>
                                      <a:pt x="576" y="783"/>
                                    </a:lnTo>
                                    <a:lnTo>
                                      <a:pt x="640" y="685"/>
                                    </a:lnTo>
                                    <a:lnTo>
                                      <a:pt x="707" y="591"/>
                                    </a:lnTo>
                                    <a:lnTo>
                                      <a:pt x="778" y="501"/>
                                    </a:lnTo>
                                    <a:lnTo>
                                      <a:pt x="855" y="410"/>
                                    </a:lnTo>
                                    <a:lnTo>
                                      <a:pt x="935" y="324"/>
                                    </a:lnTo>
                                    <a:lnTo>
                                      <a:pt x="1020" y="242"/>
                                    </a:lnTo>
                                    <a:lnTo>
                                      <a:pt x="1110" y="161"/>
                                    </a:lnTo>
                                    <a:lnTo>
                                      <a:pt x="83" y="161"/>
                                    </a:lnTo>
                                    <a:close/>
                                    <a:moveTo>
                                      <a:pt x="1337" y="0"/>
                                    </a:moveTo>
                                    <a:lnTo>
                                      <a:pt x="1360" y="46"/>
                                    </a:lnTo>
                                    <a:lnTo>
                                      <a:pt x="1316" y="79"/>
                                    </a:lnTo>
                                    <a:lnTo>
                                      <a:pt x="1264" y="119"/>
                                    </a:lnTo>
                                    <a:lnTo>
                                      <a:pt x="1264" y="1360"/>
                                    </a:lnTo>
                                    <a:lnTo>
                                      <a:pt x="0" y="1360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222" y="77"/>
                                    </a:lnTo>
                                    <a:lnTo>
                                      <a:pt x="1281" y="35"/>
                                    </a:lnTo>
                                    <a:lnTo>
                                      <a:pt x="133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8" name="Freeform 3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146854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64"/>
                                  <a:gd name="T1" fmla="*/ 2147483646 h 64"/>
                                  <a:gd name="T2" fmla="*/ 2147483646 w 64"/>
                                  <a:gd name="T3" fmla="*/ 2147483646 h 64"/>
                                  <a:gd name="T4" fmla="*/ 2147483646 w 64"/>
                                  <a:gd name="T5" fmla="*/ 2147483646 h 64"/>
                                  <a:gd name="T6" fmla="*/ 2147483646 w 64"/>
                                  <a:gd name="T7" fmla="*/ 2147483646 h 64"/>
                                  <a:gd name="T8" fmla="*/ 2147483646 w 64"/>
                                  <a:gd name="T9" fmla="*/ 2147483646 h 64"/>
                                  <a:gd name="T10" fmla="*/ 2147483646 w 64"/>
                                  <a:gd name="T11" fmla="*/ 0 h 64"/>
                                  <a:gd name="T12" fmla="*/ 2147483646 w 64"/>
                                  <a:gd name="T13" fmla="*/ 0 h 64"/>
                                  <a:gd name="T14" fmla="*/ 2147483646 w 64"/>
                                  <a:gd name="T15" fmla="*/ 2147483646 h 64"/>
                                  <a:gd name="T16" fmla="*/ 2147483646 w 64"/>
                                  <a:gd name="T17" fmla="*/ 2147483646 h 64"/>
                                  <a:gd name="T18" fmla="*/ 2147483646 w 64"/>
                                  <a:gd name="T19" fmla="*/ 2147483646 h 64"/>
                                  <a:gd name="T20" fmla="*/ 2147483646 w 64"/>
                                  <a:gd name="T21" fmla="*/ 2147483646 h 64"/>
                                  <a:gd name="T22" fmla="*/ 2147483646 w 64"/>
                                  <a:gd name="T23" fmla="*/ 2147483646 h 64"/>
                                  <a:gd name="T24" fmla="*/ 2147483646 w 64"/>
                                  <a:gd name="T25" fmla="*/ 2147483646 h 64"/>
                                  <a:gd name="T26" fmla="*/ 2147483646 w 64"/>
                                  <a:gd name="T27" fmla="*/ 2147483646 h 64"/>
                                  <a:gd name="T28" fmla="*/ 2147483646 w 64"/>
                                  <a:gd name="T29" fmla="*/ 2147483646 h 64"/>
                                  <a:gd name="T30" fmla="*/ 2147483646 w 64"/>
                                  <a:gd name="T31" fmla="*/ 2147483646 h 64"/>
                                  <a:gd name="T32" fmla="*/ 2147483646 w 64"/>
                                  <a:gd name="T33" fmla="*/ 2147483646 h 64"/>
                                  <a:gd name="T34" fmla="*/ 2147483646 w 64"/>
                                  <a:gd name="T35" fmla="*/ 2147483646 h 64"/>
                                  <a:gd name="T36" fmla="*/ 2147483646 w 64"/>
                                  <a:gd name="T37" fmla="*/ 2147483646 h 64"/>
                                  <a:gd name="T38" fmla="*/ 2147483646 w 64"/>
                                  <a:gd name="T39" fmla="*/ 2147483646 h 64"/>
                                  <a:gd name="T40" fmla="*/ 2147483646 w 64"/>
                                  <a:gd name="T41" fmla="*/ 2147483646 h 64"/>
                                  <a:gd name="T42" fmla="*/ 2147483646 w 64"/>
                                  <a:gd name="T43" fmla="*/ 2147483646 h 64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60" y="50"/>
                                    </a:moveTo>
                                    <a:cubicBezTo>
                                      <a:pt x="40" y="17"/>
                                      <a:pt x="40" y="17"/>
                                      <a:pt x="40" y="17"/>
                                    </a:cubicBezTo>
                                    <a:cubicBezTo>
                                      <a:pt x="40" y="4"/>
                                      <a:pt x="40" y="4"/>
                                      <a:pt x="40" y="4"/>
                                    </a:cubicBezTo>
                                    <a:cubicBezTo>
                                      <a:pt x="42" y="4"/>
                                      <a:pt x="42" y="4"/>
                                      <a:pt x="42" y="4"/>
                                    </a:cubicBezTo>
                                    <a:cubicBezTo>
                                      <a:pt x="43" y="4"/>
                                      <a:pt x="44" y="3"/>
                                      <a:pt x="44" y="2"/>
                                    </a:cubicBezTo>
                                    <a:cubicBezTo>
                                      <a:pt x="44" y="1"/>
                                      <a:pt x="43" y="0"/>
                                      <a:pt x="42" y="0"/>
                                    </a:cubicBez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21" y="0"/>
                                      <a:pt x="20" y="1"/>
                                      <a:pt x="20" y="2"/>
                                    </a:cubicBezTo>
                                    <a:cubicBezTo>
                                      <a:pt x="20" y="3"/>
                                      <a:pt x="21" y="4"/>
                                      <a:pt x="22" y="4"/>
                                    </a:cubicBezTo>
                                    <a:cubicBezTo>
                                      <a:pt x="24" y="4"/>
                                      <a:pt x="24" y="4"/>
                                      <a:pt x="24" y="4"/>
                                    </a:cubicBezTo>
                                    <a:cubicBezTo>
                                      <a:pt x="24" y="17"/>
                                      <a:pt x="24" y="17"/>
                                      <a:pt x="24" y="17"/>
                                    </a:cubicBezTo>
                                    <a:cubicBezTo>
                                      <a:pt x="4" y="50"/>
                                      <a:pt x="4" y="50"/>
                                      <a:pt x="4" y="50"/>
                                    </a:cubicBezTo>
                                    <a:cubicBezTo>
                                      <a:pt x="0" y="58"/>
                                      <a:pt x="3" y="64"/>
                                      <a:pt x="12" y="64"/>
                                    </a:cubicBezTo>
                                    <a:cubicBezTo>
                                      <a:pt x="52" y="64"/>
                                      <a:pt x="52" y="64"/>
                                      <a:pt x="52" y="64"/>
                                    </a:cubicBezTo>
                                    <a:cubicBezTo>
                                      <a:pt x="61" y="64"/>
                                      <a:pt x="64" y="58"/>
                                      <a:pt x="60" y="50"/>
                                    </a:cubicBezTo>
                                    <a:moveTo>
                                      <a:pt x="15" y="40"/>
                                    </a:moveTo>
                                    <a:cubicBezTo>
                                      <a:pt x="28" y="18"/>
                                      <a:pt x="28" y="18"/>
                                      <a:pt x="28" y="18"/>
                                    </a:cubicBezTo>
                                    <a:cubicBezTo>
                                      <a:pt x="28" y="4"/>
                                      <a:pt x="28" y="4"/>
                                      <a:pt x="28" y="4"/>
                                    </a:cubicBezTo>
                                    <a:cubicBezTo>
                                      <a:pt x="36" y="4"/>
                                      <a:pt x="36" y="4"/>
                                      <a:pt x="36" y="4"/>
                                    </a:cubicBezTo>
                                    <a:cubicBezTo>
                                      <a:pt x="36" y="18"/>
                                      <a:pt x="36" y="18"/>
                                      <a:pt x="36" y="18"/>
                                    </a:cubicBezTo>
                                    <a:cubicBezTo>
                                      <a:pt x="49" y="40"/>
                                      <a:pt x="49" y="40"/>
                                      <a:pt x="49" y="40"/>
                                    </a:cubicBezTo>
                                    <a:lnTo>
                                      <a:pt x="1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75pt;margin-top:179.8pt;height:576.7pt;width:505.4pt;z-index:297984000;mso-width-relative:page;mso-height-relative:page;" coordorigin="10277,20810" coordsize="9822,11208" o:gfxdata="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">
                <o:lock v:ext="edit" aspectratio="f"/>
                <v:group id="组合 82" o:spid="_x0000_s1026" o:spt="203" style="position:absolute;left:10277;top:20810;height:11208;width:1564;" coordsize="994892,7118575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85" o:spid="_x0000_s1026" o:spt="202" type="#_x0000_t202" style="position:absolute;left:0;top:0;height:487680;width:994892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color w:val="000000" w:themeColor="text1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个人：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运动</w:t>
                          </w: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0;top:5926238;height:393540;width:833377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爱好：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926024;height:443958;width:879754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color w:val="000000" w:themeColor="text1"/>
                              <w:kern w:val="0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工作：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color w:val="000000" w:themeColor="text1"/>
                              <w:kern w:val="0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教育：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color w:val="000000" w:themeColor="text1"/>
                              <w:kern w:val="0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电话：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color w:val="000000" w:themeColor="text1"/>
                              <w:kern w:val="0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邮箱：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color w:val="000000" w:themeColor="text1"/>
                              <w:kern w:val="0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地址：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pBdr>
                              <w:bottom w:val="single" w:color="auto" w:sz="6" w:space="1"/>
                            </w:pBdr>
                            <w:kinsoku w:val="0"/>
                            <w:overflowPunct w:val="0"/>
                            <w:snapToGrid w:val="0"/>
                            <w:jc w:val="left"/>
                            <w:textAlignment w:val="baseline"/>
                            <w:rPr>
                              <w:rFonts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其它：</w:t>
                          </w:r>
                        </w:p>
                      </w:txbxContent>
                    </v:textbox>
                  </v:shape>
                </v:group>
                <v:group id="组合 92" o:spid="_x0000_s1026" o:spt="203" style="position:absolute;left:11443;top:21033;height:10968;width:8656;" coordsize="5498117,6966578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93" o:spid="_x0000_s1026" o:spt="203" style="position:absolute;left:0;top:895350;height:222878;width:5486687;" coordsize="5487168,223185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2" o:spid="_x0000_s1026" o:spt="100" style="position:absolute;left:4143633;top:0;height:223185;width:224001;" filled="t" stroked="f" coordsize="116,116" o:gfxdata="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jGcL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7" o:spid="_x0000_s1026" o:spt="100" style="position:absolute;left:5263979;top:0;height:223185;width:223189;" filled="t" stroked="f" coordsize="124,124" o:gfxdata="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Vg6C/&#10;AAAA2wAAAA8AAAAAAAAAAQAgAAAAIgAAAGRycy9kb3ducmV2LnhtbFBLAQIUABQAAAAIAIdO4kAz&#10;LwWeOwAAADkAAAAQAAAAAAAAAAEAIAAAAA4BAABkcnMvc2hhcGV4bWwueG1sUEsFBgAAAAAGAAYA&#10;WwEAALg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3" o:spid="_x0000_s1026" o:spt="100" style="position:absolute;left:0;top:0;height:223185;width:239190;" filled="t" stroked="f" coordsize="120,112" o:gfxdata="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Uxk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4" o:spid="_x0000_s1026" o:spt="100" style="position:absolute;left:1178011;top:0;height:223185;width:291118;" filled="t" stroked="f" coordsize="127,97" o:gfxdata="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HBF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2" o:spid="_x0000_s1026" o:spt="100" style="position:absolute;left:2998573;top:0;height:223185;width:213852;" filled="t" stroked="f" coordsize="97,101" o:gfxdata="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zl968AAAA&#10;2wAAAA8AAAAAAAAAAQAgAAAAIgAAAGRycy9kb3ducmV2LnhtbFBLAQIUABQAAAAIAIdO4kAzLwWe&#10;OwAAADkAAAAQAAAAAAAAAAEAIAAAAAsBAABkcnMvc2hhcGV4bWwueG1sUEsFBgAAAAAGAAYAWwEA&#10;ALUDAAAAAA=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3" o:spid="_x0000_s1026" o:spt="100" style="position:absolute;left:576649;top:0;height:223185;width:261088;" filled="t" stroked="f" coordsize="131,112" o:gfxdata="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WqQa8AAAA&#10;2wAAAA8AAAAAAAAAAQAgAAAAIgAAAGRycy9kb3ducmV2LnhtbFBLAQIUABQAAAAIAIdO4kAzLwWe&#10;OwAAADkAAAAQAAAAAAAAAAEAIAAAAAsBAABkcnMvc2hhcGV4bWwueG1sUEsFBgAAAAAGAAYAWwEA&#10;ALUDAAAAAA=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6" o:spid="_x0000_s1026" o:spt="100" style="position:absolute;left:1804087;top:0;height:223185;width:237690;" filled="t" stroked="f" coordsize="125,117" o:gfxdata="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VD7y/&#10;AAAA3AAAAA8AAAAAAAAAAQAgAAAAIgAAAGRycy9kb3ducmV2LnhtbFBLAQIUABQAAAAIAIdO4kAz&#10;LwWeOwAAADkAAAAQAAAAAAAAAAEAIAAAAA4BAABkcnMvc2hhcGV4bWwueG1sUEsFBgAAAAAGAAYA&#10;WwEAALgDAAAAAA==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9" o:spid="_x0000_s1026" o:spt="100" style="position:absolute;left:2380736;top:0;height:223185;width:277882;" filled="t" stroked="f" coordsize="133,107" o:gfxdata="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DMIu/&#10;AAAA2wAAAA8AAAAAAAAAAQAgAAAAIgAAAGRycy9kb3ducmV2LnhtbFBLAQIUABQAAAAIAIdO4kAz&#10;LwWeOwAAADkAAAAQAAAAAAAAAAEAIAAAAA4BAABkcnMvc2hhcGV4bWwueG1sUEsFBgAAAAAGAAYA&#10;WwEAALgDAAAAAA==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4" o:spid="_x0000_s1026" o:spt="100" style="position:absolute;left:4703806;top:0;height:223185;width:223189;" filled="t" stroked="f" coordsize="134,134" o:gfxdata="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Ya9vQAA&#10;ANsAAAAPAAAAAAAAAAEAIAAAACIAAABkcnMvZG93bnJldi54bWxQSwECFAAUAAAACACHTuJAMy8F&#10;njsAAAA5AAAAEAAAAAAAAAABACAAAAAMAQAAZHJzL3NoYXBleG1sLnhtbFBLBQYAAAAABgAGAFsB&#10;AAC2AwAAAAA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5" o:spid="_x0000_s1026" o:spt="100" style="position:absolute;left:3550509;top:0;height:223185;width:253462;" filled="t" stroked="f" coordsize="152,134" o:gfxdata="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szy/ugAAANwA&#10;AAAPAAAAAAAAAAEAIAAAACIAAABkcnMvZG93bnJldi54bWxQSwECFAAUAAAACACHTuJAMy8FnjsA&#10;AAA5AAAAEAAAAAAAAAABACAAAAAJAQAAZHJzL3NoYXBleG1sLnhtbFBLBQYAAAAABgAGAFsBAACz&#10;AwAAAAA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04" o:spid="_x0000_s1026" o:spt="203" style="position:absolute;left:0;top:0;height:222878;width:5486687;" coordsize="5487167,223185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81" o:spid="_x0000_s1026" o:spt="100" style="position:absolute;left:0;top:0;height:223185;width:223189;" filled="t" stroked="f" coordsize="102,102" o:gfxdata="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3Mdq8AAAA&#10;3AAAAA8AAAAAAAAAAQAgAAAAIgAAAGRycy9kb3ducmV2LnhtbFBLAQIUABQAAAAIAIdO4kAzLwWe&#10;OwAAADkAAAAQAAAAAAAAAAEAIAAAAAsBAABkcnMvc2hhcGV4bWwueG1sUEsFBgAAAAAGAAYAWwEA&#10;ALUDAAAAAA==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8" o:spid="_x0000_s1026" o:spt="100" style="position:absolute;left:2949146;top:0;height:223185;width:250982;" filled="t" stroked="f" coordsize="126,112" o:gfxdata="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VvsvQAA&#10;ANwAAAAPAAAAAAAAAAEAIAAAACIAAABkcnMvZG93bnJldi54bWxQSwECFAAUAAAACACHTuJAMy8F&#10;njsAAAA5AAAAEAAAAAAAAAABACAAAAAMAQAAZHJzL3NoYXBleG1sLnhtbFBLBQYAAAAABgAGAFsB&#10;AAC2AwAAAAA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90" o:spid="_x0000_s1026" o:spt="100" style="position:absolute;left:3550508;top:0;height:223185;width:221075;" filled="t" stroked="f" coordsize="133,134" o:gfxdata="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47AvQAA&#10;ANwAAAAPAAAAAAAAAAEAIAAAACIAAABkcnMvZG93bnJldi54bWxQSwECFAAUAAAACACHTuJAMy8F&#10;njsAAAA5AAAAEAAAAAAAAAABACAAAAAMAQAAZHJzL3NoYXBleG1sLnhtbFBLBQYAAAAABgAGAFsB&#10;AAC2AwAAAAA=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97" o:spid="_x0000_s1026" o:spt="100" style="position:absolute;left:2380735;top:0;height:223185;width:224689;" filled="t" stroked="f" coordsize="127,126" o:gfxdata="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UMGb4A&#10;AADcAAAADwAAAAAAAAABACAAAAAiAAAAZHJzL2Rvd25yZXYueG1sUEsBAhQAFAAAAAgAh07iQDMv&#10;BZ47AAAAOQAAABAAAAAAAAAAAQAgAAAADQEAAGRycy9zaGFwZXhtbC54bWxQSwUGAAAAAAYABgBb&#10;AQAAtwMAAAAA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4" o:spid="_x0000_s1026" o:spt="100" style="position:absolute;left:576648;top:0;height:223185;width:195185;" filled="t" stroked="f" coordsize="100,115" o:gfxdata="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mpaGugAAANwA&#10;AAAPAAAAAAAAAAEAIAAAACIAAABkcnMvZG93bnJldi54bWxQSwECFAAUAAAACACHTuJAMy8FnjsA&#10;AAA5AAAAEAAAAAAAAAABACAAAAAJAQAAZHJzL3NoYXBleG1sLnhtbFBLBQYAAAAABgAGAFsBAACz&#10;AwAAAAA=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7" o:spid="_x0000_s1026" o:spt="100" style="position:absolute;left:5263978;top:0;height:223185;width:223189;" filled="t" stroked="f" coordsize="113,113" o:gfxdata="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QmLC/&#10;AAAA3AAAAA8AAAAAAAAAAQAgAAAAIgAAAGRycy9kb3ducmV2LnhtbFBLAQIUABQAAAAIAIdO4kAz&#10;LwWeOwAAADkAAAAQAAAAAAAAAAEAIAAAAA4BAABkcnMvc2hhcGV4bWwueG1sUEsFBgAAAAAGAAYA&#10;WwEAALgDAAAAAA=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8" o:spid="_x0000_s1026" o:spt="100" style="position:absolute;left:4687329;top:0;height:223185;width:230752;" filled="t" stroked="f" coordsize="129,125" o:gfxdata="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3Coi8AAAA&#10;3AAAAA8AAAAAAAAAAQAgAAAAIgAAAGRycy9kb3ducmV2LnhtbFBLAQIUABQAAAAIAIdO4kAzLwWe&#10;OwAAADkAAAAQAAAAAAAAAAEAIAAAAAsBAABkcnMvc2hhcGV4bWwueG1sUEsFBgAAAAAGAAYAWwEA&#10;ALUDAAAAAA==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5" o:spid="_x0000_s1026" o:spt="100" style="position:absolute;left:4118918;top:0;height:223185;width:222482;" filled="t" stroked="f" coordsize="133,133" o:gfxdata="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SuSBvQAA&#10;ANwAAAAPAAAAAAAAAAEAIAAAACIAAABkcnMvZG93bnJldi54bWxQSwECFAAUAAAACACHTuJAMy8F&#10;njsAAAA5AAAAEAAAAAAAAAABACAAAAAMAQAAZHJzL3NoYXBleG1sLnhtbFBLBQYAAAAABgAGAFsB&#10;AAC2AwAAAAA=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T7JV87sAAADc&#10;AAAADwAAAGRycy9kb3ducmV2LnhtbEVPTWsCMRC9F/wPYQQvRZOtILIaPSwIQqGltvQ8JOPu4may&#10;Jqnu/ntTKPQ2j/c52/3gOnGjEFvPGoqFAkFsvG251vD1eZivQcSEbLHzTBpGirDfTZ62WFp/5w+6&#10;nVItcgjHEjU0KfWllNE05DAufE+cubMPDlOGoZY24D2Hu06+KLWSDlvODQ32VDVkLqcfp+F1eLs+&#10;r97PSxMqo8ZDGL8rrrSeTQu1AZFoSP/iP/fR5vnFEn6fyR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JV87sAAADc&#10;AAAADwAAAAAAAAABACAAAAAiAAAAZHJzL2Rvd25yZXYueG1sUEsBAhQAFAAAAAgAh07iQDMvBZ47&#10;AAAAOQAAABAAAAAAAAAAAQAgAAAACgEAAGRycy9zaGFwZXhtbC54bWxQSwUGAAAAAAYABgBbAQAA&#10;tAMAAAAA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8zWqlLwAAADc&#10;AAAADwAAAGRycy9kb3ducmV2LnhtbEVPyWrDMBC9F/oPYgK51bJLKMW1kkMg0BBIWieX3gZrIptY&#10;I2OpXvL1VaHQ2zzeOsVmsq0YqPeNYwVZkoIgrpxu2Ci4nHdPryB8QNbYOiYFM3nYrB8fCsy1G/mT&#10;hjIYEUPY56igDqHLpfRVTRZ94jriyF1dbzFE2BupexxjuG3lc5q+SIsNx4YaO9rWVN3Kb6ugNHtb&#10;HneTsYfZf2Fz+tjfcVRqucjSNxCBpvAv/nO/6zg/W8H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1qpS8AAAA&#10;3AAAAA8AAAAAAAAAAQAgAAAAIgAAAGRycy9kb3ducmV2LnhtbFBLAQIUABQAAAAIAIdO4kAzLwWe&#10;OwAAADkAAAAQAAAAAAAAAAEAIAAAAAsBAABkcnMvc2hhcGV4bWwueG1sUEsFBgAAAAAGAAYAWwEA&#10;ALU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15" o:spid="_x0000_s1026" o:spt="203" style="position:absolute;left:0;top:1771650;height:222878;width:5472718;" coordsize="5473361,22318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8" o:spid="_x0000_s1026" o:spt="100" style="position:absolute;left:0;top:0;height:223185;width:243536;" filled="t" stroked="f" coordsize="167,153" o:gfxdata="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E5Dq/&#10;AAAA3AAAAA8AAAAAAAAAAQAgAAAAIgAAAGRycy9kb3ducmV2LnhtbFBLAQIUABQAAAAIAIdO4kAz&#10;LwWeOwAAADkAAAAQAAAAAAAAAAEAIAAAAA4BAABkcnMvc2hhcGV4bWwueG1sUEsFBgAAAAAGAAYA&#10;WwEAALgDAAAAAA==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9" o:spid="_x0000_s1026" o:spt="100" style="position:absolute;left:1161535;top:0;height:223185;width:251298;" filled="t" stroked="f" coordsize="189,168" o:gfxdata="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BJfeugAAANwA&#10;AAAPAAAAAAAAAAEAIAAAACIAAABkcnMvZG93bnJldi54bWxQSwECFAAUAAAACACHTuJAMy8FnjsA&#10;AAA5AAAAEAAAAAAAAAABACAAAAAJAQAAZHJzL3NoYXBleG1sLnhtbFBLBQYAAAAABgAGAFsBAACz&#10;AwAAAAA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0" o:spid="_x0000_s1026" o:spt="100" style="position:absolute;left:543698;top:0;height:223185;width:315291;" filled="t" stroked="f" coordsize="236,167" o:gfxdata="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sdzvQAA&#10;ANwAAAAPAAAAAAAAAAEAIAAAACIAAABkcnMvZG93bnJldi54bWxQSwECFAAUAAAACACHTuJAMy8F&#10;njsAAAA5AAAAEAAAAAAAAAABACAAAAAMAQAAZHJzL3NoYXBleG1sLnhtbFBLBQYAAAAABgAGAFsB&#10;AAC2AwAAAAA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2" o:spid="_x0000_s1026" o:spt="100" style="position:absolute;left:1721708;top:0;height:223185;width:319135;" filled="t" stroked="f" coordsize="263,184" o:gfxdata="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Nvub4A&#10;AADc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3" o:spid="_x0000_s1026" o:spt="100" style="position:absolute;left:2339546;top:0;height:223185;width:370388;" filled="t" stroked="f" coordsize="262,158" o:gfxdata="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dhlb4A&#10;AADcAAAADwAAAAAAAAABACAAAAAiAAAAZHJzL2Rvd25yZXYueG1sUEsBAhQAFAAAAAgAh07iQDMv&#10;BZ47AAAAOQAAABAAAAAAAAAAAQAgAAAADQEAAGRycy9zaGFwZXhtbC54bWxQSwUGAAAAAAYABgBb&#10;AQAAtwMAAAAA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4" o:spid="_x0000_s1026" o:spt="100" style="position:absolute;left:3015049;top:0;height:223185;width:223189;" filled="t" stroked="f" coordsize="150,150" o:gfxdata="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63CbsAAADc&#10;AAAADwAAAAAAAAABACAAAAAiAAAAZHJzL2Rvd25yZXYueG1sUEsBAhQAFAAAAAgAh07iQDMvBZ47&#10;AAAAOQAAABAAAAAAAAAAAQAgAAAACgEAAGRycy9zaGFwZXhtbC54bWxQSwUGAAAAAAYABgBbAQAA&#10;tAMAAAAA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5" o:spid="_x0000_s1026" o:spt="100" style="position:absolute;left:3542271;top:0;height:223185;width:232296;" filled="t" stroked="f" coordsize="151,145" o:gfxdata="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wGVLsAAADc&#10;AAAADwAAAAAAAAABACAAAAAiAAAAZHJzL2Rvd25yZXYueG1sUEsBAhQAFAAAAAgAh07iQDMvBZ47&#10;AAAAOQAAABAAAAAAAAAAAQAgAAAACgEAAGRycy9zaGFwZXhtbC54bWxQSwUGAAAAAAYABgBbAQAA&#10;tAMAAAAA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6" o:spid="_x0000_s1026" o:spt="100" style="position:absolute;left:4077730;top:0;height:223185;width:293152;" filled="t" stroked="f" coordsize="177,135" o:gfxdata="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o2LSvQAA&#10;ANwAAAAPAAAAAAAAAAEAIAAAACIAAABkcnMvZG93bnJldi54bWxQSwECFAAUAAAACACHTuJAMy8F&#10;njsAAAA5AAAAEAAAAAAAAAABACAAAAAMAQAAZHJzL3NoYXBleG1sLnhtbFBLBQYAAAAABgAGAFsB&#10;AAC2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8" o:spid="_x0000_s1026" o:spt="100" style="position:absolute;left:5198076;top:0;height:223185;width:275285;" filled="t" stroked="f" coordsize="228,185" o:gfxdata="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AWxvQAA&#10;ANwAAAAPAAAAAAAAAAEAIAAAACIAAABkcnMvZG93bnJldi54bWxQSwECFAAUAAAACACHTuJAMy8F&#10;njsAAAA5AAAAEAAAAAAAAAABACAAAAAMAQAAZHJzL3NoYXBleG1sLnhtbFBLBQYAAAAABgAGAFsB&#10;AAC2AwAAAAA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9" o:spid="_x0000_s1026" o:spt="100" style="position:absolute;left:4679092;top:0;height:223185;width:222017;" filled="t" stroked="f" coordsize="160,161" o:gfxdata="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oO5b4A&#10;AADcAAAADwAAAAAAAAABACAAAAAiAAAAZHJzL2Rvd25yZXYueG1sUEsBAhQAFAAAAAgAh07iQDMv&#10;BZ47AAAAOQAAABAAAAAAAAAAAQAgAAAADQEAAGRycy9zaGFwZXhtbC54bWxQSwUGAAAAAAYABgBb&#10;AQAAtwMAAAAA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26" o:spid="_x0000_s1026" o:spt="203" style="position:absolute;left:0;top:2647950;height:222878;width:5491767;" coordsize="5492340,22320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" o:spid="_x0000_s1026" o:spt="100" style="position:absolute;left:0;top:0;height:223200;width:223200;" filled="t" stroked="f" coordsize="118,118" o:gfxdata="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1appugAAANwA&#10;AAAPAAAAAAAAAAEAIAAAACIAAABkcnMvZG93bnJldi54bWxQSwECFAAUAAAACACHTuJAMy8FnjsA&#10;AAA5AAAAEAAAAAAAAAABACAAAAAJAQAAZHJzL3NoYXBleG1sLnhtbFBLBQYAAAAABgAGAFsBAACz&#10;AwAAAAA=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" o:spid="_x0000_s1026" o:spt="100" style="position:absolute;left:1812324;top:0;height:223200;width:290545;" filled="t" stroked="f" coordsize="128,98" o:gfxdata="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gzD2&#10;wAAAANwAAAAPAAAAAAAAAAEAIAAAACIAAABkcnMvZG93bnJldi54bWxQSwECFAAUAAAACACHTuJA&#10;My8FnjsAAAA5AAAAEAAAAAAAAAABACAAAAAPAQAAZHJzL3NoYXBleG1sLnhtbFBLBQYAAAAABgAG&#10;AFsBAAC5AwAAAAA=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" o:spid="_x0000_s1026" o:spt="100" style="position:absolute;left:2487827;top:0;height:223200;width:220605;" filled="t" stroked="f" coordsize="108,109" o:gfxdata="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vmhYugAAANwA&#10;AAAPAAAAAAAAAAEAIAAAACIAAABkcnMvZG93bnJldi54bWxQSwECFAAUAAAACACHTuJAMy8FnjsA&#10;AAA5AAAAEAAAAAAAAAABACAAAAAJAQAAZHJzL3NoYXBleG1sLnhtbFBLBQYAAAAABgAGAFsBAACz&#10;Aw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6" o:spid="_x0000_s1026" o:spt="100" style="position:absolute;left:1210962;top:0;height:223200;width:222204;" filled="t" stroked="f" coordsize="94,95" o:gfxdata="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Tz8W&#10;wAAAANwAAAAPAAAAAAAAAAEAIAAAACIAAABkcnMvZG93bnJldi54bWxQSwECFAAUAAAACACHTuJA&#10;My8FnjsAAAA5AAAAEAAAAAAAAAABACAAAAAPAQAAZHJzL3NoYXBleG1sLnhtbFBLBQYAAAAABgAG&#10;AFsBAAC5AwAAAAA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7" o:spid="_x0000_s1026" o:spt="100" style="position:absolute;left:601362;top:0;height:223200;width:224885;" filled="t" stroked="f" coordsize="113,112" o:gfxdata="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Ezyu8AAAA&#10;3AAAAA8AAAAAAAAAAQAgAAAAIgAAAGRycy9kb3ducmV2LnhtbFBLAQIUABQAAAAIAIdO4kAzLwWe&#10;OwAAADkAAAAQAAAAAAAAAAEAIAAAAAsBAABkcnMvc2hhcGV4bWwueG1sUEsFBgAAAAAGAAYAWwEA&#10;ALUDAAAAAA=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0" o:spid="_x0000_s1026" o:spt="100" style="position:absolute;left:3616410;top:0;height:223200;width:223994;" filled="t" stroked="f" coordsize="119,119" o:gfxdata="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qUNvQAA&#10;ANwAAAAPAAAAAAAAAAEAIAAAACIAAABkcnMvZG93bnJldi54bWxQSwECFAAUAAAACACHTuJAMy8F&#10;njsAAAA5AAAAEAAAAAAAAAABACAAAAAMAQAAZHJzL3NoYXBleG1sLnhtbFBLBQYAAAAABgAGAFsB&#10;AAC2AwAAAAA=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92" o:spid="_x0000_s1026" o:spt="100" style="position:absolute;left:4810897;top:0;height:223200;width:159669;" filled="t" stroked="f" coordsize="120,168" o:gfxdata="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NCce8AAAA&#10;3AAAAA8AAAAAAAAAAQAgAAAAIgAAAGRycy9kb3ducmV2LnhtbFBLAQIUABQAAAAIAIdO4kAzLwWe&#10;OwAAADkAAAAQAAAAAAAAAAEAIAAAAAsBAABkcnMvc2hhcGV4bWwueG1sUEsFBgAAAAAGAAYAWwEA&#10;ALUDAAAAAA==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98" o:spid="_x0000_s1026" o:spt="100" style="position:absolute;left:4217773;top:0;height:223200;width:210951;" filled="t" stroked="f" coordsize="131,139" o:gfxdata="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kCsy5AAAA3AAA&#10;AA8AAAAAAAAAAQAgAAAAIgAAAGRycy9kb3ducmV2LnhtbFBLAQIUABQAAAAIAIdO4kAzLwWeOwAA&#10;ADkAAAAQAAAAAAAAAAEAIAAAAAgBAABkcnMvc2hhcGV4bWwueG1sUEsFBgAAAAAGAAYAWwEAALID&#10;AAAAAA=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WK87i7wAAADc&#10;AAAADwAAAGRycy9kb3ducmV2LnhtbEVPS2sCMRC+C/6HMII3TdS2LKtRSh+ieHLbS2/jZrobupks&#10;m9S1/94UBG/z8T1ntbm4RpypC9azhtlUgSAuvbFcafj8eJ9kIEJENth4Jg1/FGCzHg5WmBvf85HO&#10;RaxECuGQo4Y6xjaXMpQ1OQxT3xIn7tt3DmOCXSVNh30Kd42cK/UkHVpODTW29FJT+VP8Og3qrc9s&#10;sd8eTmQetq+Z/XqeV3utx6OZWoKIdIl38c29M2n+4hH+n0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vO4u8AAAA&#10;3AAAAA8AAAAAAAAAAQAgAAAAIgAAAGRycy9kb3ducmV2LnhtbFBLAQIUABQAAAAIAIdO4kAzLwWe&#10;OwAAADkAAAAQAAAAAAAAAAEAIAAAAAsBAABkcnMvc2hhcGV4bWwueG1sUEsFBgAAAAAGAAYAWwEA&#10;ALUDAAAAAA=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  <v:path o:connectlocs="2,0;2,0;2,2;2,2;1,3;3,7;4,7;5,7;6,8;6,9;5,10;5,10;0,0;0,0;2,0" o:connectangles="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16" o:spid="_x0000_s1026" o:spt="100" style="position:absolute;left:5354594;top:0;height:223200;width:137746;" filled="t" stroked="f" coordsize="40,64" o:gfxdata="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UFy7sAAADc&#10;AAAADwAAAAAAAAABACAAAAAiAAAAZHJzL2Rvd25yZXYueG1sUEsBAhQAFAAAAAgAh07iQDMvBZ47&#10;AAAAOQAAABAAAAAAAAAAAQAgAAAACgEAAGRycy9zaGFwZXhtbC54bWxQSwUGAAAAAAYABgBbAQAA&#10;tAMAAAAA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  <v:path o:connectlocs="@0,0;@0,0;0,@0;0,@0;@0,@0;@0,@0;@0,@0;@0,@0;@0,0;@0,@0;@0,@0;@0,@0;@0,@0;@0,@0;@0,@0;@0,@0;@0,@0;@0,@0;@0,@0;@0,@0;@0,@0;@0,@0;@0,@0;@0,@0" o:connectangles="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37" o:spid="_x0000_s1026" o:spt="203" style="position:absolute;left:0;top:3467100;height:222878;width:5498117;" coordsize="5498651,223265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5" o:spid="_x0000_s1026" o:spt="100" style="position:absolute;left:0;top:0;flip:x;height:223200;width:224035;" filled="t" stroked="f" coordsize="113,113" o:gfxdata="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Xu/vQAA&#10;ANwAAAAPAAAAAAAAAAEAIAAAACIAAABkcnMvZG93bnJldi54bWxQSwECFAAUAAAACACHTuJAMy8F&#10;njsAAAA5AAAAEAAAAAAAAAABACAAAAAMAQAAZHJzL3NoYXBleG1sLnhtbFBLBQYAAAAABgAGAFsB&#10;AAC2AwAAAAA=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8" o:spid="_x0000_s1026" o:spt="100" style="position:absolute;left:584887;top:57665;flip:x;height:165600;width:248401;" filled="t" stroked="f" coordsize="124,83" o:gfxdata="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YtX8q2AAAA3AAAAA8A&#10;AAAAAAAAAQAgAAAAIgAAAGRycy9kb3ducmV2LnhtbFBLAQIUABQAAAAIAIdO4kAzLwWeOwAAADkA&#10;AAAQAAAAAAAAAAEAIAAAAAUBAABkcnMvc2hhcGV4bWwueG1sUEsFBgAAAAAGAAYAWwEAAK8DAAAA&#10;AA=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LV4E5L0AAADc&#10;AAAADwAAAGRycy9kb3ducmV2LnhtbEWPQWsCMRCF74L/IYzgzc1a6lq2RqGFgj1qFdrbsJlulm4m&#10;S5K6+u87B6G3Gd6b977Z7K6+VxeKqQtsYFmUoIibYDtuDZw+3hZPoFJGttgHJgM3SrDbTicbrG0Y&#10;+UCXY26VhHCq0YDLeai1To0jj6kIA7Fo3yF6zLLGVtuIo4T7Xj+UZaU9diwNDgd6ddT8HH+9gc/3&#10;aohf1ct+terX3ehsS+48GjOfLctnUJmu+d98v95bwX8UfHlGJt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gTkvQAA&#10;ANwAAAAPAAAAAAAAAAEAIAAAACIAAABkcnMvZG93bnJldi54bWxQSwECFAAUAAAACACHTuJAMy8F&#10;njsAAAA5AAAAEAAAAAAAAAABACAAAAAMAQAAZHJzL3NoYXBleG1sLnhtbFBLBQYAAAAABgAGAFsB&#10;AAC2AwAAAAA=&#10;" path="m0,208l94,123,151,170,208,123,302,208,0,208,0,208,0,208xm217,114l302,48,302,189,217,114,217,114,217,114xm0,189l0,48,85,114,0,189,0,189,0,189xm151,152l0,29,0,0,302,0,302,29,151,152,151,152,151,152xm151,152l151,152xe">
  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2" o:spid="_x0000_s1026" o:spt="100" style="position:absolute;left:1804087;top:0;flip:x;height:223200;width:224138;" filled="t" stroked="f" coordsize="101,101" o:gfxdata="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US374A&#10;AADcAAAADwAAAAAAAAABACAAAAAiAAAAZHJzL2Rvd25yZXYueG1sUEsBAhQAFAAAAAgAh07iQDMv&#10;BZ47AAAAOQAAABAAAAAAAAAAAQAgAAAADQEAAGRycy9zaGFwZXhtbC54bWxQSwUGAAAAAAYABgBb&#10;AQAAtwMAAAAA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3" o:spid="_x0000_s1026" o:spt="100" style="position:absolute;left:2388973;top:57665;flip:x;height:165600;width:223909;" filled="t" stroked="f" coordsize="122,90" o:gfxdata="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pNlIugAAANwA&#10;AAAPAAAAAAAAAAEAIAAAACIAAABkcnMvZG93bnJldi54bWxQSwECFAAUAAAACACHTuJAMy8FnjsA&#10;AAA5AAAAEAAAAAAAAAABACAAAAAJAQAAZHJzL3NoYXBleG1sLnhtbFBLBQYAAAAABgAGAFsBAACz&#10;AwAAAAA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5" o:spid="_x0000_s1026" o:spt="100" style="position:absolute;left:2973860;top:0;flip:x;height:223200;width:224964;" filled="t" stroked="f" coordsize="108,107" o:gfxdata="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c8Q7sAAADc&#10;AAAADwAAAAAAAAABACAAAAAiAAAAZHJzL2Rvd25yZXYueG1sUEsBAhQAFAAAAAgAh07iQDMvBZ47&#10;AAAAOQAAABAAAAAAAAAAAQAgAAAACgEAAGRycy9zaGFwZXhtbC54bWxQSwUGAAAAAAYABgBbAQAA&#10;tAMAAAAA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6" o:spid="_x0000_s1026" o:spt="100" style="position:absolute;left:3566984;top:57665;flip:x;height:165600;width:201600;" filled="t" stroked="f" coordsize="92,93" o:gfxdata="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BLDq8AAAA&#10;3AAAAA8AAAAAAAAAAQAgAAAAIgAAAGRycy9kb3ducmV2LnhtbFBLAQIUABQAAAAIAIdO4kAzLwWe&#10;OwAAADkAAAAQAAAAAAAAAAEAIAAAAAsBAABkcnMvc2hhcGV4bWwueG1sUEsFBgAAAAAGAAYAWwEA&#10;ALUDAAAAAA==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4135395;top:57665;flip:x;height:165600;width:201427;" filled="t" stroked="f" coordsize="107,88" o:gfxdata="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UTjC8AAAA&#10;3AAAAA8AAAAAAAAAAQAgAAAAIgAAAGRycy9kb3ducmV2LnhtbFBLAQIUABQAAAAIAIdO4kAzLwWe&#10;OwAAADkAAAAQAAAAAAAAAAEAIAAAAAsBAABkcnMvc2hhcGV4bWwueG1sUEsFBgAAAAAGAAYAWwEA&#10;ALUDAAAAAA=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8" o:spid="_x0000_s1026" o:spt="100" style="position:absolute;left:4695568;top:0;flip:x;height:223200;width:225052;" filled="t" stroked="f" coordsize="103,102" o:gfxdata="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Fc4bsAAADc&#10;AAAADwAAAAAAAAABACAAAAAiAAAAZHJzL2Rvd25yZXYueG1sUEsBAhQAFAAAAAgAh07iQDMvBZ47&#10;AAAAOQAAABAAAAAAAAAAAQAgAAAACgEAAGRycy9zaGFwZXhtbC54bWxQSwUGAAAAAAYABgBbAQAA&#10;tAMAAAAA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3fMqlbwAAADc&#10;AAAADwAAAGRycy9kb3ducmV2LnhtbEVPS4vCMBC+C/6HMIIXWVPfUo0i4rqCF3W9eBuasS02k9JE&#10;6/77jSB4m4/vOfPl0xTiQZXLLSvodSMQxInVOacKzr/fX1MQziNrLCyTgj9ysFw0G3OMta35SI+T&#10;T0UIYRejgsz7MpbSJRkZdF1bEgfuaiuDPsAqlbrCOoSbQvajaCwN5hwaMixpnVFyO92NglF53O78&#10;ft35GaSXzWA6POzryUqpdqsXzUB4evqP+O3e6TB/OIHXM+EC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zKpW8AAAA&#10;3AAAAA8AAAAAAAAAAQAgAAAAIgAAAGRycy9kb3ducmV2LnhtbFBLAQIUABQAAAAIAIdO4kAzLwWe&#10;OwAAADkAAAAQAAAAAAAAAAEAIAAAAAsBAABkcnMvc2hhcGV4bWwueG1sUEsFBgAAAAAGAAYAWwEA&#10;ALU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  <v:path o:connectlocs="0,0;0,0;0,0;0,0;0,0;0,0;0,0;0,0;0,0;0,0;0,0;0,0;0,0;0,0;0,0;0,0;0,0;0,0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48" o:spid="_x0000_s1026" o:spt="203" style="position:absolute;left:0;top:4267200;height:222878;width:5486687;" coordsize="5487178,223200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2" o:spid="_x0000_s1026" o:spt="100" style="position:absolute;left:0;top:0;flip:x;height:223200;width:223200;" filled="t" stroked="f" coordsize="88,118" o:gfxdata="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kilS/&#10;AAAA3AAAAA8AAAAAAAAAAQAgAAAAIgAAAGRycy9kb3ducmV2LnhtbFBLAQIUABQAAAAIAIdO4kAz&#10;LwWeOwAAADkAAAAQAAAAAAAAAAEAIAAAAA4BAABkcnMvc2hhcGV4bWwueG1sUEsFBgAAAAAGAAYA&#10;WwEAALgDAAAAAA==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56" o:spid="_x0000_s1026" o:spt="100" style="position:absolute;left:593124;top:0;flip:x;height:223200;width:223200;" filled="t" stroked="f" coordsize="86,128" o:gfxdata="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PNhq8AAAA&#10;3AAAAA8AAAAAAAAAAQAgAAAAIgAAAGRycy9kb3ducmV2LnhtbFBLAQIUABQAAAAIAIdO4kAzLwWe&#10;OwAAADkAAAAQAAAAAAAAAAEAIAAAAAsBAABkcnMvc2hhcGV4bWwueG1sUEsFBgAAAAAGAAYAWwEA&#10;ALU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57" o:spid="_x0000_s1026" o:spt="100" style="position:absolute;left:1186248;top:0;flip:x;height:223200;width:187200;" filled="t" stroked="f" coordsize="82,109" o:gfxdata="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5iGyugAAANwA&#10;AAAPAAAAAAAAAAEAIAAAACIAAABkcnMvZG93bnJldi54bWxQSwECFAAUAAAACACHTuJAMy8FnjsA&#10;AAA5AAAAEAAAAAAAAAABACAAAAAJAQAAZHJzL3NoYXBleG1sLnhtbFBLBQYAAAAABgAGAFsBAACz&#10;AwAAAAA=&#10;" path="m41,109c41,109,0,64,0,41c0,19,18,0,41,0c63,0,82,19,82,41c82,64,41,109,41,109xm41,14c26,14,13,26,13,41c13,56,26,69,41,69c56,69,68,56,68,41c68,26,56,14,41,14xm41,14c41,14,41,14,41,14e">
                      <v:path o:connectlocs="93600,223200;0,83955;93600,0;187200,83955;93600,223200;93600,28667;29678,83955;93600,141291;155239,83955;93600,28667;93600,28667;93600,28667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4670854;top:0;flip:x;height:223200;width:223200;" filled="t" stroked="f" coordsize="296,295" o:gfxdata="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fpnvQAA&#10;ANwAAAAPAAAAAAAAAAEAIAAAACIAAABkcnMvZG93bnJldi54bWxQSwECFAAUAAAACACHTuJAMy8F&#10;njsAAAA5AAAAEAAAAAAAAAABACAAAAAMAQAAZHJzL3NoYXBleG1sLnhtbFBLBQYAAAAABgAGAFsB&#10;AAC2AwAAAAA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66" o:spid="_x0000_s1026" o:spt="100" style="position:absolute;left:2298356;top:0;flip:x;height:223200;width:223200;" filled="t" stroked="f" coordsize="88,136" o:gfxdata="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3Q7ItwAAANwAAAAP&#10;AAAAAAAAAAEAIAAAACIAAABkcnMvZG93bnJldi54bWxQSwECFAAUAAAACACHTuJAMy8FnjsAAAA5&#10;AAAAEAAAAAAAAAABACAAAAAGAQAAZHJzL3NoYXBleG1sLnhtbFBLBQYAAAAABgAGAFsBAACwAwAA&#10;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70" o:spid="_x0000_s1026" o:spt="100" style="position:absolute;left:5263978;top:0;flip:x;height:223200;width:223200;" filled="t" stroked="f" coordsize="241,220" o:gfxdata="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gUvyugAAANwA&#10;AAAPAAAAAAAAAAEAIAAAACIAAABkcnMvZG93bnJldi54bWxQSwECFAAUAAAACACHTuJAMy8FnjsA&#10;AAA5AAAAEAAAAAAAAAABACAAAAAJAQAAZHJzL3NoYXBleG1sLnhtbFBLBQYAAAAABgAGAFsBAACz&#10;AwAAAAA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77" o:spid="_x0000_s1026" o:spt="100" style="position:absolute;left:1746421;top:0;flip:x;height:223200;width:187200;" filled="t" stroked="f" coordsize="104,130" o:gfxdata="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X4DLsAAADc&#10;AAAADwAAAAAAAAABACAAAAAiAAAAZHJzL2Rvd25yZXYueG1sUEsBAhQAFAAAAAgAh07iQDMvBZ47&#10;AAAAOQAAABAAAAAAAAAAAQAgAAAACgEAAGRycy9zaGFwZXhtbC54bWxQSwUGAAAAAAYABgBbAQAA&#10;tAMAAAAA&#10;" path="m104,56c102,101,53,130,53,130c53,130,10,105,2,67c0,62,0,56,0,51c0,23,23,0,52,0c81,0,104,23,104,51c104,53,104,55,104,56xm52,19c36,19,23,31,23,47c23,63,36,75,52,75c68,75,81,63,81,47c81,31,68,19,52,19xm52,19c52,19,52,19,52,19e">
                      <v:path o:connectlocs="187200,96147;95400,223200;3600,115033;0,87563;93600,0;187200,87563;187200,96147;93600,32621;41400,80695;93600,128769;145800,80695;93600,32621;93600,32621;93600,32621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2891481;top:0;flip:x;height:223200;width:223200;" filled="t" stroked="f" coordsize="98,151" o:gfxdata="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SR0zvQAA&#10;ANwAAAAPAAAAAAAAAAEAIAAAACIAAABkcnMvZG93bnJldi54bWxQSwECFAAUAAAACACHTuJAMy8F&#10;njsAAAA5AAAAEAAAAAAAAAABACAAAAAMAQAAZHJzL3NoYXBleG1sLnhtbFBLBQYAAAAABgAGAFsB&#10;AAC2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2" o:spid="_x0000_s1026" o:spt="100" style="position:absolute;left:3484605;top:0;height:223200;width:223200;" filled="t" stroked="f" coordsize="64,58" o:gfxdata="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C5eL4A&#10;AADcAAAADwAAAAAAAAABACAAAAAiAAAAZHJzL2Rvd25yZXYueG1sUEsBAhQAFAAAAAgAh07iQDMv&#10;BZ47AAAAOQAAABAAAAAAAAAAAQAgAAAADQEAAGRycy9zaGFwZXhtbC54bWxQSwUGAAAAAAYABgBb&#10;AQAAtwMAAAAA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  <v:path o:connectlocs="@0,0;0,@0;@0,@0;@0,@0;@0,@0;@0,@0;@0,@0;@0,@0;@0,@0;@0,@0;@0,@0;@0,@0;@0,@0;@0,0;@0,@0;@0,@0;@0,@0;@0,@0;@0,@0" o:connectangles="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3" o:spid="_x0000_s1026" o:spt="100" style="position:absolute;left:4077729;top:0;height:223200;width:223200;" filled="t" stroked="f" coordsize="151,128" o:gfxdata="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EN2q8AAAA&#10;3AAAAA8AAAAAAAAAAQAgAAAAIgAAAGRycy9kb3ducmV2LnhtbFBLAQIUABQAAAAIAIdO4kAzLwWe&#10;OwAAADkAAAAQAAAAAAAAAAEAIAAAAAsBAABkcnMvc2hhcGV4bWwueG1sUEsFBgAAAAAGAAYAWwEA&#10;ALUDAAAAAA==&#10;" path="m151,76l123,47,123,5,104,5,104,28,75,0,0,76,0,80,19,80,19,128,66,128,66,99,85,99,85,128,132,128,132,80,151,80,151,76xe">
                      <v:path o:connectlocs="@0,@0;@0,@0;@0,@0;@0,@0;@0,@0;@0,0;0,@0;0,@0;@0,@0;@0,@0;@0,@0;@0,@0;@0,@0;@0,@0;@0,@0;@0,@0;@0,@0;@0,@0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59" o:spid="_x0000_s1026" o:spt="203" style="position:absolute;left:0;top:4991100;height:431786;width:5467004;" coordorigin="0,-86508" coordsize="5467460,431946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5" o:spid="_x0000_s1026" o:spt="100" style="position:absolute;left:3998924;top:-86508;height:431946;width:288000;" filled="t" stroked="f" coordsize="2418,3626" o:gfxdata="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4YuG/&#10;AAAA3AAAAA8AAAAAAAAAAQAgAAAAIgAAAGRycy9kb3ducmV2LnhtbFBLAQIUABQAAAAIAIdO4kAz&#10;LwWeOwAAADkAAAAQAAAAAAAAAAEAIAAAAA4BAABkcnMvc2hhcGV4bWwueG1sUEsFBgAAAAAGAAYA&#10;WwEAALgDAAAAAA==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Group 51" o:spid="_x0000_s1026" o:spt="203" style="position:absolute;left:1103871;top:0;height:340769;width:288000;" coordorigin="675844,2803133" coordsize="409,48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Freeform 52" o:spid="_x0000_s1026" o:spt="100" style="position:absolute;left:675859;top:2803232;height:385;width:394;" filled="t" stroked="f" coordsize="3257,3183" o:gfxdata="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zHnr4A&#10;AADcAAAADwAAAAAAAAABACAAAAAiAAAAZHJzL2Rvd25yZXYueG1sUEsBAhQAFAAAAAgAh07iQDMv&#10;BZ47AAAAOQAAABAAAAAAAAAAAQAgAAAADQEAAGRycy9zaGFwZXhtbC54bWxQSwUGAAAAAAYABgBb&#10;AQAAtwMAAAAA&#10;" path="m2949,228c2439,0,0,3183,1529,1958c2580,1116,3257,365,2949,228xe">
                        <v:path o:connectlocs="5,0;2,3;5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3" o:spid="_x0000_s1026" o:spt="100" style="position:absolute;left:675875;top:2803190;height:385;width:246;" filled="t" stroked="f" coordsize="2038,3188" o:gfxdata="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ZfDy7sAAADc&#10;AAAADwAAAAAAAAABACAAAAAiAAAAZHJzL2Rvd25yZXYueG1sUEsBAhQAFAAAAAgAh07iQDMvBZ47&#10;AAAAOQAAABAAAAAAAAAAAQAgAAAACgEAAGRycy9zaGFwZXhtbC54bWxQSwUGAAAAAAYABgBbAQAA&#10;tAMAAAAA&#10;" path="m1702,55c1146,0,0,3188,902,2146c1784,1128,2038,88,1702,55xe">
                        <v:path o:connectlocs="3,0;1,3;3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4" o:spid="_x0000_s1026" o:spt="100" style="position:absolute;left:675861;top:2803133;height:477;width:152;" filled="t" stroked="f" coordsize="1255,3948" o:gfxdata="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wGAq/&#10;AAAA3AAAAA8AAAAAAAAAAQAgAAAAIgAAAGRycy9kb3ducmV2LnhtbFBLAQIUABQAAAAIAIdO4kAz&#10;LwWeOwAAADkAAAAQAAAAAAAAAAEAIAAAAA4BAABkcnMvc2hhcGV4bWwueG1sUEsFBgAAAAAGAAYA&#10;WwEAALgDAAAAAA==&#10;" path="m921,37c365,100,0,3948,575,2249c1006,973,1255,0,921,37xe">
                        <v:path o:connectlocs="1,0;0,3;1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5" o:spid="_x0000_s1026" o:spt="100" style="position:absolute;left:675844;top:2803453;height:138;width:152;" filled="t" stroked="f" coordsize="1253,1149" o:gfxdata="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PQkvQAA&#10;ANwAAAAPAAAAAAAAAAEAIAAAACIAAABkcnMvZG93bnJldi54bWxQSwECFAAUAAAACACHTuJAMy8F&#10;njsAAAA5AAAAEAAAAAAAAAABACAAAAAMAQAAZHJzL3NoYXBleG1sLnhtbFBLBQYAAAAABgAGAFsB&#10;AAC2AwAAAAA=&#10;" path="m1136,720c1038,1007,945,1149,578,1127c275,1109,0,831,52,532c104,233,206,0,593,123c883,215,1253,372,1136,720xe">
                        <v:path o:connectlocs="2,1;0,1;0,0;1,0;2,1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160" o:spid="_x0000_s1026" o:spt="100" style="position:absolute;left:1696995;top:0;height:294725;width:288000;" filled="t" stroked="f" coordsize="3513,3600" o:gfxdata="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Od8vQAA&#10;ANwAAAAPAAAAAAAAAAEAIAAAACIAAABkcnMvZG93bnJldi54bWxQSwECFAAUAAAACACHTuJAMy8F&#10;njsAAAA5AAAAEAAAAAAAAAABACAAAAAMAQAAZHJzL3NoYXBleG1sLnhtbFBLBQYAAAAABgAGAFsB&#10;AAC2AwAAAAA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2" o:spid="_x0000_s1026" o:spt="100" style="position:absolute;left:3319849;top:0;height:318143;width:288000;" filled="t" stroked="f" coordsize="3665,4047" o:gfxdata="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3twLsAAADc&#10;AAAADwAAAAAAAAABACAAAAAiAAAAZHJzL2Rvd25yZXYueG1sUEsBAhQAFAAAAAgAh07iQDMvBZ47&#10;AAAAOQAAABAAAAAAAAAAAQAgAAAACgEAAGRycy9zaGFwZXhtbC54bWxQSwUGAAAAAAYABgBbAQAA&#10;tAMAAAAA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175" o:spid="_x0000_s1026" o:spt="203" style="position:absolute;left:551935;top:0;height:251969;width:252000;" coordorigin="4547306,2821133" coordsize="295,29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176" o:spid="_x0000_s1026" o:spt="100" style="position:absolute;left:4547306;top:2821133;height:295;width:295;" filled="t" stroked="f" coordsize="3582,3582" o:gfxdata="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hEIr4A&#10;AADcAAAADwAAAAAAAAABACAAAAAiAAAAZHJzL2Rvd25yZXYueG1sUEsBAhQAFAAAAAgAh07iQDMv&#10;BZ47AAAAOQAAABAAAAAAAAAAAQAgAAAADQEAAGRycy9zaGFwZXhtbC54bWxQSwUGAAAAAAYABgBb&#10;AQAAtwMAAAAA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  <v:path o:connectlocs="0,1;0,1;0,1;0,1;0,0;0,0;0,0;0,0;0,0;1,0;1,0;1,0;1,0;1,1;1,1;1,1;0,1;0,0;0,0;0,1;1,0;0,0" o:connectangles="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7" o:spid="_x0000_s1026" o:spt="100" style="position:absolute;left:4547367;top:2821224;height:73;width:73;" filled="t" stroked="f" coordsize="73,73" o:gfxdata="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t2m&#10;DMEAAADcAAAADwAAAAAAAAABACAAAAAiAAAAZHJzL2Rvd25yZXYueG1sUEsBAhQAFAAAAAgAh07i&#10;QDMvBZ47AAAAOQAAABAAAAAAAAAAAQAgAAAAEAEAAGRycy9zaGFwZXhtbC54bWxQSwUGAAAAAAYA&#10;BgBbAQAAugMAAAAA&#10;" path="m23,73l0,48,25,0,73,11,68,48,23,73xe">
                        <v:path o:connectlocs="23,73;0,48;25,0;73,11;68,48;23,73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8" o:spid="_x0000_s1026" o:spt="100" style="position:absolute;left:4547361;top:2821218;height:86;width:84;" filled="t" stroked="f" coordsize="84,86" o:gfxdata="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4HXC8AAAA&#10;3AAAAA8AAAAAAAAAAQAgAAAAIgAAAGRycy9kb3ducmV2LnhtbFBLAQIUABQAAAAIAIdO4kAzLwWe&#10;OwAAADkAAAAQAAAAAAAAAAEAIAAAAAsBAABkcnMvc2hhcGV4bWwueG1sUEsFBgAAAAAGAAYAWwEA&#10;ALUDAAAAAA==&#10;" path="m28,86l0,55,29,0,84,13,79,57,28,86xm12,53l30,73,70,51,73,21,34,12,12,53xe">
                        <v:path o:connectlocs="28,86;0,55;29,0;84,13;79,57;28,86;12,53;30,73;70,51;73,21;34,12;12,53" o:connectangles="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9" o:spid="_x0000_s1026" o:spt="100" style="position:absolute;left:4547475;top:2821294;height:70;width:70;" filled="t" stroked="f" coordsize="70,70" o:gfxdata="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DETS8AAAA&#10;3AAAAA8AAAAAAAAAAQAgAAAAIgAAAGRycy9kb3ducmV2LnhtbFBLAQIUABQAAAAIAIdO4kAzLwWe&#10;OwAAADkAAAAQAAAAAAAAAAEAIAAAAAsBAABkcnMvc2hhcGV4bWwueG1sUEsFBgAAAAAGAAYAWwEA&#10;ALUDAAAAAA==&#10;" path="m36,70l4,61,0,18,45,0,70,33,36,70xe">
                        <v:path o:connectlocs="36,70;4,61;0,18;45,0;70,33;36,7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0" o:spid="_x0000_s1026" o:spt="100" style="position:absolute;left:4547470;top:2821288;height:82;width:82;" filled="t" stroked="f" coordsize="82,82" o:gfxdata="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NizS5AAAA2wAA&#10;AA8AAAAAAAAAAQAgAAAAIgAAAGRycy9kb3ducmV2LnhtbFBLAQIUABQAAAAIAIdO4kAzLwWeOwAA&#10;ADkAAAAQAAAAAAAAAAEAIAAAAAgBAABkcnMvc2hhcGV4bWwueG1sUEsFBgAAAAAGAAYAWwEAALID&#10;AAAAAA==&#10;" path="m43,82l4,71,0,21,51,0,82,39,43,82xm13,63l40,70,69,39,48,12,11,27,13,63xe">
                        <v:path o:connectlocs="43,82;4,71;0,21;51,0;82,39;43,82;13,63;40,70;69,39;48,12;11,27;13,63" o:connectangles="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1" o:spid="_x0000_s1026" o:spt="100" style="position:absolute;left:4547499;top:2821157;height:60;width:68;" filled="t" stroked="f" coordsize="68,60" o:gfxdata="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i7kHLUAAADcAAAADwAA&#10;AAAAAAABACAAAAAiAAAAZHJzL2Rvd25yZXYueG1sUEsBAhQAFAAAAAgAh07iQDMvBZ47AAAAOQAA&#10;ABAAAAAAAAAAAQAgAAAABAEAAGRycy9zaGFwZXhtbC54bWxQSwUGAAAAAAYABgBbAQAArgMAAAAA&#10;" path="m68,46l36,60,0,38,6,0,68,46xe">
                        <v:path o:connectlocs="68,46;36,60;0,38;6,0;68,46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2" o:spid="_x0000_s1026" o:spt="100" style="position:absolute;left:4547493;top:2821156;height:67;width:76;" filled="t" stroked="f" coordsize="76,67" o:gfxdata="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vHy74A&#10;AADcAAAADwAAAAAAAAABACAAAAAiAAAAZHJzL2Rvd25yZXYueG1sUEsBAhQAFAAAAAgAh07iQDMv&#10;BZ47AAAAOQAAABAAAAAAAAAAAQAgAAAADQEAAGRycy9zaGFwZXhtbC54bWxQSwUGAAAAAAYABgBb&#10;AQAAtwMAAAAA&#10;" path="m42,67l0,42,7,0,17,2,11,37,42,55,72,42,76,51,42,67xe">
                        <v:path o:connectlocs="42,67;0,42;7,0;17,2;11,37;42,55;72,42;76,51;42,67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3" o:spid="_x0000_s1026" o:spt="100" style="position:absolute;left:4547354;top:2821358;height:51;width:60;" filled="t" stroked="f" coordsize="60,51" o:gfxdata="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/2cvQAA&#10;ANwAAAAPAAAAAAAAAAEAIAAAACIAAABkcnMvZG93bnJldi54bWxQSwECFAAUAAAACACHTuJAMy8F&#10;njsAAAA5AAAAEAAAAAAAAAABACAAAAAMAQAAZHJzL3NoYXBleG1sLnhtbFBLBQYAAAAABgAGAFsB&#10;AAC2AwAAAAA=&#10;" path="m0,16l21,0,60,24,57,51,0,16xe">
                        <v:path o:connectlocs="0,16;21,0;60,24;57,51;0,16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4" o:spid="_x0000_s1026" o:spt="100" style="position:absolute;left:4547351;top:2821352;height:58;width:68;" filled="t" stroked="f" coordsize="68,58" o:gfxdata="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bPybsAAADc&#10;AAAADwAAAAAAAAABACAAAAAiAAAAZHJzL2Rvd25yZXYueG1sUEsBAhQAFAAAAAgAh07iQDMvBZ47&#10;AAAAOQAAABAAAAAAAAAAAQAgAAAACgEAAGRycy9zaGFwZXhtbC54bWxQSwUGAAAAAAYABgBbAQAA&#10;tAMAAAAA&#10;" path="m65,58l55,57,58,33,24,12,6,26,0,18,24,0,68,28,65,58xe">
                        <v:path o:connectlocs="65,58;55,57;58,33;24,12;6,26;0,18;24,0;68,28;65,58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5" o:spid="_x0000_s1026" o:spt="100" style="position:absolute;left:4547366;top:2821145;height:43;width:45;" filled="t" stroked="f" coordsize="45,43" o:gfxdata="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TLa74A&#10;AADcAAAADwAAAAAAAAABACAAAAAiAAAAZHJzL2Rvd25yZXYueG1sUEsBAhQAFAAAAAgAh07iQDMv&#10;BZ47AAAAOQAAABAAAAAAAAAAAQAgAAAADQEAAGRycy9zaGFwZXhtbC54bWxQSwUGAAAAAAYABgBb&#10;AQAAtwMAAAAA&#10;" path="m45,0l43,18,26,43,0,38,45,0xe">
                        <v:path o:connectlocs="45,0;43,18;26,43;0,38;45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6" o:spid="_x0000_s1026" o:spt="100" style="position:absolute;left:4547365;top:2821145;height:48;width:51;" filled="t" stroked="f" coordsize="51,48" o:gfxdata="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sjmr4A&#10;AADcAAAADwAAAAAAAAABACAAAAAiAAAAZHJzL2Rvd25yZXYueG1sUEsBAhQAFAAAAAgAh07iQDMv&#10;BZ47AAAAOQAAABAAAAAAAAAAAQAgAAAADQEAAGRycy9zaGFwZXhtbC54bWxQSwUGAAAAAAYABgBb&#10;AQAAtwMAAAAA&#10;" path="m29,48l0,43,2,33,25,37,39,16,41,0,51,1,48,20,29,48xe">
                        <v:path o:connectlocs="29,48;0,43;2,33;25,37;39,16;41,0;51,1;48,20;29,48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10" o:spid="_x0000_s1026" o:spt="100" style="position:absolute;left:5107460;top:0;height:212546;width:360000;" filled="t" stroked="f" coordsize="7022,4133" o:gfxdata="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TvhF&#10;wAAAANwAAAAPAAAAAAAAAAEAIAAAACIAAABkcnMvZG93bnJldi54bWxQSwECFAAUAAAACACHTuJA&#10;My8FnjsAAAA5AAAAEAAAAAAAAAABACAAAAAPAQAAZHJzL3NoYXBleG1sLnhtbFBLBQYAAAAABgAG&#10;AFsBAAC5AwAAAAA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74" o:spid="_x0000_s1026" o:spt="100" style="position:absolute;left:4522573;top:0;height:249460;width:288000;" filled="t" stroked="f" coordsize="4439,3840" o:gfxdata="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3gersAAADc&#10;AAAADwAAAAAAAAABACAAAAAiAAAAZHJzL2Rvd25yZXYueG1sUEsBAhQAFAAAAAgAh07iQDMvBZ47&#10;AAAAOQAAABAAAAAAAAAAAQAgAAAACgEAAGRycy9zaGFwZXhtbC54bWxQSwUGAAAAAAYABgBbAQAA&#10;tA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281" o:spid="_x0000_s1026" o:spt="203" style="position:absolute;left:2734962;top:0;height:334012;width:288000;" coordorigin="2652094,3631574" coordsize="419,486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282" o:spid="_x0000_s1026" o:spt="100" style="position:absolute;left:2652341;top:3631820;height:55;width:172;" filled="t" stroked="f" coordsize="1270,410" o:gfxdata="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STovQAA&#10;ANwAAAAPAAAAAAAAAAEAIAAAACIAAABkcnMvZG93bnJldi54bWxQSwECFAAUAAAACACHTuJAMy8F&#10;njsAAAA5AAAAEAAAAAAAAAABACAAAAAMAQAAZHJzL3NoYXBleG1sLnhtbFBLBQYAAAAABgAGAFsB&#10;AAC2AwAAAAA=&#10;" path="m1270,0c378,0,378,0,378,0c295,135,174,278,0,410c1270,203,1270,203,1270,203c1270,0,1270,0,1270,0xe">
                        <v:path o:connectlocs="3,0;0,0;0,0;3,0;3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283" o:spid="_x0000_s1026" o:spt="100" style="position:absolute;left:2652274;top:3631880;height:180;width:59;" filled="t" stroked="f" coordsize="435,1324" o:gfxdata="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EIwbsAAADc&#10;AAAADwAAAAAAAAABACAAAAAiAAAAZHJzL2Rvd25yZXYueG1sUEsBAhQAFAAAAAgAh07iQDMvBZ47&#10;AAAAOQAAABAAAAAAAAAAAQAgAAAACgEAAGRycy9zaGFwZXhtbC54bWxQSwUGAAAAAAYABgBbAQAA&#10;tAMAAAAA&#10;" path="m6,1324c203,1324,203,1324,203,1324c435,0,435,0,435,0c283,106,136,174,0,215l6,1324xe">
                        <v:path o:connectlocs="0,3;0,3;1,0;0,0;0,3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qUKKOr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v/i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Qoo6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285" o:spid="_x0000_s1026" o:spt="100" style="position:absolute;left:2652094;top:3631574;height:357;width:319;" filled="t" stroked="f" coordsize="2354,2636" o:gfxdata="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shE+8AAAA&#10;3AAAAA8AAAAAAAAAAQAgAAAAIgAAAGRycy9kb3ducmV2LnhtbFBLAQIUABQAAAAIAIdO4kAzLwWe&#10;OwAAADkAAAAQAAAAAAAAAAEAIAAAAAsBAABkcnMvc2hhcGV4bWwueG1sUEsFBgAAAAAGAAYAWwEA&#10;ALUDAAAAAA=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  <v:path o:connectlocs="4,5;5,2;4,3;3,2;5,0;4,0;3,2;0,2;0,2;2,2;2,4;1,5;4,5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93" o:spid="_x0000_s1026" o:spt="100" style="position:absolute;left:0;top:0;height:251966;width:252000;" filled="t" stroked="f" coordsize="3582,3582" o:gfxdata="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eTMbsAAADc&#10;AAAADwAAAAAAAAABACAAAAAiAAAAZHJzL2Rvd25yZXYueG1sUEsBAhQAFAAAAAgAh07iQDMvBZ47&#10;AAAAOQAAABAAAAAAAAAAAQAgAAAACgEAAGRycy9zaGFwZXhtbC54bWxQSwUGAAAAAAYABgBbAQAA&#10;tAMAAAAA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13" o:spid="_x0000_s1026" o:spt="100" style="position:absolute;left:2248930;top:0;height:309233;width:216000;" filled="t" stroked="f" coordsize="2690,3840" o:gfxdata="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/mJ274A&#10;AADcAAAADwAAAAAAAAABACAAAAAiAAAAZHJzL2Rvd25yZXYueG1sUEsBAhQAFAAAAAgAh07iQDMv&#10;BZ47AAAAOQAAABAAAAAAAAAAAQAgAAAADQEAAGRycy9zaGFwZXhtbC54bWxQSwUGAAAAAAYABgBb&#10;AQAAtwMAAAAA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组合 189" o:spid="_x0000_s1026" o:spt="203" style="position:absolute;left:0;top:5810250;height:380988;width:5366045;" coordsize="5366789,381281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23" o:spid="_x0000_s1026" o:spt="100" style="position:absolute;left:0;top:0;height:277594;width:252000;" filled="t" stroked="f" coordsize="3791,4183" o:gfxdata="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LkLb4A&#10;AADcAAAADwAAAAAAAAABACAAAAAiAAAAZHJzL2Rvd25yZXYueG1sUEsBAhQAFAAAAAgAh07iQDMv&#10;BZ47AAAAOQAAABAAAAAAAAAAAQAgAAAADQEAAGRycy9zaGFwZXhtbC54bWxQSwUGAAAAAAYABgBb&#10;AQAAtwMAAAAA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9" o:spid="_x0000_s1026" o:spt="100" style="position:absolute;left:5222789;top:0;height:381281;width:144000;" filled="t" stroked="f" coordsize="134,360" o:gfxdata="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11tK8AAAA&#10;3AAAAA8AAAAAAAAAAQAgAAAAIgAAAGRycy9kb3ducmV2LnhtbFBLAQIUABQAAAAIAIdO4kAzLwWe&#10;OwAAADkAAAAQAAAAAAAAAAEAIAAAAAsBAABkcnMvc2hhcGV4bWwueG1sUEsFBgAAAAAGAAYAWwEA&#10;ALUDAAAAAA==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52" o:spid="_x0000_s1026" o:spt="100" style="position:absolute;left:1383957;top:0;height:223540;width:288000;" filled="t" stroked="f" coordsize="3576,2782" o:gfxdata="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yAEC8AAAA&#10;3AAAAA8AAAAAAAAAAQAgAAAAIgAAAGRycy9kb3ducmV2LnhtbFBLAQIUABQAAAAIAIdO4kAzLwWe&#10;OwAAADkAAAAQAAAAAAAAAAEAIAAAAAsBAABkcnMvc2hhcGV4bWwueG1sUEsFBgAAAAAGAAYAWwEA&#10;ALU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64" o:spid="_x0000_s1026" o:spt="100" style="position:absolute;left:691979;top:0;height:213138;width:252000;" filled="t" stroked="f" coordsize="4046,3431" o:gfxdata="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WgDK8AAAA&#10;3AAAAA8AAAAAAAAAAQAgAAAAIgAAAGRycy9kb3ducmV2LnhtbFBLAQIUABQAAAAIAIdO4kAzLwWe&#10;OwAAADkAAAAQAAAAAAAAAAEAIAAAAAsBAABkcnMvc2hhcGV4bWwueG1sUEsFBgAAAAAGAAYAWwEA&#10;ALUDAAAAAA=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213" o:spid="_x0000_s1026" o:spt="203" style="position:absolute;left:2883244;top:0;height:288437;width:288000;" coordorigin="1674079,4558516" coordsize="604,605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ZnVqw7oAAADc&#10;AAAADwAAAGRycy9kb3ducmV2LnhtbEVPTWsCMRC9F/ofwhR6KZqsgpbV6EEr9KoVz9PNuBvcTJYk&#10;XXf/fVMQepvH+5z1dnCt6ClE61lDMVUgiCtvLNcazl+HyTuImJANtp5Jw0gRtpvnpzWWxt/5SP0p&#10;1SKHcCxRQ5NSV0oZq4YcxqnviDN39cFhyjDU0gS853DXyplSC+nQcm5osKNdQ9Xt9OM09OdwGcJo&#10;7bIb58P3fv7h3lBp/fpSqBWIREP6Fz/cnybPXxTw90y+QG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dWrD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3EmCkLoAAADc&#10;AAAADwAAAGRycy9kb3ducmV2LnhtbEVPTWsCMRC9C/6HMAUvUhMraLs1erAVvFbF83Qz3Q3dTJYk&#10;XXf/vRGE3ubxPme97V0jOgrRetYwnykQxKU3lisN59P++RVETMgGG8+kYaAI2814tMbC+Ct/UXdM&#10;lcghHAvUUKfUFlLGsiaHceZb4sz9+OAwZRgqaQJec7hr5ItSS+nQcm6osaVdTeXv8c9p6M7h0ofB&#10;2lU7LPrvj8Wnm6LSevI0V+8gEvXpX/xwH0ye/7aE+zP5Arm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SYKQ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rect id="Rectangle 216" o:spid="_x0000_s1026" o:spt="1" style="position:absolute;left:1674608;top:4558686;height:325;width:75;" filled="t" stroked="f" coordsize="21600,21600" o:gfxdata="UEsDBAoAAAAAAIdO4kAAAAAAAAAAAAAAAAAEAAAAZHJzL1BLAwQUAAAACACHTuJA0rWqTrsAAADc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f50DM9n4gV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WqT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Rectangle 217" o:spid="_x0000_s1026" o:spt="1" style="position:absolute;left:1674192;top:4558648;height:311;width:76;" filled="t" stroked="f" coordsize="21600,21600" o:gfxdata="UEsDBAoAAAAAAIdO4kAAAAAAAAAAAAAAAAAEAAAAZHJzL1BLAwQUAAAACACHTuJAoyo+PL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F1p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o+P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Freeform 218" o:spid="_x0000_s1026" o:spt="100" style="position:absolute;left:1674192;top:4558516;height:264;width:491;" filled="t" stroked="f" coordsize="2442,1314" o:gfxdata="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GPAk&#10;wAAAANwAAAAPAAAAAAAAAAEAIAAAACIAAABkcnMvZG93bnJldi54bWxQSwECFAAUAAAACACHTuJA&#10;My8FnjsAAAA5AAAAEAAAAAAAAAABACAAAAAPAQAAZHJzL3NoYXBleG1sLnhtbFBLBQYAAAAABgAG&#10;AFsBAAC5AwAAAAA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  <v:path o:connectlocs="0,3;0,6;3,9;16,10;19,7;19,4;16,1;3,0;0,3;3,3;16,4;16,7;3,6;3,3" o:connectangles="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78" o:spid="_x0000_s1026" o:spt="100" style="position:absolute;left:4456671;top:1;height:307051;width:288022;" filled="t" stroked="f" coordsize="3390,3605" o:gfxdata="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kk274A&#10;AADcAAAADwAAAAAAAAABACAAAAAiAAAAZHJzL2Rvd25yZXYueG1sUEsBAhQAFAAAAAgAh07iQDMv&#10;BZ47AAAAOQAAABAAAAAAAAAAAQAgAAAADQEAAGRycy9zaGFwZXhtbC54bWxQSwUGAAAAAAYABgBb&#10;AQAAtwMAAAAA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89" o:spid="_x0000_s1026" o:spt="100" style="position:absolute;left:2158314;top:0;height:287544;width:288000;" filled="t" stroked="f" coordsize="3577,3570" o:gfxdata="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DilO/&#10;AAAA3AAAAA8AAAAAAAAAAQAgAAAAIgAAAGRycy9kb3ducmV2LnhtbFBLAQIUABQAAAAIAIdO4kAz&#10;LwWeOwAAADkAAAAQAAAAAAAAAAEAIAAAAA4BAABkcnMvc2hhcGV4bWwueG1sUEsFBgAAAAAGAAYA&#10;WwEAALgDAAAAAA==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305" o:spid="_x0000_s1026" o:spt="203" style="position:absolute;left:3616411;top:0;height:297941;width:396000;" coordorigin="4530017,3685574" coordsize="404,304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Freeform 306" o:spid="_x0000_s1026" o:spt="100" style="position:absolute;left:4530230;top:3685764;height:114;width:191;" filled="t" stroked="f" coordsize="191,114" o:gfxdata="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PTPovQAA&#10;ANwAAAAPAAAAAAAAAAEAIAAAACIAAABkcnMvZG93bnJldi54bWxQSwECFAAUAAAACACHTuJAMy8F&#10;njsAAAA5AAAAEAAAAAAAAAABACAAAAAMAQAAZHJzL3NoYXBleG1sLnhtbFBLBQYAAAAABgAGAFsB&#10;AAC2AwAAAAA=&#10;" path="m90,0l0,101,9,114,75,114,191,114,90,0xe">
                        <v:path o:connectlocs="90,0;0,101;9,114;75,114;191,114;90,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7" o:spid="_x0000_s1026" o:spt="100" style="position:absolute;left:4530017;top:3685574;height:304;width:257;" filled="t" stroked="f" coordsize="2390,2712" o:gfxdata="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H92i8AAAA&#10;3AAAAA8AAAAAAAAAAQAgAAAAIgAAAGRycy9kb3ducmV2LnhtbFBLAQIUABQAAAAIAIdO4kAzLwWe&#10;OwAAADkAAAAQAAAAAAAAAAEAIAAAAAsBAABkcnMvc2hhcGV4bWwueG1sUEsFBgAAAAAGAAYAWwEA&#10;ALUDAAAAAA==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8" o:spid="_x0000_s1026" o:spt="100" style="position:absolute;left:4530102;top:3685836;height:42;width:53;" filled="t" stroked="f" coordsize="470,376" o:gfxdata="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F7Ya8AAAA&#10;3AAAAA8AAAAAAAAAAQAgAAAAIgAAAGRycy9kb3ducmV2LnhtbFBLAQIUABQAAAAIAIdO4kAzLwWe&#10;OwAAADkAAAAQAAAAAAAAAAEAIAAAAAsBAABkcnMvc2hhcGV4bWwueG1sUEsFBgAAAAAGAAYAWwEA&#10;ALUDAAAAAA==&#10;" path="m0,376c470,376,470,376,470,376c396,259,363,161,319,0l0,376xe">
                        <v:path o:connectlocs="0,0;0,0;0,0;0,0" o:connectangles="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9" o:spid="_x0000_s1026" o:spt="100" style="position:absolute;left:4530193;top:3685726;height:121;width:83;" filled="t" stroked="f" coordsize="738,1081" o:gfxdata="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QW5q5AAAA3AAA&#10;AA8AAAAAAAAAAQAgAAAAIgAAAGRycy9kb3ducmV2LnhtbFBLAQIUABQAAAAIAIdO4kAzLwWeOwAA&#10;ADkAAAAQAAAAAAAAAAEAIAAAAAgBAABkcnMvc2hhcGV4bWwueG1sUEsFBgAAAAAGAAYAWwEAALID&#10;AAAAAA==&#10;" path="m0,456c49,726,53,859,188,1081c190,1079,190,1079,190,1079c738,427,738,427,738,427c375,0,375,0,375,0l0,456xe">
                        <v:path o:connectlocs="0,0;0,1;0,1;1,0;0,0;0,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  <v:group id="组合 207" o:spid="_x0000_s1026" o:spt="203" style="position:absolute;left:0;top:6743700;height:222878;width:5470178;" coordsize="5470701,222885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71" o:spid="_x0000_s1026" o:spt="100" style="position:absolute;left:1573427;top:0;height:222885;width:223199;" filled="t" stroked="f" coordsize="186,185" o:gfxdata="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memHugAAANwA&#10;AAAPAAAAAAAAAAEAIAAAACIAAABkcnMvZG93bnJldi54bWxQSwECFAAUAAAACACHTuJAMy8FnjsA&#10;AAA5AAAAEAAAAAAAAAABACAAAAAJAQAAZHJzL3NoYXBleG1sLnhtbFBLBQYAAAAABgAGAFsBAACz&#10;Aw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4" o:spid="_x0000_s1026" o:spt="100" style="position:absolute;left:2100648;top:0;height:222885;width:223199;" filled="t" stroked="f" coordsize="485,515" o:gfxdata="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k9Y28AAAA&#10;3AAAAA8AAAAAAAAAAQAgAAAAIgAAAGRycy9kb3ducmV2LnhtbFBLAQIUABQAAAAIAIdO4kAzLwWe&#10;OwAAADkAAAAQAAAAAAAAAAEAIAAAAAsBAABkcnMvc2hhcGV4bWwueG1sUEsFBgAAAAAGAAYAWwEA&#10;ALUD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5" o:spid="_x0000_s1026" o:spt="100" style="position:absolute;left:2619632;top:0;height:222885;width:223199;" filled="t" stroked="f" coordsize="228,229" o:gfxdata="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oY3hO2AAAA3AAAAA8A&#10;AAAAAAAAAQAgAAAAIgAAAGRycy9kb3ducmV2LnhtbFBLAQIUABQAAAAIAIdO4kAzLwWeOwAAADkA&#10;AAAQAAAAAAAAAAEAIAAAAAUBAABkcnMvc2hhcGV4bWwueG1sUEsFBgAAAAAGAAYAWwEAAK8DAAAA&#10;AA=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6" o:spid="_x0000_s1026" o:spt="100" style="position:absolute;left:5247502;top:0;height:222885;width:223199;" filled="t" stroked="f" coordsize="227,227" o:gfxdata="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9rXC8AAAA&#10;3AAAAA8AAAAAAAAAAQAgAAAAIgAAAGRycy9kb3ducmV2LnhtbFBLAQIUABQAAAAIAIdO4kAzLwWe&#10;OwAAADkAAAAQAAAAAAAAAAEAIAAAAAsBAABkcnMvc2hhcGV4bWwueG1sUEsFBgAAAAAGAAYAWwEA&#10;ALUDAAAAAA==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81" o:spid="_x0000_s1026" o:spt="100" style="position:absolute;left:3674075;top:0;height:222885;width:223199;" filled="t" stroked="f" coordsize="215,190" o:gfxdata="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pBTvQAA&#10;ANwAAAAPAAAAAAAAAAEAIAAAACIAAABkcnMvZG93bnJldi54bWxQSwECFAAUAAAACACHTuJAMy8F&#10;njsAAAA5AAAAEAAAAAAAAAABACAAAAAMAQAAZHJzL3NoYXBleG1sLnhtbFBLBQYAAAAABgAGAFsB&#10;AAC2AwAAAAA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Axw+LL8AAADc&#10;AAAADwAAAGRycy9kb3ducmV2LnhtbEWPQWvCQBSE70L/w/IK3uomKWhJXYW2hHqTait4e2Sf2Wj2&#10;bZpdE/33XaHgcZiZb5j58mIb0VPna8cK0kkCgrh0uuZKwfe2eHoB4QOyxsYxKbiSh+XiYTTHXLuB&#10;v6jfhEpECPscFZgQ2lxKXxqy6CeuJY7ewXUWQ5RdJXWHQ4TbRmZJMpUWa44LBlt6N1SeNmerQFe4&#10;//z4nf0czO5teizkfr1btUqNH9PkFUSgS7iH/9srrSBLn+F2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cPiy/&#10;AAAA3AAAAA8AAAAAAAAAAQAgAAAAIgAAAGRycy9kb3ducmV2LnhtbFBLAQIUABQAAAAIAIdO4kAz&#10;LwWeOwAAADkAAAAQAAAAAAAAAAEAIAAAAA4BAABkcnMvc2hhcGV4bWwueG1sUEsFBgAAAAAGAAYA&#10;WwEAALgD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2" o:spid="_x0000_s1026" o:spt="100" style="position:absolute;left:527221;top:0;height:222885;width:223199;" filled="t" stroked="f" coordsize="284,229" o:gfxdata="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oHmL4A&#10;AADcAAAADwAAAAAAAAABACAAAAAiAAAAZHJzL2Rvd25yZXYueG1sUEsBAhQAFAAAAAgAh07iQDMv&#10;BZ47AAAAOQAAABAAAAAAAAAAAQAgAAAADQEAAGRycy9zaGFwZXhtbC54bWxQSwUGAAAAAAYABgBb&#10;AQAAtwMAAAAA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66" o:spid="_x0000_s1026" o:spt="100" style="position:absolute;left:1046205;top:0;height:222885;width:223199;" filled="t" stroked="f" coordsize="322,321" o:gfxdata="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6Vwm5AAAA3AAA&#10;AA8AAAAAAAAAAQAgAAAAIgAAAGRycy9kb3ducmV2LnhtbFBLAQIUABQAAAAIAIdO4kAzLwWeOwAA&#10;ADkAAAAQAAAAAAAAAAEAIAAAAAgBAABkcnMvc2hhcGV4bWwueG1sUEsFBgAAAAAGAAYAWwEAALID&#10;AAAAAA=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喇叭 339" o:spid="_x0000_s1026" o:spt="100" style="position:absolute;left:4193059;top:0;height:222885;width:223199;" filled="t" stroked="f" coordsize="534,354" o:gfxdata="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Z9F2/&#10;AAAA3AAAAA8AAAAAAAAAAQAgAAAAIgAAAGRycy9kb3ducmV2LnhtbFBLAQIUABQAAAAIAIdO4kAz&#10;LwWeOwAAADkAAAAQAAAAAAAAAAEAIAAAAA4BAABkcnMvc2hhcGV4bWwueG1sUEsFBgAAAAAGAAYA&#10;WwEAALgDAAAAAA==&#10;" path="m140,105l190,85,394,0,394,165,394,329,190,245,140,230,175,354,75,354,45,225,0,225,0,105,140,105xm444,230l524,255,509,284,434,259,444,230xm439,70l514,45,524,75,449,105,439,70xm454,150l534,150,534,185,454,185,454,150xe">
  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勾2 357" o:spid="_x0000_s1026" o:spt="100" style="position:absolute;left:4720281;top:0;height:222885;width:223199;" filled="t" stroked="f" coordsize="1360,1360" o:gfxdata="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0mOt&#10;wAAAANwAAAAPAAAAAAAAAAEAIAAAACIAAABkcnMvZG93bnJldi54bWxQSwECFAAUAAAACACHTuJA&#10;My8FnjsAAAA5AAAAEAAAAAAAAAABACAAAAAPAQAAZHJzL3NoYXBleG1sLnhtbFBLBQYAAAAABgAG&#10;AFsBAAC5Aw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24" o:spid="_x0000_s1026" o:spt="100" style="position:absolute;left:3146854;top:0;height:222885;width:223199;" filled="t" stroked="f" coordsize="64,64" o:gfxdata="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6xnG5AAAA3AAA&#10;AA8AAAAAAAAAAQAgAAAAIgAAAGRycy9kb3ducmV2LnhtbFBLAQIUABQAAAAIAIdO4kAzLwWeOwAA&#10;ADkAAAAQAAAAAAAAAAEAIAAAAAgBAABkcnMvc2hhcGV4bWwueG1sUEsFBgAAAAAGAAYAWwEAALID&#10;AAAAAA=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  <v:path o:connectlocs="@0,@0;@0,@0;@0,@0;@0,@0;@0,@0;@0,0;@0,0;@0,@0;@0,@0;@0,@0;@0,@0;@0,@0;@0,@0;@0,@0;@0,@0;@0,@0;@0,@0;@0,@0;@0,@0;@0,@0;@0,@0;@0,@0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61156864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554990</wp:posOffset>
                </wp:positionV>
                <wp:extent cx="2397760" cy="62103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赠送精美小图标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pt;margin-top:43.7pt;height:48.9pt;width:188.8pt;z-index:261156864;mso-width-relative:page;mso-height-relative:page;" filled="f" stroked="f" coordsize="21600,21600" o:gfxdata="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PdHB9wAAAAKAQAADwAAAAAAAAABACAAAAAiAAAAZHJzL2Rvd25yZXYueG1sUEsBAhQAFAAAAAgA&#10;h07iQA3uXeghAgAAHA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赠送精美小图标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5658C"/>
    <w:rsid w:val="05F16DA9"/>
    <w:rsid w:val="09D5658C"/>
    <w:rsid w:val="171B709D"/>
    <w:rsid w:val="35B43A18"/>
    <w:rsid w:val="48912087"/>
    <w:rsid w:val="75B5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4"/>
      <w:ind w:left="118"/>
    </w:pPr>
    <w:rPr>
      <w:rFonts w:ascii="微软雅黑" w:hAnsi="微软雅黑" w:eastAsia="微软雅黑" w:cs="微软雅黑"/>
      <w:b/>
      <w:bCs/>
      <w:sz w:val="20"/>
      <w:szCs w:val="20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10d0211a-0427-96c7-53e9-4fd7d666eafd\&#23460;&#20869;&#35774;&#35745;&#20010;&#20154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室内设计个人简历模板.docx</Template>
  <Pages>2</Pages>
  <Words>0</Words>
  <Characters>0</Characters>
  <Lines>0</Lines>
  <Paragraphs>0</Paragraphs>
  <TotalTime>23</TotalTime>
  <ScaleCrop>false</ScaleCrop>
  <LinksUpToDate>false</LinksUpToDate>
  <CharactersWithSpaces>113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2020-05-12T14:11:00Z</dcterms:created>
  <dc:creator>双子晨</dc:creator>
  <cp:lastModifiedBy>双子晨</cp:lastModifiedBy>
  <dcterms:modified xsi:type="dcterms:W3CDTF">2020-05-12T14:11:38Z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