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7559675" cy="10194290"/>
                <wp:effectExtent l="0" t="0" r="3175" b="17145"/>
                <wp:wrapNone/>
                <wp:docPr id="172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194002"/>
                          <a:chOff x="0" y="0"/>
                          <a:chExt cx="7559675" cy="10194002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08597" y="1082649"/>
                            <a:ext cx="7155998" cy="911135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" name="圆角矩形 65"/>
                        <wps:cNvSpPr/>
                        <wps:spPr>
                          <a:xfrm>
                            <a:off x="0" y="653205"/>
                            <a:ext cx="7559675" cy="1044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" name="圆角矩形 15"/>
                        <wps:cNvSpPr/>
                        <wps:spPr>
                          <a:xfrm>
                            <a:off x="202481" y="653205"/>
                            <a:ext cx="7154714" cy="1044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44546A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" name="矩形 5"/>
                        <wps:cNvSpPr/>
                        <wps:spPr>
                          <a:xfrm>
                            <a:off x="5849105" y="24872"/>
                            <a:ext cx="1141636" cy="1522180"/>
                          </a:xfrm>
                          <a:prstGeom prst="rect">
                            <a:avLst/>
                          </a:prstGeom>
                          <a:blipFill>
                            <a:blip r:embed="rId4"/>
                            <a:srcRect/>
                            <a:stretch>
                              <a:fillRect l="-28036" t="-2895" r="-31168" b="-63875"/>
                            </a:stretch>
                          </a:blipFill>
                          <a:ln w="571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" name="文本框 176"/>
                        <wps:cNvSpPr txBox="1"/>
                        <wps:spPr>
                          <a:xfrm>
                            <a:off x="618217" y="686536"/>
                            <a:ext cx="1461135" cy="929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姓名：稻壳儿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 xml:space="preserve">现居：湖北武汉    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生日：1991.07.07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文本框 177"/>
                        <wps:cNvSpPr txBox="1"/>
                        <wps:spPr>
                          <a:xfrm>
                            <a:off x="2242861" y="686536"/>
                            <a:ext cx="1638300" cy="929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政治面貌：党员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工作年限：应届生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求职意向：公共卫生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文本框 178"/>
                        <wps:cNvSpPr txBox="1"/>
                        <wps:spPr>
                          <a:xfrm>
                            <a:off x="3936794" y="705694"/>
                            <a:ext cx="1899920" cy="929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WPSdocer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180714000000</w:t>
                              </w:r>
                            </w:p>
                            <w:p>
                              <w:pPr>
                                <w:spacing w:line="44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20"/>
                                  <w:szCs w:val="20"/>
                                </w:rPr>
                                <w:t>99999@qq.com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KSO_Shape"/>
                        <wps:cNvSpPr/>
                        <wps:spPr>
                          <a:xfrm>
                            <a:off x="3837591" y="1097181"/>
                            <a:ext cx="98675" cy="154800"/>
                          </a:xfrm>
                          <a:custGeom>
                            <a:avLst/>
                            <a:gdLst>
                              <a:gd name="connsiteX0" fmla="*/ 608252 w 1978606"/>
                              <a:gd name="connsiteY0" fmla="*/ 0 h 3092264"/>
                              <a:gd name="connsiteX1" fmla="*/ 720410 w 1978606"/>
                              <a:gd name="connsiteY1" fmla="*/ 112000 h 3092264"/>
                              <a:gd name="connsiteX2" fmla="*/ 877432 w 1978606"/>
                              <a:gd name="connsiteY2" fmla="*/ 672000 h 3092264"/>
                              <a:gd name="connsiteX3" fmla="*/ 832568 w 1978606"/>
                              <a:gd name="connsiteY3" fmla="*/ 828801 h 3092264"/>
                              <a:gd name="connsiteX4" fmla="*/ 563388 w 1978606"/>
                              <a:gd name="connsiteY4" fmla="*/ 985601 h 3092264"/>
                              <a:gd name="connsiteX5" fmla="*/ 1079317 w 1978606"/>
                              <a:gd name="connsiteY5" fmla="*/ 2172802 h 3092264"/>
                              <a:gd name="connsiteX6" fmla="*/ 1337349 w 1978606"/>
                              <a:gd name="connsiteY6" fmla="*/ 2010428 h 3092264"/>
                              <a:gd name="connsiteX7" fmla="*/ 1505519 w 1978606"/>
                              <a:gd name="connsiteY7" fmla="*/ 2038402 h 3092264"/>
                              <a:gd name="connsiteX8" fmla="*/ 1931721 w 1978606"/>
                              <a:gd name="connsiteY8" fmla="*/ 2464003 h 3092264"/>
                              <a:gd name="connsiteX9" fmla="*/ 1954153 w 1978606"/>
                              <a:gd name="connsiteY9" fmla="*/ 2620803 h 3092264"/>
                              <a:gd name="connsiteX10" fmla="*/ 1707404 w 1978606"/>
                              <a:gd name="connsiteY10" fmla="*/ 3001603 h 3092264"/>
                              <a:gd name="connsiteX11" fmla="*/ 1483087 w 1978606"/>
                              <a:gd name="connsiteY11" fmla="*/ 3046403 h 3092264"/>
                              <a:gd name="connsiteX12" fmla="*/ 2596 w 1978606"/>
                              <a:gd name="connsiteY12" fmla="*/ 179200 h 3092264"/>
                              <a:gd name="connsiteX13" fmla="*/ 159618 w 1978606"/>
                              <a:gd name="connsiteY13" fmla="*/ 44800 h 3092264"/>
                              <a:gd name="connsiteX14" fmla="*/ 608252 w 1978606"/>
                              <a:gd name="connsiteY14" fmla="*/ 0 h 30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978606" h="3092264">
                                <a:moveTo>
                                  <a:pt x="608252" y="0"/>
                                </a:moveTo>
                                <a:cubicBezTo>
                                  <a:pt x="675547" y="0"/>
                                  <a:pt x="697978" y="44800"/>
                                  <a:pt x="720410" y="112000"/>
                                </a:cubicBezTo>
                                <a:cubicBezTo>
                                  <a:pt x="787705" y="291200"/>
                                  <a:pt x="832568" y="492800"/>
                                  <a:pt x="877432" y="672000"/>
                                </a:cubicBezTo>
                                <a:cubicBezTo>
                                  <a:pt x="899864" y="761601"/>
                                  <a:pt x="877432" y="806401"/>
                                  <a:pt x="832568" y="828801"/>
                                </a:cubicBezTo>
                                <a:cubicBezTo>
                                  <a:pt x="742842" y="896001"/>
                                  <a:pt x="653115" y="940801"/>
                                  <a:pt x="563388" y="985601"/>
                                </a:cubicBezTo>
                                <a:cubicBezTo>
                                  <a:pt x="563388" y="1388801"/>
                                  <a:pt x="675547" y="1747202"/>
                                  <a:pt x="1079317" y="2172802"/>
                                </a:cubicBezTo>
                                <a:cubicBezTo>
                                  <a:pt x="1169044" y="2105602"/>
                                  <a:pt x="1270188" y="2055228"/>
                                  <a:pt x="1337349" y="2010428"/>
                                </a:cubicBezTo>
                                <a:cubicBezTo>
                                  <a:pt x="1404510" y="1965628"/>
                                  <a:pt x="1454947" y="1993602"/>
                                  <a:pt x="1505519" y="2038402"/>
                                </a:cubicBezTo>
                                <a:cubicBezTo>
                                  <a:pt x="1640109" y="2172802"/>
                                  <a:pt x="1797131" y="2307202"/>
                                  <a:pt x="1931721" y="2464003"/>
                                </a:cubicBezTo>
                                <a:cubicBezTo>
                                  <a:pt x="1976584" y="2508803"/>
                                  <a:pt x="1999016" y="2576003"/>
                                  <a:pt x="1954153" y="2620803"/>
                                </a:cubicBezTo>
                                <a:cubicBezTo>
                                  <a:pt x="1864426" y="2755203"/>
                                  <a:pt x="1797131" y="2867203"/>
                                  <a:pt x="1707404" y="3001603"/>
                                </a:cubicBezTo>
                                <a:cubicBezTo>
                                  <a:pt x="1640109" y="3113603"/>
                                  <a:pt x="1572814" y="3113603"/>
                                  <a:pt x="1483087" y="3046403"/>
                                </a:cubicBezTo>
                                <a:cubicBezTo>
                                  <a:pt x="496093" y="2329602"/>
                                  <a:pt x="-42267" y="1568002"/>
                                  <a:pt x="2596" y="179200"/>
                                </a:cubicBezTo>
                                <a:cubicBezTo>
                                  <a:pt x="2596" y="89600"/>
                                  <a:pt x="25028" y="44800"/>
                                  <a:pt x="159618" y="44800"/>
                                </a:cubicBezTo>
                                <a:cubicBezTo>
                                  <a:pt x="294208" y="22400"/>
                                  <a:pt x="451230" y="0"/>
                                  <a:pt x="608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0" name="KSO_Shape"/>
                        <wps:cNvSpPr/>
                        <wps:spPr>
                          <a:xfrm>
                            <a:off x="3805369" y="1392984"/>
                            <a:ext cx="154802" cy="116781"/>
                          </a:xfrm>
                          <a:custGeom>
                            <a:avLst/>
                            <a:gdLst>
                              <a:gd name="connsiteX0" fmla="*/ 367281 w 529316"/>
                              <a:gd name="connsiteY0" fmla="*/ 196274 h 401026"/>
                              <a:gd name="connsiteX1" fmla="*/ 355293 w 529316"/>
                              <a:gd name="connsiteY1" fmla="*/ 208263 h 401026"/>
                              <a:gd name="connsiteX2" fmla="*/ 465090 w 529316"/>
                              <a:gd name="connsiteY2" fmla="*/ 318060 h 401026"/>
                              <a:gd name="connsiteX3" fmla="*/ 466739 w 529316"/>
                              <a:gd name="connsiteY3" fmla="*/ 320716 h 401026"/>
                              <a:gd name="connsiteX4" fmla="*/ 491723 w 529316"/>
                              <a:gd name="connsiteY4" fmla="*/ 320716 h 401026"/>
                              <a:gd name="connsiteX5" fmla="*/ 162035 w 529316"/>
                              <a:gd name="connsiteY5" fmla="*/ 196274 h 401026"/>
                              <a:gd name="connsiteX6" fmla="*/ 37593 w 529316"/>
                              <a:gd name="connsiteY6" fmla="*/ 320716 h 401026"/>
                              <a:gd name="connsiteX7" fmla="*/ 62577 w 529316"/>
                              <a:gd name="connsiteY7" fmla="*/ 320716 h 401026"/>
                              <a:gd name="connsiteX8" fmla="*/ 64225 w 529316"/>
                              <a:gd name="connsiteY8" fmla="*/ 318061 h 401026"/>
                              <a:gd name="connsiteX9" fmla="*/ 174023 w 529316"/>
                              <a:gd name="connsiteY9" fmla="*/ 208263 h 401026"/>
                              <a:gd name="connsiteX10" fmla="*/ 46349 w 529316"/>
                              <a:gd name="connsiteY10" fmla="*/ 80311 h 401026"/>
                              <a:gd name="connsiteX11" fmla="*/ 222791 w 529316"/>
                              <a:gd name="connsiteY11" fmla="*/ 256753 h 401026"/>
                              <a:gd name="connsiteX12" fmla="*/ 263500 w 529316"/>
                              <a:gd name="connsiteY12" fmla="*/ 273616 h 401026"/>
                              <a:gd name="connsiteX13" fmla="*/ 264659 w 529316"/>
                              <a:gd name="connsiteY13" fmla="*/ 273504 h 401026"/>
                              <a:gd name="connsiteX14" fmla="*/ 306525 w 529316"/>
                              <a:gd name="connsiteY14" fmla="*/ 256753 h 401026"/>
                              <a:gd name="connsiteX15" fmla="*/ 482968 w 529316"/>
                              <a:gd name="connsiteY15" fmla="*/ 80311 h 401026"/>
                              <a:gd name="connsiteX16" fmla="*/ 458990 w 529316"/>
                              <a:gd name="connsiteY16" fmla="*/ 80311 h 401026"/>
                              <a:gd name="connsiteX17" fmla="*/ 300904 w 529316"/>
                              <a:gd name="connsiteY17" fmla="*/ 238397 h 401026"/>
                              <a:gd name="connsiteX18" fmla="*/ 264659 w 529316"/>
                              <a:gd name="connsiteY18" fmla="*/ 252899 h 401026"/>
                              <a:gd name="connsiteX19" fmla="*/ 263656 w 529316"/>
                              <a:gd name="connsiteY19" fmla="*/ 252995 h 401026"/>
                              <a:gd name="connsiteX20" fmla="*/ 228412 w 529316"/>
                              <a:gd name="connsiteY20" fmla="*/ 238397 h 401026"/>
                              <a:gd name="connsiteX21" fmla="*/ 70326 w 529316"/>
                              <a:gd name="connsiteY21" fmla="*/ 80311 h 401026"/>
                              <a:gd name="connsiteX22" fmla="*/ 92015 w 529316"/>
                              <a:gd name="connsiteY22" fmla="*/ 0 h 401026"/>
                              <a:gd name="connsiteX23" fmla="*/ 437301 w 529316"/>
                              <a:gd name="connsiteY23" fmla="*/ 0 h 401026"/>
                              <a:gd name="connsiteX24" fmla="*/ 529316 w 529316"/>
                              <a:gd name="connsiteY24" fmla="*/ 92015 h 401026"/>
                              <a:gd name="connsiteX25" fmla="*/ 529316 w 529316"/>
                              <a:gd name="connsiteY25" fmla="*/ 309011 h 401026"/>
                              <a:gd name="connsiteX26" fmla="*/ 437301 w 529316"/>
                              <a:gd name="connsiteY26" fmla="*/ 401026 h 401026"/>
                              <a:gd name="connsiteX27" fmla="*/ 92015 w 529316"/>
                              <a:gd name="connsiteY27" fmla="*/ 401026 h 401026"/>
                              <a:gd name="connsiteX28" fmla="*/ 0 w 529316"/>
                              <a:gd name="connsiteY28" fmla="*/ 309011 h 401026"/>
                              <a:gd name="connsiteX29" fmla="*/ 0 w 529316"/>
                              <a:gd name="connsiteY29" fmla="*/ 92015 h 401026"/>
                              <a:gd name="connsiteX30" fmla="*/ 92015 w 529316"/>
                              <a:gd name="connsiteY30" fmla="*/ 0 h 4010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" name="KSO_Shape"/>
                        <wps:cNvSpPr/>
                        <wps:spPr bwMode="auto">
                          <a:xfrm>
                            <a:off x="3813407" y="828689"/>
                            <a:ext cx="140135" cy="130990"/>
                          </a:xfrm>
                          <a:custGeom>
                            <a:avLst/>
                            <a:gdLst>
                              <a:gd name="T0" fmla="*/ 415236 w 969654"/>
                              <a:gd name="T1" fmla="*/ 250385 h 903534"/>
                              <a:gd name="T2" fmla="*/ 396851 w 969654"/>
                              <a:gd name="T3" fmla="*/ 268878 h 903534"/>
                              <a:gd name="T4" fmla="*/ 415236 w 969654"/>
                              <a:gd name="T5" fmla="*/ 287369 h 903534"/>
                              <a:gd name="T6" fmla="*/ 433622 w 969654"/>
                              <a:gd name="T7" fmla="*/ 268878 h 903534"/>
                              <a:gd name="T8" fmla="*/ 415236 w 969654"/>
                              <a:gd name="T9" fmla="*/ 250385 h 903534"/>
                              <a:gd name="T10" fmla="*/ 309970 w 969654"/>
                              <a:gd name="T11" fmla="*/ 250385 h 903534"/>
                              <a:gd name="T12" fmla="*/ 291585 w 969654"/>
                              <a:gd name="T13" fmla="*/ 268878 h 903534"/>
                              <a:gd name="T14" fmla="*/ 309970 w 969654"/>
                              <a:gd name="T15" fmla="*/ 287369 h 903534"/>
                              <a:gd name="T16" fmla="*/ 328354 w 969654"/>
                              <a:gd name="T17" fmla="*/ 268878 h 903534"/>
                              <a:gd name="T18" fmla="*/ 309970 w 969654"/>
                              <a:gd name="T19" fmla="*/ 250385 h 903534"/>
                              <a:gd name="T20" fmla="*/ 353063 w 969654"/>
                              <a:gd name="T21" fmla="*/ 172856 h 903534"/>
                              <a:gd name="T22" fmla="*/ 460518 w 969654"/>
                              <a:gd name="T23" fmla="*/ 216825 h 903534"/>
                              <a:gd name="T24" fmla="*/ 450007 w 969654"/>
                              <a:gd name="T25" fmla="*/ 397739 h 903534"/>
                              <a:gd name="T26" fmla="*/ 462607 w 969654"/>
                              <a:gd name="T27" fmla="*/ 464119 h 903534"/>
                              <a:gd name="T28" fmla="*/ 404682 w 969654"/>
                              <a:gd name="T29" fmla="*/ 423554 h 903534"/>
                              <a:gd name="T30" fmla="*/ 234800 w 969654"/>
                              <a:gd name="T31" fmla="*/ 366285 h 903534"/>
                              <a:gd name="T32" fmla="*/ 283419 w 969654"/>
                              <a:gd name="T33" fmla="*/ 191736 h 903534"/>
                              <a:gd name="T34" fmla="*/ 353063 w 969654"/>
                              <a:gd name="T35" fmla="*/ 172856 h 903534"/>
                              <a:gd name="T36" fmla="*/ 279794 w 969654"/>
                              <a:gd name="T37" fmla="*/ 96193 h 903534"/>
                              <a:gd name="T38" fmla="*/ 252216 w 969654"/>
                              <a:gd name="T39" fmla="*/ 123932 h 903534"/>
                              <a:gd name="T40" fmla="*/ 279794 w 969654"/>
                              <a:gd name="T41" fmla="*/ 151670 h 903534"/>
                              <a:gd name="T42" fmla="*/ 307371 w 969654"/>
                              <a:gd name="T43" fmla="*/ 123932 h 903534"/>
                              <a:gd name="T44" fmla="*/ 279794 w 969654"/>
                              <a:gd name="T45" fmla="*/ 96193 h 903534"/>
                              <a:gd name="T46" fmla="*/ 150372 w 969654"/>
                              <a:gd name="T47" fmla="*/ 96193 h 903534"/>
                              <a:gd name="T48" fmla="*/ 122796 w 969654"/>
                              <a:gd name="T49" fmla="*/ 123932 h 903534"/>
                              <a:gd name="T50" fmla="*/ 150372 w 969654"/>
                              <a:gd name="T51" fmla="*/ 151670 h 903534"/>
                              <a:gd name="T52" fmla="*/ 177950 w 969654"/>
                              <a:gd name="T53" fmla="*/ 123932 h 903534"/>
                              <a:gd name="T54" fmla="*/ 150372 w 969654"/>
                              <a:gd name="T55" fmla="*/ 96193 h 903534"/>
                              <a:gd name="T56" fmla="*/ 208642 w 969654"/>
                              <a:gd name="T57" fmla="*/ 86 h 903534"/>
                              <a:gd name="T58" fmla="*/ 282485 w 969654"/>
                              <a:gd name="T59" fmla="*/ 9657 h 903534"/>
                              <a:gd name="T60" fmla="*/ 429119 w 969654"/>
                              <a:gd name="T61" fmla="*/ 192863 h 903534"/>
                              <a:gd name="T62" fmla="*/ 273433 w 969654"/>
                              <a:gd name="T63" fmla="*/ 183638 h 903534"/>
                              <a:gd name="T64" fmla="*/ 224814 w 969654"/>
                              <a:gd name="T65" fmla="*/ 358187 h 903534"/>
                              <a:gd name="T66" fmla="*/ 244312 w 969654"/>
                              <a:gd name="T67" fmla="*/ 379890 h 903534"/>
                              <a:gd name="T68" fmla="*/ 187258 w 969654"/>
                              <a:gd name="T69" fmla="*/ 380832 h 903534"/>
                              <a:gd name="T70" fmla="*/ 125482 w 969654"/>
                              <a:gd name="T71" fmla="*/ 430243 h 903534"/>
                              <a:gd name="T72" fmla="*/ 109403 w 969654"/>
                              <a:gd name="T73" fmla="*/ 357758 h 903534"/>
                              <a:gd name="T74" fmla="*/ 27799 w 969654"/>
                              <a:gd name="T75" fmla="*/ 97260 h 903534"/>
                              <a:gd name="T76" fmla="*/ 208642 w 969654"/>
                              <a:gd name="T77" fmla="*/ 86 h 903534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69654" h="903534">
                                <a:moveTo>
                                  <a:pt x="813088" y="487443"/>
                                </a:moveTo>
                                <a:cubicBezTo>
                                  <a:pt x="793206" y="487443"/>
                                  <a:pt x="777088" y="503561"/>
                                  <a:pt x="777088" y="523443"/>
                                </a:cubicBezTo>
                                <a:cubicBezTo>
                                  <a:pt x="777088" y="543325"/>
                                  <a:pt x="793206" y="559443"/>
                                  <a:pt x="813088" y="559443"/>
                                </a:cubicBezTo>
                                <a:cubicBezTo>
                                  <a:pt x="832970" y="559443"/>
                                  <a:pt x="849088" y="543325"/>
                                  <a:pt x="849088" y="523443"/>
                                </a:cubicBezTo>
                                <a:cubicBezTo>
                                  <a:pt x="849088" y="503561"/>
                                  <a:pt x="832970" y="487443"/>
                                  <a:pt x="813088" y="487443"/>
                                </a:cubicBezTo>
                                <a:close/>
                                <a:moveTo>
                                  <a:pt x="606961" y="487443"/>
                                </a:moveTo>
                                <a:cubicBezTo>
                                  <a:pt x="587079" y="487443"/>
                                  <a:pt x="570961" y="503561"/>
                                  <a:pt x="570961" y="523443"/>
                                </a:cubicBezTo>
                                <a:cubicBezTo>
                                  <a:pt x="570961" y="543325"/>
                                  <a:pt x="587079" y="559443"/>
                                  <a:pt x="606961" y="559443"/>
                                </a:cubicBezTo>
                                <a:cubicBezTo>
                                  <a:pt x="626843" y="559443"/>
                                  <a:pt x="642961" y="543325"/>
                                  <a:pt x="642961" y="523443"/>
                                </a:cubicBezTo>
                                <a:cubicBezTo>
                                  <a:pt x="642961" y="503561"/>
                                  <a:pt x="626843" y="487443"/>
                                  <a:pt x="606961" y="487443"/>
                                </a:cubicBezTo>
                                <a:close/>
                                <a:moveTo>
                                  <a:pt x="691345" y="336511"/>
                                </a:moveTo>
                                <a:cubicBezTo>
                                  <a:pt x="769490" y="335080"/>
                                  <a:pt x="847112" y="364668"/>
                                  <a:pt x="901758" y="422110"/>
                                </a:cubicBezTo>
                                <a:cubicBezTo>
                                  <a:pt x="999759" y="525126"/>
                                  <a:pt x="990612" y="681640"/>
                                  <a:pt x="881173" y="774306"/>
                                </a:cubicBezTo>
                                <a:lnTo>
                                  <a:pt x="905846" y="903534"/>
                                </a:lnTo>
                                <a:lnTo>
                                  <a:pt x="792422" y="824563"/>
                                </a:lnTo>
                                <a:cubicBezTo>
                                  <a:pt x="666952" y="867914"/>
                                  <a:pt x="525982" y="820668"/>
                                  <a:pt x="459770" y="713074"/>
                                </a:cubicBezTo>
                                <a:cubicBezTo>
                                  <a:pt x="386891" y="594648"/>
                                  <a:pt x="429055" y="444146"/>
                                  <a:pt x="554971" y="373268"/>
                                </a:cubicBezTo>
                                <a:cubicBezTo>
                                  <a:pt x="597384" y="349394"/>
                                  <a:pt x="644458" y="337369"/>
                                  <a:pt x="691345" y="336511"/>
                                </a:cubicBezTo>
                                <a:close/>
                                <a:moveTo>
                                  <a:pt x="547874" y="187267"/>
                                </a:moveTo>
                                <a:cubicBezTo>
                                  <a:pt x="518051" y="187267"/>
                                  <a:pt x="493874" y="211444"/>
                                  <a:pt x="493874" y="241267"/>
                                </a:cubicBezTo>
                                <a:cubicBezTo>
                                  <a:pt x="493874" y="271090"/>
                                  <a:pt x="518051" y="295267"/>
                                  <a:pt x="547874" y="295267"/>
                                </a:cubicBezTo>
                                <a:cubicBezTo>
                                  <a:pt x="577697" y="295267"/>
                                  <a:pt x="601874" y="271090"/>
                                  <a:pt x="601874" y="241267"/>
                                </a:cubicBezTo>
                                <a:cubicBezTo>
                                  <a:pt x="601874" y="211444"/>
                                  <a:pt x="577697" y="187267"/>
                                  <a:pt x="547874" y="187267"/>
                                </a:cubicBezTo>
                                <a:close/>
                                <a:moveTo>
                                  <a:pt x="294449" y="187267"/>
                                </a:moveTo>
                                <a:cubicBezTo>
                                  <a:pt x="264626" y="187267"/>
                                  <a:pt x="240449" y="211444"/>
                                  <a:pt x="240449" y="241267"/>
                                </a:cubicBezTo>
                                <a:cubicBezTo>
                                  <a:pt x="240449" y="271090"/>
                                  <a:pt x="264626" y="295267"/>
                                  <a:pt x="294449" y="295267"/>
                                </a:cubicBezTo>
                                <a:cubicBezTo>
                                  <a:pt x="324272" y="295267"/>
                                  <a:pt x="348449" y="271090"/>
                                  <a:pt x="348449" y="241267"/>
                                </a:cubicBezTo>
                                <a:cubicBezTo>
                                  <a:pt x="348449" y="211444"/>
                                  <a:pt x="324272" y="187267"/>
                                  <a:pt x="294449" y="187267"/>
                                </a:cubicBezTo>
                                <a:close/>
                                <a:moveTo>
                                  <a:pt x="408549" y="168"/>
                                </a:moveTo>
                                <a:cubicBezTo>
                                  <a:pt x="456533" y="-1113"/>
                                  <a:pt x="505397" y="4870"/>
                                  <a:pt x="553141" y="18800"/>
                                </a:cubicBezTo>
                                <a:cubicBezTo>
                                  <a:pt x="730896" y="70663"/>
                                  <a:pt x="843952" y="217556"/>
                                  <a:pt x="840274" y="375462"/>
                                </a:cubicBezTo>
                                <a:cubicBezTo>
                                  <a:pt x="754752" y="310337"/>
                                  <a:pt x="632797" y="302687"/>
                                  <a:pt x="535419" y="357502"/>
                                </a:cubicBezTo>
                                <a:cubicBezTo>
                                  <a:pt x="409503" y="428380"/>
                                  <a:pt x="367339" y="578882"/>
                                  <a:pt x="440218" y="697308"/>
                                </a:cubicBezTo>
                                <a:cubicBezTo>
                                  <a:pt x="450352" y="713775"/>
                                  <a:pt x="462237" y="728829"/>
                                  <a:pt x="478397" y="739559"/>
                                </a:cubicBezTo>
                                <a:cubicBezTo>
                                  <a:pt x="442192" y="745523"/>
                                  <a:pt x="404623" y="745773"/>
                                  <a:pt x="366675" y="741395"/>
                                </a:cubicBezTo>
                                <a:lnTo>
                                  <a:pt x="245711" y="837584"/>
                                </a:lnTo>
                                <a:lnTo>
                                  <a:pt x="214226" y="696474"/>
                                </a:lnTo>
                                <a:cubicBezTo>
                                  <a:pt x="11680" y="595442"/>
                                  <a:pt x="-59861" y="368389"/>
                                  <a:pt x="54436" y="189343"/>
                                </a:cubicBezTo>
                                <a:cubicBezTo>
                                  <a:pt x="128564" y="73222"/>
                                  <a:pt x="264598" y="4010"/>
                                  <a:pt x="408549" y="1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  <wps:wsp>
                        <wps:cNvPr id="12" name="KSO_Shape"/>
                        <wps:cNvSpPr/>
                        <wps:spPr bwMode="auto">
                          <a:xfrm>
                            <a:off x="477760" y="812147"/>
                            <a:ext cx="129302" cy="163677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3" name="KSO_Shape"/>
                        <wps:cNvSpPr/>
                        <wps:spPr bwMode="auto">
                          <a:xfrm>
                            <a:off x="488561" y="1383150"/>
                            <a:ext cx="115049" cy="147900"/>
                          </a:xfrm>
                          <a:custGeom>
                            <a:avLst/>
                            <a:gdLst>
                              <a:gd name="T0" fmla="*/ 901841 w 1357313"/>
                              <a:gd name="T1" fmla="*/ 1418297 h 2041525"/>
                              <a:gd name="T2" fmla="*/ 952713 w 1357313"/>
                              <a:gd name="T3" fmla="*/ 1537310 h 2041525"/>
                              <a:gd name="T4" fmla="*/ 324238 w 1357313"/>
                              <a:gd name="T5" fmla="*/ 1501582 h 2041525"/>
                              <a:gd name="T6" fmla="*/ 380048 w 1357313"/>
                              <a:gd name="T7" fmla="*/ 1395135 h 2041525"/>
                              <a:gd name="T8" fmla="*/ 837417 w 1357313"/>
                              <a:gd name="T9" fmla="*/ 530566 h 2041525"/>
                              <a:gd name="T10" fmla="*/ 669920 w 1357313"/>
                              <a:gd name="T11" fmla="*/ 686107 h 2041525"/>
                              <a:gd name="T12" fmla="*/ 595424 w 1357313"/>
                              <a:gd name="T13" fmla="*/ 686107 h 2041525"/>
                              <a:gd name="T14" fmla="*/ 427927 w 1357313"/>
                              <a:gd name="T15" fmla="*/ 530566 h 2041525"/>
                              <a:gd name="T16" fmla="*/ 206486 w 1357313"/>
                              <a:gd name="T17" fmla="*/ 405798 h 2041525"/>
                              <a:gd name="T18" fmla="*/ 269716 w 1357313"/>
                              <a:gd name="T19" fmla="*/ 553495 h 2041525"/>
                              <a:gd name="T20" fmla="*/ 416183 w 1357313"/>
                              <a:gd name="T21" fmla="*/ 730090 h 2041525"/>
                              <a:gd name="T22" fmla="*/ 523871 w 1357313"/>
                              <a:gd name="T23" fmla="*/ 839505 h 2041525"/>
                              <a:gd name="T24" fmla="*/ 549065 w 1357313"/>
                              <a:gd name="T25" fmla="*/ 957810 h 2041525"/>
                              <a:gd name="T26" fmla="*/ 521401 w 1357313"/>
                              <a:gd name="T27" fmla="*/ 1070930 h 2041525"/>
                              <a:gd name="T28" fmla="*/ 406056 w 1357313"/>
                              <a:gd name="T29" fmla="*/ 1185778 h 2041525"/>
                              <a:gd name="T30" fmla="*/ 263047 w 1357313"/>
                              <a:gd name="T31" fmla="*/ 1361879 h 2041525"/>
                              <a:gd name="T32" fmla="*/ 205745 w 1357313"/>
                              <a:gd name="T33" fmla="*/ 1502167 h 2041525"/>
                              <a:gd name="T34" fmla="*/ 1072195 w 1357313"/>
                              <a:gd name="T35" fmla="*/ 1557244 h 2041525"/>
                              <a:gd name="T36" fmla="*/ 1021808 w 1357313"/>
                              <a:gd name="T37" fmla="*/ 1393740 h 2041525"/>
                              <a:gd name="T38" fmla="*/ 889667 w 1357313"/>
                              <a:gd name="T39" fmla="*/ 1217639 h 2041525"/>
                              <a:gd name="T40" fmla="*/ 755797 w 1357313"/>
                              <a:gd name="T41" fmla="*/ 1087231 h 2041525"/>
                              <a:gd name="T42" fmla="*/ 719983 w 1357313"/>
                              <a:gd name="T43" fmla="*/ 986954 h 2041525"/>
                              <a:gd name="T44" fmla="*/ 728381 w 1357313"/>
                              <a:gd name="T45" fmla="*/ 880504 h 2041525"/>
                              <a:gd name="T46" fmla="*/ 790870 w 1357313"/>
                              <a:gd name="T47" fmla="*/ 784920 h 2041525"/>
                              <a:gd name="T48" fmla="*/ 959566 w 1357313"/>
                              <a:gd name="T49" fmla="*/ 605115 h 2041525"/>
                              <a:gd name="T50" fmla="*/ 1046261 w 1357313"/>
                              <a:gd name="T51" fmla="*/ 456677 h 2041525"/>
                              <a:gd name="T52" fmla="*/ 1090473 w 1357313"/>
                              <a:gd name="T53" fmla="*/ 209197 h 2041525"/>
                              <a:gd name="T54" fmla="*/ 1216685 w 1357313"/>
                              <a:gd name="T55" fmla="*/ 15314 h 2041525"/>
                              <a:gd name="T56" fmla="*/ 1260650 w 1357313"/>
                              <a:gd name="T57" fmla="*/ 68662 h 2041525"/>
                              <a:gd name="T58" fmla="*/ 1261391 w 1357313"/>
                              <a:gd name="T59" fmla="*/ 138313 h 2041525"/>
                              <a:gd name="T60" fmla="*/ 1222613 w 1357313"/>
                              <a:gd name="T61" fmla="*/ 189932 h 2041525"/>
                              <a:gd name="T62" fmla="*/ 1165311 w 1357313"/>
                              <a:gd name="T63" fmla="*/ 293419 h 2041525"/>
                              <a:gd name="T64" fmla="*/ 1116654 w 1357313"/>
                              <a:gd name="T65" fmla="*/ 524844 h 2041525"/>
                              <a:gd name="T66" fmla="*/ 1012670 w 1357313"/>
                              <a:gd name="T67" fmla="*/ 704403 h 2041525"/>
                              <a:gd name="T68" fmla="*/ 829154 w 1357313"/>
                              <a:gd name="T69" fmla="*/ 889890 h 2041525"/>
                              <a:gd name="T70" fmla="*/ 817052 w 1357313"/>
                              <a:gd name="T71" fmla="*/ 962009 h 2041525"/>
                              <a:gd name="T72" fmla="*/ 905969 w 1357313"/>
                              <a:gd name="T73" fmla="*/ 1085008 h 2041525"/>
                              <a:gd name="T74" fmla="*/ 1048237 w 1357313"/>
                              <a:gd name="T75" fmla="*/ 1249500 h 2041525"/>
                              <a:gd name="T76" fmla="*/ 1134190 w 1357313"/>
                              <a:gd name="T77" fmla="*/ 1433011 h 2041525"/>
                              <a:gd name="T78" fmla="*/ 1183588 w 1357313"/>
                              <a:gd name="T79" fmla="*/ 1698520 h 2041525"/>
                              <a:gd name="T80" fmla="*/ 1240149 w 1357313"/>
                              <a:gd name="T81" fmla="*/ 1730629 h 2041525"/>
                              <a:gd name="T82" fmla="*/ 1266331 w 1357313"/>
                              <a:gd name="T83" fmla="*/ 1790399 h 2041525"/>
                              <a:gd name="T84" fmla="*/ 1249041 w 1357313"/>
                              <a:gd name="T85" fmla="*/ 1858814 h 2041525"/>
                              <a:gd name="T86" fmla="*/ 1193468 w 1357313"/>
                              <a:gd name="T87" fmla="*/ 1900307 h 2041525"/>
                              <a:gd name="T88" fmla="*/ 68664 w 1357313"/>
                              <a:gd name="T89" fmla="*/ 1898578 h 2041525"/>
                              <a:gd name="T90" fmla="*/ 15067 w 1357313"/>
                              <a:gd name="T91" fmla="*/ 1854615 h 2041525"/>
                              <a:gd name="T92" fmla="*/ 988 w 1357313"/>
                              <a:gd name="T93" fmla="*/ 1785459 h 2041525"/>
                              <a:gd name="T94" fmla="*/ 30133 w 1357313"/>
                              <a:gd name="T95" fmla="*/ 1727170 h 2041525"/>
                              <a:gd name="T96" fmla="*/ 87929 w 1357313"/>
                              <a:gd name="T97" fmla="*/ 1697533 h 2041525"/>
                              <a:gd name="T98" fmla="*/ 132882 w 1357313"/>
                              <a:gd name="T99" fmla="*/ 1433011 h 2041525"/>
                              <a:gd name="T100" fmla="*/ 218836 w 1357313"/>
                              <a:gd name="T101" fmla="*/ 1249500 h 2041525"/>
                              <a:gd name="T102" fmla="*/ 361103 w 1357313"/>
                              <a:gd name="T103" fmla="*/ 1085008 h 2041525"/>
                              <a:gd name="T104" fmla="*/ 449773 w 1357313"/>
                              <a:gd name="T105" fmla="*/ 964726 h 2041525"/>
                              <a:gd name="T106" fmla="*/ 437671 w 1357313"/>
                              <a:gd name="T107" fmla="*/ 889890 h 2041525"/>
                              <a:gd name="T108" fmla="*/ 254402 w 1357313"/>
                              <a:gd name="T109" fmla="*/ 704403 h 2041525"/>
                              <a:gd name="T110" fmla="*/ 150419 w 1357313"/>
                              <a:gd name="T111" fmla="*/ 524844 h 2041525"/>
                              <a:gd name="T112" fmla="*/ 99291 w 1357313"/>
                              <a:gd name="T113" fmla="*/ 272672 h 2041525"/>
                              <a:gd name="T114" fmla="*/ 40507 w 1357313"/>
                              <a:gd name="T115" fmla="*/ 186969 h 2041525"/>
                              <a:gd name="T116" fmla="*/ 4199 w 1357313"/>
                              <a:gd name="T117" fmla="*/ 133866 h 2041525"/>
                              <a:gd name="T118" fmla="*/ 8151 w 1357313"/>
                              <a:gd name="T119" fmla="*/ 63970 h 2041525"/>
                              <a:gd name="T120" fmla="*/ 54585 w 1357313"/>
                              <a:gd name="T121" fmla="*/ 12596 h 204152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57313" h="2041525">
                                <a:moveTo>
                                  <a:pt x="550334" y="1339850"/>
                                </a:moveTo>
                                <a:lnTo>
                                  <a:pt x="806980" y="1339850"/>
                                </a:lnTo>
                                <a:lnTo>
                                  <a:pt x="827353" y="1358335"/>
                                </a:lnTo>
                                <a:lnTo>
                                  <a:pt x="846138" y="1376291"/>
                                </a:lnTo>
                                <a:lnTo>
                                  <a:pt x="864130" y="1393983"/>
                                </a:lnTo>
                                <a:lnTo>
                                  <a:pt x="880799" y="1411676"/>
                                </a:lnTo>
                                <a:lnTo>
                                  <a:pt x="896674" y="1428840"/>
                                </a:lnTo>
                                <a:lnTo>
                                  <a:pt x="911490" y="1445476"/>
                                </a:lnTo>
                                <a:lnTo>
                                  <a:pt x="925249" y="1462376"/>
                                </a:lnTo>
                                <a:lnTo>
                                  <a:pt x="938213" y="1479012"/>
                                </a:lnTo>
                                <a:lnTo>
                                  <a:pt x="950120" y="1495120"/>
                                </a:lnTo>
                                <a:lnTo>
                                  <a:pt x="955940" y="1503570"/>
                                </a:lnTo>
                                <a:lnTo>
                                  <a:pt x="961232" y="1511756"/>
                                </a:lnTo>
                                <a:lnTo>
                                  <a:pt x="966259" y="1519942"/>
                                </a:lnTo>
                                <a:lnTo>
                                  <a:pt x="971286" y="1527863"/>
                                </a:lnTo>
                                <a:lnTo>
                                  <a:pt x="976049" y="1535785"/>
                                </a:lnTo>
                                <a:lnTo>
                                  <a:pt x="980547" y="1543971"/>
                                </a:lnTo>
                                <a:lnTo>
                                  <a:pt x="985045" y="1552157"/>
                                </a:lnTo>
                                <a:lnTo>
                                  <a:pt x="989278" y="1560343"/>
                                </a:lnTo>
                                <a:lnTo>
                                  <a:pt x="993247" y="1568265"/>
                                </a:lnTo>
                                <a:lnTo>
                                  <a:pt x="996951" y="1576451"/>
                                </a:lnTo>
                                <a:lnTo>
                                  <a:pt x="1000391" y="1584637"/>
                                </a:lnTo>
                                <a:lnTo>
                                  <a:pt x="1003830" y="1592823"/>
                                </a:lnTo>
                                <a:lnTo>
                                  <a:pt x="1007005" y="1601273"/>
                                </a:lnTo>
                                <a:lnTo>
                                  <a:pt x="1010180" y="1609195"/>
                                </a:lnTo>
                                <a:lnTo>
                                  <a:pt x="1013355" y="1620286"/>
                                </a:lnTo>
                                <a:lnTo>
                                  <a:pt x="1017059" y="1632697"/>
                                </a:lnTo>
                                <a:lnTo>
                                  <a:pt x="1020764" y="1647484"/>
                                </a:lnTo>
                                <a:lnTo>
                                  <a:pt x="1024203" y="1663592"/>
                                </a:lnTo>
                                <a:lnTo>
                                  <a:pt x="1027643" y="1681284"/>
                                </a:lnTo>
                                <a:lnTo>
                                  <a:pt x="1031347" y="1700297"/>
                                </a:lnTo>
                                <a:lnTo>
                                  <a:pt x="1034786" y="1721158"/>
                                </a:lnTo>
                                <a:lnTo>
                                  <a:pt x="1038226" y="1743075"/>
                                </a:lnTo>
                                <a:lnTo>
                                  <a:pt x="319088" y="1743075"/>
                                </a:lnTo>
                                <a:lnTo>
                                  <a:pt x="322528" y="1721158"/>
                                </a:lnTo>
                                <a:lnTo>
                                  <a:pt x="325967" y="1700297"/>
                                </a:lnTo>
                                <a:lnTo>
                                  <a:pt x="329407" y="1681284"/>
                                </a:lnTo>
                                <a:lnTo>
                                  <a:pt x="332846" y="1663592"/>
                                </a:lnTo>
                                <a:lnTo>
                                  <a:pt x="336551" y="1647484"/>
                                </a:lnTo>
                                <a:lnTo>
                                  <a:pt x="339990" y="1632697"/>
                                </a:lnTo>
                                <a:lnTo>
                                  <a:pt x="343694" y="1620286"/>
                                </a:lnTo>
                                <a:lnTo>
                                  <a:pt x="347398" y="1609195"/>
                                </a:lnTo>
                                <a:lnTo>
                                  <a:pt x="350309" y="1601273"/>
                                </a:lnTo>
                                <a:lnTo>
                                  <a:pt x="353484" y="1592823"/>
                                </a:lnTo>
                                <a:lnTo>
                                  <a:pt x="356923" y="1584637"/>
                                </a:lnTo>
                                <a:lnTo>
                                  <a:pt x="360363" y="1576451"/>
                                </a:lnTo>
                                <a:lnTo>
                                  <a:pt x="364067" y="1568265"/>
                                </a:lnTo>
                                <a:lnTo>
                                  <a:pt x="368036" y="1560343"/>
                                </a:lnTo>
                                <a:lnTo>
                                  <a:pt x="372269" y="1552157"/>
                                </a:lnTo>
                                <a:lnTo>
                                  <a:pt x="376503" y="1543971"/>
                                </a:lnTo>
                                <a:lnTo>
                                  <a:pt x="381265" y="1535785"/>
                                </a:lnTo>
                                <a:lnTo>
                                  <a:pt x="386028" y="1527863"/>
                                </a:lnTo>
                                <a:lnTo>
                                  <a:pt x="390790" y="1519942"/>
                                </a:lnTo>
                                <a:lnTo>
                                  <a:pt x="396082" y="1511756"/>
                                </a:lnTo>
                                <a:lnTo>
                                  <a:pt x="401373" y="1503570"/>
                                </a:lnTo>
                                <a:lnTo>
                                  <a:pt x="407194" y="1495120"/>
                                </a:lnTo>
                                <a:lnTo>
                                  <a:pt x="419101" y="1479012"/>
                                </a:lnTo>
                                <a:lnTo>
                                  <a:pt x="432065" y="1462376"/>
                                </a:lnTo>
                                <a:lnTo>
                                  <a:pt x="445824" y="1445476"/>
                                </a:lnTo>
                                <a:lnTo>
                                  <a:pt x="460640" y="1428840"/>
                                </a:lnTo>
                                <a:lnTo>
                                  <a:pt x="476515" y="1411676"/>
                                </a:lnTo>
                                <a:lnTo>
                                  <a:pt x="493184" y="1393983"/>
                                </a:lnTo>
                                <a:lnTo>
                                  <a:pt x="511176" y="1376291"/>
                                </a:lnTo>
                                <a:lnTo>
                                  <a:pt x="530226" y="1358335"/>
                                </a:lnTo>
                                <a:lnTo>
                                  <a:pt x="550334" y="1339850"/>
                                </a:lnTo>
                                <a:close/>
                                <a:moveTo>
                                  <a:pt x="430213" y="534988"/>
                                </a:moveTo>
                                <a:lnTo>
                                  <a:pt x="925513" y="534988"/>
                                </a:lnTo>
                                <a:lnTo>
                                  <a:pt x="916527" y="545836"/>
                                </a:lnTo>
                                <a:lnTo>
                                  <a:pt x="907012" y="557478"/>
                                </a:lnTo>
                                <a:lnTo>
                                  <a:pt x="897233" y="568590"/>
                                </a:lnTo>
                                <a:lnTo>
                                  <a:pt x="886925" y="580232"/>
                                </a:lnTo>
                                <a:lnTo>
                                  <a:pt x="876089" y="591609"/>
                                </a:lnTo>
                                <a:lnTo>
                                  <a:pt x="864988" y="603515"/>
                                </a:lnTo>
                                <a:lnTo>
                                  <a:pt x="853095" y="615422"/>
                                </a:lnTo>
                                <a:lnTo>
                                  <a:pt x="840937" y="627328"/>
                                </a:lnTo>
                                <a:lnTo>
                                  <a:pt x="828250" y="639499"/>
                                </a:lnTo>
                                <a:lnTo>
                                  <a:pt x="815035" y="651934"/>
                                </a:lnTo>
                                <a:lnTo>
                                  <a:pt x="801292" y="664105"/>
                                </a:lnTo>
                                <a:lnTo>
                                  <a:pt x="787019" y="677069"/>
                                </a:lnTo>
                                <a:lnTo>
                                  <a:pt x="772218" y="690034"/>
                                </a:lnTo>
                                <a:lnTo>
                                  <a:pt x="756625" y="702999"/>
                                </a:lnTo>
                                <a:lnTo>
                                  <a:pt x="740767" y="716492"/>
                                </a:lnTo>
                                <a:lnTo>
                                  <a:pt x="724116" y="729986"/>
                                </a:lnTo>
                                <a:lnTo>
                                  <a:pt x="717772" y="735278"/>
                                </a:lnTo>
                                <a:lnTo>
                                  <a:pt x="711429" y="740834"/>
                                </a:lnTo>
                                <a:lnTo>
                                  <a:pt x="705350" y="746655"/>
                                </a:lnTo>
                                <a:lnTo>
                                  <a:pt x="699536" y="753005"/>
                                </a:lnTo>
                                <a:lnTo>
                                  <a:pt x="693985" y="759090"/>
                                </a:lnTo>
                                <a:lnTo>
                                  <a:pt x="688171" y="765969"/>
                                </a:lnTo>
                                <a:lnTo>
                                  <a:pt x="682885" y="772584"/>
                                </a:lnTo>
                                <a:lnTo>
                                  <a:pt x="677863" y="779463"/>
                                </a:lnTo>
                                <a:lnTo>
                                  <a:pt x="672841" y="772584"/>
                                </a:lnTo>
                                <a:lnTo>
                                  <a:pt x="667555" y="765969"/>
                                </a:lnTo>
                                <a:lnTo>
                                  <a:pt x="662005" y="759090"/>
                                </a:lnTo>
                                <a:lnTo>
                                  <a:pt x="656190" y="753005"/>
                                </a:lnTo>
                                <a:lnTo>
                                  <a:pt x="650376" y="746655"/>
                                </a:lnTo>
                                <a:lnTo>
                                  <a:pt x="644297" y="740834"/>
                                </a:lnTo>
                                <a:lnTo>
                                  <a:pt x="637954" y="735278"/>
                                </a:lnTo>
                                <a:lnTo>
                                  <a:pt x="631610" y="729986"/>
                                </a:lnTo>
                                <a:lnTo>
                                  <a:pt x="614959" y="716492"/>
                                </a:lnTo>
                                <a:lnTo>
                                  <a:pt x="599101" y="702999"/>
                                </a:lnTo>
                                <a:lnTo>
                                  <a:pt x="583508" y="690034"/>
                                </a:lnTo>
                                <a:lnTo>
                                  <a:pt x="568707" y="677069"/>
                                </a:lnTo>
                                <a:lnTo>
                                  <a:pt x="554434" y="664105"/>
                                </a:lnTo>
                                <a:lnTo>
                                  <a:pt x="540691" y="651934"/>
                                </a:lnTo>
                                <a:lnTo>
                                  <a:pt x="527476" y="639499"/>
                                </a:lnTo>
                                <a:lnTo>
                                  <a:pt x="514789" y="627328"/>
                                </a:lnTo>
                                <a:lnTo>
                                  <a:pt x="502631" y="615422"/>
                                </a:lnTo>
                                <a:lnTo>
                                  <a:pt x="490738" y="603515"/>
                                </a:lnTo>
                                <a:lnTo>
                                  <a:pt x="479637" y="591609"/>
                                </a:lnTo>
                                <a:lnTo>
                                  <a:pt x="468801" y="580232"/>
                                </a:lnTo>
                                <a:lnTo>
                                  <a:pt x="458493" y="568590"/>
                                </a:lnTo>
                                <a:lnTo>
                                  <a:pt x="448714" y="557478"/>
                                </a:lnTo>
                                <a:lnTo>
                                  <a:pt x="439199" y="545836"/>
                                </a:lnTo>
                                <a:lnTo>
                                  <a:pt x="430213" y="534988"/>
                                </a:lnTo>
                                <a:close/>
                                <a:moveTo>
                                  <a:pt x="188949" y="224189"/>
                                </a:moveTo>
                                <a:lnTo>
                                  <a:pt x="193448" y="263892"/>
                                </a:lnTo>
                                <a:lnTo>
                                  <a:pt x="195830" y="284803"/>
                                </a:lnTo>
                                <a:lnTo>
                                  <a:pt x="198741" y="306507"/>
                                </a:lnTo>
                                <a:lnTo>
                                  <a:pt x="201917" y="328741"/>
                                </a:lnTo>
                                <a:lnTo>
                                  <a:pt x="204828" y="350710"/>
                                </a:lnTo>
                                <a:lnTo>
                                  <a:pt x="208532" y="372678"/>
                                </a:lnTo>
                                <a:lnTo>
                                  <a:pt x="212502" y="394118"/>
                                </a:lnTo>
                                <a:lnTo>
                                  <a:pt x="215413" y="408146"/>
                                </a:lnTo>
                                <a:lnTo>
                                  <a:pt x="218059" y="421645"/>
                                </a:lnTo>
                                <a:lnTo>
                                  <a:pt x="221235" y="434880"/>
                                </a:lnTo>
                                <a:lnTo>
                                  <a:pt x="224410" y="447585"/>
                                </a:lnTo>
                                <a:lnTo>
                                  <a:pt x="227321" y="459496"/>
                                </a:lnTo>
                                <a:lnTo>
                                  <a:pt x="230497" y="470348"/>
                                </a:lnTo>
                                <a:lnTo>
                                  <a:pt x="233673" y="480406"/>
                                </a:lnTo>
                                <a:lnTo>
                                  <a:pt x="236584" y="489405"/>
                                </a:lnTo>
                                <a:lnTo>
                                  <a:pt x="241082" y="501316"/>
                                </a:lnTo>
                                <a:lnTo>
                                  <a:pt x="246111" y="513227"/>
                                </a:lnTo>
                                <a:lnTo>
                                  <a:pt x="251403" y="524873"/>
                                </a:lnTo>
                                <a:lnTo>
                                  <a:pt x="256961" y="536784"/>
                                </a:lnTo>
                                <a:lnTo>
                                  <a:pt x="262783" y="547901"/>
                                </a:lnTo>
                                <a:lnTo>
                                  <a:pt x="268605" y="559547"/>
                                </a:lnTo>
                                <a:lnTo>
                                  <a:pt x="275220" y="570664"/>
                                </a:lnTo>
                                <a:lnTo>
                                  <a:pt x="281836" y="581781"/>
                                </a:lnTo>
                                <a:lnTo>
                                  <a:pt x="288981" y="593162"/>
                                </a:lnTo>
                                <a:lnTo>
                                  <a:pt x="296127" y="604014"/>
                                </a:lnTo>
                                <a:lnTo>
                                  <a:pt x="304066" y="615396"/>
                                </a:lnTo>
                                <a:lnTo>
                                  <a:pt x="312005" y="626248"/>
                                </a:lnTo>
                                <a:lnTo>
                                  <a:pt x="320473" y="637365"/>
                                </a:lnTo>
                                <a:lnTo>
                                  <a:pt x="329206" y="648482"/>
                                </a:lnTo>
                                <a:lnTo>
                                  <a:pt x="338468" y="659334"/>
                                </a:lnTo>
                                <a:lnTo>
                                  <a:pt x="347730" y="670450"/>
                                </a:lnTo>
                                <a:lnTo>
                                  <a:pt x="366784" y="692419"/>
                                </a:lnTo>
                                <a:lnTo>
                                  <a:pt x="385309" y="714388"/>
                                </a:lnTo>
                                <a:lnTo>
                                  <a:pt x="404362" y="736887"/>
                                </a:lnTo>
                                <a:lnTo>
                                  <a:pt x="414154" y="748268"/>
                                </a:lnTo>
                                <a:lnTo>
                                  <a:pt x="424210" y="759385"/>
                                </a:lnTo>
                                <a:lnTo>
                                  <a:pt x="435060" y="771031"/>
                                </a:lnTo>
                                <a:lnTo>
                                  <a:pt x="445910" y="782413"/>
                                </a:lnTo>
                                <a:lnTo>
                                  <a:pt x="457554" y="794059"/>
                                </a:lnTo>
                                <a:lnTo>
                                  <a:pt x="469463" y="805440"/>
                                </a:lnTo>
                                <a:lnTo>
                                  <a:pt x="482165" y="817351"/>
                                </a:lnTo>
                                <a:lnTo>
                                  <a:pt x="495661" y="829262"/>
                                </a:lnTo>
                                <a:lnTo>
                                  <a:pt x="509952" y="841173"/>
                                </a:lnTo>
                                <a:lnTo>
                                  <a:pt x="525036" y="853349"/>
                                </a:lnTo>
                                <a:lnTo>
                                  <a:pt x="531916" y="858907"/>
                                </a:lnTo>
                                <a:lnTo>
                                  <a:pt x="537738" y="864730"/>
                                </a:lnTo>
                                <a:lnTo>
                                  <a:pt x="543031" y="870818"/>
                                </a:lnTo>
                                <a:lnTo>
                                  <a:pt x="547530" y="876376"/>
                                </a:lnTo>
                                <a:lnTo>
                                  <a:pt x="551764" y="882199"/>
                                </a:lnTo>
                                <a:lnTo>
                                  <a:pt x="555204" y="888023"/>
                                </a:lnTo>
                                <a:lnTo>
                                  <a:pt x="558644" y="893846"/>
                                </a:lnTo>
                                <a:lnTo>
                                  <a:pt x="561291" y="899669"/>
                                </a:lnTo>
                                <a:lnTo>
                                  <a:pt x="564202" y="905227"/>
                                </a:lnTo>
                                <a:lnTo>
                                  <a:pt x="566848" y="911315"/>
                                </a:lnTo>
                                <a:lnTo>
                                  <a:pt x="568965" y="916873"/>
                                </a:lnTo>
                                <a:lnTo>
                                  <a:pt x="570818" y="922696"/>
                                </a:lnTo>
                                <a:lnTo>
                                  <a:pt x="574523" y="934607"/>
                                </a:lnTo>
                                <a:lnTo>
                                  <a:pt x="577698" y="946518"/>
                                </a:lnTo>
                                <a:lnTo>
                                  <a:pt x="582462" y="966370"/>
                                </a:lnTo>
                                <a:lnTo>
                                  <a:pt x="584314" y="973781"/>
                                </a:lnTo>
                                <a:lnTo>
                                  <a:pt x="585902" y="980927"/>
                                </a:lnTo>
                                <a:lnTo>
                                  <a:pt x="587225" y="988074"/>
                                </a:lnTo>
                                <a:lnTo>
                                  <a:pt x="587754" y="996015"/>
                                </a:lnTo>
                                <a:lnTo>
                                  <a:pt x="588284" y="1005808"/>
                                </a:lnTo>
                                <a:lnTo>
                                  <a:pt x="588548" y="1017719"/>
                                </a:lnTo>
                                <a:lnTo>
                                  <a:pt x="588284" y="1026453"/>
                                </a:lnTo>
                                <a:lnTo>
                                  <a:pt x="588019" y="1033600"/>
                                </a:lnTo>
                                <a:lnTo>
                                  <a:pt x="587754" y="1039423"/>
                                </a:lnTo>
                                <a:lnTo>
                                  <a:pt x="587225" y="1044717"/>
                                </a:lnTo>
                                <a:lnTo>
                                  <a:pt x="585373" y="1055304"/>
                                </a:lnTo>
                                <a:lnTo>
                                  <a:pt x="582726" y="1070391"/>
                                </a:lnTo>
                                <a:lnTo>
                                  <a:pt x="581138" y="1079655"/>
                                </a:lnTo>
                                <a:lnTo>
                                  <a:pt x="579021" y="1088919"/>
                                </a:lnTo>
                                <a:lnTo>
                                  <a:pt x="576904" y="1097919"/>
                                </a:lnTo>
                                <a:lnTo>
                                  <a:pt x="574523" y="1106918"/>
                                </a:lnTo>
                                <a:lnTo>
                                  <a:pt x="571876" y="1115917"/>
                                </a:lnTo>
                                <a:lnTo>
                                  <a:pt x="568701" y="1124652"/>
                                </a:lnTo>
                                <a:lnTo>
                                  <a:pt x="565260" y="1133387"/>
                                </a:lnTo>
                                <a:lnTo>
                                  <a:pt x="561291" y="1142121"/>
                                </a:lnTo>
                                <a:lnTo>
                                  <a:pt x="558644" y="1147680"/>
                                </a:lnTo>
                                <a:lnTo>
                                  <a:pt x="555204" y="1153768"/>
                                </a:lnTo>
                                <a:lnTo>
                                  <a:pt x="551764" y="1159326"/>
                                </a:lnTo>
                                <a:lnTo>
                                  <a:pt x="547530" y="1165149"/>
                                </a:lnTo>
                                <a:lnTo>
                                  <a:pt x="543031" y="1170972"/>
                                </a:lnTo>
                                <a:lnTo>
                                  <a:pt x="538003" y="1176795"/>
                                </a:lnTo>
                                <a:lnTo>
                                  <a:pt x="532181" y="1182618"/>
                                </a:lnTo>
                                <a:lnTo>
                                  <a:pt x="525300" y="1188177"/>
                                </a:lnTo>
                                <a:lnTo>
                                  <a:pt x="510216" y="1200352"/>
                                </a:lnTo>
                                <a:lnTo>
                                  <a:pt x="495926" y="1212263"/>
                                </a:lnTo>
                                <a:lnTo>
                                  <a:pt x="482430" y="1224174"/>
                                </a:lnTo>
                                <a:lnTo>
                                  <a:pt x="469463" y="1236085"/>
                                </a:lnTo>
                                <a:lnTo>
                                  <a:pt x="457554" y="1247466"/>
                                </a:lnTo>
                                <a:lnTo>
                                  <a:pt x="445910" y="1259377"/>
                                </a:lnTo>
                                <a:lnTo>
                                  <a:pt x="435060" y="1270759"/>
                                </a:lnTo>
                                <a:lnTo>
                                  <a:pt x="424210" y="1282140"/>
                                </a:lnTo>
                                <a:lnTo>
                                  <a:pt x="414154" y="1293257"/>
                                </a:lnTo>
                                <a:lnTo>
                                  <a:pt x="404362" y="1304903"/>
                                </a:lnTo>
                                <a:lnTo>
                                  <a:pt x="385309" y="1326872"/>
                                </a:lnTo>
                                <a:lnTo>
                                  <a:pt x="366784" y="1349106"/>
                                </a:lnTo>
                                <a:lnTo>
                                  <a:pt x="347730" y="1371340"/>
                                </a:lnTo>
                                <a:lnTo>
                                  <a:pt x="338468" y="1382456"/>
                                </a:lnTo>
                                <a:lnTo>
                                  <a:pt x="329206" y="1393309"/>
                                </a:lnTo>
                                <a:lnTo>
                                  <a:pt x="320473" y="1404161"/>
                                </a:lnTo>
                                <a:lnTo>
                                  <a:pt x="312005" y="1415278"/>
                                </a:lnTo>
                                <a:lnTo>
                                  <a:pt x="304066" y="1426394"/>
                                </a:lnTo>
                                <a:lnTo>
                                  <a:pt x="296127" y="1437511"/>
                                </a:lnTo>
                                <a:lnTo>
                                  <a:pt x="288981" y="1448628"/>
                                </a:lnTo>
                                <a:lnTo>
                                  <a:pt x="281836" y="1459480"/>
                                </a:lnTo>
                                <a:lnTo>
                                  <a:pt x="275220" y="1470862"/>
                                </a:lnTo>
                                <a:lnTo>
                                  <a:pt x="268605" y="1482243"/>
                                </a:lnTo>
                                <a:lnTo>
                                  <a:pt x="262783" y="1493625"/>
                                </a:lnTo>
                                <a:lnTo>
                                  <a:pt x="256961" y="1505006"/>
                                </a:lnTo>
                                <a:lnTo>
                                  <a:pt x="251403" y="1516652"/>
                                </a:lnTo>
                                <a:lnTo>
                                  <a:pt x="246111" y="1528563"/>
                                </a:lnTo>
                                <a:lnTo>
                                  <a:pt x="241082" y="1540209"/>
                                </a:lnTo>
                                <a:lnTo>
                                  <a:pt x="236584" y="1552385"/>
                                </a:lnTo>
                                <a:lnTo>
                                  <a:pt x="233937" y="1560326"/>
                                </a:lnTo>
                                <a:lnTo>
                                  <a:pt x="231026" y="1568796"/>
                                </a:lnTo>
                                <a:lnTo>
                                  <a:pt x="228115" y="1578060"/>
                                </a:lnTo>
                                <a:lnTo>
                                  <a:pt x="225734" y="1588382"/>
                                </a:lnTo>
                                <a:lnTo>
                                  <a:pt x="222823" y="1598705"/>
                                </a:lnTo>
                                <a:lnTo>
                                  <a:pt x="220441" y="1609822"/>
                                </a:lnTo>
                                <a:lnTo>
                                  <a:pt x="215413" y="1633114"/>
                                </a:lnTo>
                                <a:lnTo>
                                  <a:pt x="210649" y="1658260"/>
                                </a:lnTo>
                                <a:lnTo>
                                  <a:pt x="206415" y="1683934"/>
                                </a:lnTo>
                                <a:lnTo>
                                  <a:pt x="202181" y="1709609"/>
                                </a:lnTo>
                                <a:lnTo>
                                  <a:pt x="198741" y="1735548"/>
                                </a:lnTo>
                                <a:lnTo>
                                  <a:pt x="193448" y="1778162"/>
                                </a:lnTo>
                                <a:lnTo>
                                  <a:pt x="188949" y="1817336"/>
                                </a:lnTo>
                                <a:lnTo>
                                  <a:pt x="1168364" y="1817336"/>
                                </a:lnTo>
                                <a:lnTo>
                                  <a:pt x="1164130" y="1777898"/>
                                </a:lnTo>
                                <a:lnTo>
                                  <a:pt x="1161748" y="1756987"/>
                                </a:lnTo>
                                <a:lnTo>
                                  <a:pt x="1158837" y="1735019"/>
                                </a:lnTo>
                                <a:lnTo>
                                  <a:pt x="1155661" y="1713050"/>
                                </a:lnTo>
                                <a:lnTo>
                                  <a:pt x="1152486" y="1690816"/>
                                </a:lnTo>
                                <a:lnTo>
                                  <a:pt x="1148781" y="1668847"/>
                                </a:lnTo>
                                <a:lnTo>
                                  <a:pt x="1144811" y="1647672"/>
                                </a:lnTo>
                                <a:lnTo>
                                  <a:pt x="1142165" y="1633644"/>
                                </a:lnTo>
                                <a:lnTo>
                                  <a:pt x="1139518" y="1619880"/>
                                </a:lnTo>
                                <a:lnTo>
                                  <a:pt x="1136343" y="1606910"/>
                                </a:lnTo>
                                <a:lnTo>
                                  <a:pt x="1133167" y="1594205"/>
                                </a:lnTo>
                                <a:lnTo>
                                  <a:pt x="1130256" y="1582295"/>
                                </a:lnTo>
                                <a:lnTo>
                                  <a:pt x="1127080" y="1571442"/>
                                </a:lnTo>
                                <a:lnTo>
                                  <a:pt x="1123905" y="1561384"/>
                                </a:lnTo>
                                <a:lnTo>
                                  <a:pt x="1120994" y="1552385"/>
                                </a:lnTo>
                                <a:lnTo>
                                  <a:pt x="1116230" y="1540209"/>
                                </a:lnTo>
                                <a:lnTo>
                                  <a:pt x="1111467" y="1528563"/>
                                </a:lnTo>
                                <a:lnTo>
                                  <a:pt x="1106174" y="1516652"/>
                                </a:lnTo>
                                <a:lnTo>
                                  <a:pt x="1100617" y="1505006"/>
                                </a:lnTo>
                                <a:lnTo>
                                  <a:pt x="1094795" y="1493625"/>
                                </a:lnTo>
                                <a:lnTo>
                                  <a:pt x="1088708" y="1482243"/>
                                </a:lnTo>
                                <a:lnTo>
                                  <a:pt x="1082357" y="1470862"/>
                                </a:lnTo>
                                <a:lnTo>
                                  <a:pt x="1075741" y="1459480"/>
                                </a:lnTo>
                                <a:lnTo>
                                  <a:pt x="1068596" y="1448628"/>
                                </a:lnTo>
                                <a:lnTo>
                                  <a:pt x="1061186" y="1437511"/>
                                </a:lnTo>
                                <a:lnTo>
                                  <a:pt x="1053512" y="1426394"/>
                                </a:lnTo>
                                <a:lnTo>
                                  <a:pt x="1045308" y="1415278"/>
                                </a:lnTo>
                                <a:lnTo>
                                  <a:pt x="1037105" y="1404161"/>
                                </a:lnTo>
                                <a:lnTo>
                                  <a:pt x="1028107" y="1393309"/>
                                </a:lnTo>
                                <a:lnTo>
                                  <a:pt x="1019374" y="1382456"/>
                                </a:lnTo>
                                <a:lnTo>
                                  <a:pt x="1009847" y="1371340"/>
                                </a:lnTo>
                                <a:lnTo>
                                  <a:pt x="990794" y="1349106"/>
                                </a:lnTo>
                                <a:lnTo>
                                  <a:pt x="972269" y="1326872"/>
                                </a:lnTo>
                                <a:lnTo>
                                  <a:pt x="953215" y="1304903"/>
                                </a:lnTo>
                                <a:lnTo>
                                  <a:pt x="943424" y="1293257"/>
                                </a:lnTo>
                                <a:lnTo>
                                  <a:pt x="933368" y="1282140"/>
                                </a:lnTo>
                                <a:lnTo>
                                  <a:pt x="922518" y="1270759"/>
                                </a:lnTo>
                                <a:lnTo>
                                  <a:pt x="911668" y="1259377"/>
                                </a:lnTo>
                                <a:lnTo>
                                  <a:pt x="900024" y="1247731"/>
                                </a:lnTo>
                                <a:lnTo>
                                  <a:pt x="888115" y="1236085"/>
                                </a:lnTo>
                                <a:lnTo>
                                  <a:pt x="875148" y="1224174"/>
                                </a:lnTo>
                                <a:lnTo>
                                  <a:pt x="861652" y="1212263"/>
                                </a:lnTo>
                                <a:lnTo>
                                  <a:pt x="847361" y="1200352"/>
                                </a:lnTo>
                                <a:lnTo>
                                  <a:pt x="832277" y="1188177"/>
                                </a:lnTo>
                                <a:lnTo>
                                  <a:pt x="825397" y="1182618"/>
                                </a:lnTo>
                                <a:lnTo>
                                  <a:pt x="819575" y="1176795"/>
                                </a:lnTo>
                                <a:lnTo>
                                  <a:pt x="814547" y="1170972"/>
                                </a:lnTo>
                                <a:lnTo>
                                  <a:pt x="809783" y="1165149"/>
                                </a:lnTo>
                                <a:lnTo>
                                  <a:pt x="805814" y="1159326"/>
                                </a:lnTo>
                                <a:lnTo>
                                  <a:pt x="802109" y="1153768"/>
                                </a:lnTo>
                                <a:lnTo>
                                  <a:pt x="798933" y="1147680"/>
                                </a:lnTo>
                                <a:lnTo>
                                  <a:pt x="796287" y="1142121"/>
                                </a:lnTo>
                                <a:lnTo>
                                  <a:pt x="793376" y="1136563"/>
                                </a:lnTo>
                                <a:lnTo>
                                  <a:pt x="790994" y="1130740"/>
                                </a:lnTo>
                                <a:lnTo>
                                  <a:pt x="788612" y="1124652"/>
                                </a:lnTo>
                                <a:lnTo>
                                  <a:pt x="786760" y="1119094"/>
                                </a:lnTo>
                                <a:lnTo>
                                  <a:pt x="784643" y="1113271"/>
                                </a:lnTo>
                                <a:lnTo>
                                  <a:pt x="783055" y="1107183"/>
                                </a:lnTo>
                                <a:lnTo>
                                  <a:pt x="779879" y="1095272"/>
                                </a:lnTo>
                                <a:lnTo>
                                  <a:pt x="774851" y="1074362"/>
                                </a:lnTo>
                                <a:lnTo>
                                  <a:pt x="773264" y="1065627"/>
                                </a:lnTo>
                                <a:lnTo>
                                  <a:pt x="771411" y="1057686"/>
                                </a:lnTo>
                                <a:lnTo>
                                  <a:pt x="770353" y="1049216"/>
                                </a:lnTo>
                                <a:lnTo>
                                  <a:pt x="769559" y="1040217"/>
                                </a:lnTo>
                                <a:lnTo>
                                  <a:pt x="769294" y="1029630"/>
                                </a:lnTo>
                                <a:lnTo>
                                  <a:pt x="769029" y="1017719"/>
                                </a:lnTo>
                                <a:lnTo>
                                  <a:pt x="769029" y="1009249"/>
                                </a:lnTo>
                                <a:lnTo>
                                  <a:pt x="769294" y="1002896"/>
                                </a:lnTo>
                                <a:lnTo>
                                  <a:pt x="769823" y="998132"/>
                                </a:lnTo>
                                <a:lnTo>
                                  <a:pt x="770353" y="993897"/>
                                </a:lnTo>
                                <a:lnTo>
                                  <a:pt x="772470" y="985427"/>
                                </a:lnTo>
                                <a:lnTo>
                                  <a:pt x="773528" y="979075"/>
                                </a:lnTo>
                                <a:lnTo>
                                  <a:pt x="774851" y="971399"/>
                                </a:lnTo>
                                <a:lnTo>
                                  <a:pt x="776439" y="961870"/>
                                </a:lnTo>
                                <a:lnTo>
                                  <a:pt x="778556" y="952606"/>
                                </a:lnTo>
                                <a:lnTo>
                                  <a:pt x="780409" y="943607"/>
                                </a:lnTo>
                                <a:lnTo>
                                  <a:pt x="783055" y="934607"/>
                                </a:lnTo>
                                <a:lnTo>
                                  <a:pt x="785437" y="925608"/>
                                </a:lnTo>
                                <a:lnTo>
                                  <a:pt x="788612" y="916873"/>
                                </a:lnTo>
                                <a:lnTo>
                                  <a:pt x="792317" y="908139"/>
                                </a:lnTo>
                                <a:lnTo>
                                  <a:pt x="796287" y="899669"/>
                                </a:lnTo>
                                <a:lnTo>
                                  <a:pt x="798933" y="893846"/>
                                </a:lnTo>
                                <a:lnTo>
                                  <a:pt x="802109" y="888023"/>
                                </a:lnTo>
                                <a:lnTo>
                                  <a:pt x="805814" y="882199"/>
                                </a:lnTo>
                                <a:lnTo>
                                  <a:pt x="809783" y="876376"/>
                                </a:lnTo>
                                <a:lnTo>
                                  <a:pt x="814547" y="870818"/>
                                </a:lnTo>
                                <a:lnTo>
                                  <a:pt x="819575" y="864730"/>
                                </a:lnTo>
                                <a:lnTo>
                                  <a:pt x="825397" y="858907"/>
                                </a:lnTo>
                                <a:lnTo>
                                  <a:pt x="832277" y="853349"/>
                                </a:lnTo>
                                <a:lnTo>
                                  <a:pt x="847361" y="841173"/>
                                </a:lnTo>
                                <a:lnTo>
                                  <a:pt x="861652" y="829262"/>
                                </a:lnTo>
                                <a:lnTo>
                                  <a:pt x="875148" y="817351"/>
                                </a:lnTo>
                                <a:lnTo>
                                  <a:pt x="888115" y="805440"/>
                                </a:lnTo>
                                <a:lnTo>
                                  <a:pt x="900024" y="794059"/>
                                </a:lnTo>
                                <a:lnTo>
                                  <a:pt x="911668" y="782413"/>
                                </a:lnTo>
                                <a:lnTo>
                                  <a:pt x="922518" y="771031"/>
                                </a:lnTo>
                                <a:lnTo>
                                  <a:pt x="933368" y="759385"/>
                                </a:lnTo>
                                <a:lnTo>
                                  <a:pt x="943424" y="748268"/>
                                </a:lnTo>
                                <a:lnTo>
                                  <a:pt x="953215" y="736887"/>
                                </a:lnTo>
                                <a:lnTo>
                                  <a:pt x="972269" y="714388"/>
                                </a:lnTo>
                                <a:lnTo>
                                  <a:pt x="990794" y="692419"/>
                                </a:lnTo>
                                <a:lnTo>
                                  <a:pt x="1009847" y="670450"/>
                                </a:lnTo>
                                <a:lnTo>
                                  <a:pt x="1019374" y="659334"/>
                                </a:lnTo>
                                <a:lnTo>
                                  <a:pt x="1028107" y="648482"/>
                                </a:lnTo>
                                <a:lnTo>
                                  <a:pt x="1037105" y="637365"/>
                                </a:lnTo>
                                <a:lnTo>
                                  <a:pt x="1045308" y="626248"/>
                                </a:lnTo>
                                <a:lnTo>
                                  <a:pt x="1053512" y="615396"/>
                                </a:lnTo>
                                <a:lnTo>
                                  <a:pt x="1061186" y="604014"/>
                                </a:lnTo>
                                <a:lnTo>
                                  <a:pt x="1068596" y="593162"/>
                                </a:lnTo>
                                <a:lnTo>
                                  <a:pt x="1075741" y="581781"/>
                                </a:lnTo>
                                <a:lnTo>
                                  <a:pt x="1082357" y="570664"/>
                                </a:lnTo>
                                <a:lnTo>
                                  <a:pt x="1088708" y="559547"/>
                                </a:lnTo>
                                <a:lnTo>
                                  <a:pt x="1094795" y="547901"/>
                                </a:lnTo>
                                <a:lnTo>
                                  <a:pt x="1100617" y="536784"/>
                                </a:lnTo>
                                <a:lnTo>
                                  <a:pt x="1106174" y="524873"/>
                                </a:lnTo>
                                <a:lnTo>
                                  <a:pt x="1111467" y="513227"/>
                                </a:lnTo>
                                <a:lnTo>
                                  <a:pt x="1116230" y="501316"/>
                                </a:lnTo>
                                <a:lnTo>
                                  <a:pt x="1120994" y="489405"/>
                                </a:lnTo>
                                <a:lnTo>
                                  <a:pt x="1123640" y="481729"/>
                                </a:lnTo>
                                <a:lnTo>
                                  <a:pt x="1126287" y="472995"/>
                                </a:lnTo>
                                <a:lnTo>
                                  <a:pt x="1129198" y="463466"/>
                                </a:lnTo>
                                <a:lnTo>
                                  <a:pt x="1131844" y="453408"/>
                                </a:lnTo>
                                <a:lnTo>
                                  <a:pt x="1134490" y="442820"/>
                                </a:lnTo>
                                <a:lnTo>
                                  <a:pt x="1137137" y="431968"/>
                                </a:lnTo>
                                <a:lnTo>
                                  <a:pt x="1142165" y="408146"/>
                                </a:lnTo>
                                <a:lnTo>
                                  <a:pt x="1146664" y="383531"/>
                                </a:lnTo>
                                <a:lnTo>
                                  <a:pt x="1151162" y="357591"/>
                                </a:lnTo>
                                <a:lnTo>
                                  <a:pt x="1155132" y="331917"/>
                                </a:lnTo>
                                <a:lnTo>
                                  <a:pt x="1158837" y="305978"/>
                                </a:lnTo>
                                <a:lnTo>
                                  <a:pt x="1161748" y="284273"/>
                                </a:lnTo>
                                <a:lnTo>
                                  <a:pt x="1164130" y="263628"/>
                                </a:lnTo>
                                <a:lnTo>
                                  <a:pt x="1168364" y="224189"/>
                                </a:lnTo>
                                <a:lnTo>
                                  <a:pt x="188949" y="224189"/>
                                </a:lnTo>
                                <a:close/>
                                <a:moveTo>
                                  <a:pt x="111941" y="0"/>
                                </a:moveTo>
                                <a:lnTo>
                                  <a:pt x="1245372" y="0"/>
                                </a:lnTo>
                                <a:lnTo>
                                  <a:pt x="1251194" y="265"/>
                                </a:lnTo>
                                <a:lnTo>
                                  <a:pt x="1257016" y="530"/>
                                </a:lnTo>
                                <a:lnTo>
                                  <a:pt x="1262574" y="1324"/>
                                </a:lnTo>
                                <a:lnTo>
                                  <a:pt x="1268131" y="2382"/>
                                </a:lnTo>
                                <a:lnTo>
                                  <a:pt x="1273424" y="3706"/>
                                </a:lnTo>
                                <a:lnTo>
                                  <a:pt x="1278716" y="5029"/>
                                </a:lnTo>
                                <a:lnTo>
                                  <a:pt x="1284009" y="6882"/>
                                </a:lnTo>
                                <a:lnTo>
                                  <a:pt x="1289302" y="9000"/>
                                </a:lnTo>
                                <a:lnTo>
                                  <a:pt x="1294065" y="11382"/>
                                </a:lnTo>
                                <a:lnTo>
                                  <a:pt x="1299093" y="13499"/>
                                </a:lnTo>
                                <a:lnTo>
                                  <a:pt x="1303592" y="16411"/>
                                </a:lnTo>
                                <a:lnTo>
                                  <a:pt x="1308091" y="19058"/>
                                </a:lnTo>
                                <a:lnTo>
                                  <a:pt x="1312590" y="22499"/>
                                </a:lnTo>
                                <a:lnTo>
                                  <a:pt x="1316824" y="25675"/>
                                </a:lnTo>
                                <a:lnTo>
                                  <a:pt x="1321058" y="29380"/>
                                </a:lnTo>
                                <a:lnTo>
                                  <a:pt x="1324498" y="32821"/>
                                </a:lnTo>
                                <a:lnTo>
                                  <a:pt x="1328468" y="36792"/>
                                </a:lnTo>
                                <a:lnTo>
                                  <a:pt x="1331908" y="41027"/>
                                </a:lnTo>
                                <a:lnTo>
                                  <a:pt x="1335348" y="45262"/>
                                </a:lnTo>
                                <a:lnTo>
                                  <a:pt x="1338259" y="49497"/>
                                </a:lnTo>
                                <a:lnTo>
                                  <a:pt x="1341435" y="53996"/>
                                </a:lnTo>
                                <a:lnTo>
                                  <a:pt x="1344081" y="58761"/>
                                </a:lnTo>
                                <a:lnTo>
                                  <a:pt x="1346463" y="63525"/>
                                </a:lnTo>
                                <a:lnTo>
                                  <a:pt x="1348845" y="68554"/>
                                </a:lnTo>
                                <a:lnTo>
                                  <a:pt x="1350697" y="73583"/>
                                </a:lnTo>
                                <a:lnTo>
                                  <a:pt x="1352285" y="78877"/>
                                </a:lnTo>
                                <a:lnTo>
                                  <a:pt x="1354137" y="84435"/>
                                </a:lnTo>
                                <a:lnTo>
                                  <a:pt x="1355196" y="89729"/>
                                </a:lnTo>
                                <a:lnTo>
                                  <a:pt x="1356254" y="95287"/>
                                </a:lnTo>
                                <a:lnTo>
                                  <a:pt x="1356784" y="100846"/>
                                </a:lnTo>
                                <a:lnTo>
                                  <a:pt x="1357313" y="106404"/>
                                </a:lnTo>
                                <a:lnTo>
                                  <a:pt x="1357313" y="112227"/>
                                </a:lnTo>
                                <a:lnTo>
                                  <a:pt x="1357313" y="117786"/>
                                </a:lnTo>
                                <a:lnTo>
                                  <a:pt x="1356784" y="122815"/>
                                </a:lnTo>
                                <a:lnTo>
                                  <a:pt x="1356254" y="128108"/>
                                </a:lnTo>
                                <a:lnTo>
                                  <a:pt x="1355460" y="133137"/>
                                </a:lnTo>
                                <a:lnTo>
                                  <a:pt x="1354402" y="138166"/>
                                </a:lnTo>
                                <a:lnTo>
                                  <a:pt x="1353344" y="143460"/>
                                </a:lnTo>
                                <a:lnTo>
                                  <a:pt x="1351491" y="148225"/>
                                </a:lnTo>
                                <a:lnTo>
                                  <a:pt x="1349903" y="152989"/>
                                </a:lnTo>
                                <a:lnTo>
                                  <a:pt x="1347786" y="157753"/>
                                </a:lnTo>
                                <a:lnTo>
                                  <a:pt x="1345669" y="162253"/>
                                </a:lnTo>
                                <a:lnTo>
                                  <a:pt x="1343287" y="166753"/>
                                </a:lnTo>
                                <a:lnTo>
                                  <a:pt x="1340906" y="170988"/>
                                </a:lnTo>
                                <a:lnTo>
                                  <a:pt x="1337995" y="174958"/>
                                </a:lnTo>
                                <a:lnTo>
                                  <a:pt x="1335084" y="179193"/>
                                </a:lnTo>
                                <a:lnTo>
                                  <a:pt x="1331908" y="183163"/>
                                </a:lnTo>
                                <a:lnTo>
                                  <a:pt x="1328732" y="186869"/>
                                </a:lnTo>
                                <a:lnTo>
                                  <a:pt x="1325028" y="190574"/>
                                </a:lnTo>
                                <a:lnTo>
                                  <a:pt x="1321852" y="194015"/>
                                </a:lnTo>
                                <a:lnTo>
                                  <a:pt x="1317882" y="197191"/>
                                </a:lnTo>
                                <a:lnTo>
                                  <a:pt x="1313913" y="200368"/>
                                </a:lnTo>
                                <a:lnTo>
                                  <a:pt x="1309943" y="203544"/>
                                </a:lnTo>
                                <a:lnTo>
                                  <a:pt x="1305709" y="206191"/>
                                </a:lnTo>
                                <a:lnTo>
                                  <a:pt x="1301475" y="208838"/>
                                </a:lnTo>
                                <a:lnTo>
                                  <a:pt x="1296976" y="211220"/>
                                </a:lnTo>
                                <a:lnTo>
                                  <a:pt x="1292477" y="213602"/>
                                </a:lnTo>
                                <a:lnTo>
                                  <a:pt x="1287714" y="215455"/>
                                </a:lnTo>
                                <a:lnTo>
                                  <a:pt x="1282950" y="217308"/>
                                </a:lnTo>
                                <a:lnTo>
                                  <a:pt x="1278187" y="218896"/>
                                </a:lnTo>
                                <a:lnTo>
                                  <a:pt x="1273159" y="220219"/>
                                </a:lnTo>
                                <a:lnTo>
                                  <a:pt x="1268131" y="221543"/>
                                </a:lnTo>
                                <a:lnTo>
                                  <a:pt x="1263103" y="222337"/>
                                </a:lnTo>
                                <a:lnTo>
                                  <a:pt x="1258075" y="223131"/>
                                </a:lnTo>
                                <a:lnTo>
                                  <a:pt x="1253841" y="266275"/>
                                </a:lnTo>
                                <a:lnTo>
                                  <a:pt x="1251194" y="290096"/>
                                </a:lnTo>
                                <a:lnTo>
                                  <a:pt x="1248548" y="314447"/>
                                </a:lnTo>
                                <a:lnTo>
                                  <a:pt x="1245372" y="340122"/>
                                </a:lnTo>
                                <a:lnTo>
                                  <a:pt x="1241932" y="365532"/>
                                </a:lnTo>
                                <a:lnTo>
                                  <a:pt x="1237963" y="391471"/>
                                </a:lnTo>
                                <a:lnTo>
                                  <a:pt x="1234258" y="416881"/>
                                </a:lnTo>
                                <a:lnTo>
                                  <a:pt x="1231347" y="432762"/>
                                </a:lnTo>
                                <a:lnTo>
                                  <a:pt x="1228436" y="447849"/>
                                </a:lnTo>
                                <a:lnTo>
                                  <a:pt x="1225525" y="462936"/>
                                </a:lnTo>
                                <a:lnTo>
                                  <a:pt x="1222349" y="477759"/>
                                </a:lnTo>
                                <a:lnTo>
                                  <a:pt x="1218644" y="492052"/>
                                </a:lnTo>
                                <a:lnTo>
                                  <a:pt x="1215204" y="506080"/>
                                </a:lnTo>
                                <a:lnTo>
                                  <a:pt x="1211499" y="519579"/>
                                </a:lnTo>
                                <a:lnTo>
                                  <a:pt x="1207265" y="532814"/>
                                </a:lnTo>
                                <a:lnTo>
                                  <a:pt x="1202237" y="547636"/>
                                </a:lnTo>
                                <a:lnTo>
                                  <a:pt x="1196415" y="562458"/>
                                </a:lnTo>
                                <a:lnTo>
                                  <a:pt x="1190593" y="577016"/>
                                </a:lnTo>
                                <a:lnTo>
                                  <a:pt x="1184506" y="591839"/>
                                </a:lnTo>
                                <a:lnTo>
                                  <a:pt x="1177890" y="606132"/>
                                </a:lnTo>
                                <a:lnTo>
                                  <a:pt x="1171010" y="620160"/>
                                </a:lnTo>
                                <a:lnTo>
                                  <a:pt x="1163865" y="634188"/>
                                </a:lnTo>
                                <a:lnTo>
                                  <a:pt x="1156455" y="648217"/>
                                </a:lnTo>
                                <a:lnTo>
                                  <a:pt x="1148516" y="661981"/>
                                </a:lnTo>
                                <a:lnTo>
                                  <a:pt x="1140312" y="675480"/>
                                </a:lnTo>
                                <a:lnTo>
                                  <a:pt x="1131844" y="689243"/>
                                </a:lnTo>
                                <a:lnTo>
                                  <a:pt x="1123111" y="702478"/>
                                </a:lnTo>
                                <a:lnTo>
                                  <a:pt x="1113849" y="715712"/>
                                </a:lnTo>
                                <a:lnTo>
                                  <a:pt x="1104586" y="728946"/>
                                </a:lnTo>
                                <a:lnTo>
                                  <a:pt x="1094795" y="742180"/>
                                </a:lnTo>
                                <a:lnTo>
                                  <a:pt x="1085004" y="754885"/>
                                </a:lnTo>
                                <a:lnTo>
                                  <a:pt x="1074947" y="767590"/>
                                </a:lnTo>
                                <a:lnTo>
                                  <a:pt x="1064097" y="780031"/>
                                </a:lnTo>
                                <a:lnTo>
                                  <a:pt x="1053512" y="792736"/>
                                </a:lnTo>
                                <a:lnTo>
                                  <a:pt x="1042662" y="804911"/>
                                </a:lnTo>
                                <a:lnTo>
                                  <a:pt x="1031283" y="817351"/>
                                </a:lnTo>
                                <a:lnTo>
                                  <a:pt x="1019903" y="829792"/>
                                </a:lnTo>
                                <a:lnTo>
                                  <a:pt x="1007995" y="841967"/>
                                </a:lnTo>
                                <a:lnTo>
                                  <a:pt x="995557" y="854407"/>
                                </a:lnTo>
                                <a:lnTo>
                                  <a:pt x="983384" y="866848"/>
                                </a:lnTo>
                                <a:lnTo>
                                  <a:pt x="970681" y="879288"/>
                                </a:lnTo>
                                <a:lnTo>
                                  <a:pt x="957714" y="891463"/>
                                </a:lnTo>
                                <a:lnTo>
                                  <a:pt x="944218" y="903904"/>
                                </a:lnTo>
                                <a:lnTo>
                                  <a:pt x="916960" y="928520"/>
                                </a:lnTo>
                                <a:lnTo>
                                  <a:pt x="888380" y="953665"/>
                                </a:lnTo>
                                <a:lnTo>
                                  <a:pt x="888115" y="954459"/>
                                </a:lnTo>
                                <a:lnTo>
                                  <a:pt x="886792" y="957900"/>
                                </a:lnTo>
                                <a:lnTo>
                                  <a:pt x="885204" y="962664"/>
                                </a:lnTo>
                                <a:lnTo>
                                  <a:pt x="883616" y="968487"/>
                                </a:lnTo>
                                <a:lnTo>
                                  <a:pt x="881764" y="975369"/>
                                </a:lnTo>
                                <a:lnTo>
                                  <a:pt x="880441" y="981457"/>
                                </a:lnTo>
                                <a:lnTo>
                                  <a:pt x="879118" y="986221"/>
                                </a:lnTo>
                                <a:lnTo>
                                  <a:pt x="876736" y="993632"/>
                                </a:lnTo>
                                <a:lnTo>
                                  <a:pt x="876207" y="997338"/>
                                </a:lnTo>
                                <a:lnTo>
                                  <a:pt x="875677" y="1002102"/>
                                </a:lnTo>
                                <a:lnTo>
                                  <a:pt x="875148" y="1008984"/>
                                </a:lnTo>
                                <a:lnTo>
                                  <a:pt x="875148" y="1017719"/>
                                </a:lnTo>
                                <a:lnTo>
                                  <a:pt x="875148" y="1025130"/>
                                </a:lnTo>
                                <a:lnTo>
                                  <a:pt x="875413" y="1030953"/>
                                </a:lnTo>
                                <a:lnTo>
                                  <a:pt x="875942" y="1035453"/>
                                </a:lnTo>
                                <a:lnTo>
                                  <a:pt x="876471" y="1038894"/>
                                </a:lnTo>
                                <a:lnTo>
                                  <a:pt x="878059" y="1046305"/>
                                </a:lnTo>
                                <a:lnTo>
                                  <a:pt x="879118" y="1051069"/>
                                </a:lnTo>
                                <a:lnTo>
                                  <a:pt x="880176" y="1056892"/>
                                </a:lnTo>
                                <a:lnTo>
                                  <a:pt x="880970" y="1062715"/>
                                </a:lnTo>
                                <a:lnTo>
                                  <a:pt x="882293" y="1068009"/>
                                </a:lnTo>
                                <a:lnTo>
                                  <a:pt x="884675" y="1077009"/>
                                </a:lnTo>
                                <a:lnTo>
                                  <a:pt x="887057" y="1083890"/>
                                </a:lnTo>
                                <a:lnTo>
                                  <a:pt x="888644" y="1088125"/>
                                </a:lnTo>
                                <a:lnTo>
                                  <a:pt x="916960" y="1113271"/>
                                </a:lnTo>
                                <a:lnTo>
                                  <a:pt x="944482" y="1137886"/>
                                </a:lnTo>
                                <a:lnTo>
                                  <a:pt x="957714" y="1150327"/>
                                </a:lnTo>
                                <a:lnTo>
                                  <a:pt x="970681" y="1162767"/>
                                </a:lnTo>
                                <a:lnTo>
                                  <a:pt x="983384" y="1174942"/>
                                </a:lnTo>
                                <a:lnTo>
                                  <a:pt x="995557" y="1187118"/>
                                </a:lnTo>
                                <a:lnTo>
                                  <a:pt x="1007995" y="1199558"/>
                                </a:lnTo>
                                <a:lnTo>
                                  <a:pt x="1019903" y="1211734"/>
                                </a:lnTo>
                                <a:lnTo>
                                  <a:pt x="1031283" y="1224174"/>
                                </a:lnTo>
                                <a:lnTo>
                                  <a:pt x="1042662" y="1236614"/>
                                </a:lnTo>
                                <a:lnTo>
                                  <a:pt x="1053512" y="1249055"/>
                                </a:lnTo>
                                <a:lnTo>
                                  <a:pt x="1064097" y="1261495"/>
                                </a:lnTo>
                                <a:lnTo>
                                  <a:pt x="1074947" y="1274200"/>
                                </a:lnTo>
                                <a:lnTo>
                                  <a:pt x="1085004" y="1286905"/>
                                </a:lnTo>
                                <a:lnTo>
                                  <a:pt x="1094795" y="1299874"/>
                                </a:lnTo>
                                <a:lnTo>
                                  <a:pt x="1104586" y="1312844"/>
                                </a:lnTo>
                                <a:lnTo>
                                  <a:pt x="1113849" y="1325814"/>
                                </a:lnTo>
                                <a:lnTo>
                                  <a:pt x="1123111" y="1339048"/>
                                </a:lnTo>
                                <a:lnTo>
                                  <a:pt x="1131844" y="1352547"/>
                                </a:lnTo>
                                <a:lnTo>
                                  <a:pt x="1140312" y="1366046"/>
                                </a:lnTo>
                                <a:lnTo>
                                  <a:pt x="1148516" y="1379810"/>
                                </a:lnTo>
                                <a:lnTo>
                                  <a:pt x="1156455" y="1393309"/>
                                </a:lnTo>
                                <a:lnTo>
                                  <a:pt x="1163865" y="1407337"/>
                                </a:lnTo>
                                <a:lnTo>
                                  <a:pt x="1171010" y="1421365"/>
                                </a:lnTo>
                                <a:lnTo>
                                  <a:pt x="1177890" y="1435394"/>
                                </a:lnTo>
                                <a:lnTo>
                                  <a:pt x="1184506" y="1449951"/>
                                </a:lnTo>
                                <a:lnTo>
                                  <a:pt x="1190593" y="1464509"/>
                                </a:lnTo>
                                <a:lnTo>
                                  <a:pt x="1196415" y="1479332"/>
                                </a:lnTo>
                                <a:lnTo>
                                  <a:pt x="1202237" y="1493889"/>
                                </a:lnTo>
                                <a:lnTo>
                                  <a:pt x="1207265" y="1508976"/>
                                </a:lnTo>
                                <a:lnTo>
                                  <a:pt x="1211499" y="1521946"/>
                                </a:lnTo>
                                <a:lnTo>
                                  <a:pt x="1215204" y="1535710"/>
                                </a:lnTo>
                                <a:lnTo>
                                  <a:pt x="1218644" y="1549473"/>
                                </a:lnTo>
                                <a:lnTo>
                                  <a:pt x="1222349" y="1563767"/>
                                </a:lnTo>
                                <a:lnTo>
                                  <a:pt x="1225525" y="1578854"/>
                                </a:lnTo>
                                <a:lnTo>
                                  <a:pt x="1228436" y="1593676"/>
                                </a:lnTo>
                                <a:lnTo>
                                  <a:pt x="1231347" y="1609028"/>
                                </a:lnTo>
                                <a:lnTo>
                                  <a:pt x="1234258" y="1624909"/>
                                </a:lnTo>
                                <a:lnTo>
                                  <a:pt x="1239286" y="1656407"/>
                                </a:lnTo>
                                <a:lnTo>
                                  <a:pt x="1243785" y="1687640"/>
                                </a:lnTo>
                                <a:lnTo>
                                  <a:pt x="1247490" y="1719137"/>
                                </a:lnTo>
                                <a:lnTo>
                                  <a:pt x="1250930" y="1749576"/>
                                </a:lnTo>
                                <a:lnTo>
                                  <a:pt x="1254899" y="1785838"/>
                                </a:lnTo>
                                <a:lnTo>
                                  <a:pt x="1258075" y="1818659"/>
                                </a:lnTo>
                                <a:lnTo>
                                  <a:pt x="1263103" y="1819189"/>
                                </a:lnTo>
                                <a:lnTo>
                                  <a:pt x="1268131" y="1820247"/>
                                </a:lnTo>
                                <a:lnTo>
                                  <a:pt x="1273159" y="1821571"/>
                                </a:lnTo>
                                <a:lnTo>
                                  <a:pt x="1278187" y="1822894"/>
                                </a:lnTo>
                                <a:lnTo>
                                  <a:pt x="1282950" y="1824218"/>
                                </a:lnTo>
                                <a:lnTo>
                                  <a:pt x="1287714" y="1826335"/>
                                </a:lnTo>
                                <a:lnTo>
                                  <a:pt x="1292477" y="1828188"/>
                                </a:lnTo>
                                <a:lnTo>
                                  <a:pt x="1296976" y="1830570"/>
                                </a:lnTo>
                                <a:lnTo>
                                  <a:pt x="1301475" y="1832688"/>
                                </a:lnTo>
                                <a:lnTo>
                                  <a:pt x="1305709" y="1835599"/>
                                </a:lnTo>
                                <a:lnTo>
                                  <a:pt x="1309943" y="1838246"/>
                                </a:lnTo>
                                <a:lnTo>
                                  <a:pt x="1313913" y="1841158"/>
                                </a:lnTo>
                                <a:lnTo>
                                  <a:pt x="1317882" y="1844334"/>
                                </a:lnTo>
                                <a:lnTo>
                                  <a:pt x="1321852" y="1847510"/>
                                </a:lnTo>
                                <a:lnTo>
                                  <a:pt x="1325028" y="1850951"/>
                                </a:lnTo>
                                <a:lnTo>
                                  <a:pt x="1328732" y="1854657"/>
                                </a:lnTo>
                                <a:lnTo>
                                  <a:pt x="1331908" y="1858627"/>
                                </a:lnTo>
                                <a:lnTo>
                                  <a:pt x="1335084" y="1862597"/>
                                </a:lnTo>
                                <a:lnTo>
                                  <a:pt x="1337995" y="1866568"/>
                                </a:lnTo>
                                <a:lnTo>
                                  <a:pt x="1340906" y="1870538"/>
                                </a:lnTo>
                                <a:lnTo>
                                  <a:pt x="1343287" y="1874773"/>
                                </a:lnTo>
                                <a:lnTo>
                                  <a:pt x="1345669" y="1879273"/>
                                </a:lnTo>
                                <a:lnTo>
                                  <a:pt x="1347786" y="1883772"/>
                                </a:lnTo>
                                <a:lnTo>
                                  <a:pt x="1349903" y="1888537"/>
                                </a:lnTo>
                                <a:lnTo>
                                  <a:pt x="1351491" y="1893301"/>
                                </a:lnTo>
                                <a:lnTo>
                                  <a:pt x="1353344" y="1898065"/>
                                </a:lnTo>
                                <a:lnTo>
                                  <a:pt x="1354402" y="1903359"/>
                                </a:lnTo>
                                <a:lnTo>
                                  <a:pt x="1355460" y="1908388"/>
                                </a:lnTo>
                                <a:lnTo>
                                  <a:pt x="1356254" y="1913417"/>
                                </a:lnTo>
                                <a:lnTo>
                                  <a:pt x="1356784" y="1918711"/>
                                </a:lnTo>
                                <a:lnTo>
                                  <a:pt x="1357313" y="1924004"/>
                                </a:lnTo>
                                <a:lnTo>
                                  <a:pt x="1357313" y="1929298"/>
                                </a:lnTo>
                                <a:lnTo>
                                  <a:pt x="1357313" y="1934857"/>
                                </a:lnTo>
                                <a:lnTo>
                                  <a:pt x="1356784" y="1940944"/>
                                </a:lnTo>
                                <a:lnTo>
                                  <a:pt x="1356254" y="1946503"/>
                                </a:lnTo>
                                <a:lnTo>
                                  <a:pt x="1355196" y="1951797"/>
                                </a:lnTo>
                                <a:lnTo>
                                  <a:pt x="1354137" y="1957355"/>
                                </a:lnTo>
                                <a:lnTo>
                                  <a:pt x="1352285" y="1962913"/>
                                </a:lnTo>
                                <a:lnTo>
                                  <a:pt x="1350697" y="1967942"/>
                                </a:lnTo>
                                <a:lnTo>
                                  <a:pt x="1348845" y="1972971"/>
                                </a:lnTo>
                                <a:lnTo>
                                  <a:pt x="1346463" y="1978000"/>
                                </a:lnTo>
                                <a:lnTo>
                                  <a:pt x="1344081" y="1982765"/>
                                </a:lnTo>
                                <a:lnTo>
                                  <a:pt x="1341435" y="1987529"/>
                                </a:lnTo>
                                <a:lnTo>
                                  <a:pt x="1338259" y="1992029"/>
                                </a:lnTo>
                                <a:lnTo>
                                  <a:pt x="1335348" y="1996529"/>
                                </a:lnTo>
                                <a:lnTo>
                                  <a:pt x="1331908" y="2000764"/>
                                </a:lnTo>
                                <a:lnTo>
                                  <a:pt x="1328468" y="2004734"/>
                                </a:lnTo>
                                <a:lnTo>
                                  <a:pt x="1324498" y="2008704"/>
                                </a:lnTo>
                                <a:lnTo>
                                  <a:pt x="1321058" y="2012410"/>
                                </a:lnTo>
                                <a:lnTo>
                                  <a:pt x="1316824" y="2015851"/>
                                </a:lnTo>
                                <a:lnTo>
                                  <a:pt x="1312590" y="2019292"/>
                                </a:lnTo>
                                <a:lnTo>
                                  <a:pt x="1308091" y="2022468"/>
                                </a:lnTo>
                                <a:lnTo>
                                  <a:pt x="1303592" y="2025115"/>
                                </a:lnTo>
                                <a:lnTo>
                                  <a:pt x="1299093" y="2028026"/>
                                </a:lnTo>
                                <a:lnTo>
                                  <a:pt x="1294065" y="2030408"/>
                                </a:lnTo>
                                <a:lnTo>
                                  <a:pt x="1289302" y="2032791"/>
                                </a:lnTo>
                                <a:lnTo>
                                  <a:pt x="1284009" y="2034643"/>
                                </a:lnTo>
                                <a:lnTo>
                                  <a:pt x="1278716" y="2036496"/>
                                </a:lnTo>
                                <a:lnTo>
                                  <a:pt x="1273424" y="2038084"/>
                                </a:lnTo>
                                <a:lnTo>
                                  <a:pt x="1268131" y="2039143"/>
                                </a:lnTo>
                                <a:lnTo>
                                  <a:pt x="1262574" y="2040466"/>
                                </a:lnTo>
                                <a:lnTo>
                                  <a:pt x="1257016" y="2040996"/>
                                </a:lnTo>
                                <a:lnTo>
                                  <a:pt x="1251194" y="2041525"/>
                                </a:lnTo>
                                <a:lnTo>
                                  <a:pt x="1245372" y="2041525"/>
                                </a:lnTo>
                                <a:lnTo>
                                  <a:pt x="111941" y="2041525"/>
                                </a:lnTo>
                                <a:lnTo>
                                  <a:pt x="106119" y="2041525"/>
                                </a:lnTo>
                                <a:lnTo>
                                  <a:pt x="100561" y="2040996"/>
                                </a:lnTo>
                                <a:lnTo>
                                  <a:pt x="94739" y="2040466"/>
                                </a:lnTo>
                                <a:lnTo>
                                  <a:pt x="89447" y="2039143"/>
                                </a:lnTo>
                                <a:lnTo>
                                  <a:pt x="83889" y="2038084"/>
                                </a:lnTo>
                                <a:lnTo>
                                  <a:pt x="78861" y="2036496"/>
                                </a:lnTo>
                                <a:lnTo>
                                  <a:pt x="73569" y="2034643"/>
                                </a:lnTo>
                                <a:lnTo>
                                  <a:pt x="68540" y="2032791"/>
                                </a:lnTo>
                                <a:lnTo>
                                  <a:pt x="63248" y="2030408"/>
                                </a:lnTo>
                                <a:lnTo>
                                  <a:pt x="58484" y="2028026"/>
                                </a:lnTo>
                                <a:lnTo>
                                  <a:pt x="53721" y="2025115"/>
                                </a:lnTo>
                                <a:lnTo>
                                  <a:pt x="49222" y="2022468"/>
                                </a:lnTo>
                                <a:lnTo>
                                  <a:pt x="44988" y="2019292"/>
                                </a:lnTo>
                                <a:lnTo>
                                  <a:pt x="40754" y="2015851"/>
                                </a:lnTo>
                                <a:lnTo>
                                  <a:pt x="36784" y="2012410"/>
                                </a:lnTo>
                                <a:lnTo>
                                  <a:pt x="32815" y="2008704"/>
                                </a:lnTo>
                                <a:lnTo>
                                  <a:pt x="29110" y="2004734"/>
                                </a:lnTo>
                                <a:lnTo>
                                  <a:pt x="25405" y="2000764"/>
                                </a:lnTo>
                                <a:lnTo>
                                  <a:pt x="22229" y="1996529"/>
                                </a:lnTo>
                                <a:lnTo>
                                  <a:pt x="19054" y="1992029"/>
                                </a:lnTo>
                                <a:lnTo>
                                  <a:pt x="16143" y="1987529"/>
                                </a:lnTo>
                                <a:lnTo>
                                  <a:pt x="13232" y="1982765"/>
                                </a:lnTo>
                                <a:lnTo>
                                  <a:pt x="11115" y="1978000"/>
                                </a:lnTo>
                                <a:lnTo>
                                  <a:pt x="8733" y="1972971"/>
                                </a:lnTo>
                                <a:lnTo>
                                  <a:pt x="6881" y="1967942"/>
                                </a:lnTo>
                                <a:lnTo>
                                  <a:pt x="5028" y="1962913"/>
                                </a:lnTo>
                                <a:lnTo>
                                  <a:pt x="3440" y="1957355"/>
                                </a:lnTo>
                                <a:lnTo>
                                  <a:pt x="2117" y="1951797"/>
                                </a:lnTo>
                                <a:lnTo>
                                  <a:pt x="1323" y="1946503"/>
                                </a:lnTo>
                                <a:lnTo>
                                  <a:pt x="529" y="1940944"/>
                                </a:lnTo>
                                <a:lnTo>
                                  <a:pt x="265" y="1934857"/>
                                </a:lnTo>
                                <a:lnTo>
                                  <a:pt x="0" y="1929298"/>
                                </a:lnTo>
                                <a:lnTo>
                                  <a:pt x="265" y="1924004"/>
                                </a:lnTo>
                                <a:lnTo>
                                  <a:pt x="529" y="1918711"/>
                                </a:lnTo>
                                <a:lnTo>
                                  <a:pt x="1059" y="1913417"/>
                                </a:lnTo>
                                <a:lnTo>
                                  <a:pt x="1852" y="1908388"/>
                                </a:lnTo>
                                <a:lnTo>
                                  <a:pt x="2911" y="1903359"/>
                                </a:lnTo>
                                <a:lnTo>
                                  <a:pt x="4499" y="1898065"/>
                                </a:lnTo>
                                <a:lnTo>
                                  <a:pt x="5822" y="1893301"/>
                                </a:lnTo>
                                <a:lnTo>
                                  <a:pt x="7674" y="1888537"/>
                                </a:lnTo>
                                <a:lnTo>
                                  <a:pt x="9791" y="1883772"/>
                                </a:lnTo>
                                <a:lnTo>
                                  <a:pt x="11644" y="1879273"/>
                                </a:lnTo>
                                <a:lnTo>
                                  <a:pt x="14290" y="1874773"/>
                                </a:lnTo>
                                <a:lnTo>
                                  <a:pt x="16672" y="1870538"/>
                                </a:lnTo>
                                <a:lnTo>
                                  <a:pt x="19583" y="1866568"/>
                                </a:lnTo>
                                <a:lnTo>
                                  <a:pt x="22229" y="1862597"/>
                                </a:lnTo>
                                <a:lnTo>
                                  <a:pt x="25405" y="1858627"/>
                                </a:lnTo>
                                <a:lnTo>
                                  <a:pt x="28845" y="1854657"/>
                                </a:lnTo>
                                <a:lnTo>
                                  <a:pt x="32285" y="1850951"/>
                                </a:lnTo>
                                <a:lnTo>
                                  <a:pt x="35726" y="1847510"/>
                                </a:lnTo>
                                <a:lnTo>
                                  <a:pt x="39431" y="1844334"/>
                                </a:lnTo>
                                <a:lnTo>
                                  <a:pt x="43400" y="1841158"/>
                                </a:lnTo>
                                <a:lnTo>
                                  <a:pt x="47634" y="1838246"/>
                                </a:lnTo>
                                <a:lnTo>
                                  <a:pt x="51604" y="1835599"/>
                                </a:lnTo>
                                <a:lnTo>
                                  <a:pt x="56103" y="1832688"/>
                                </a:lnTo>
                                <a:lnTo>
                                  <a:pt x="60601" y="1830570"/>
                                </a:lnTo>
                                <a:lnTo>
                                  <a:pt x="65100" y="1828188"/>
                                </a:lnTo>
                                <a:lnTo>
                                  <a:pt x="69599" y="1826335"/>
                                </a:lnTo>
                                <a:lnTo>
                                  <a:pt x="74362" y="1824218"/>
                                </a:lnTo>
                                <a:lnTo>
                                  <a:pt x="79391" y="1822894"/>
                                </a:lnTo>
                                <a:lnTo>
                                  <a:pt x="84154" y="1821571"/>
                                </a:lnTo>
                                <a:lnTo>
                                  <a:pt x="89182" y="1820247"/>
                                </a:lnTo>
                                <a:lnTo>
                                  <a:pt x="94210" y="1819189"/>
                                </a:lnTo>
                                <a:lnTo>
                                  <a:pt x="99503" y="1818659"/>
                                </a:lnTo>
                                <a:lnTo>
                                  <a:pt x="103737" y="1775516"/>
                                </a:lnTo>
                                <a:lnTo>
                                  <a:pt x="106383" y="1751694"/>
                                </a:lnTo>
                                <a:lnTo>
                                  <a:pt x="108765" y="1727078"/>
                                </a:lnTo>
                                <a:lnTo>
                                  <a:pt x="112205" y="1701668"/>
                                </a:lnTo>
                                <a:lnTo>
                                  <a:pt x="115646" y="1675993"/>
                                </a:lnTo>
                                <a:lnTo>
                                  <a:pt x="119615" y="1650319"/>
                                </a:lnTo>
                                <a:lnTo>
                                  <a:pt x="123585" y="1624909"/>
                                </a:lnTo>
                                <a:lnTo>
                                  <a:pt x="126231" y="1609028"/>
                                </a:lnTo>
                                <a:lnTo>
                                  <a:pt x="129142" y="1593676"/>
                                </a:lnTo>
                                <a:lnTo>
                                  <a:pt x="132053" y="1578854"/>
                                </a:lnTo>
                                <a:lnTo>
                                  <a:pt x="135228" y="1563767"/>
                                </a:lnTo>
                                <a:lnTo>
                                  <a:pt x="138669" y="1549473"/>
                                </a:lnTo>
                                <a:lnTo>
                                  <a:pt x="142374" y="1535710"/>
                                </a:lnTo>
                                <a:lnTo>
                                  <a:pt x="146343" y="1521946"/>
                                </a:lnTo>
                                <a:lnTo>
                                  <a:pt x="150313" y="1508976"/>
                                </a:lnTo>
                                <a:lnTo>
                                  <a:pt x="155605" y="1493889"/>
                                </a:lnTo>
                                <a:lnTo>
                                  <a:pt x="161163" y="1479332"/>
                                </a:lnTo>
                                <a:lnTo>
                                  <a:pt x="166985" y="1464509"/>
                                </a:lnTo>
                                <a:lnTo>
                                  <a:pt x="173071" y="1449951"/>
                                </a:lnTo>
                                <a:lnTo>
                                  <a:pt x="179687" y="1435394"/>
                                </a:lnTo>
                                <a:lnTo>
                                  <a:pt x="186568" y="1421365"/>
                                </a:lnTo>
                                <a:lnTo>
                                  <a:pt x="193713" y="1407337"/>
                                </a:lnTo>
                                <a:lnTo>
                                  <a:pt x="201387" y="1393309"/>
                                </a:lnTo>
                                <a:lnTo>
                                  <a:pt x="209062" y="1379810"/>
                                </a:lnTo>
                                <a:lnTo>
                                  <a:pt x="217265" y="1366046"/>
                                </a:lnTo>
                                <a:lnTo>
                                  <a:pt x="225734" y="1352547"/>
                                </a:lnTo>
                                <a:lnTo>
                                  <a:pt x="234467" y="1339048"/>
                                </a:lnTo>
                                <a:lnTo>
                                  <a:pt x="243729" y="1325814"/>
                                </a:lnTo>
                                <a:lnTo>
                                  <a:pt x="252991" y="1312844"/>
                                </a:lnTo>
                                <a:lnTo>
                                  <a:pt x="262783" y="1299874"/>
                                </a:lnTo>
                                <a:lnTo>
                                  <a:pt x="272574" y="1286905"/>
                                </a:lnTo>
                                <a:lnTo>
                                  <a:pt x="282630" y="1274200"/>
                                </a:lnTo>
                                <a:lnTo>
                                  <a:pt x="293216" y="1261495"/>
                                </a:lnTo>
                                <a:lnTo>
                                  <a:pt x="304066" y="1249055"/>
                                </a:lnTo>
                                <a:lnTo>
                                  <a:pt x="314916" y="1236614"/>
                                </a:lnTo>
                                <a:lnTo>
                                  <a:pt x="326295" y="1224174"/>
                                </a:lnTo>
                                <a:lnTo>
                                  <a:pt x="337674" y="1211734"/>
                                </a:lnTo>
                                <a:lnTo>
                                  <a:pt x="349583" y="1199558"/>
                                </a:lnTo>
                                <a:lnTo>
                                  <a:pt x="361756" y="1187118"/>
                                </a:lnTo>
                                <a:lnTo>
                                  <a:pt x="374194" y="1174678"/>
                                </a:lnTo>
                                <a:lnTo>
                                  <a:pt x="386896" y="1162767"/>
                                </a:lnTo>
                                <a:lnTo>
                                  <a:pt x="399864" y="1150327"/>
                                </a:lnTo>
                                <a:lnTo>
                                  <a:pt x="413095" y="1137886"/>
                                </a:lnTo>
                                <a:lnTo>
                                  <a:pt x="440617" y="1113271"/>
                                </a:lnTo>
                                <a:lnTo>
                                  <a:pt x="468933" y="1088125"/>
                                </a:lnTo>
                                <a:lnTo>
                                  <a:pt x="469198" y="1087331"/>
                                </a:lnTo>
                                <a:lnTo>
                                  <a:pt x="470786" y="1083890"/>
                                </a:lnTo>
                                <a:lnTo>
                                  <a:pt x="472374" y="1079126"/>
                                </a:lnTo>
                                <a:lnTo>
                                  <a:pt x="473961" y="1073303"/>
                                </a:lnTo>
                                <a:lnTo>
                                  <a:pt x="475814" y="1066156"/>
                                </a:lnTo>
                                <a:lnTo>
                                  <a:pt x="478460" y="1054510"/>
                                </a:lnTo>
                                <a:lnTo>
                                  <a:pt x="479519" y="1049746"/>
                                </a:lnTo>
                                <a:lnTo>
                                  <a:pt x="480577" y="1044982"/>
                                </a:lnTo>
                                <a:lnTo>
                                  <a:pt x="481371" y="1039952"/>
                                </a:lnTo>
                                <a:lnTo>
                                  <a:pt x="481900" y="1033865"/>
                                </a:lnTo>
                                <a:lnTo>
                                  <a:pt x="482165" y="1026718"/>
                                </a:lnTo>
                                <a:lnTo>
                                  <a:pt x="482430" y="1017719"/>
                                </a:lnTo>
                                <a:lnTo>
                                  <a:pt x="482430" y="1010308"/>
                                </a:lnTo>
                                <a:lnTo>
                                  <a:pt x="482165" y="1005279"/>
                                </a:lnTo>
                                <a:lnTo>
                                  <a:pt x="481636" y="1001838"/>
                                </a:lnTo>
                                <a:lnTo>
                                  <a:pt x="481106" y="999455"/>
                                </a:lnTo>
                                <a:lnTo>
                                  <a:pt x="479254" y="994426"/>
                                </a:lnTo>
                                <a:lnTo>
                                  <a:pt x="478460" y="990456"/>
                                </a:lnTo>
                                <a:lnTo>
                                  <a:pt x="477402" y="984633"/>
                                </a:lnTo>
                                <a:lnTo>
                                  <a:pt x="476343" y="978810"/>
                                </a:lnTo>
                                <a:lnTo>
                                  <a:pt x="475549" y="973516"/>
                                </a:lnTo>
                                <a:lnTo>
                                  <a:pt x="472903" y="964517"/>
                                </a:lnTo>
                                <a:lnTo>
                                  <a:pt x="470786" y="957900"/>
                                </a:lnTo>
                                <a:lnTo>
                                  <a:pt x="468933" y="953665"/>
                                </a:lnTo>
                                <a:lnTo>
                                  <a:pt x="440617" y="928520"/>
                                </a:lnTo>
                                <a:lnTo>
                                  <a:pt x="413095" y="903904"/>
                                </a:lnTo>
                                <a:lnTo>
                                  <a:pt x="399864" y="891463"/>
                                </a:lnTo>
                                <a:lnTo>
                                  <a:pt x="386896" y="879288"/>
                                </a:lnTo>
                                <a:lnTo>
                                  <a:pt x="374194" y="866848"/>
                                </a:lnTo>
                                <a:lnTo>
                                  <a:pt x="361756" y="854407"/>
                                </a:lnTo>
                                <a:lnTo>
                                  <a:pt x="349583" y="841967"/>
                                </a:lnTo>
                                <a:lnTo>
                                  <a:pt x="337674" y="829792"/>
                                </a:lnTo>
                                <a:lnTo>
                                  <a:pt x="326295" y="817351"/>
                                </a:lnTo>
                                <a:lnTo>
                                  <a:pt x="314916" y="804911"/>
                                </a:lnTo>
                                <a:lnTo>
                                  <a:pt x="304066" y="792736"/>
                                </a:lnTo>
                                <a:lnTo>
                                  <a:pt x="293216" y="780031"/>
                                </a:lnTo>
                                <a:lnTo>
                                  <a:pt x="282630" y="767590"/>
                                </a:lnTo>
                                <a:lnTo>
                                  <a:pt x="272574" y="754885"/>
                                </a:lnTo>
                                <a:lnTo>
                                  <a:pt x="262783" y="742180"/>
                                </a:lnTo>
                                <a:lnTo>
                                  <a:pt x="252991" y="728946"/>
                                </a:lnTo>
                                <a:lnTo>
                                  <a:pt x="243729" y="715712"/>
                                </a:lnTo>
                                <a:lnTo>
                                  <a:pt x="234467" y="702478"/>
                                </a:lnTo>
                                <a:lnTo>
                                  <a:pt x="225734" y="689243"/>
                                </a:lnTo>
                                <a:lnTo>
                                  <a:pt x="217265" y="675480"/>
                                </a:lnTo>
                                <a:lnTo>
                                  <a:pt x="209062" y="661981"/>
                                </a:lnTo>
                                <a:lnTo>
                                  <a:pt x="201387" y="648217"/>
                                </a:lnTo>
                                <a:lnTo>
                                  <a:pt x="193713" y="634188"/>
                                </a:lnTo>
                                <a:lnTo>
                                  <a:pt x="186568" y="620160"/>
                                </a:lnTo>
                                <a:lnTo>
                                  <a:pt x="179687" y="606132"/>
                                </a:lnTo>
                                <a:lnTo>
                                  <a:pt x="173071" y="591839"/>
                                </a:lnTo>
                                <a:lnTo>
                                  <a:pt x="166985" y="577016"/>
                                </a:lnTo>
                                <a:lnTo>
                                  <a:pt x="161163" y="562458"/>
                                </a:lnTo>
                                <a:lnTo>
                                  <a:pt x="155605" y="547636"/>
                                </a:lnTo>
                                <a:lnTo>
                                  <a:pt x="150313" y="532814"/>
                                </a:lnTo>
                                <a:lnTo>
                                  <a:pt x="146343" y="519579"/>
                                </a:lnTo>
                                <a:lnTo>
                                  <a:pt x="142374" y="506080"/>
                                </a:lnTo>
                                <a:lnTo>
                                  <a:pt x="138669" y="492052"/>
                                </a:lnTo>
                                <a:lnTo>
                                  <a:pt x="135228" y="477759"/>
                                </a:lnTo>
                                <a:lnTo>
                                  <a:pt x="132053" y="462936"/>
                                </a:lnTo>
                                <a:lnTo>
                                  <a:pt x="129142" y="447849"/>
                                </a:lnTo>
                                <a:lnTo>
                                  <a:pt x="126231" y="432762"/>
                                </a:lnTo>
                                <a:lnTo>
                                  <a:pt x="123585" y="416881"/>
                                </a:lnTo>
                                <a:lnTo>
                                  <a:pt x="118292" y="385648"/>
                                </a:lnTo>
                                <a:lnTo>
                                  <a:pt x="113793" y="353886"/>
                                </a:lnTo>
                                <a:lnTo>
                                  <a:pt x="110088" y="322653"/>
                                </a:lnTo>
                                <a:lnTo>
                                  <a:pt x="106383" y="292214"/>
                                </a:lnTo>
                                <a:lnTo>
                                  <a:pt x="102678" y="255952"/>
                                </a:lnTo>
                                <a:lnTo>
                                  <a:pt x="99503" y="223131"/>
                                </a:lnTo>
                                <a:lnTo>
                                  <a:pt x="94210" y="222337"/>
                                </a:lnTo>
                                <a:lnTo>
                                  <a:pt x="89182" y="221543"/>
                                </a:lnTo>
                                <a:lnTo>
                                  <a:pt x="84154" y="220219"/>
                                </a:lnTo>
                                <a:lnTo>
                                  <a:pt x="79391" y="218896"/>
                                </a:lnTo>
                                <a:lnTo>
                                  <a:pt x="74362" y="217308"/>
                                </a:lnTo>
                                <a:lnTo>
                                  <a:pt x="69599" y="215455"/>
                                </a:lnTo>
                                <a:lnTo>
                                  <a:pt x="65100" y="213602"/>
                                </a:lnTo>
                                <a:lnTo>
                                  <a:pt x="60601" y="211220"/>
                                </a:lnTo>
                                <a:lnTo>
                                  <a:pt x="56103" y="208838"/>
                                </a:lnTo>
                                <a:lnTo>
                                  <a:pt x="51604" y="206191"/>
                                </a:lnTo>
                                <a:lnTo>
                                  <a:pt x="47634" y="203544"/>
                                </a:lnTo>
                                <a:lnTo>
                                  <a:pt x="43400" y="200368"/>
                                </a:lnTo>
                                <a:lnTo>
                                  <a:pt x="39431" y="197191"/>
                                </a:lnTo>
                                <a:lnTo>
                                  <a:pt x="35726" y="194280"/>
                                </a:lnTo>
                                <a:lnTo>
                                  <a:pt x="32285" y="190574"/>
                                </a:lnTo>
                                <a:lnTo>
                                  <a:pt x="28845" y="186869"/>
                                </a:lnTo>
                                <a:lnTo>
                                  <a:pt x="25405" y="183163"/>
                                </a:lnTo>
                                <a:lnTo>
                                  <a:pt x="22229" y="179193"/>
                                </a:lnTo>
                                <a:lnTo>
                                  <a:pt x="19583" y="174958"/>
                                </a:lnTo>
                                <a:lnTo>
                                  <a:pt x="16672" y="171252"/>
                                </a:lnTo>
                                <a:lnTo>
                                  <a:pt x="14290" y="166753"/>
                                </a:lnTo>
                                <a:lnTo>
                                  <a:pt x="11644" y="162253"/>
                                </a:lnTo>
                                <a:lnTo>
                                  <a:pt x="9791" y="157753"/>
                                </a:lnTo>
                                <a:lnTo>
                                  <a:pt x="7674" y="152989"/>
                                </a:lnTo>
                                <a:lnTo>
                                  <a:pt x="5822" y="148225"/>
                                </a:lnTo>
                                <a:lnTo>
                                  <a:pt x="4499" y="143460"/>
                                </a:lnTo>
                                <a:lnTo>
                                  <a:pt x="2911" y="138166"/>
                                </a:lnTo>
                                <a:lnTo>
                                  <a:pt x="1852" y="133137"/>
                                </a:lnTo>
                                <a:lnTo>
                                  <a:pt x="1059" y="128108"/>
                                </a:lnTo>
                                <a:lnTo>
                                  <a:pt x="529" y="122815"/>
                                </a:lnTo>
                                <a:lnTo>
                                  <a:pt x="265" y="117786"/>
                                </a:lnTo>
                                <a:lnTo>
                                  <a:pt x="0" y="112227"/>
                                </a:lnTo>
                                <a:lnTo>
                                  <a:pt x="265" y="106404"/>
                                </a:lnTo>
                                <a:lnTo>
                                  <a:pt x="529" y="100846"/>
                                </a:lnTo>
                                <a:lnTo>
                                  <a:pt x="1323" y="95287"/>
                                </a:lnTo>
                                <a:lnTo>
                                  <a:pt x="2117" y="89729"/>
                                </a:lnTo>
                                <a:lnTo>
                                  <a:pt x="3440" y="84435"/>
                                </a:lnTo>
                                <a:lnTo>
                                  <a:pt x="5028" y="78877"/>
                                </a:lnTo>
                                <a:lnTo>
                                  <a:pt x="6881" y="73583"/>
                                </a:lnTo>
                                <a:lnTo>
                                  <a:pt x="8733" y="68554"/>
                                </a:lnTo>
                                <a:lnTo>
                                  <a:pt x="11115" y="63525"/>
                                </a:lnTo>
                                <a:lnTo>
                                  <a:pt x="13232" y="58761"/>
                                </a:lnTo>
                                <a:lnTo>
                                  <a:pt x="16143" y="53996"/>
                                </a:lnTo>
                                <a:lnTo>
                                  <a:pt x="19054" y="49497"/>
                                </a:lnTo>
                                <a:lnTo>
                                  <a:pt x="22229" y="45262"/>
                                </a:lnTo>
                                <a:lnTo>
                                  <a:pt x="25405" y="41027"/>
                                </a:lnTo>
                                <a:lnTo>
                                  <a:pt x="29110" y="36792"/>
                                </a:lnTo>
                                <a:lnTo>
                                  <a:pt x="32815" y="32821"/>
                                </a:lnTo>
                                <a:lnTo>
                                  <a:pt x="36784" y="29380"/>
                                </a:lnTo>
                                <a:lnTo>
                                  <a:pt x="40754" y="25675"/>
                                </a:lnTo>
                                <a:lnTo>
                                  <a:pt x="44988" y="22499"/>
                                </a:lnTo>
                                <a:lnTo>
                                  <a:pt x="49222" y="19058"/>
                                </a:lnTo>
                                <a:lnTo>
                                  <a:pt x="53721" y="16411"/>
                                </a:lnTo>
                                <a:lnTo>
                                  <a:pt x="58484" y="13499"/>
                                </a:lnTo>
                                <a:lnTo>
                                  <a:pt x="63248" y="11382"/>
                                </a:lnTo>
                                <a:lnTo>
                                  <a:pt x="68540" y="9000"/>
                                </a:lnTo>
                                <a:lnTo>
                                  <a:pt x="73569" y="6882"/>
                                </a:lnTo>
                                <a:lnTo>
                                  <a:pt x="78861" y="5029"/>
                                </a:lnTo>
                                <a:lnTo>
                                  <a:pt x="83889" y="3706"/>
                                </a:lnTo>
                                <a:lnTo>
                                  <a:pt x="89447" y="2382"/>
                                </a:lnTo>
                                <a:lnTo>
                                  <a:pt x="94739" y="1324"/>
                                </a:lnTo>
                                <a:lnTo>
                                  <a:pt x="100561" y="530"/>
                                </a:lnTo>
                                <a:lnTo>
                                  <a:pt x="106119" y="265"/>
                                </a:lnTo>
                                <a:lnTo>
                                  <a:pt x="11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4" name="KSO_Shape"/>
                        <wps:cNvSpPr/>
                        <wps:spPr bwMode="auto">
                          <a:xfrm>
                            <a:off x="2094838" y="812357"/>
                            <a:ext cx="117981" cy="160883"/>
                          </a:xfrm>
                          <a:custGeom>
                            <a:avLst/>
                            <a:gdLst>
                              <a:gd name="T0" fmla="*/ 690912 w 1387475"/>
                              <a:gd name="T1" fmla="*/ 1460893 h 1890713"/>
                              <a:gd name="T2" fmla="*/ 273569 w 1387475"/>
                              <a:gd name="T3" fmla="*/ 1342172 h 1890713"/>
                              <a:gd name="T4" fmla="*/ 1125427 w 1387475"/>
                              <a:gd name="T5" fmla="*/ 1107527 h 1890713"/>
                              <a:gd name="T6" fmla="*/ 1132217 w 1387475"/>
                              <a:gd name="T7" fmla="*/ 1123117 h 1890713"/>
                              <a:gd name="T8" fmla="*/ 1000025 w 1387475"/>
                              <a:gd name="T9" fmla="*/ 749763 h 1890713"/>
                              <a:gd name="T10" fmla="*/ 1159374 w 1387475"/>
                              <a:gd name="T11" fmla="*/ 788538 h 1890713"/>
                              <a:gd name="T12" fmla="*/ 1296359 w 1387475"/>
                              <a:gd name="T13" fmla="*/ 860090 h 1890713"/>
                              <a:gd name="T14" fmla="*/ 1380227 w 1387475"/>
                              <a:gd name="T15" fmla="*/ 938838 h 1890713"/>
                              <a:gd name="T16" fmla="*/ 1395402 w 1387475"/>
                              <a:gd name="T17" fmla="*/ 983609 h 1890713"/>
                              <a:gd name="T18" fmla="*/ 1388613 w 1387475"/>
                              <a:gd name="T19" fmla="*/ 1092736 h 1890713"/>
                              <a:gd name="T20" fmla="*/ 1337095 w 1387475"/>
                              <a:gd name="T21" fmla="*/ 1277414 h 1890713"/>
                              <a:gd name="T22" fmla="*/ 1108654 w 1387475"/>
                              <a:gd name="T23" fmla="*/ 1651167 h 1890713"/>
                              <a:gd name="T24" fmla="*/ 234430 w 1387475"/>
                              <a:gd name="T25" fmla="*/ 1588809 h 1890713"/>
                              <a:gd name="T26" fmla="*/ 132192 w 1387475"/>
                              <a:gd name="T27" fmla="*/ 1603999 h 1890713"/>
                              <a:gd name="T28" fmla="*/ 75082 w 1387475"/>
                              <a:gd name="T29" fmla="*/ 1526850 h 1890713"/>
                              <a:gd name="T30" fmla="*/ 9585 w 1387475"/>
                              <a:gd name="T31" fmla="*/ 1125115 h 1890713"/>
                              <a:gd name="T32" fmla="*/ 1198 w 1387475"/>
                              <a:gd name="T33" fmla="*/ 986407 h 1890713"/>
                              <a:gd name="T34" fmla="*/ 15176 w 1387475"/>
                              <a:gd name="T35" fmla="*/ 938039 h 1890713"/>
                              <a:gd name="T36" fmla="*/ 60305 w 1387475"/>
                              <a:gd name="T37" fmla="*/ 885673 h 1890713"/>
                              <a:gd name="T38" fmla="*/ 179717 w 1387475"/>
                              <a:gd name="T39" fmla="*/ 820917 h 1890713"/>
                              <a:gd name="T40" fmla="*/ 333475 w 1387475"/>
                              <a:gd name="T41" fmla="*/ 775746 h 1890713"/>
                              <a:gd name="T42" fmla="*/ 492025 w 1387475"/>
                              <a:gd name="T43" fmla="*/ 750962 h 1890713"/>
                              <a:gd name="T44" fmla="*/ 748422 w 1387475"/>
                              <a:gd name="T45" fmla="*/ 882076 h 1890713"/>
                              <a:gd name="T46" fmla="*/ 930934 w 1387475"/>
                              <a:gd name="T47" fmla="*/ 750163 h 1890713"/>
                              <a:gd name="T48" fmla="*/ 763236 w 1387475"/>
                              <a:gd name="T49" fmla="*/ 2000 h 1890713"/>
                              <a:gd name="T50" fmla="*/ 882716 w 1387475"/>
                              <a:gd name="T51" fmla="*/ 31207 h 1890713"/>
                              <a:gd name="T52" fmla="*/ 976222 w 1387475"/>
                              <a:gd name="T53" fmla="*/ 84818 h 1890713"/>
                              <a:gd name="T54" fmla="*/ 983815 w 1387475"/>
                              <a:gd name="T55" fmla="*/ 140830 h 1890713"/>
                              <a:gd name="T56" fmla="*/ 937461 w 1387475"/>
                              <a:gd name="T57" fmla="*/ 183639 h 1890713"/>
                              <a:gd name="T58" fmla="*/ 861137 w 1387475"/>
                              <a:gd name="T59" fmla="*/ 203243 h 1890713"/>
                              <a:gd name="T60" fmla="*/ 748450 w 1387475"/>
                              <a:gd name="T61" fmla="*/ 166435 h 1890713"/>
                              <a:gd name="T62" fmla="*/ 909489 w 1387475"/>
                              <a:gd name="T63" fmla="*/ 231649 h 1890713"/>
                              <a:gd name="T64" fmla="*/ 958240 w 1387475"/>
                              <a:gd name="T65" fmla="*/ 231649 h 1890713"/>
                              <a:gd name="T66" fmla="*/ 981018 w 1387475"/>
                              <a:gd name="T67" fmla="*/ 265256 h 1890713"/>
                              <a:gd name="T68" fmla="*/ 989409 w 1387475"/>
                              <a:gd name="T69" fmla="*/ 299663 h 1890713"/>
                              <a:gd name="T70" fmla="*/ 1005793 w 1387475"/>
                              <a:gd name="T71" fmla="*/ 334471 h 1890713"/>
                              <a:gd name="T72" fmla="*/ 1011387 w 1387475"/>
                              <a:gd name="T73" fmla="*/ 406487 h 1890713"/>
                              <a:gd name="T74" fmla="*/ 1002596 w 1387475"/>
                              <a:gd name="T75" fmla="*/ 470900 h 1890713"/>
                              <a:gd name="T76" fmla="*/ 985413 w 1387475"/>
                              <a:gd name="T77" fmla="*/ 493305 h 1890713"/>
                              <a:gd name="T78" fmla="*/ 969029 w 1387475"/>
                              <a:gd name="T79" fmla="*/ 462499 h 1890713"/>
                              <a:gd name="T80" fmla="*/ 933466 w 1387475"/>
                              <a:gd name="T81" fmla="*/ 585725 h 1890713"/>
                              <a:gd name="T82" fmla="*/ 867131 w 1387475"/>
                              <a:gd name="T83" fmla="*/ 678944 h 1890713"/>
                              <a:gd name="T84" fmla="*/ 785613 w 1387475"/>
                              <a:gd name="T85" fmla="*/ 737757 h 1890713"/>
                              <a:gd name="T86" fmla="*/ 703695 w 1387475"/>
                              <a:gd name="T87" fmla="*/ 758161 h 1890713"/>
                              <a:gd name="T88" fmla="*/ 632567 w 1387475"/>
                              <a:gd name="T89" fmla="*/ 736957 h 1890713"/>
                              <a:gd name="T90" fmla="*/ 552247 w 1387475"/>
                              <a:gd name="T91" fmla="*/ 676944 h 1890713"/>
                              <a:gd name="T92" fmla="*/ 479121 w 1387475"/>
                              <a:gd name="T93" fmla="*/ 586925 h 1890713"/>
                              <a:gd name="T94" fmla="*/ 429170 w 1387475"/>
                              <a:gd name="T95" fmla="*/ 473701 h 1890713"/>
                              <a:gd name="T96" fmla="*/ 413186 w 1387475"/>
                              <a:gd name="T97" fmla="*/ 497706 h 1890713"/>
                              <a:gd name="T98" fmla="*/ 395604 w 1387475"/>
                              <a:gd name="T99" fmla="*/ 469300 h 1890713"/>
                              <a:gd name="T100" fmla="*/ 388411 w 1387475"/>
                              <a:gd name="T101" fmla="*/ 400886 h 1890713"/>
                              <a:gd name="T102" fmla="*/ 395604 w 1387475"/>
                              <a:gd name="T103" fmla="*/ 332470 h 1890713"/>
                              <a:gd name="T104" fmla="*/ 413186 w 1387475"/>
                              <a:gd name="T105" fmla="*/ 304064 h 1890713"/>
                              <a:gd name="T106" fmla="*/ 418780 w 1387475"/>
                              <a:gd name="T107" fmla="*/ 231249 h 1890713"/>
                              <a:gd name="T108" fmla="*/ 433966 w 1387475"/>
                              <a:gd name="T109" fmla="*/ 153632 h 1890713"/>
                              <a:gd name="T110" fmla="*/ 415983 w 1387475"/>
                              <a:gd name="T111" fmla="*/ 121626 h 1890713"/>
                              <a:gd name="T112" fmla="*/ 474725 w 1387475"/>
                              <a:gd name="T113" fmla="*/ 72015 h 1890713"/>
                              <a:gd name="T114" fmla="*/ 567432 w 1387475"/>
                              <a:gd name="T115" fmla="*/ 28006 h 1890713"/>
                              <a:gd name="T116" fmla="*/ 671328 w 1387475"/>
                              <a:gd name="T117" fmla="*/ 3601 h 189071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7475" h="1890713">
                                <a:moveTo>
                                  <a:pt x="1185185" y="1355117"/>
                                </a:moveTo>
                                <a:lnTo>
                                  <a:pt x="1112995" y="1364242"/>
                                </a:lnTo>
                                <a:lnTo>
                                  <a:pt x="719520" y="1412247"/>
                                </a:lnTo>
                                <a:lnTo>
                                  <a:pt x="699687" y="1419785"/>
                                </a:lnTo>
                                <a:lnTo>
                                  <a:pt x="661609" y="1434464"/>
                                </a:lnTo>
                                <a:lnTo>
                                  <a:pt x="591006" y="1461839"/>
                                </a:lnTo>
                                <a:lnTo>
                                  <a:pt x="656849" y="1453905"/>
                                </a:lnTo>
                                <a:lnTo>
                                  <a:pt x="686201" y="1449937"/>
                                </a:lnTo>
                                <a:lnTo>
                                  <a:pt x="1212950" y="1385269"/>
                                </a:lnTo>
                                <a:lnTo>
                                  <a:pt x="1207397" y="1379318"/>
                                </a:lnTo>
                                <a:lnTo>
                                  <a:pt x="1185185" y="1355117"/>
                                </a:lnTo>
                                <a:close/>
                                <a:moveTo>
                                  <a:pt x="882939" y="1288862"/>
                                </a:moveTo>
                                <a:lnTo>
                                  <a:pt x="692944" y="1297987"/>
                                </a:lnTo>
                                <a:lnTo>
                                  <a:pt x="638207" y="1300764"/>
                                </a:lnTo>
                                <a:lnTo>
                                  <a:pt x="608855" y="1302351"/>
                                </a:lnTo>
                                <a:lnTo>
                                  <a:pt x="271704" y="1332106"/>
                                </a:lnTo>
                                <a:lnTo>
                                  <a:pt x="253855" y="1342421"/>
                                </a:lnTo>
                                <a:lnTo>
                                  <a:pt x="152313" y="1399948"/>
                                </a:lnTo>
                                <a:lnTo>
                                  <a:pt x="688581" y="1318617"/>
                                </a:lnTo>
                                <a:lnTo>
                                  <a:pt x="749665" y="1309492"/>
                                </a:lnTo>
                                <a:lnTo>
                                  <a:pt x="761564" y="1307112"/>
                                </a:lnTo>
                                <a:lnTo>
                                  <a:pt x="882939" y="1288862"/>
                                </a:lnTo>
                                <a:close/>
                                <a:moveTo>
                                  <a:pt x="1118944" y="1098824"/>
                                </a:moveTo>
                                <a:lnTo>
                                  <a:pt x="1117754" y="1099221"/>
                                </a:lnTo>
                                <a:lnTo>
                                  <a:pt x="1116168" y="1100808"/>
                                </a:lnTo>
                                <a:lnTo>
                                  <a:pt x="1115374" y="1102395"/>
                                </a:lnTo>
                                <a:lnTo>
                                  <a:pt x="1114978" y="1103585"/>
                                </a:lnTo>
                                <a:lnTo>
                                  <a:pt x="1115771" y="1105569"/>
                                </a:lnTo>
                                <a:lnTo>
                                  <a:pt x="1116564" y="1107156"/>
                                </a:lnTo>
                                <a:lnTo>
                                  <a:pt x="1118151" y="1109139"/>
                                </a:lnTo>
                                <a:lnTo>
                                  <a:pt x="1119737" y="1110726"/>
                                </a:lnTo>
                                <a:lnTo>
                                  <a:pt x="1124497" y="1114694"/>
                                </a:lnTo>
                                <a:lnTo>
                                  <a:pt x="1123307" y="1106362"/>
                                </a:lnTo>
                                <a:lnTo>
                                  <a:pt x="1122514" y="1102791"/>
                                </a:lnTo>
                                <a:lnTo>
                                  <a:pt x="1121721" y="1100808"/>
                                </a:lnTo>
                                <a:lnTo>
                                  <a:pt x="1120134" y="1099221"/>
                                </a:lnTo>
                                <a:lnTo>
                                  <a:pt x="1118944" y="1098824"/>
                                </a:lnTo>
                                <a:close/>
                                <a:moveTo>
                                  <a:pt x="953542" y="742950"/>
                                </a:moveTo>
                                <a:lnTo>
                                  <a:pt x="973374" y="743347"/>
                                </a:lnTo>
                                <a:lnTo>
                                  <a:pt x="993207" y="744140"/>
                                </a:lnTo>
                                <a:lnTo>
                                  <a:pt x="1013436" y="746124"/>
                                </a:lnTo>
                                <a:lnTo>
                                  <a:pt x="1033268" y="749298"/>
                                </a:lnTo>
                                <a:lnTo>
                                  <a:pt x="1053497" y="752868"/>
                                </a:lnTo>
                                <a:lnTo>
                                  <a:pt x="1072933" y="757629"/>
                                </a:lnTo>
                                <a:lnTo>
                                  <a:pt x="1093162" y="762787"/>
                                </a:lnTo>
                                <a:lnTo>
                                  <a:pt x="1112598" y="768738"/>
                                </a:lnTo>
                                <a:lnTo>
                                  <a:pt x="1132430" y="775483"/>
                                </a:lnTo>
                                <a:lnTo>
                                  <a:pt x="1151469" y="782624"/>
                                </a:lnTo>
                                <a:lnTo>
                                  <a:pt x="1170509" y="790162"/>
                                </a:lnTo>
                                <a:lnTo>
                                  <a:pt x="1188754" y="798097"/>
                                </a:lnTo>
                                <a:lnTo>
                                  <a:pt x="1206603" y="806428"/>
                                </a:lnTo>
                                <a:lnTo>
                                  <a:pt x="1224056" y="815553"/>
                                </a:lnTo>
                                <a:lnTo>
                                  <a:pt x="1240715" y="824678"/>
                                </a:lnTo>
                                <a:lnTo>
                                  <a:pt x="1257374" y="833803"/>
                                </a:lnTo>
                                <a:lnTo>
                                  <a:pt x="1272844" y="843722"/>
                                </a:lnTo>
                                <a:lnTo>
                                  <a:pt x="1287520" y="853640"/>
                                </a:lnTo>
                                <a:lnTo>
                                  <a:pt x="1301402" y="863558"/>
                                </a:lnTo>
                                <a:lnTo>
                                  <a:pt x="1314492" y="873477"/>
                                </a:lnTo>
                                <a:lnTo>
                                  <a:pt x="1326391" y="883395"/>
                                </a:lnTo>
                                <a:lnTo>
                                  <a:pt x="1337894" y="893314"/>
                                </a:lnTo>
                                <a:lnTo>
                                  <a:pt x="1347810" y="903232"/>
                                </a:lnTo>
                                <a:lnTo>
                                  <a:pt x="1356537" y="912754"/>
                                </a:lnTo>
                                <a:lnTo>
                                  <a:pt x="1364866" y="922672"/>
                                </a:lnTo>
                                <a:lnTo>
                                  <a:pt x="1370816" y="931797"/>
                                </a:lnTo>
                                <a:lnTo>
                                  <a:pt x="1376369" y="940526"/>
                                </a:lnTo>
                                <a:lnTo>
                                  <a:pt x="1378749" y="944890"/>
                                </a:lnTo>
                                <a:lnTo>
                                  <a:pt x="1380732" y="948857"/>
                                </a:lnTo>
                                <a:lnTo>
                                  <a:pt x="1381922" y="953221"/>
                                </a:lnTo>
                                <a:lnTo>
                                  <a:pt x="1383112" y="957585"/>
                                </a:lnTo>
                                <a:lnTo>
                                  <a:pt x="1383905" y="961156"/>
                                </a:lnTo>
                                <a:lnTo>
                                  <a:pt x="1384302" y="965123"/>
                                </a:lnTo>
                                <a:lnTo>
                                  <a:pt x="1385888" y="976232"/>
                                </a:lnTo>
                                <a:lnTo>
                                  <a:pt x="1387078" y="988134"/>
                                </a:lnTo>
                                <a:lnTo>
                                  <a:pt x="1387475" y="1000830"/>
                                </a:lnTo>
                                <a:lnTo>
                                  <a:pt x="1387475" y="1013922"/>
                                </a:lnTo>
                                <a:lnTo>
                                  <a:pt x="1386682" y="1027014"/>
                                </a:lnTo>
                                <a:lnTo>
                                  <a:pt x="1385492" y="1040900"/>
                                </a:lnTo>
                                <a:lnTo>
                                  <a:pt x="1383509" y="1055183"/>
                                </a:lnTo>
                                <a:lnTo>
                                  <a:pt x="1381525" y="1069465"/>
                                </a:lnTo>
                                <a:lnTo>
                                  <a:pt x="1379145" y="1084541"/>
                                </a:lnTo>
                                <a:lnTo>
                                  <a:pt x="1375972" y="1100014"/>
                                </a:lnTo>
                                <a:lnTo>
                                  <a:pt x="1372799" y="1115487"/>
                                </a:lnTo>
                                <a:lnTo>
                                  <a:pt x="1369229" y="1131357"/>
                                </a:lnTo>
                                <a:lnTo>
                                  <a:pt x="1365263" y="1148020"/>
                                </a:lnTo>
                                <a:lnTo>
                                  <a:pt x="1360503" y="1164286"/>
                                </a:lnTo>
                                <a:lnTo>
                                  <a:pt x="1350983" y="1198009"/>
                                </a:lnTo>
                                <a:lnTo>
                                  <a:pt x="1339877" y="1232525"/>
                                </a:lnTo>
                                <a:lnTo>
                                  <a:pt x="1327978" y="1267834"/>
                                </a:lnTo>
                                <a:lnTo>
                                  <a:pt x="1315285" y="1303541"/>
                                </a:lnTo>
                                <a:lnTo>
                                  <a:pt x="1302196" y="1339247"/>
                                </a:lnTo>
                                <a:lnTo>
                                  <a:pt x="1288710" y="1374954"/>
                                </a:lnTo>
                                <a:lnTo>
                                  <a:pt x="1274827" y="1411057"/>
                                </a:lnTo>
                                <a:lnTo>
                                  <a:pt x="1246665" y="1482073"/>
                                </a:lnTo>
                                <a:lnTo>
                                  <a:pt x="1212950" y="1581654"/>
                                </a:lnTo>
                                <a:lnTo>
                                  <a:pt x="1106251" y="1559437"/>
                                </a:lnTo>
                                <a:lnTo>
                                  <a:pt x="1101095" y="1638784"/>
                                </a:lnTo>
                                <a:lnTo>
                                  <a:pt x="1092369" y="1729241"/>
                                </a:lnTo>
                                <a:lnTo>
                                  <a:pt x="1085229" y="1803431"/>
                                </a:lnTo>
                                <a:lnTo>
                                  <a:pt x="1076503" y="1890713"/>
                                </a:lnTo>
                                <a:lnTo>
                                  <a:pt x="285190" y="1890713"/>
                                </a:lnTo>
                                <a:lnTo>
                                  <a:pt x="274084" y="1780023"/>
                                </a:lnTo>
                                <a:lnTo>
                                  <a:pt x="265358" y="1685203"/>
                                </a:lnTo>
                                <a:lnTo>
                                  <a:pt x="255441" y="1570546"/>
                                </a:lnTo>
                                <a:lnTo>
                                  <a:pt x="232832" y="1576893"/>
                                </a:lnTo>
                                <a:lnTo>
                                  <a:pt x="209827" y="1582448"/>
                                </a:lnTo>
                                <a:lnTo>
                                  <a:pt x="197927" y="1584828"/>
                                </a:lnTo>
                                <a:lnTo>
                                  <a:pt x="186821" y="1587605"/>
                                </a:lnTo>
                                <a:lnTo>
                                  <a:pt x="174922" y="1589192"/>
                                </a:lnTo>
                                <a:lnTo>
                                  <a:pt x="163816" y="1590779"/>
                                </a:lnTo>
                                <a:lnTo>
                                  <a:pt x="152313" y="1591573"/>
                                </a:lnTo>
                                <a:lnTo>
                                  <a:pt x="142000" y="1591969"/>
                                </a:lnTo>
                                <a:lnTo>
                                  <a:pt x="131291" y="1591969"/>
                                </a:lnTo>
                                <a:lnTo>
                                  <a:pt x="121374" y="1591573"/>
                                </a:lnTo>
                                <a:lnTo>
                                  <a:pt x="112251" y="1590382"/>
                                </a:lnTo>
                                <a:lnTo>
                                  <a:pt x="103129" y="1588399"/>
                                </a:lnTo>
                                <a:lnTo>
                                  <a:pt x="99162" y="1587209"/>
                                </a:lnTo>
                                <a:lnTo>
                                  <a:pt x="95196" y="1585225"/>
                                </a:lnTo>
                                <a:lnTo>
                                  <a:pt x="91229" y="1583638"/>
                                </a:lnTo>
                                <a:lnTo>
                                  <a:pt x="87659" y="1581654"/>
                                </a:lnTo>
                                <a:lnTo>
                                  <a:pt x="74570" y="1515399"/>
                                </a:lnTo>
                                <a:lnTo>
                                  <a:pt x="59497" y="1433274"/>
                                </a:lnTo>
                                <a:lnTo>
                                  <a:pt x="51564" y="1388046"/>
                                </a:lnTo>
                                <a:lnTo>
                                  <a:pt x="43235" y="1341628"/>
                                </a:lnTo>
                                <a:lnTo>
                                  <a:pt x="35698" y="1295209"/>
                                </a:lnTo>
                                <a:lnTo>
                                  <a:pt x="28162" y="1247998"/>
                                </a:lnTo>
                                <a:lnTo>
                                  <a:pt x="21022" y="1202373"/>
                                </a:lnTo>
                                <a:lnTo>
                                  <a:pt x="14676" y="1157938"/>
                                </a:lnTo>
                                <a:lnTo>
                                  <a:pt x="9520" y="1116677"/>
                                </a:lnTo>
                                <a:lnTo>
                                  <a:pt x="5156" y="1078987"/>
                                </a:lnTo>
                                <a:lnTo>
                                  <a:pt x="1983" y="1045264"/>
                                </a:lnTo>
                                <a:lnTo>
                                  <a:pt x="793" y="1030188"/>
                                </a:lnTo>
                                <a:lnTo>
                                  <a:pt x="0" y="1016699"/>
                                </a:lnTo>
                                <a:lnTo>
                                  <a:pt x="0" y="1004797"/>
                                </a:lnTo>
                                <a:lnTo>
                                  <a:pt x="0" y="994482"/>
                                </a:lnTo>
                                <a:lnTo>
                                  <a:pt x="397" y="985754"/>
                                </a:lnTo>
                                <a:lnTo>
                                  <a:pt x="1190" y="979009"/>
                                </a:lnTo>
                                <a:lnTo>
                                  <a:pt x="1587" y="972661"/>
                                </a:lnTo>
                                <a:lnTo>
                                  <a:pt x="2380" y="966314"/>
                                </a:lnTo>
                                <a:lnTo>
                                  <a:pt x="3966" y="959966"/>
                                </a:lnTo>
                                <a:lnTo>
                                  <a:pt x="5553" y="954015"/>
                                </a:lnTo>
                                <a:lnTo>
                                  <a:pt x="7536" y="948064"/>
                                </a:lnTo>
                                <a:lnTo>
                                  <a:pt x="9520" y="942113"/>
                                </a:lnTo>
                                <a:lnTo>
                                  <a:pt x="12296" y="936558"/>
                                </a:lnTo>
                                <a:lnTo>
                                  <a:pt x="15073" y="931004"/>
                                </a:lnTo>
                                <a:lnTo>
                                  <a:pt x="18246" y="925053"/>
                                </a:lnTo>
                                <a:lnTo>
                                  <a:pt x="21816" y="919498"/>
                                </a:lnTo>
                                <a:lnTo>
                                  <a:pt x="25782" y="914341"/>
                                </a:lnTo>
                                <a:lnTo>
                                  <a:pt x="29352" y="909183"/>
                                </a:lnTo>
                                <a:lnTo>
                                  <a:pt x="34112" y="904026"/>
                                </a:lnTo>
                                <a:lnTo>
                                  <a:pt x="38872" y="898471"/>
                                </a:lnTo>
                                <a:lnTo>
                                  <a:pt x="48391" y="888950"/>
                                </a:lnTo>
                                <a:lnTo>
                                  <a:pt x="59894" y="879031"/>
                                </a:lnTo>
                                <a:lnTo>
                                  <a:pt x="71793" y="869906"/>
                                </a:lnTo>
                                <a:lnTo>
                                  <a:pt x="84486" y="860781"/>
                                </a:lnTo>
                                <a:lnTo>
                                  <a:pt x="98765" y="852450"/>
                                </a:lnTo>
                                <a:lnTo>
                                  <a:pt x="113441" y="844118"/>
                                </a:lnTo>
                                <a:lnTo>
                                  <a:pt x="128514" y="836183"/>
                                </a:lnTo>
                                <a:lnTo>
                                  <a:pt x="144380" y="828645"/>
                                </a:lnTo>
                                <a:lnTo>
                                  <a:pt x="161436" y="821504"/>
                                </a:lnTo>
                                <a:lnTo>
                                  <a:pt x="178492" y="814760"/>
                                </a:lnTo>
                                <a:lnTo>
                                  <a:pt x="196341" y="808015"/>
                                </a:lnTo>
                                <a:lnTo>
                                  <a:pt x="214587" y="801667"/>
                                </a:lnTo>
                                <a:lnTo>
                                  <a:pt x="233229" y="795716"/>
                                </a:lnTo>
                                <a:lnTo>
                                  <a:pt x="252268" y="790162"/>
                                </a:lnTo>
                                <a:lnTo>
                                  <a:pt x="271704" y="784608"/>
                                </a:lnTo>
                                <a:lnTo>
                                  <a:pt x="291140" y="779450"/>
                                </a:lnTo>
                                <a:lnTo>
                                  <a:pt x="310972" y="774689"/>
                                </a:lnTo>
                                <a:lnTo>
                                  <a:pt x="331201" y="769928"/>
                                </a:lnTo>
                                <a:lnTo>
                                  <a:pt x="351034" y="765564"/>
                                </a:lnTo>
                                <a:lnTo>
                                  <a:pt x="371263" y="761994"/>
                                </a:lnTo>
                                <a:lnTo>
                                  <a:pt x="391492" y="758026"/>
                                </a:lnTo>
                                <a:lnTo>
                                  <a:pt x="431156" y="751282"/>
                                </a:lnTo>
                                <a:lnTo>
                                  <a:pt x="470028" y="745727"/>
                                </a:lnTo>
                                <a:lnTo>
                                  <a:pt x="474788" y="745330"/>
                                </a:lnTo>
                                <a:lnTo>
                                  <a:pt x="479548" y="744934"/>
                                </a:lnTo>
                                <a:lnTo>
                                  <a:pt x="488670" y="745330"/>
                                </a:lnTo>
                                <a:lnTo>
                                  <a:pt x="616391" y="1197215"/>
                                </a:lnTo>
                                <a:lnTo>
                                  <a:pt x="618771" y="1179759"/>
                                </a:lnTo>
                                <a:lnTo>
                                  <a:pt x="663196" y="869509"/>
                                </a:lnTo>
                                <a:lnTo>
                                  <a:pt x="650503" y="838961"/>
                                </a:lnTo>
                                <a:lnTo>
                                  <a:pt x="675095" y="798493"/>
                                </a:lnTo>
                                <a:lnTo>
                                  <a:pt x="731022" y="798097"/>
                                </a:lnTo>
                                <a:lnTo>
                                  <a:pt x="754028" y="838961"/>
                                </a:lnTo>
                                <a:lnTo>
                                  <a:pt x="743319" y="875461"/>
                                </a:lnTo>
                                <a:lnTo>
                                  <a:pt x="782983" y="1202373"/>
                                </a:lnTo>
                                <a:lnTo>
                                  <a:pt x="887302" y="760407"/>
                                </a:lnTo>
                                <a:lnTo>
                                  <a:pt x="899201" y="754852"/>
                                </a:lnTo>
                                <a:lnTo>
                                  <a:pt x="907927" y="750488"/>
                                </a:lnTo>
                                <a:lnTo>
                                  <a:pt x="913481" y="747314"/>
                                </a:lnTo>
                                <a:lnTo>
                                  <a:pt x="914671" y="746124"/>
                                </a:lnTo>
                                <a:lnTo>
                                  <a:pt x="914671" y="745727"/>
                                </a:lnTo>
                                <a:lnTo>
                                  <a:pt x="924587" y="744537"/>
                                </a:lnTo>
                                <a:lnTo>
                                  <a:pt x="934106" y="743744"/>
                                </a:lnTo>
                                <a:lnTo>
                                  <a:pt x="943626" y="743347"/>
                                </a:lnTo>
                                <a:lnTo>
                                  <a:pt x="953542" y="742950"/>
                                </a:lnTo>
                                <a:close/>
                                <a:moveTo>
                                  <a:pt x="713979" y="0"/>
                                </a:moveTo>
                                <a:lnTo>
                                  <a:pt x="725091" y="0"/>
                                </a:lnTo>
                                <a:lnTo>
                                  <a:pt x="736601" y="397"/>
                                </a:lnTo>
                                <a:lnTo>
                                  <a:pt x="746919" y="794"/>
                                </a:lnTo>
                                <a:lnTo>
                                  <a:pt x="758032" y="1985"/>
                                </a:lnTo>
                                <a:lnTo>
                                  <a:pt x="768351" y="3177"/>
                                </a:lnTo>
                                <a:lnTo>
                                  <a:pt x="778669" y="4368"/>
                                </a:lnTo>
                                <a:lnTo>
                                  <a:pt x="788591" y="5956"/>
                                </a:lnTo>
                                <a:lnTo>
                                  <a:pt x="808038" y="9530"/>
                                </a:lnTo>
                                <a:lnTo>
                                  <a:pt x="826691" y="13898"/>
                                </a:lnTo>
                                <a:lnTo>
                                  <a:pt x="844551" y="19060"/>
                                </a:lnTo>
                                <a:lnTo>
                                  <a:pt x="860822" y="25016"/>
                                </a:lnTo>
                                <a:lnTo>
                                  <a:pt x="876697" y="30973"/>
                                </a:lnTo>
                                <a:lnTo>
                                  <a:pt x="891779" y="37723"/>
                                </a:lnTo>
                                <a:lnTo>
                                  <a:pt x="906066" y="44076"/>
                                </a:lnTo>
                                <a:lnTo>
                                  <a:pt x="919163" y="51224"/>
                                </a:lnTo>
                                <a:lnTo>
                                  <a:pt x="930672" y="57974"/>
                                </a:lnTo>
                                <a:lnTo>
                                  <a:pt x="942182" y="64725"/>
                                </a:lnTo>
                                <a:lnTo>
                                  <a:pt x="952501" y="71475"/>
                                </a:lnTo>
                                <a:lnTo>
                                  <a:pt x="961232" y="77829"/>
                                </a:lnTo>
                                <a:lnTo>
                                  <a:pt x="969566" y="84182"/>
                                </a:lnTo>
                                <a:lnTo>
                                  <a:pt x="976313" y="89344"/>
                                </a:lnTo>
                                <a:lnTo>
                                  <a:pt x="987822" y="98874"/>
                                </a:lnTo>
                                <a:lnTo>
                                  <a:pt x="994172" y="105227"/>
                                </a:lnTo>
                                <a:lnTo>
                                  <a:pt x="996554" y="107213"/>
                                </a:lnTo>
                                <a:lnTo>
                                  <a:pt x="993775" y="113566"/>
                                </a:lnTo>
                                <a:lnTo>
                                  <a:pt x="989410" y="120317"/>
                                </a:lnTo>
                                <a:lnTo>
                                  <a:pt x="984251" y="129450"/>
                                </a:lnTo>
                                <a:lnTo>
                                  <a:pt x="977107" y="139774"/>
                                </a:lnTo>
                                <a:lnTo>
                                  <a:pt x="973138" y="144936"/>
                                </a:lnTo>
                                <a:lnTo>
                                  <a:pt x="968375" y="150495"/>
                                </a:lnTo>
                                <a:lnTo>
                                  <a:pt x="963216" y="156054"/>
                                </a:lnTo>
                                <a:lnTo>
                                  <a:pt x="957660" y="161613"/>
                                </a:lnTo>
                                <a:lnTo>
                                  <a:pt x="951707" y="167173"/>
                                </a:lnTo>
                                <a:lnTo>
                                  <a:pt x="945754" y="172732"/>
                                </a:lnTo>
                                <a:lnTo>
                                  <a:pt x="938610" y="177497"/>
                                </a:lnTo>
                                <a:lnTo>
                                  <a:pt x="931069" y="182262"/>
                                </a:lnTo>
                                <a:lnTo>
                                  <a:pt x="923529" y="186630"/>
                                </a:lnTo>
                                <a:lnTo>
                                  <a:pt x="915194" y="190601"/>
                                </a:lnTo>
                                <a:lnTo>
                                  <a:pt x="906463" y="194174"/>
                                </a:lnTo>
                                <a:lnTo>
                                  <a:pt x="896938" y="196954"/>
                                </a:lnTo>
                                <a:lnTo>
                                  <a:pt x="887413" y="199733"/>
                                </a:lnTo>
                                <a:lnTo>
                                  <a:pt x="877094" y="200925"/>
                                </a:lnTo>
                                <a:lnTo>
                                  <a:pt x="866775" y="201719"/>
                                </a:lnTo>
                                <a:lnTo>
                                  <a:pt x="855266" y="201719"/>
                                </a:lnTo>
                                <a:lnTo>
                                  <a:pt x="843360" y="200925"/>
                                </a:lnTo>
                                <a:lnTo>
                                  <a:pt x="831454" y="198939"/>
                                </a:lnTo>
                                <a:lnTo>
                                  <a:pt x="818357" y="195763"/>
                                </a:lnTo>
                                <a:lnTo>
                                  <a:pt x="805260" y="191792"/>
                                </a:lnTo>
                                <a:lnTo>
                                  <a:pt x="791369" y="186233"/>
                                </a:lnTo>
                                <a:lnTo>
                                  <a:pt x="777082" y="179879"/>
                                </a:lnTo>
                                <a:lnTo>
                                  <a:pt x="760016" y="171938"/>
                                </a:lnTo>
                                <a:lnTo>
                                  <a:pt x="743347" y="165187"/>
                                </a:lnTo>
                                <a:lnTo>
                                  <a:pt x="778272" y="181468"/>
                                </a:lnTo>
                                <a:lnTo>
                                  <a:pt x="812007" y="196954"/>
                                </a:lnTo>
                                <a:lnTo>
                                  <a:pt x="828279" y="204101"/>
                                </a:lnTo>
                                <a:lnTo>
                                  <a:pt x="844551" y="210852"/>
                                </a:lnTo>
                                <a:lnTo>
                                  <a:pt x="860029" y="217205"/>
                                </a:lnTo>
                                <a:lnTo>
                                  <a:pt x="875110" y="222367"/>
                                </a:lnTo>
                                <a:lnTo>
                                  <a:pt x="889397" y="226735"/>
                                </a:lnTo>
                                <a:lnTo>
                                  <a:pt x="903288" y="229912"/>
                                </a:lnTo>
                                <a:lnTo>
                                  <a:pt x="910035" y="231103"/>
                                </a:lnTo>
                                <a:lnTo>
                                  <a:pt x="916385" y="232294"/>
                                </a:lnTo>
                                <a:lnTo>
                                  <a:pt x="922735" y="232691"/>
                                </a:lnTo>
                                <a:lnTo>
                                  <a:pt x="929085" y="233089"/>
                                </a:lnTo>
                                <a:lnTo>
                                  <a:pt x="935038" y="233089"/>
                                </a:lnTo>
                                <a:lnTo>
                                  <a:pt x="940991" y="232294"/>
                                </a:lnTo>
                                <a:lnTo>
                                  <a:pt x="946547" y="231103"/>
                                </a:lnTo>
                                <a:lnTo>
                                  <a:pt x="951707" y="229912"/>
                                </a:lnTo>
                                <a:lnTo>
                                  <a:pt x="956866" y="228324"/>
                                </a:lnTo>
                                <a:lnTo>
                                  <a:pt x="961629" y="226338"/>
                                </a:lnTo>
                                <a:lnTo>
                                  <a:pt x="966788" y="223161"/>
                                </a:lnTo>
                                <a:lnTo>
                                  <a:pt x="970757" y="220382"/>
                                </a:lnTo>
                                <a:lnTo>
                                  <a:pt x="972741" y="231500"/>
                                </a:lnTo>
                                <a:lnTo>
                                  <a:pt x="973535" y="242619"/>
                                </a:lnTo>
                                <a:lnTo>
                                  <a:pt x="973932" y="253340"/>
                                </a:lnTo>
                                <a:lnTo>
                                  <a:pt x="974329" y="263267"/>
                                </a:lnTo>
                                <a:lnTo>
                                  <a:pt x="974329" y="273591"/>
                                </a:lnTo>
                                <a:lnTo>
                                  <a:pt x="973932" y="283121"/>
                                </a:lnTo>
                                <a:lnTo>
                                  <a:pt x="973138" y="302181"/>
                                </a:lnTo>
                                <a:lnTo>
                                  <a:pt x="974725" y="300196"/>
                                </a:lnTo>
                                <a:lnTo>
                                  <a:pt x="976710" y="298210"/>
                                </a:lnTo>
                                <a:lnTo>
                                  <a:pt x="978297" y="297416"/>
                                </a:lnTo>
                                <a:lnTo>
                                  <a:pt x="980282" y="297019"/>
                                </a:lnTo>
                                <a:lnTo>
                                  <a:pt x="982663" y="297416"/>
                                </a:lnTo>
                                <a:lnTo>
                                  <a:pt x="985044" y="299005"/>
                                </a:lnTo>
                                <a:lnTo>
                                  <a:pt x="987822" y="301784"/>
                                </a:lnTo>
                                <a:lnTo>
                                  <a:pt x="989807" y="304564"/>
                                </a:lnTo>
                                <a:lnTo>
                                  <a:pt x="991791" y="308932"/>
                                </a:lnTo>
                                <a:lnTo>
                                  <a:pt x="994172" y="313697"/>
                                </a:lnTo>
                                <a:lnTo>
                                  <a:pt x="995760" y="318859"/>
                                </a:lnTo>
                                <a:lnTo>
                                  <a:pt x="997744" y="325212"/>
                                </a:lnTo>
                                <a:lnTo>
                                  <a:pt x="998935" y="331963"/>
                                </a:lnTo>
                                <a:lnTo>
                                  <a:pt x="1000919" y="339507"/>
                                </a:lnTo>
                                <a:lnTo>
                                  <a:pt x="1002110" y="347846"/>
                                </a:lnTo>
                                <a:lnTo>
                                  <a:pt x="1002904" y="356185"/>
                                </a:lnTo>
                                <a:lnTo>
                                  <a:pt x="1003697" y="364523"/>
                                </a:lnTo>
                                <a:lnTo>
                                  <a:pt x="1004094" y="373656"/>
                                </a:lnTo>
                                <a:lnTo>
                                  <a:pt x="1004491" y="383584"/>
                                </a:lnTo>
                                <a:lnTo>
                                  <a:pt x="1004888" y="393114"/>
                                </a:lnTo>
                                <a:lnTo>
                                  <a:pt x="1004491" y="403438"/>
                                </a:lnTo>
                                <a:lnTo>
                                  <a:pt x="1004094" y="412571"/>
                                </a:lnTo>
                                <a:lnTo>
                                  <a:pt x="1003697" y="422101"/>
                                </a:lnTo>
                                <a:lnTo>
                                  <a:pt x="1002904" y="430837"/>
                                </a:lnTo>
                                <a:lnTo>
                                  <a:pt x="1002110" y="439175"/>
                                </a:lnTo>
                                <a:lnTo>
                                  <a:pt x="1000919" y="447117"/>
                                </a:lnTo>
                                <a:lnTo>
                                  <a:pt x="998935" y="454265"/>
                                </a:lnTo>
                                <a:lnTo>
                                  <a:pt x="997744" y="461015"/>
                                </a:lnTo>
                                <a:lnTo>
                                  <a:pt x="995760" y="467368"/>
                                </a:lnTo>
                                <a:lnTo>
                                  <a:pt x="994172" y="472928"/>
                                </a:lnTo>
                                <a:lnTo>
                                  <a:pt x="991791" y="478090"/>
                                </a:lnTo>
                                <a:lnTo>
                                  <a:pt x="989807" y="481663"/>
                                </a:lnTo>
                                <a:lnTo>
                                  <a:pt x="987822" y="485237"/>
                                </a:lnTo>
                                <a:lnTo>
                                  <a:pt x="985044" y="487620"/>
                                </a:lnTo>
                                <a:lnTo>
                                  <a:pt x="982663" y="488811"/>
                                </a:lnTo>
                                <a:lnTo>
                                  <a:pt x="980282" y="489605"/>
                                </a:lnTo>
                                <a:lnTo>
                                  <a:pt x="978694" y="489605"/>
                                </a:lnTo>
                                <a:lnTo>
                                  <a:pt x="977504" y="488811"/>
                                </a:lnTo>
                                <a:lnTo>
                                  <a:pt x="975122" y="487223"/>
                                </a:lnTo>
                                <a:lnTo>
                                  <a:pt x="972741" y="484840"/>
                                </a:lnTo>
                                <a:lnTo>
                                  <a:pt x="970360" y="481266"/>
                                </a:lnTo>
                                <a:lnTo>
                                  <a:pt x="968375" y="476898"/>
                                </a:lnTo>
                                <a:lnTo>
                                  <a:pt x="966391" y="471736"/>
                                </a:lnTo>
                                <a:lnTo>
                                  <a:pt x="964010" y="465780"/>
                                </a:lnTo>
                                <a:lnTo>
                                  <a:pt x="962422" y="459030"/>
                                </a:lnTo>
                                <a:lnTo>
                                  <a:pt x="960438" y="476104"/>
                                </a:lnTo>
                                <a:lnTo>
                                  <a:pt x="957263" y="491988"/>
                                </a:lnTo>
                                <a:lnTo>
                                  <a:pt x="953691" y="507871"/>
                                </a:lnTo>
                                <a:lnTo>
                                  <a:pt x="949325" y="523754"/>
                                </a:lnTo>
                                <a:lnTo>
                                  <a:pt x="944563" y="538844"/>
                                </a:lnTo>
                                <a:lnTo>
                                  <a:pt x="939404" y="553536"/>
                                </a:lnTo>
                                <a:lnTo>
                                  <a:pt x="933451" y="567434"/>
                                </a:lnTo>
                                <a:lnTo>
                                  <a:pt x="927101" y="581332"/>
                                </a:lnTo>
                                <a:lnTo>
                                  <a:pt x="920354" y="594435"/>
                                </a:lnTo>
                                <a:lnTo>
                                  <a:pt x="912813" y="607539"/>
                                </a:lnTo>
                                <a:lnTo>
                                  <a:pt x="905272" y="619849"/>
                                </a:lnTo>
                                <a:lnTo>
                                  <a:pt x="896938" y="631364"/>
                                </a:lnTo>
                                <a:lnTo>
                                  <a:pt x="888604" y="642880"/>
                                </a:lnTo>
                                <a:lnTo>
                                  <a:pt x="879872" y="653601"/>
                                </a:lnTo>
                                <a:lnTo>
                                  <a:pt x="870347" y="663925"/>
                                </a:lnTo>
                                <a:lnTo>
                                  <a:pt x="861219" y="673852"/>
                                </a:lnTo>
                                <a:lnTo>
                                  <a:pt x="851694" y="682985"/>
                                </a:lnTo>
                                <a:lnTo>
                                  <a:pt x="841772" y="691721"/>
                                </a:lnTo>
                                <a:lnTo>
                                  <a:pt x="831851" y="700060"/>
                                </a:lnTo>
                                <a:lnTo>
                                  <a:pt x="821532" y="707604"/>
                                </a:lnTo>
                                <a:lnTo>
                                  <a:pt x="811610" y="714752"/>
                                </a:lnTo>
                                <a:lnTo>
                                  <a:pt x="801291" y="721105"/>
                                </a:lnTo>
                                <a:lnTo>
                                  <a:pt x="790972" y="727062"/>
                                </a:lnTo>
                                <a:lnTo>
                                  <a:pt x="780257" y="732224"/>
                                </a:lnTo>
                                <a:lnTo>
                                  <a:pt x="769938" y="736989"/>
                                </a:lnTo>
                                <a:lnTo>
                                  <a:pt x="759619" y="741357"/>
                                </a:lnTo>
                                <a:lnTo>
                                  <a:pt x="749301" y="744533"/>
                                </a:lnTo>
                                <a:lnTo>
                                  <a:pt x="738585" y="747710"/>
                                </a:lnTo>
                                <a:lnTo>
                                  <a:pt x="728663" y="750093"/>
                                </a:lnTo>
                                <a:lnTo>
                                  <a:pt x="718344" y="751284"/>
                                </a:lnTo>
                                <a:lnTo>
                                  <a:pt x="708819" y="752475"/>
                                </a:lnTo>
                                <a:lnTo>
                                  <a:pt x="698897" y="752475"/>
                                </a:lnTo>
                                <a:lnTo>
                                  <a:pt x="690960" y="752475"/>
                                </a:lnTo>
                                <a:lnTo>
                                  <a:pt x="683022" y="751284"/>
                                </a:lnTo>
                                <a:lnTo>
                                  <a:pt x="674688" y="749695"/>
                                </a:lnTo>
                                <a:lnTo>
                                  <a:pt x="665560" y="747313"/>
                                </a:lnTo>
                                <a:lnTo>
                                  <a:pt x="656432" y="744136"/>
                                </a:lnTo>
                                <a:lnTo>
                                  <a:pt x="646907" y="740960"/>
                                </a:lnTo>
                                <a:lnTo>
                                  <a:pt x="637779" y="736195"/>
                                </a:lnTo>
                                <a:lnTo>
                                  <a:pt x="628254" y="731430"/>
                                </a:lnTo>
                                <a:lnTo>
                                  <a:pt x="617935" y="725870"/>
                                </a:lnTo>
                                <a:lnTo>
                                  <a:pt x="608410" y="719914"/>
                                </a:lnTo>
                                <a:lnTo>
                                  <a:pt x="598091" y="713561"/>
                                </a:lnTo>
                                <a:lnTo>
                                  <a:pt x="588169" y="706413"/>
                                </a:lnTo>
                                <a:lnTo>
                                  <a:pt x="578247" y="698471"/>
                                </a:lnTo>
                                <a:lnTo>
                                  <a:pt x="568325" y="690133"/>
                                </a:lnTo>
                                <a:lnTo>
                                  <a:pt x="558007" y="681397"/>
                                </a:lnTo>
                                <a:lnTo>
                                  <a:pt x="548482" y="671867"/>
                                </a:lnTo>
                                <a:lnTo>
                                  <a:pt x="538560" y="662734"/>
                                </a:lnTo>
                                <a:lnTo>
                                  <a:pt x="529035" y="652410"/>
                                </a:lnTo>
                                <a:lnTo>
                                  <a:pt x="519510" y="641688"/>
                                </a:lnTo>
                                <a:lnTo>
                                  <a:pt x="509985" y="630570"/>
                                </a:lnTo>
                                <a:lnTo>
                                  <a:pt x="501254" y="619452"/>
                                </a:lnTo>
                                <a:lnTo>
                                  <a:pt x="492522" y="607539"/>
                                </a:lnTo>
                                <a:lnTo>
                                  <a:pt x="483791" y="595230"/>
                                </a:lnTo>
                                <a:lnTo>
                                  <a:pt x="475854" y="582523"/>
                                </a:lnTo>
                                <a:lnTo>
                                  <a:pt x="467916" y="569419"/>
                                </a:lnTo>
                                <a:lnTo>
                                  <a:pt x="460772" y="556315"/>
                                </a:lnTo>
                                <a:lnTo>
                                  <a:pt x="453629" y="542417"/>
                                </a:lnTo>
                                <a:lnTo>
                                  <a:pt x="447279" y="528519"/>
                                </a:lnTo>
                                <a:lnTo>
                                  <a:pt x="441325" y="514224"/>
                                </a:lnTo>
                                <a:lnTo>
                                  <a:pt x="435769" y="499929"/>
                                </a:lnTo>
                                <a:lnTo>
                                  <a:pt x="431007" y="485237"/>
                                </a:lnTo>
                                <a:lnTo>
                                  <a:pt x="426244" y="470148"/>
                                </a:lnTo>
                                <a:lnTo>
                                  <a:pt x="424657" y="474913"/>
                                </a:lnTo>
                                <a:lnTo>
                                  <a:pt x="422672" y="480075"/>
                                </a:lnTo>
                                <a:lnTo>
                                  <a:pt x="421085" y="484046"/>
                                </a:lnTo>
                                <a:lnTo>
                                  <a:pt x="419101" y="487620"/>
                                </a:lnTo>
                                <a:lnTo>
                                  <a:pt x="417116" y="490399"/>
                                </a:lnTo>
                                <a:lnTo>
                                  <a:pt x="414735" y="492385"/>
                                </a:lnTo>
                                <a:lnTo>
                                  <a:pt x="412354" y="493576"/>
                                </a:lnTo>
                                <a:lnTo>
                                  <a:pt x="410369" y="493973"/>
                                </a:lnTo>
                                <a:lnTo>
                                  <a:pt x="407591" y="493576"/>
                                </a:lnTo>
                                <a:lnTo>
                                  <a:pt x="405210" y="491988"/>
                                </a:lnTo>
                                <a:lnTo>
                                  <a:pt x="402829" y="490002"/>
                                </a:lnTo>
                                <a:lnTo>
                                  <a:pt x="400447" y="486428"/>
                                </a:lnTo>
                                <a:lnTo>
                                  <a:pt x="398463" y="482855"/>
                                </a:lnTo>
                                <a:lnTo>
                                  <a:pt x="396082" y="477693"/>
                                </a:lnTo>
                                <a:lnTo>
                                  <a:pt x="394494" y="472133"/>
                                </a:lnTo>
                                <a:lnTo>
                                  <a:pt x="392907" y="465780"/>
                                </a:lnTo>
                                <a:lnTo>
                                  <a:pt x="391319" y="459030"/>
                                </a:lnTo>
                                <a:lnTo>
                                  <a:pt x="390129" y="451882"/>
                                </a:lnTo>
                                <a:lnTo>
                                  <a:pt x="388541" y="443940"/>
                                </a:lnTo>
                                <a:lnTo>
                                  <a:pt x="387351" y="435602"/>
                                </a:lnTo>
                                <a:lnTo>
                                  <a:pt x="386557" y="426469"/>
                                </a:lnTo>
                                <a:lnTo>
                                  <a:pt x="386160" y="417336"/>
                                </a:lnTo>
                                <a:lnTo>
                                  <a:pt x="385763" y="407409"/>
                                </a:lnTo>
                                <a:lnTo>
                                  <a:pt x="385763" y="397879"/>
                                </a:lnTo>
                                <a:lnTo>
                                  <a:pt x="385763" y="388349"/>
                                </a:lnTo>
                                <a:lnTo>
                                  <a:pt x="386160" y="378421"/>
                                </a:lnTo>
                                <a:lnTo>
                                  <a:pt x="386557" y="369288"/>
                                </a:lnTo>
                                <a:lnTo>
                                  <a:pt x="387351" y="360156"/>
                                </a:lnTo>
                                <a:lnTo>
                                  <a:pt x="388541" y="351817"/>
                                </a:lnTo>
                                <a:lnTo>
                                  <a:pt x="390129" y="344272"/>
                                </a:lnTo>
                                <a:lnTo>
                                  <a:pt x="391319" y="336728"/>
                                </a:lnTo>
                                <a:lnTo>
                                  <a:pt x="392907" y="329977"/>
                                </a:lnTo>
                                <a:lnTo>
                                  <a:pt x="394494" y="323624"/>
                                </a:lnTo>
                                <a:lnTo>
                                  <a:pt x="396082" y="318065"/>
                                </a:lnTo>
                                <a:lnTo>
                                  <a:pt x="398463" y="313697"/>
                                </a:lnTo>
                                <a:lnTo>
                                  <a:pt x="400447" y="309329"/>
                                </a:lnTo>
                                <a:lnTo>
                                  <a:pt x="402829" y="305755"/>
                                </a:lnTo>
                                <a:lnTo>
                                  <a:pt x="405210" y="303770"/>
                                </a:lnTo>
                                <a:lnTo>
                                  <a:pt x="407591" y="302181"/>
                                </a:lnTo>
                                <a:lnTo>
                                  <a:pt x="410369" y="301784"/>
                                </a:lnTo>
                                <a:lnTo>
                                  <a:pt x="411560" y="302181"/>
                                </a:lnTo>
                                <a:lnTo>
                                  <a:pt x="413147" y="302975"/>
                                </a:lnTo>
                                <a:lnTo>
                                  <a:pt x="413544" y="289872"/>
                                </a:lnTo>
                                <a:lnTo>
                                  <a:pt x="414338" y="277562"/>
                                </a:lnTo>
                                <a:lnTo>
                                  <a:pt x="415925" y="266444"/>
                                </a:lnTo>
                                <a:lnTo>
                                  <a:pt x="418307" y="255722"/>
                                </a:lnTo>
                                <a:lnTo>
                                  <a:pt x="417116" y="242222"/>
                                </a:lnTo>
                                <a:lnTo>
                                  <a:pt x="415925" y="229515"/>
                                </a:lnTo>
                                <a:lnTo>
                                  <a:pt x="415925" y="217205"/>
                                </a:lnTo>
                                <a:lnTo>
                                  <a:pt x="416322" y="206484"/>
                                </a:lnTo>
                                <a:lnTo>
                                  <a:pt x="417910" y="195763"/>
                                </a:lnTo>
                                <a:lnTo>
                                  <a:pt x="419497" y="185835"/>
                                </a:lnTo>
                                <a:lnTo>
                                  <a:pt x="421482" y="176305"/>
                                </a:lnTo>
                                <a:lnTo>
                                  <a:pt x="424260" y="167570"/>
                                </a:lnTo>
                                <a:lnTo>
                                  <a:pt x="427435" y="159628"/>
                                </a:lnTo>
                                <a:lnTo>
                                  <a:pt x="431007" y="152480"/>
                                </a:lnTo>
                                <a:lnTo>
                                  <a:pt x="434975" y="145730"/>
                                </a:lnTo>
                                <a:lnTo>
                                  <a:pt x="439341" y="139377"/>
                                </a:lnTo>
                                <a:lnTo>
                                  <a:pt x="444501" y="133420"/>
                                </a:lnTo>
                                <a:lnTo>
                                  <a:pt x="449660" y="128258"/>
                                </a:lnTo>
                                <a:lnTo>
                                  <a:pt x="455613" y="123890"/>
                                </a:lnTo>
                                <a:lnTo>
                                  <a:pt x="461566" y="119522"/>
                                </a:lnTo>
                                <a:lnTo>
                                  <a:pt x="434182" y="119919"/>
                                </a:lnTo>
                                <a:lnTo>
                                  <a:pt x="413147" y="120714"/>
                                </a:lnTo>
                                <a:lnTo>
                                  <a:pt x="394891" y="121508"/>
                                </a:lnTo>
                                <a:lnTo>
                                  <a:pt x="401241" y="118728"/>
                                </a:lnTo>
                                <a:lnTo>
                                  <a:pt x="407591" y="115154"/>
                                </a:lnTo>
                                <a:lnTo>
                                  <a:pt x="420291" y="107213"/>
                                </a:lnTo>
                                <a:lnTo>
                                  <a:pt x="433388" y="98477"/>
                                </a:lnTo>
                                <a:lnTo>
                                  <a:pt x="446485" y="88947"/>
                                </a:lnTo>
                                <a:lnTo>
                                  <a:pt x="459185" y="79814"/>
                                </a:lnTo>
                                <a:lnTo>
                                  <a:pt x="471488" y="71475"/>
                                </a:lnTo>
                                <a:lnTo>
                                  <a:pt x="482601" y="63931"/>
                                </a:lnTo>
                                <a:lnTo>
                                  <a:pt x="488157" y="60357"/>
                                </a:lnTo>
                                <a:lnTo>
                                  <a:pt x="493316" y="57577"/>
                                </a:lnTo>
                                <a:lnTo>
                                  <a:pt x="507604" y="50827"/>
                                </a:lnTo>
                                <a:lnTo>
                                  <a:pt x="521891" y="44473"/>
                                </a:lnTo>
                                <a:lnTo>
                                  <a:pt x="536179" y="38517"/>
                                </a:lnTo>
                                <a:lnTo>
                                  <a:pt x="550069" y="32958"/>
                                </a:lnTo>
                                <a:lnTo>
                                  <a:pt x="563563" y="27796"/>
                                </a:lnTo>
                                <a:lnTo>
                                  <a:pt x="577057" y="23428"/>
                                </a:lnTo>
                                <a:lnTo>
                                  <a:pt x="590551" y="19457"/>
                                </a:lnTo>
                                <a:lnTo>
                                  <a:pt x="603647" y="15883"/>
                                </a:lnTo>
                                <a:lnTo>
                                  <a:pt x="616744" y="12310"/>
                                </a:lnTo>
                                <a:lnTo>
                                  <a:pt x="629841" y="9927"/>
                                </a:lnTo>
                                <a:lnTo>
                                  <a:pt x="642541" y="7148"/>
                                </a:lnTo>
                                <a:lnTo>
                                  <a:pt x="654844" y="5162"/>
                                </a:lnTo>
                                <a:lnTo>
                                  <a:pt x="666751" y="3574"/>
                                </a:lnTo>
                                <a:lnTo>
                                  <a:pt x="679054" y="2382"/>
                                </a:lnTo>
                                <a:lnTo>
                                  <a:pt x="690960" y="1191"/>
                                </a:lnTo>
                                <a:lnTo>
                                  <a:pt x="702866" y="397"/>
                                </a:lnTo>
                                <a:lnTo>
                                  <a:pt x="71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5" name="KSO_Shape"/>
                        <wps:cNvSpPr/>
                        <wps:spPr bwMode="auto">
                          <a:xfrm>
                            <a:off x="2064034" y="1103522"/>
                            <a:ext cx="160883" cy="135411"/>
                          </a:xfrm>
                          <a:custGeom>
                            <a:avLst/>
                            <a:gdLst>
                              <a:gd name="T0" fmla="*/ 1134092 w 2300288"/>
                              <a:gd name="T1" fmla="*/ 968860 h 1936750"/>
                              <a:gd name="T2" fmla="*/ 1214775 w 2300288"/>
                              <a:gd name="T3" fmla="*/ 1049028 h 1936750"/>
                              <a:gd name="T4" fmla="*/ 1216884 w 2300288"/>
                              <a:gd name="T5" fmla="*/ 1064537 h 1936750"/>
                              <a:gd name="T6" fmla="*/ 1151230 w 2300288"/>
                              <a:gd name="T7" fmla="*/ 1136031 h 1936750"/>
                              <a:gd name="T8" fmla="*/ 1182871 w 2300288"/>
                              <a:gd name="T9" fmla="*/ 1247216 h 1936750"/>
                              <a:gd name="T10" fmla="*/ 1204228 w 2300288"/>
                              <a:gd name="T11" fmla="*/ 1413599 h 1936750"/>
                              <a:gd name="T12" fmla="*/ 1046025 w 2300288"/>
                              <a:gd name="T13" fmla="*/ 1361555 h 1936750"/>
                              <a:gd name="T14" fmla="*/ 1071074 w 2300288"/>
                              <a:gd name="T15" fmla="*/ 1209103 h 1936750"/>
                              <a:gd name="T16" fmla="*/ 1033632 w 2300288"/>
                              <a:gd name="T17" fmla="*/ 1075313 h 1936750"/>
                              <a:gd name="T18" fmla="*/ 1028095 w 2300288"/>
                              <a:gd name="T19" fmla="*/ 1060068 h 1936750"/>
                              <a:gd name="T20" fmla="*/ 1033632 w 2300288"/>
                              <a:gd name="T21" fmla="*/ 1045086 h 1936750"/>
                              <a:gd name="T22" fmla="*/ 1116162 w 2300288"/>
                              <a:gd name="T23" fmla="*/ 967020 h 1936750"/>
                              <a:gd name="T24" fmla="*/ 1415999 w 2300288"/>
                              <a:gd name="T25" fmla="*/ 862909 h 1936750"/>
                              <a:gd name="T26" fmla="*/ 1591713 w 2300288"/>
                              <a:gd name="T27" fmla="*/ 924102 h 1936750"/>
                              <a:gd name="T28" fmla="*/ 1763745 w 2300288"/>
                              <a:gd name="T29" fmla="*/ 983456 h 1936750"/>
                              <a:gd name="T30" fmla="*/ 1808726 w 2300288"/>
                              <a:gd name="T31" fmla="*/ 1009194 h 1936750"/>
                              <a:gd name="T32" fmla="*/ 1836345 w 2300288"/>
                              <a:gd name="T33" fmla="*/ 1041235 h 1936750"/>
                              <a:gd name="T34" fmla="*/ 1870541 w 2300288"/>
                              <a:gd name="T35" fmla="*/ 1114771 h 1936750"/>
                              <a:gd name="T36" fmla="*/ 1893952 w 2300288"/>
                              <a:gd name="T37" fmla="*/ 1212469 h 1936750"/>
                              <a:gd name="T38" fmla="*/ 1905000 w 2300288"/>
                              <a:gd name="T39" fmla="*/ 1335643 h 1936750"/>
                              <a:gd name="T40" fmla="*/ 1899740 w 2300288"/>
                              <a:gd name="T41" fmla="*/ 1362957 h 1936750"/>
                              <a:gd name="T42" fmla="*/ 1874487 w 2300288"/>
                              <a:gd name="T43" fmla="*/ 1383704 h 1936750"/>
                              <a:gd name="T44" fmla="*/ 1781895 w 2300288"/>
                              <a:gd name="T45" fmla="*/ 1418897 h 1936750"/>
                              <a:gd name="T46" fmla="*/ 1625909 w 2300288"/>
                              <a:gd name="T47" fmla="*/ 1447524 h 1936750"/>
                              <a:gd name="T48" fmla="*/ 1404950 w 2300288"/>
                              <a:gd name="T49" fmla="*/ 1464857 h 1936750"/>
                              <a:gd name="T50" fmla="*/ 948915 w 2300288"/>
                              <a:gd name="T51" fmla="*/ 1532887 h 1936750"/>
                              <a:gd name="T52" fmla="*/ 96732 w 2300288"/>
                              <a:gd name="T53" fmla="*/ 835367 h 1936750"/>
                              <a:gd name="T54" fmla="*/ 1152637 w 2300288"/>
                              <a:gd name="T55" fmla="*/ 1576 h 1936750"/>
                              <a:gd name="T56" fmla="*/ 1203190 w 2300288"/>
                              <a:gd name="T57" fmla="*/ 12613 h 1936750"/>
                              <a:gd name="T58" fmla="*/ 1249793 w 2300288"/>
                              <a:gd name="T59" fmla="*/ 32847 h 1936750"/>
                              <a:gd name="T60" fmla="*/ 1292446 w 2300288"/>
                              <a:gd name="T61" fmla="*/ 62015 h 1936750"/>
                              <a:gd name="T62" fmla="*/ 1357480 w 2300288"/>
                              <a:gd name="T63" fmla="*/ 134804 h 1936750"/>
                              <a:gd name="T64" fmla="*/ 1402767 w 2300288"/>
                              <a:gd name="T65" fmla="*/ 235972 h 1936750"/>
                              <a:gd name="T66" fmla="*/ 1414352 w 2300288"/>
                              <a:gd name="T67" fmla="*/ 301403 h 1936750"/>
                              <a:gd name="T68" fmla="*/ 1414615 w 2300288"/>
                              <a:gd name="T69" fmla="*/ 367360 h 1936750"/>
                              <a:gd name="T70" fmla="*/ 1402767 w 2300288"/>
                              <a:gd name="T71" fmla="*/ 444090 h 1936750"/>
                              <a:gd name="T72" fmla="*/ 1379596 w 2300288"/>
                              <a:gd name="T73" fmla="*/ 521346 h 1936750"/>
                              <a:gd name="T74" fmla="*/ 1346158 w 2300288"/>
                              <a:gd name="T75" fmla="*/ 595186 h 1936750"/>
                              <a:gd name="T76" fmla="*/ 1304295 w 2300288"/>
                              <a:gd name="T77" fmla="*/ 661143 h 1936750"/>
                              <a:gd name="T78" fmla="*/ 1223990 w 2300288"/>
                              <a:gd name="T79" fmla="*/ 866108 h 1936750"/>
                              <a:gd name="T80" fmla="*/ 1146318 w 2300288"/>
                              <a:gd name="T81" fmla="*/ 934430 h 1936750"/>
                              <a:gd name="T82" fmla="*/ 1120778 w 2300288"/>
                              <a:gd name="T83" fmla="*/ 944678 h 1936750"/>
                              <a:gd name="T84" fmla="*/ 1086550 w 2300288"/>
                              <a:gd name="T85" fmla="*/ 925758 h 1936750"/>
                              <a:gd name="T86" fmla="*/ 993607 w 2300288"/>
                              <a:gd name="T87" fmla="*/ 837202 h 1936750"/>
                              <a:gd name="T88" fmla="*/ 928310 w 2300288"/>
                              <a:gd name="T89" fmla="*/ 643274 h 1936750"/>
                              <a:gd name="T90" fmla="*/ 888553 w 2300288"/>
                              <a:gd name="T91" fmla="*/ 574427 h 1936750"/>
                              <a:gd name="T92" fmla="*/ 858011 w 2300288"/>
                              <a:gd name="T93" fmla="*/ 499273 h 1936750"/>
                              <a:gd name="T94" fmla="*/ 837737 w 2300288"/>
                              <a:gd name="T95" fmla="*/ 421754 h 1936750"/>
                              <a:gd name="T96" fmla="*/ 829575 w 2300288"/>
                              <a:gd name="T97" fmla="*/ 346075 h 1936750"/>
                              <a:gd name="T98" fmla="*/ 832734 w 2300288"/>
                              <a:gd name="T99" fmla="*/ 284848 h 1936750"/>
                              <a:gd name="T100" fmla="*/ 852482 w 2300288"/>
                              <a:gd name="T101" fmla="*/ 204965 h 1936750"/>
                              <a:gd name="T102" fmla="*/ 905667 w 2300288"/>
                              <a:gd name="T103" fmla="*/ 109840 h 1936750"/>
                              <a:gd name="T104" fmla="*/ 964645 w 2300288"/>
                              <a:gd name="T105" fmla="*/ 52818 h 1936750"/>
                              <a:gd name="T106" fmla="*/ 1008615 w 2300288"/>
                              <a:gd name="T107" fmla="*/ 26277 h 1936750"/>
                              <a:gd name="T108" fmla="*/ 1056535 w 2300288"/>
                              <a:gd name="T109" fmla="*/ 8671 h 1936750"/>
                              <a:gd name="T110" fmla="*/ 1107614 w 2300288"/>
                              <a:gd name="T111" fmla="*/ 262 h 193675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00288" h="1936750">
                                <a:moveTo>
                                  <a:pt x="1352860" y="1166813"/>
                                </a:moveTo>
                                <a:lnTo>
                                  <a:pt x="1355725" y="1166813"/>
                                </a:lnTo>
                                <a:lnTo>
                                  <a:pt x="1358272" y="1166813"/>
                                </a:lnTo>
                                <a:lnTo>
                                  <a:pt x="1361456" y="1167131"/>
                                </a:lnTo>
                                <a:lnTo>
                                  <a:pt x="1364003" y="1168083"/>
                                </a:lnTo>
                                <a:lnTo>
                                  <a:pt x="1366869" y="1168718"/>
                                </a:lnTo>
                                <a:lnTo>
                                  <a:pt x="1369416" y="1170306"/>
                                </a:lnTo>
                                <a:lnTo>
                                  <a:pt x="1371644" y="1171258"/>
                                </a:lnTo>
                                <a:lnTo>
                                  <a:pt x="1374192" y="1173163"/>
                                </a:lnTo>
                                <a:lnTo>
                                  <a:pt x="1376420" y="1175386"/>
                                </a:lnTo>
                                <a:lnTo>
                                  <a:pt x="1461429" y="1260158"/>
                                </a:lnTo>
                                <a:lnTo>
                                  <a:pt x="1463339" y="1262381"/>
                                </a:lnTo>
                                <a:lnTo>
                                  <a:pt x="1465249" y="1264603"/>
                                </a:lnTo>
                                <a:lnTo>
                                  <a:pt x="1466841" y="1267143"/>
                                </a:lnTo>
                                <a:lnTo>
                                  <a:pt x="1467797" y="1269683"/>
                                </a:lnTo>
                                <a:lnTo>
                                  <a:pt x="1469070" y="1272223"/>
                                </a:lnTo>
                                <a:lnTo>
                                  <a:pt x="1469388" y="1275081"/>
                                </a:lnTo>
                                <a:lnTo>
                                  <a:pt x="1469707" y="1277938"/>
                                </a:lnTo>
                                <a:lnTo>
                                  <a:pt x="1470025" y="1280478"/>
                                </a:lnTo>
                                <a:lnTo>
                                  <a:pt x="1469707" y="1283336"/>
                                </a:lnTo>
                                <a:lnTo>
                                  <a:pt x="1469388" y="1285876"/>
                                </a:lnTo>
                                <a:lnTo>
                                  <a:pt x="1469070" y="1289051"/>
                                </a:lnTo>
                                <a:lnTo>
                                  <a:pt x="1467797" y="1291591"/>
                                </a:lnTo>
                                <a:lnTo>
                                  <a:pt x="1466841" y="1294131"/>
                                </a:lnTo>
                                <a:lnTo>
                                  <a:pt x="1465249" y="1296671"/>
                                </a:lnTo>
                                <a:lnTo>
                                  <a:pt x="1463339" y="1298893"/>
                                </a:lnTo>
                                <a:lnTo>
                                  <a:pt x="1461429" y="1301116"/>
                                </a:lnTo>
                                <a:lnTo>
                                  <a:pt x="1390111" y="1372236"/>
                                </a:lnTo>
                                <a:lnTo>
                                  <a:pt x="1396160" y="1386206"/>
                                </a:lnTo>
                                <a:lnTo>
                                  <a:pt x="1401573" y="1402081"/>
                                </a:lnTo>
                                <a:lnTo>
                                  <a:pt x="1407304" y="1420178"/>
                                </a:lnTo>
                                <a:lnTo>
                                  <a:pt x="1412716" y="1439228"/>
                                </a:lnTo>
                                <a:lnTo>
                                  <a:pt x="1418447" y="1460501"/>
                                </a:lnTo>
                                <a:lnTo>
                                  <a:pt x="1423541" y="1483043"/>
                                </a:lnTo>
                                <a:lnTo>
                                  <a:pt x="1428317" y="1506538"/>
                                </a:lnTo>
                                <a:lnTo>
                                  <a:pt x="1433093" y="1531938"/>
                                </a:lnTo>
                                <a:lnTo>
                                  <a:pt x="1437550" y="1558608"/>
                                </a:lnTo>
                                <a:lnTo>
                                  <a:pt x="1441689" y="1586231"/>
                                </a:lnTo>
                                <a:lnTo>
                                  <a:pt x="1445191" y="1614806"/>
                                </a:lnTo>
                                <a:lnTo>
                                  <a:pt x="1448693" y="1644651"/>
                                </a:lnTo>
                                <a:lnTo>
                                  <a:pt x="1451559" y="1675448"/>
                                </a:lnTo>
                                <a:lnTo>
                                  <a:pt x="1454106" y="1707516"/>
                                </a:lnTo>
                                <a:lnTo>
                                  <a:pt x="1456016" y="1739901"/>
                                </a:lnTo>
                                <a:lnTo>
                                  <a:pt x="1457608" y="1773238"/>
                                </a:lnTo>
                                <a:lnTo>
                                  <a:pt x="1254161" y="1773238"/>
                                </a:lnTo>
                                <a:lnTo>
                                  <a:pt x="1255753" y="1739901"/>
                                </a:lnTo>
                                <a:lnTo>
                                  <a:pt x="1257344" y="1707516"/>
                                </a:lnTo>
                                <a:lnTo>
                                  <a:pt x="1260210" y="1675448"/>
                                </a:lnTo>
                                <a:lnTo>
                                  <a:pt x="1263075" y="1644651"/>
                                </a:lnTo>
                                <a:lnTo>
                                  <a:pt x="1266259" y="1614806"/>
                                </a:lnTo>
                                <a:lnTo>
                                  <a:pt x="1270080" y="1586231"/>
                                </a:lnTo>
                                <a:lnTo>
                                  <a:pt x="1274219" y="1558608"/>
                                </a:lnTo>
                                <a:lnTo>
                                  <a:pt x="1278676" y="1531938"/>
                                </a:lnTo>
                                <a:lnTo>
                                  <a:pt x="1283452" y="1506538"/>
                                </a:lnTo>
                                <a:lnTo>
                                  <a:pt x="1288228" y="1483043"/>
                                </a:lnTo>
                                <a:lnTo>
                                  <a:pt x="1293322" y="1460501"/>
                                </a:lnTo>
                                <a:lnTo>
                                  <a:pt x="1298734" y="1439228"/>
                                </a:lnTo>
                                <a:lnTo>
                                  <a:pt x="1304465" y="1419861"/>
                                </a:lnTo>
                                <a:lnTo>
                                  <a:pt x="1309878" y="1402081"/>
                                </a:lnTo>
                                <a:lnTo>
                                  <a:pt x="1315609" y="1386206"/>
                                </a:lnTo>
                                <a:lnTo>
                                  <a:pt x="1321340" y="1371918"/>
                                </a:lnTo>
                                <a:lnTo>
                                  <a:pt x="1250022" y="1301116"/>
                                </a:lnTo>
                                <a:lnTo>
                                  <a:pt x="1248111" y="1298893"/>
                                </a:lnTo>
                                <a:lnTo>
                                  <a:pt x="1246519" y="1296671"/>
                                </a:lnTo>
                                <a:lnTo>
                                  <a:pt x="1244927" y="1294131"/>
                                </a:lnTo>
                                <a:lnTo>
                                  <a:pt x="1243654" y="1291591"/>
                                </a:lnTo>
                                <a:lnTo>
                                  <a:pt x="1242699" y="1289051"/>
                                </a:lnTo>
                                <a:lnTo>
                                  <a:pt x="1242380" y="1285876"/>
                                </a:lnTo>
                                <a:lnTo>
                                  <a:pt x="1242062" y="1283336"/>
                                </a:lnTo>
                                <a:lnTo>
                                  <a:pt x="1241425" y="1280478"/>
                                </a:lnTo>
                                <a:lnTo>
                                  <a:pt x="1242062" y="1277938"/>
                                </a:lnTo>
                                <a:lnTo>
                                  <a:pt x="1242380" y="1275081"/>
                                </a:lnTo>
                                <a:lnTo>
                                  <a:pt x="1243017" y="1272223"/>
                                </a:lnTo>
                                <a:lnTo>
                                  <a:pt x="1243654" y="1269683"/>
                                </a:lnTo>
                                <a:lnTo>
                                  <a:pt x="1244927" y="1267143"/>
                                </a:lnTo>
                                <a:lnTo>
                                  <a:pt x="1246519" y="1264603"/>
                                </a:lnTo>
                                <a:lnTo>
                                  <a:pt x="1248111" y="1262381"/>
                                </a:lnTo>
                                <a:lnTo>
                                  <a:pt x="1250340" y="1260158"/>
                                </a:lnTo>
                                <a:lnTo>
                                  <a:pt x="1335030" y="1175386"/>
                                </a:lnTo>
                                <a:lnTo>
                                  <a:pt x="1337259" y="1173163"/>
                                </a:lnTo>
                                <a:lnTo>
                                  <a:pt x="1339806" y="1171258"/>
                                </a:lnTo>
                                <a:lnTo>
                                  <a:pt x="1342035" y="1170306"/>
                                </a:lnTo>
                                <a:lnTo>
                                  <a:pt x="1344582" y="1168718"/>
                                </a:lnTo>
                                <a:lnTo>
                                  <a:pt x="1347766" y="1168083"/>
                                </a:lnTo>
                                <a:lnTo>
                                  <a:pt x="1350313" y="1167131"/>
                                </a:lnTo>
                                <a:lnTo>
                                  <a:pt x="1352860" y="1166813"/>
                                </a:lnTo>
                                <a:close/>
                                <a:moveTo>
                                  <a:pt x="1634223" y="1009650"/>
                                </a:moveTo>
                                <a:lnTo>
                                  <a:pt x="1652963" y="1018533"/>
                                </a:lnTo>
                                <a:lnTo>
                                  <a:pt x="1672339" y="1027098"/>
                                </a:lnTo>
                                <a:lnTo>
                                  <a:pt x="1691079" y="1034712"/>
                                </a:lnTo>
                                <a:lnTo>
                                  <a:pt x="1709819" y="1042326"/>
                                </a:lnTo>
                                <a:lnTo>
                                  <a:pt x="1728241" y="1049939"/>
                                </a:lnTo>
                                <a:lnTo>
                                  <a:pt x="1746663" y="1057236"/>
                                </a:lnTo>
                                <a:lnTo>
                                  <a:pt x="1783191" y="1070560"/>
                                </a:lnTo>
                                <a:lnTo>
                                  <a:pt x="1819083" y="1082932"/>
                                </a:lnTo>
                                <a:lnTo>
                                  <a:pt x="1854022" y="1094670"/>
                                </a:lnTo>
                                <a:lnTo>
                                  <a:pt x="1888325" y="1105773"/>
                                </a:lnTo>
                                <a:lnTo>
                                  <a:pt x="1921994" y="1116242"/>
                                </a:lnTo>
                                <a:lnTo>
                                  <a:pt x="1986155" y="1136545"/>
                                </a:lnTo>
                                <a:lnTo>
                                  <a:pt x="2017282" y="1146379"/>
                                </a:lnTo>
                                <a:lnTo>
                                  <a:pt x="2046821" y="1156213"/>
                                </a:lnTo>
                                <a:lnTo>
                                  <a:pt x="2075408" y="1166682"/>
                                </a:lnTo>
                                <a:lnTo>
                                  <a:pt x="2103042" y="1176834"/>
                                </a:lnTo>
                                <a:lnTo>
                                  <a:pt x="2116700" y="1182544"/>
                                </a:lnTo>
                                <a:lnTo>
                                  <a:pt x="2129722" y="1187937"/>
                                </a:lnTo>
                                <a:lnTo>
                                  <a:pt x="2142427" y="1193965"/>
                                </a:lnTo>
                                <a:lnTo>
                                  <a:pt x="2155132" y="1199675"/>
                                </a:lnTo>
                                <a:lnTo>
                                  <a:pt x="2161167" y="1203164"/>
                                </a:lnTo>
                                <a:lnTo>
                                  <a:pt x="2166885" y="1206337"/>
                                </a:lnTo>
                                <a:lnTo>
                                  <a:pt x="2172920" y="1210461"/>
                                </a:lnTo>
                                <a:lnTo>
                                  <a:pt x="2178319" y="1214585"/>
                                </a:lnTo>
                                <a:lnTo>
                                  <a:pt x="2184037" y="1219026"/>
                                </a:lnTo>
                                <a:lnTo>
                                  <a:pt x="2189119" y="1223785"/>
                                </a:lnTo>
                                <a:lnTo>
                                  <a:pt x="2194201" y="1228861"/>
                                </a:lnTo>
                                <a:lnTo>
                                  <a:pt x="2198965" y="1233936"/>
                                </a:lnTo>
                                <a:lnTo>
                                  <a:pt x="2203729" y="1239647"/>
                                </a:lnTo>
                                <a:lnTo>
                                  <a:pt x="2208494" y="1245357"/>
                                </a:lnTo>
                                <a:lnTo>
                                  <a:pt x="2212941" y="1251384"/>
                                </a:lnTo>
                                <a:lnTo>
                                  <a:pt x="2217387" y="1257729"/>
                                </a:lnTo>
                                <a:lnTo>
                                  <a:pt x="2221517" y="1264391"/>
                                </a:lnTo>
                                <a:lnTo>
                                  <a:pt x="2225646" y="1271053"/>
                                </a:lnTo>
                                <a:lnTo>
                                  <a:pt x="2233269" y="1285011"/>
                                </a:lnTo>
                                <a:lnTo>
                                  <a:pt x="2240257" y="1299287"/>
                                </a:lnTo>
                                <a:lnTo>
                                  <a:pt x="2246927" y="1314832"/>
                                </a:lnTo>
                                <a:lnTo>
                                  <a:pt x="2253279" y="1330693"/>
                                </a:lnTo>
                                <a:lnTo>
                                  <a:pt x="2258679" y="1346555"/>
                                </a:lnTo>
                                <a:lnTo>
                                  <a:pt x="2264079" y="1363052"/>
                                </a:lnTo>
                                <a:lnTo>
                                  <a:pt x="2268843" y="1379865"/>
                                </a:lnTo>
                                <a:lnTo>
                                  <a:pt x="2273290" y="1396996"/>
                                </a:lnTo>
                                <a:lnTo>
                                  <a:pt x="2277101" y="1413809"/>
                                </a:lnTo>
                                <a:lnTo>
                                  <a:pt x="2280595" y="1430940"/>
                                </a:lnTo>
                                <a:lnTo>
                                  <a:pt x="2283772" y="1447754"/>
                                </a:lnTo>
                                <a:lnTo>
                                  <a:pt x="2286948" y="1464567"/>
                                </a:lnTo>
                                <a:lnTo>
                                  <a:pt x="2288854" y="1481381"/>
                                </a:lnTo>
                                <a:lnTo>
                                  <a:pt x="2291077" y="1497243"/>
                                </a:lnTo>
                                <a:lnTo>
                                  <a:pt x="2293300" y="1513104"/>
                                </a:lnTo>
                                <a:lnTo>
                                  <a:pt x="2296477" y="1542925"/>
                                </a:lnTo>
                                <a:lnTo>
                                  <a:pt x="2298382" y="1570207"/>
                                </a:lnTo>
                                <a:lnTo>
                                  <a:pt x="2299653" y="1593682"/>
                                </a:lnTo>
                                <a:lnTo>
                                  <a:pt x="2300288" y="1613351"/>
                                </a:lnTo>
                                <a:lnTo>
                                  <a:pt x="2300288" y="1627944"/>
                                </a:lnTo>
                                <a:lnTo>
                                  <a:pt x="2300288" y="1630799"/>
                                </a:lnTo>
                                <a:lnTo>
                                  <a:pt x="2299653" y="1633971"/>
                                </a:lnTo>
                                <a:lnTo>
                                  <a:pt x="2299018" y="1636827"/>
                                </a:lnTo>
                                <a:lnTo>
                                  <a:pt x="2297430" y="1639999"/>
                                </a:lnTo>
                                <a:lnTo>
                                  <a:pt x="2296159" y="1643171"/>
                                </a:lnTo>
                                <a:lnTo>
                                  <a:pt x="2293936" y="1646344"/>
                                </a:lnTo>
                                <a:lnTo>
                                  <a:pt x="2291077" y="1649199"/>
                                </a:lnTo>
                                <a:lnTo>
                                  <a:pt x="2288536" y="1652688"/>
                                </a:lnTo>
                                <a:lnTo>
                                  <a:pt x="2285360" y="1655544"/>
                                </a:lnTo>
                                <a:lnTo>
                                  <a:pt x="2281548" y="1659033"/>
                                </a:lnTo>
                                <a:lnTo>
                                  <a:pt x="2278054" y="1661888"/>
                                </a:lnTo>
                                <a:lnTo>
                                  <a:pt x="2273608" y="1665061"/>
                                </a:lnTo>
                                <a:lnTo>
                                  <a:pt x="2263443" y="1671405"/>
                                </a:lnTo>
                                <a:lnTo>
                                  <a:pt x="2252644" y="1677750"/>
                                </a:lnTo>
                                <a:lnTo>
                                  <a:pt x="2239621" y="1684095"/>
                                </a:lnTo>
                                <a:lnTo>
                                  <a:pt x="2225328" y="1690122"/>
                                </a:lnTo>
                                <a:lnTo>
                                  <a:pt x="2208811" y="1696150"/>
                                </a:lnTo>
                                <a:lnTo>
                                  <a:pt x="2191660" y="1701860"/>
                                </a:lnTo>
                                <a:lnTo>
                                  <a:pt x="2172602" y="1707888"/>
                                </a:lnTo>
                                <a:lnTo>
                                  <a:pt x="2151639" y="1713915"/>
                                </a:lnTo>
                                <a:lnTo>
                                  <a:pt x="2129722" y="1719308"/>
                                </a:lnTo>
                                <a:lnTo>
                                  <a:pt x="2105900" y="1724384"/>
                                </a:lnTo>
                                <a:lnTo>
                                  <a:pt x="2080490" y="1730094"/>
                                </a:lnTo>
                                <a:lnTo>
                                  <a:pt x="2053809" y="1734853"/>
                                </a:lnTo>
                                <a:lnTo>
                                  <a:pt x="2025223" y="1739611"/>
                                </a:lnTo>
                                <a:lnTo>
                                  <a:pt x="1995048" y="1744052"/>
                                </a:lnTo>
                                <a:lnTo>
                                  <a:pt x="1963285" y="1748494"/>
                                </a:lnTo>
                                <a:lnTo>
                                  <a:pt x="1930252" y="1752618"/>
                                </a:lnTo>
                                <a:lnTo>
                                  <a:pt x="1895313" y="1756107"/>
                                </a:lnTo>
                                <a:lnTo>
                                  <a:pt x="1858786" y="1759597"/>
                                </a:lnTo>
                                <a:lnTo>
                                  <a:pt x="1820671" y="1762452"/>
                                </a:lnTo>
                                <a:lnTo>
                                  <a:pt x="1780967" y="1765307"/>
                                </a:lnTo>
                                <a:lnTo>
                                  <a:pt x="1739676" y="1767528"/>
                                </a:lnTo>
                                <a:lnTo>
                                  <a:pt x="1696478" y="1769431"/>
                                </a:lnTo>
                                <a:lnTo>
                                  <a:pt x="1652011" y="1771335"/>
                                </a:lnTo>
                                <a:lnTo>
                                  <a:pt x="1605955" y="1772287"/>
                                </a:lnTo>
                                <a:lnTo>
                                  <a:pt x="1557993" y="1773238"/>
                                </a:lnTo>
                                <a:lnTo>
                                  <a:pt x="1508125" y="1773238"/>
                                </a:lnTo>
                                <a:lnTo>
                                  <a:pt x="1634223" y="1009650"/>
                                </a:lnTo>
                                <a:close/>
                                <a:moveTo>
                                  <a:pt x="969658" y="942975"/>
                                </a:moveTo>
                                <a:lnTo>
                                  <a:pt x="1145815" y="1851606"/>
                                </a:lnTo>
                                <a:lnTo>
                                  <a:pt x="1263254" y="1851606"/>
                                </a:lnTo>
                                <a:lnTo>
                                  <a:pt x="2020888" y="1851606"/>
                                </a:lnTo>
                                <a:lnTo>
                                  <a:pt x="2020888" y="1936750"/>
                                </a:lnTo>
                                <a:lnTo>
                                  <a:pt x="1163907" y="1936750"/>
                                </a:lnTo>
                                <a:lnTo>
                                  <a:pt x="194249" y="1936750"/>
                                </a:lnTo>
                                <a:lnTo>
                                  <a:pt x="0" y="1009057"/>
                                </a:lnTo>
                                <a:lnTo>
                                  <a:pt x="116804" y="1009057"/>
                                </a:lnTo>
                                <a:lnTo>
                                  <a:pt x="969658" y="942975"/>
                                </a:lnTo>
                                <a:close/>
                                <a:moveTo>
                                  <a:pt x="1346346" y="0"/>
                                </a:moveTo>
                                <a:lnTo>
                                  <a:pt x="1355566" y="0"/>
                                </a:lnTo>
                                <a:lnTo>
                                  <a:pt x="1364786" y="0"/>
                                </a:lnTo>
                                <a:lnTo>
                                  <a:pt x="1373688" y="317"/>
                                </a:lnTo>
                                <a:lnTo>
                                  <a:pt x="1382908" y="952"/>
                                </a:lnTo>
                                <a:lnTo>
                                  <a:pt x="1391810" y="1904"/>
                                </a:lnTo>
                                <a:lnTo>
                                  <a:pt x="1400712" y="3174"/>
                                </a:lnTo>
                                <a:lnTo>
                                  <a:pt x="1409613" y="4444"/>
                                </a:lnTo>
                                <a:lnTo>
                                  <a:pt x="1418515" y="6348"/>
                                </a:lnTo>
                                <a:lnTo>
                                  <a:pt x="1426782" y="8252"/>
                                </a:lnTo>
                                <a:lnTo>
                                  <a:pt x="1435684" y="10474"/>
                                </a:lnTo>
                                <a:lnTo>
                                  <a:pt x="1444268" y="12379"/>
                                </a:lnTo>
                                <a:lnTo>
                                  <a:pt x="1452852" y="15236"/>
                                </a:lnTo>
                                <a:lnTo>
                                  <a:pt x="1460800" y="18092"/>
                                </a:lnTo>
                                <a:lnTo>
                                  <a:pt x="1469384" y="21266"/>
                                </a:lnTo>
                                <a:lnTo>
                                  <a:pt x="1477650" y="24758"/>
                                </a:lnTo>
                                <a:lnTo>
                                  <a:pt x="1485598" y="27932"/>
                                </a:lnTo>
                                <a:lnTo>
                                  <a:pt x="1493228" y="31741"/>
                                </a:lnTo>
                                <a:lnTo>
                                  <a:pt x="1501495" y="35867"/>
                                </a:lnTo>
                                <a:lnTo>
                                  <a:pt x="1509125" y="39676"/>
                                </a:lnTo>
                                <a:lnTo>
                                  <a:pt x="1517073" y="44120"/>
                                </a:lnTo>
                                <a:lnTo>
                                  <a:pt x="1524385" y="48881"/>
                                </a:lnTo>
                                <a:lnTo>
                                  <a:pt x="1531698" y="53960"/>
                                </a:lnTo>
                                <a:lnTo>
                                  <a:pt x="1539010" y="58721"/>
                                </a:lnTo>
                                <a:lnTo>
                                  <a:pt x="1546640" y="63800"/>
                                </a:lnTo>
                                <a:lnTo>
                                  <a:pt x="1553635" y="69196"/>
                                </a:lnTo>
                                <a:lnTo>
                                  <a:pt x="1560629" y="74909"/>
                                </a:lnTo>
                                <a:lnTo>
                                  <a:pt x="1567624" y="80305"/>
                                </a:lnTo>
                                <a:lnTo>
                                  <a:pt x="1580976" y="92684"/>
                                </a:lnTo>
                                <a:lnTo>
                                  <a:pt x="1593694" y="105380"/>
                                </a:lnTo>
                                <a:lnTo>
                                  <a:pt x="1606093" y="118712"/>
                                </a:lnTo>
                                <a:lnTo>
                                  <a:pt x="1617856" y="132678"/>
                                </a:lnTo>
                                <a:lnTo>
                                  <a:pt x="1628984" y="147596"/>
                                </a:lnTo>
                                <a:lnTo>
                                  <a:pt x="1639157" y="162832"/>
                                </a:lnTo>
                                <a:lnTo>
                                  <a:pt x="1649331" y="178703"/>
                                </a:lnTo>
                                <a:lnTo>
                                  <a:pt x="1658551" y="195525"/>
                                </a:lnTo>
                                <a:lnTo>
                                  <a:pt x="1666817" y="212348"/>
                                </a:lnTo>
                                <a:lnTo>
                                  <a:pt x="1674765" y="229806"/>
                                </a:lnTo>
                                <a:lnTo>
                                  <a:pt x="1682078" y="247581"/>
                                </a:lnTo>
                                <a:lnTo>
                                  <a:pt x="1688436" y="266308"/>
                                </a:lnTo>
                                <a:lnTo>
                                  <a:pt x="1693841" y="285036"/>
                                </a:lnTo>
                                <a:lnTo>
                                  <a:pt x="1698610" y="304080"/>
                                </a:lnTo>
                                <a:lnTo>
                                  <a:pt x="1700517" y="314237"/>
                                </a:lnTo>
                                <a:lnTo>
                                  <a:pt x="1702743" y="324077"/>
                                </a:lnTo>
                                <a:lnTo>
                                  <a:pt x="1704332" y="333917"/>
                                </a:lnTo>
                                <a:lnTo>
                                  <a:pt x="1705604" y="344074"/>
                                </a:lnTo>
                                <a:lnTo>
                                  <a:pt x="1706876" y="353914"/>
                                </a:lnTo>
                                <a:lnTo>
                                  <a:pt x="1707830" y="364071"/>
                                </a:lnTo>
                                <a:lnTo>
                                  <a:pt x="1708466" y="374546"/>
                                </a:lnTo>
                                <a:lnTo>
                                  <a:pt x="1709419" y="385020"/>
                                </a:lnTo>
                                <a:lnTo>
                                  <a:pt x="1709737" y="395178"/>
                                </a:lnTo>
                                <a:lnTo>
                                  <a:pt x="1709737" y="405652"/>
                                </a:lnTo>
                                <a:lnTo>
                                  <a:pt x="1709737" y="418031"/>
                                </a:lnTo>
                                <a:lnTo>
                                  <a:pt x="1709101" y="431045"/>
                                </a:lnTo>
                                <a:lnTo>
                                  <a:pt x="1708148" y="443742"/>
                                </a:lnTo>
                                <a:lnTo>
                                  <a:pt x="1707194" y="456755"/>
                                </a:lnTo>
                                <a:lnTo>
                                  <a:pt x="1705604" y="470087"/>
                                </a:lnTo>
                                <a:lnTo>
                                  <a:pt x="1703697" y="482783"/>
                                </a:lnTo>
                                <a:lnTo>
                                  <a:pt x="1702107" y="496114"/>
                                </a:lnTo>
                                <a:lnTo>
                                  <a:pt x="1699881" y="509446"/>
                                </a:lnTo>
                                <a:lnTo>
                                  <a:pt x="1696702" y="522777"/>
                                </a:lnTo>
                                <a:lnTo>
                                  <a:pt x="1693841" y="536426"/>
                                </a:lnTo>
                                <a:lnTo>
                                  <a:pt x="1690979" y="549757"/>
                                </a:lnTo>
                                <a:lnTo>
                                  <a:pt x="1687164" y="562771"/>
                                </a:lnTo>
                                <a:lnTo>
                                  <a:pt x="1683667" y="576420"/>
                                </a:lnTo>
                                <a:lnTo>
                                  <a:pt x="1679534" y="589751"/>
                                </a:lnTo>
                                <a:lnTo>
                                  <a:pt x="1675401" y="603082"/>
                                </a:lnTo>
                                <a:lnTo>
                                  <a:pt x="1670632" y="616414"/>
                                </a:lnTo>
                                <a:lnTo>
                                  <a:pt x="1665863" y="629745"/>
                                </a:lnTo>
                                <a:lnTo>
                                  <a:pt x="1661094" y="642441"/>
                                </a:lnTo>
                                <a:lnTo>
                                  <a:pt x="1655372" y="655773"/>
                                </a:lnTo>
                                <a:lnTo>
                                  <a:pt x="1650285" y="668787"/>
                                </a:lnTo>
                                <a:lnTo>
                                  <a:pt x="1644244" y="681166"/>
                                </a:lnTo>
                                <a:lnTo>
                                  <a:pt x="1638521" y="693862"/>
                                </a:lnTo>
                                <a:lnTo>
                                  <a:pt x="1632163" y="706241"/>
                                </a:lnTo>
                                <a:lnTo>
                                  <a:pt x="1625486" y="718938"/>
                                </a:lnTo>
                                <a:lnTo>
                                  <a:pt x="1618810" y="730682"/>
                                </a:lnTo>
                                <a:lnTo>
                                  <a:pt x="1612133" y="742744"/>
                                </a:lnTo>
                                <a:lnTo>
                                  <a:pt x="1605139" y="754170"/>
                                </a:lnTo>
                                <a:lnTo>
                                  <a:pt x="1597827" y="765597"/>
                                </a:lnTo>
                                <a:lnTo>
                                  <a:pt x="1590514" y="777024"/>
                                </a:lnTo>
                                <a:lnTo>
                                  <a:pt x="1582566" y="787816"/>
                                </a:lnTo>
                                <a:lnTo>
                                  <a:pt x="1574936" y="798608"/>
                                </a:lnTo>
                                <a:lnTo>
                                  <a:pt x="1566988" y="808765"/>
                                </a:lnTo>
                                <a:lnTo>
                                  <a:pt x="1566988" y="950966"/>
                                </a:lnTo>
                                <a:lnTo>
                                  <a:pt x="1559357" y="959219"/>
                                </a:lnTo>
                                <a:lnTo>
                                  <a:pt x="1539964" y="980485"/>
                                </a:lnTo>
                                <a:lnTo>
                                  <a:pt x="1511350" y="1011274"/>
                                </a:lnTo>
                                <a:lnTo>
                                  <a:pt x="1495136" y="1028415"/>
                                </a:lnTo>
                                <a:lnTo>
                                  <a:pt x="1477968" y="1046190"/>
                                </a:lnTo>
                                <a:lnTo>
                                  <a:pt x="1459846" y="1063965"/>
                                </a:lnTo>
                                <a:lnTo>
                                  <a:pt x="1441724" y="1081105"/>
                                </a:lnTo>
                                <a:lnTo>
                                  <a:pt x="1423920" y="1096976"/>
                                </a:lnTo>
                                <a:lnTo>
                                  <a:pt x="1407388" y="1111576"/>
                                </a:lnTo>
                                <a:lnTo>
                                  <a:pt x="1399122" y="1118242"/>
                                </a:lnTo>
                                <a:lnTo>
                                  <a:pt x="1391492" y="1123638"/>
                                </a:lnTo>
                                <a:lnTo>
                                  <a:pt x="1384179" y="1128717"/>
                                </a:lnTo>
                                <a:lnTo>
                                  <a:pt x="1377503" y="1133160"/>
                                </a:lnTo>
                                <a:lnTo>
                                  <a:pt x="1371144" y="1136652"/>
                                </a:lnTo>
                                <a:lnTo>
                                  <a:pt x="1365104" y="1139191"/>
                                </a:lnTo>
                                <a:lnTo>
                                  <a:pt x="1360017" y="1140461"/>
                                </a:lnTo>
                                <a:lnTo>
                                  <a:pt x="1357791" y="1141096"/>
                                </a:lnTo>
                                <a:lnTo>
                                  <a:pt x="1355566" y="1141413"/>
                                </a:lnTo>
                                <a:lnTo>
                                  <a:pt x="1353340" y="1141096"/>
                                </a:lnTo>
                                <a:lnTo>
                                  <a:pt x="1351115" y="1140461"/>
                                </a:lnTo>
                                <a:lnTo>
                                  <a:pt x="1346028" y="1139191"/>
                                </a:lnTo>
                                <a:lnTo>
                                  <a:pt x="1340305" y="1136652"/>
                                </a:lnTo>
                                <a:lnTo>
                                  <a:pt x="1333947" y="1133160"/>
                                </a:lnTo>
                                <a:lnTo>
                                  <a:pt x="1327270" y="1128717"/>
                                </a:lnTo>
                                <a:lnTo>
                                  <a:pt x="1319958" y="1123638"/>
                                </a:lnTo>
                                <a:lnTo>
                                  <a:pt x="1312010" y="1118242"/>
                                </a:lnTo>
                                <a:lnTo>
                                  <a:pt x="1304061" y="1111576"/>
                                </a:lnTo>
                                <a:lnTo>
                                  <a:pt x="1287211" y="1096976"/>
                                </a:lnTo>
                                <a:lnTo>
                                  <a:pt x="1269725" y="1081105"/>
                                </a:lnTo>
                                <a:lnTo>
                                  <a:pt x="1251603" y="1063965"/>
                                </a:lnTo>
                                <a:lnTo>
                                  <a:pt x="1233482" y="1046190"/>
                                </a:lnTo>
                                <a:lnTo>
                                  <a:pt x="1215996" y="1028415"/>
                                </a:lnTo>
                                <a:lnTo>
                                  <a:pt x="1199781" y="1011274"/>
                                </a:lnTo>
                                <a:lnTo>
                                  <a:pt x="1171486" y="980485"/>
                                </a:lnTo>
                                <a:lnTo>
                                  <a:pt x="1151774" y="959219"/>
                                </a:lnTo>
                                <a:lnTo>
                                  <a:pt x="1144462" y="950966"/>
                                </a:lnTo>
                                <a:lnTo>
                                  <a:pt x="1144462" y="808765"/>
                                </a:lnTo>
                                <a:lnTo>
                                  <a:pt x="1136196" y="798608"/>
                                </a:lnTo>
                                <a:lnTo>
                                  <a:pt x="1128565" y="787816"/>
                                </a:lnTo>
                                <a:lnTo>
                                  <a:pt x="1120935" y="777024"/>
                                </a:lnTo>
                                <a:lnTo>
                                  <a:pt x="1113305" y="765597"/>
                                </a:lnTo>
                                <a:lnTo>
                                  <a:pt x="1105993" y="754170"/>
                                </a:lnTo>
                                <a:lnTo>
                                  <a:pt x="1098998" y="742744"/>
                                </a:lnTo>
                                <a:lnTo>
                                  <a:pt x="1092322" y="730682"/>
                                </a:lnTo>
                                <a:lnTo>
                                  <a:pt x="1085645" y="718938"/>
                                </a:lnTo>
                                <a:lnTo>
                                  <a:pt x="1078969" y="706241"/>
                                </a:lnTo>
                                <a:lnTo>
                                  <a:pt x="1072928" y="693862"/>
                                </a:lnTo>
                                <a:lnTo>
                                  <a:pt x="1066887" y="681166"/>
                                </a:lnTo>
                                <a:lnTo>
                                  <a:pt x="1061165" y="668787"/>
                                </a:lnTo>
                                <a:lnTo>
                                  <a:pt x="1055442" y="655773"/>
                                </a:lnTo>
                                <a:lnTo>
                                  <a:pt x="1050355" y="642441"/>
                                </a:lnTo>
                                <a:lnTo>
                                  <a:pt x="1045268" y="629745"/>
                                </a:lnTo>
                                <a:lnTo>
                                  <a:pt x="1040499" y="616414"/>
                                </a:lnTo>
                                <a:lnTo>
                                  <a:pt x="1036048" y="603082"/>
                                </a:lnTo>
                                <a:lnTo>
                                  <a:pt x="1031915" y="589751"/>
                                </a:lnTo>
                                <a:lnTo>
                                  <a:pt x="1027782" y="576420"/>
                                </a:lnTo>
                                <a:lnTo>
                                  <a:pt x="1023967" y="562771"/>
                                </a:lnTo>
                                <a:lnTo>
                                  <a:pt x="1020470" y="549757"/>
                                </a:lnTo>
                                <a:lnTo>
                                  <a:pt x="1016973" y="536426"/>
                                </a:lnTo>
                                <a:lnTo>
                                  <a:pt x="1014429" y="522777"/>
                                </a:lnTo>
                                <a:lnTo>
                                  <a:pt x="1011568" y="509446"/>
                                </a:lnTo>
                                <a:lnTo>
                                  <a:pt x="1009343" y="496114"/>
                                </a:lnTo>
                                <a:lnTo>
                                  <a:pt x="1007435" y="482783"/>
                                </a:lnTo>
                                <a:lnTo>
                                  <a:pt x="1005527" y="470087"/>
                                </a:lnTo>
                                <a:lnTo>
                                  <a:pt x="1004256" y="456755"/>
                                </a:lnTo>
                                <a:lnTo>
                                  <a:pt x="1002984" y="443742"/>
                                </a:lnTo>
                                <a:lnTo>
                                  <a:pt x="1002348" y="431045"/>
                                </a:lnTo>
                                <a:lnTo>
                                  <a:pt x="1001712" y="418031"/>
                                </a:lnTo>
                                <a:lnTo>
                                  <a:pt x="1001712" y="405652"/>
                                </a:lnTo>
                                <a:lnTo>
                                  <a:pt x="1001712" y="395178"/>
                                </a:lnTo>
                                <a:lnTo>
                                  <a:pt x="1002030" y="385020"/>
                                </a:lnTo>
                                <a:lnTo>
                                  <a:pt x="1002666" y="374546"/>
                                </a:lnTo>
                                <a:lnTo>
                                  <a:pt x="1003302" y="364071"/>
                                </a:lnTo>
                                <a:lnTo>
                                  <a:pt x="1004574" y="353914"/>
                                </a:lnTo>
                                <a:lnTo>
                                  <a:pt x="1005527" y="344074"/>
                                </a:lnTo>
                                <a:lnTo>
                                  <a:pt x="1007117" y="333917"/>
                                </a:lnTo>
                                <a:lnTo>
                                  <a:pt x="1008707" y="324077"/>
                                </a:lnTo>
                                <a:lnTo>
                                  <a:pt x="1010296" y="314237"/>
                                </a:lnTo>
                                <a:lnTo>
                                  <a:pt x="1012522" y="304080"/>
                                </a:lnTo>
                                <a:lnTo>
                                  <a:pt x="1017609" y="285036"/>
                                </a:lnTo>
                                <a:lnTo>
                                  <a:pt x="1023013" y="266308"/>
                                </a:lnTo>
                                <a:lnTo>
                                  <a:pt x="1029372" y="247581"/>
                                </a:lnTo>
                                <a:lnTo>
                                  <a:pt x="1036366" y="229806"/>
                                </a:lnTo>
                                <a:lnTo>
                                  <a:pt x="1044315" y="212348"/>
                                </a:lnTo>
                                <a:lnTo>
                                  <a:pt x="1052899" y="195525"/>
                                </a:lnTo>
                                <a:lnTo>
                                  <a:pt x="1062119" y="178703"/>
                                </a:lnTo>
                                <a:lnTo>
                                  <a:pt x="1071656" y="162832"/>
                                </a:lnTo>
                                <a:lnTo>
                                  <a:pt x="1082466" y="147596"/>
                                </a:lnTo>
                                <a:lnTo>
                                  <a:pt x="1093593" y="132678"/>
                                </a:lnTo>
                                <a:lnTo>
                                  <a:pt x="1105357" y="118712"/>
                                </a:lnTo>
                                <a:lnTo>
                                  <a:pt x="1117438" y="105380"/>
                                </a:lnTo>
                                <a:lnTo>
                                  <a:pt x="1130473" y="92684"/>
                                </a:lnTo>
                                <a:lnTo>
                                  <a:pt x="1143826" y="80305"/>
                                </a:lnTo>
                                <a:lnTo>
                                  <a:pt x="1150820" y="74909"/>
                                </a:lnTo>
                                <a:lnTo>
                                  <a:pt x="1157815" y="69196"/>
                                </a:lnTo>
                                <a:lnTo>
                                  <a:pt x="1164809" y="63800"/>
                                </a:lnTo>
                                <a:lnTo>
                                  <a:pt x="1172121" y="58721"/>
                                </a:lnTo>
                                <a:lnTo>
                                  <a:pt x="1179434" y="53960"/>
                                </a:lnTo>
                                <a:lnTo>
                                  <a:pt x="1187064" y="48881"/>
                                </a:lnTo>
                                <a:lnTo>
                                  <a:pt x="1194376" y="44120"/>
                                </a:lnTo>
                                <a:lnTo>
                                  <a:pt x="1202007" y="39676"/>
                                </a:lnTo>
                                <a:lnTo>
                                  <a:pt x="1209955" y="35867"/>
                                </a:lnTo>
                                <a:lnTo>
                                  <a:pt x="1217903" y="31741"/>
                                </a:lnTo>
                                <a:lnTo>
                                  <a:pt x="1225851" y="27932"/>
                                </a:lnTo>
                                <a:lnTo>
                                  <a:pt x="1233799" y="24758"/>
                                </a:lnTo>
                                <a:lnTo>
                                  <a:pt x="1242066" y="21266"/>
                                </a:lnTo>
                                <a:lnTo>
                                  <a:pt x="1250332" y="18092"/>
                                </a:lnTo>
                                <a:lnTo>
                                  <a:pt x="1258916" y="15236"/>
                                </a:lnTo>
                                <a:lnTo>
                                  <a:pt x="1267182" y="12379"/>
                                </a:lnTo>
                                <a:lnTo>
                                  <a:pt x="1275766" y="10474"/>
                                </a:lnTo>
                                <a:lnTo>
                                  <a:pt x="1284350" y="8252"/>
                                </a:lnTo>
                                <a:lnTo>
                                  <a:pt x="1292934" y="6348"/>
                                </a:lnTo>
                                <a:lnTo>
                                  <a:pt x="1301836" y="4444"/>
                                </a:lnTo>
                                <a:lnTo>
                                  <a:pt x="1310738" y="3174"/>
                                </a:lnTo>
                                <a:lnTo>
                                  <a:pt x="1319322" y="1904"/>
                                </a:lnTo>
                                <a:lnTo>
                                  <a:pt x="1328224" y="952"/>
                                </a:lnTo>
                                <a:lnTo>
                                  <a:pt x="1337444" y="317"/>
                                </a:lnTo>
                                <a:lnTo>
                                  <a:pt x="1346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6" name="KSO_Shape"/>
                        <wps:cNvSpPr/>
                        <wps:spPr bwMode="auto">
                          <a:xfrm>
                            <a:off x="2071287" y="1368304"/>
                            <a:ext cx="159007" cy="160883"/>
                          </a:xfrm>
                          <a:custGeom>
                            <a:avLst/>
                            <a:gdLst>
                              <a:gd name="T0" fmla="*/ 912343 w 2122487"/>
                              <a:gd name="T1" fmla="*/ 702822 h 2147888"/>
                              <a:gd name="T2" fmla="*/ 1019025 w 2122487"/>
                              <a:gd name="T3" fmla="*/ 752822 h 2147888"/>
                              <a:gd name="T4" fmla="*/ 832155 w 2122487"/>
                              <a:gd name="T5" fmla="*/ 978408 h 2147888"/>
                              <a:gd name="T6" fmla="*/ 836610 w 2122487"/>
                              <a:gd name="T7" fmla="*/ 1025591 h 2147888"/>
                              <a:gd name="T8" fmla="*/ 871077 w 2122487"/>
                              <a:gd name="T9" fmla="*/ 1060097 h 2147888"/>
                              <a:gd name="T10" fmla="*/ 918908 w 2122487"/>
                              <a:gd name="T11" fmla="*/ 1064792 h 2147888"/>
                              <a:gd name="T12" fmla="*/ 1142824 w 2122487"/>
                              <a:gd name="T13" fmla="*/ 878643 h 2147888"/>
                              <a:gd name="T14" fmla="*/ 1191827 w 2122487"/>
                              <a:gd name="T15" fmla="*/ 988502 h 2147888"/>
                              <a:gd name="T16" fmla="*/ 1204958 w 2122487"/>
                              <a:gd name="T17" fmla="*/ 1109158 h 2147888"/>
                              <a:gd name="T18" fmla="*/ 1179401 w 2122487"/>
                              <a:gd name="T19" fmla="*/ 1219955 h 2147888"/>
                              <a:gd name="T20" fmla="*/ 1117736 w 2122487"/>
                              <a:gd name="T21" fmla="*/ 1312678 h 2147888"/>
                              <a:gd name="T22" fmla="*/ 1023715 w 2122487"/>
                              <a:gd name="T23" fmla="*/ 1377702 h 2147888"/>
                              <a:gd name="T24" fmla="*/ 902964 w 2122487"/>
                              <a:gd name="T25" fmla="*/ 1403523 h 2147888"/>
                              <a:gd name="T26" fmla="*/ 778931 w 2122487"/>
                              <a:gd name="T27" fmla="*/ 1384040 h 2147888"/>
                              <a:gd name="T28" fmla="*/ 665215 w 2122487"/>
                              <a:gd name="T29" fmla="*/ 1323007 h 2147888"/>
                              <a:gd name="T30" fmla="*/ 573772 w 2122487"/>
                              <a:gd name="T31" fmla="*/ 1227937 h 2147888"/>
                              <a:gd name="T32" fmla="*/ 516094 w 2122487"/>
                              <a:gd name="T33" fmla="*/ 1106576 h 2147888"/>
                              <a:gd name="T34" fmla="*/ 502494 w 2122487"/>
                              <a:gd name="T35" fmla="*/ 976295 h 2147888"/>
                              <a:gd name="T36" fmla="*/ 532740 w 2122487"/>
                              <a:gd name="T37" fmla="*/ 861037 h 2147888"/>
                              <a:gd name="T38" fmla="*/ 599095 w 2122487"/>
                              <a:gd name="T39" fmla="*/ 769723 h 2147888"/>
                              <a:gd name="T40" fmla="*/ 694523 w 2122487"/>
                              <a:gd name="T41" fmla="*/ 709864 h 2147888"/>
                              <a:gd name="T42" fmla="*/ 707682 w 2122487"/>
                              <a:gd name="T43" fmla="*/ 270333 h 2147888"/>
                              <a:gd name="T44" fmla="*/ 967579 w 2122487"/>
                              <a:gd name="T45" fmla="*/ 311164 h 2147888"/>
                              <a:gd name="T46" fmla="*/ 1199095 w 2122487"/>
                              <a:gd name="T47" fmla="*/ 424976 h 2147888"/>
                              <a:gd name="T48" fmla="*/ 1065159 w 2122487"/>
                              <a:gd name="T49" fmla="*/ 618808 h 2147888"/>
                              <a:gd name="T50" fmla="*/ 908704 w 2122487"/>
                              <a:gd name="T51" fmla="*/ 552164 h 2147888"/>
                              <a:gd name="T52" fmla="*/ 737471 w 2122487"/>
                              <a:gd name="T53" fmla="*/ 537849 h 2147888"/>
                              <a:gd name="T54" fmla="*/ 574215 w 2122487"/>
                              <a:gd name="T55" fmla="*/ 582435 h 2147888"/>
                              <a:gd name="T56" fmla="*/ 444031 w 2122487"/>
                              <a:gd name="T57" fmla="*/ 680760 h 2147888"/>
                              <a:gd name="T58" fmla="*/ 357477 w 2122487"/>
                              <a:gd name="T59" fmla="*/ 823904 h 2147888"/>
                              <a:gd name="T60" fmla="*/ 327218 w 2122487"/>
                              <a:gd name="T61" fmla="*/ 1000841 h 2147888"/>
                              <a:gd name="T62" fmla="*/ 365217 w 2122487"/>
                              <a:gd name="T63" fmla="*/ 1194908 h 2147888"/>
                              <a:gd name="T64" fmla="*/ 466315 w 2122487"/>
                              <a:gd name="T65" fmla="*/ 1365508 h 2147888"/>
                              <a:gd name="T66" fmla="*/ 613387 w 2122487"/>
                              <a:gd name="T67" fmla="*/ 1493165 h 2147888"/>
                              <a:gd name="T68" fmla="*/ 788841 w 2122487"/>
                              <a:gd name="T69" fmla="*/ 1565207 h 2147888"/>
                              <a:gd name="T70" fmla="*/ 973913 w 2122487"/>
                              <a:gd name="T71" fmla="*/ 1572012 h 2147888"/>
                              <a:gd name="T72" fmla="*/ 1140454 w 2122487"/>
                              <a:gd name="T73" fmla="*/ 1512173 h 2147888"/>
                              <a:gd name="T74" fmla="*/ 1261958 w 2122487"/>
                              <a:gd name="T75" fmla="*/ 1401881 h 2147888"/>
                              <a:gd name="T76" fmla="*/ 1333970 w 2122487"/>
                              <a:gd name="T77" fmla="*/ 1257093 h 2147888"/>
                              <a:gd name="T78" fmla="*/ 1352970 w 2122487"/>
                              <a:gd name="T79" fmla="*/ 1091891 h 2147888"/>
                              <a:gd name="T80" fmla="*/ 1315439 w 2122487"/>
                              <a:gd name="T81" fmla="*/ 918474 h 2147888"/>
                              <a:gd name="T82" fmla="*/ 1236860 w 2122487"/>
                              <a:gd name="T83" fmla="*/ 776268 h 2147888"/>
                              <a:gd name="T84" fmla="*/ 1515992 w 2122487"/>
                              <a:gd name="T85" fmla="*/ 787767 h 2147888"/>
                              <a:gd name="T86" fmla="*/ 1600201 w 2122487"/>
                              <a:gd name="T87" fmla="*/ 1046365 h 2147888"/>
                              <a:gd name="T88" fmla="*/ 1601609 w 2122487"/>
                              <a:gd name="T89" fmla="*/ 1305669 h 2147888"/>
                              <a:gd name="T90" fmla="*/ 1520918 w 2122487"/>
                              <a:gd name="T91" fmla="*/ 1543852 h 2147888"/>
                              <a:gd name="T92" fmla="*/ 1360241 w 2122487"/>
                              <a:gd name="T93" fmla="*/ 1741205 h 2147888"/>
                              <a:gd name="T94" fmla="*/ 1120516 w 2122487"/>
                              <a:gd name="T95" fmla="*/ 1871678 h 2147888"/>
                              <a:gd name="T96" fmla="*/ 933333 w 2122487"/>
                              <a:gd name="T97" fmla="*/ 1904296 h 2147888"/>
                              <a:gd name="T98" fmla="*/ 637078 w 2122487"/>
                              <a:gd name="T99" fmla="*/ 1862291 h 2147888"/>
                              <a:gd name="T100" fmla="*/ 363810 w 2122487"/>
                              <a:gd name="T101" fmla="*/ 1714923 h 2147888"/>
                              <a:gd name="T102" fmla="*/ 147775 w 2122487"/>
                              <a:gd name="T103" fmla="*/ 1479789 h 2147888"/>
                              <a:gd name="T104" fmla="*/ 36357 w 2122487"/>
                              <a:gd name="T105" fmla="*/ 1238790 h 2147888"/>
                              <a:gd name="T106" fmla="*/ 3284 w 2122487"/>
                              <a:gd name="T107" fmla="*/ 1068424 h 2147888"/>
                              <a:gd name="T108" fmla="*/ 30963 w 2122487"/>
                              <a:gd name="T109" fmla="*/ 773452 h 2147888"/>
                              <a:gd name="T110" fmla="*/ 154578 w 2122487"/>
                              <a:gd name="T111" fmla="*/ 533391 h 2147888"/>
                              <a:gd name="T112" fmla="*/ 348563 w 2122487"/>
                              <a:gd name="T113" fmla="*/ 365371 h 2147888"/>
                              <a:gd name="T114" fmla="*/ 592276 w 2122487"/>
                              <a:gd name="T115" fmla="*/ 279719 h 2147888"/>
                              <a:gd name="T116" fmla="*/ 1692442 w 2122487"/>
                              <a:gd name="T117" fmla="*/ 169898 h 2147888"/>
                              <a:gd name="T118" fmla="*/ 1726464 w 2122487"/>
                              <a:gd name="T119" fmla="*/ 211020 h 2147888"/>
                              <a:gd name="T120" fmla="*/ 926586 w 2122487"/>
                              <a:gd name="T121" fmla="*/ 1021959 h 2147888"/>
                              <a:gd name="T122" fmla="*/ 877782 w 2122487"/>
                              <a:gd name="T123" fmla="*/ 1001280 h 2147888"/>
                              <a:gd name="T124" fmla="*/ 1654900 w 2122487"/>
                              <a:gd name="T125" fmla="*/ 181412 h 214788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2487" h="2147888">
                                <a:moveTo>
                                  <a:pt x="904800" y="776287"/>
                                </a:moveTo>
                                <a:lnTo>
                                  <a:pt x="914580" y="776287"/>
                                </a:lnTo>
                                <a:lnTo>
                                  <a:pt x="924095" y="776287"/>
                                </a:lnTo>
                                <a:lnTo>
                                  <a:pt x="933610" y="776552"/>
                                </a:lnTo>
                                <a:lnTo>
                                  <a:pt x="943390" y="777081"/>
                                </a:lnTo>
                                <a:lnTo>
                                  <a:pt x="952906" y="777875"/>
                                </a:lnTo>
                                <a:lnTo>
                                  <a:pt x="962421" y="778934"/>
                                </a:lnTo>
                                <a:lnTo>
                                  <a:pt x="971937" y="780257"/>
                                </a:lnTo>
                                <a:lnTo>
                                  <a:pt x="981452" y="781845"/>
                                </a:lnTo>
                                <a:lnTo>
                                  <a:pt x="991232" y="783433"/>
                                </a:lnTo>
                                <a:lnTo>
                                  <a:pt x="1000483" y="785551"/>
                                </a:lnTo>
                                <a:lnTo>
                                  <a:pt x="1009999" y="787668"/>
                                </a:lnTo>
                                <a:lnTo>
                                  <a:pt x="1019250" y="790050"/>
                                </a:lnTo>
                                <a:lnTo>
                                  <a:pt x="1028501" y="792432"/>
                                </a:lnTo>
                                <a:lnTo>
                                  <a:pt x="1037488" y="795343"/>
                                </a:lnTo>
                                <a:lnTo>
                                  <a:pt x="1046475" y="798519"/>
                                </a:lnTo>
                                <a:lnTo>
                                  <a:pt x="1055462" y="801431"/>
                                </a:lnTo>
                                <a:lnTo>
                                  <a:pt x="1064448" y="804872"/>
                                </a:lnTo>
                                <a:lnTo>
                                  <a:pt x="1072907" y="808577"/>
                                </a:lnTo>
                                <a:lnTo>
                                  <a:pt x="1081629" y="812282"/>
                                </a:lnTo>
                                <a:lnTo>
                                  <a:pt x="1090352" y="815988"/>
                                </a:lnTo>
                                <a:lnTo>
                                  <a:pt x="1099074" y="820222"/>
                                </a:lnTo>
                                <a:lnTo>
                                  <a:pt x="1107532" y="824457"/>
                                </a:lnTo>
                                <a:lnTo>
                                  <a:pt x="1115991" y="828956"/>
                                </a:lnTo>
                                <a:lnTo>
                                  <a:pt x="1124449" y="833721"/>
                                </a:lnTo>
                                <a:lnTo>
                                  <a:pt x="1132643" y="838485"/>
                                </a:lnTo>
                                <a:lnTo>
                                  <a:pt x="1140572" y="843778"/>
                                </a:lnTo>
                                <a:lnTo>
                                  <a:pt x="1148766" y="848807"/>
                                </a:lnTo>
                                <a:lnTo>
                                  <a:pt x="1156696" y="854100"/>
                                </a:lnTo>
                                <a:lnTo>
                                  <a:pt x="1164625" y="859658"/>
                                </a:lnTo>
                                <a:lnTo>
                                  <a:pt x="959514" y="1065307"/>
                                </a:lnTo>
                                <a:lnTo>
                                  <a:pt x="956342" y="1068483"/>
                                </a:lnTo>
                                <a:lnTo>
                                  <a:pt x="953699" y="1071394"/>
                                </a:lnTo>
                                <a:lnTo>
                                  <a:pt x="951320" y="1074570"/>
                                </a:lnTo>
                                <a:lnTo>
                                  <a:pt x="948941" y="1078011"/>
                                </a:lnTo>
                                <a:lnTo>
                                  <a:pt x="946826" y="1081452"/>
                                </a:lnTo>
                                <a:lnTo>
                                  <a:pt x="944712" y="1084628"/>
                                </a:lnTo>
                                <a:lnTo>
                                  <a:pt x="943126" y="1088333"/>
                                </a:lnTo>
                                <a:lnTo>
                                  <a:pt x="941804" y="1092039"/>
                                </a:lnTo>
                                <a:lnTo>
                                  <a:pt x="940218" y="1095744"/>
                                </a:lnTo>
                                <a:lnTo>
                                  <a:pt x="938897" y="1099185"/>
                                </a:lnTo>
                                <a:lnTo>
                                  <a:pt x="938104" y="1103155"/>
                                </a:lnTo>
                                <a:lnTo>
                                  <a:pt x="937311" y="1106860"/>
                                </a:lnTo>
                                <a:lnTo>
                                  <a:pt x="936518" y="1110830"/>
                                </a:lnTo>
                                <a:lnTo>
                                  <a:pt x="935989" y="1114536"/>
                                </a:lnTo>
                                <a:lnTo>
                                  <a:pt x="935725" y="1118506"/>
                                </a:lnTo>
                                <a:lnTo>
                                  <a:pt x="935725" y="1122211"/>
                                </a:lnTo>
                                <a:lnTo>
                                  <a:pt x="935725" y="1126181"/>
                                </a:lnTo>
                                <a:lnTo>
                                  <a:pt x="935989" y="1130151"/>
                                </a:lnTo>
                                <a:lnTo>
                                  <a:pt x="936518" y="1133857"/>
                                </a:lnTo>
                                <a:lnTo>
                                  <a:pt x="937311" y="1137827"/>
                                </a:lnTo>
                                <a:lnTo>
                                  <a:pt x="938104" y="1141532"/>
                                </a:lnTo>
                                <a:lnTo>
                                  <a:pt x="938897" y="1145502"/>
                                </a:lnTo>
                                <a:lnTo>
                                  <a:pt x="940218" y="1148943"/>
                                </a:lnTo>
                                <a:lnTo>
                                  <a:pt x="941804" y="1152648"/>
                                </a:lnTo>
                                <a:lnTo>
                                  <a:pt x="943126" y="1156354"/>
                                </a:lnTo>
                                <a:lnTo>
                                  <a:pt x="944712" y="1160059"/>
                                </a:lnTo>
                                <a:lnTo>
                                  <a:pt x="946826" y="1163235"/>
                                </a:lnTo>
                                <a:lnTo>
                                  <a:pt x="948941" y="1166676"/>
                                </a:lnTo>
                                <a:lnTo>
                                  <a:pt x="951320" y="1170116"/>
                                </a:lnTo>
                                <a:lnTo>
                                  <a:pt x="953699" y="1173292"/>
                                </a:lnTo>
                                <a:lnTo>
                                  <a:pt x="956342" y="1176204"/>
                                </a:lnTo>
                                <a:lnTo>
                                  <a:pt x="959514" y="1179380"/>
                                </a:lnTo>
                                <a:lnTo>
                                  <a:pt x="962157" y="1182291"/>
                                </a:lnTo>
                                <a:lnTo>
                                  <a:pt x="965329" y="1184673"/>
                                </a:lnTo>
                                <a:lnTo>
                                  <a:pt x="968501" y="1187320"/>
                                </a:lnTo>
                                <a:lnTo>
                                  <a:pt x="971408" y="1189437"/>
                                </a:lnTo>
                                <a:lnTo>
                                  <a:pt x="974844" y="1191819"/>
                                </a:lnTo>
                                <a:lnTo>
                                  <a:pt x="978280" y="1193407"/>
                                </a:lnTo>
                                <a:lnTo>
                                  <a:pt x="981981" y="1195260"/>
                                </a:lnTo>
                                <a:lnTo>
                                  <a:pt x="985417" y="1196848"/>
                                </a:lnTo>
                                <a:lnTo>
                                  <a:pt x="989117" y="1198171"/>
                                </a:lnTo>
                                <a:lnTo>
                                  <a:pt x="992818" y="1199495"/>
                                </a:lnTo>
                                <a:lnTo>
                                  <a:pt x="996518" y="1200553"/>
                                </a:lnTo>
                                <a:lnTo>
                                  <a:pt x="1000483" y="1201612"/>
                                </a:lnTo>
                                <a:lnTo>
                                  <a:pt x="1004184" y="1202141"/>
                                </a:lnTo>
                                <a:lnTo>
                                  <a:pt x="1008148" y="1202671"/>
                                </a:lnTo>
                                <a:lnTo>
                                  <a:pt x="1012113" y="1202935"/>
                                </a:lnTo>
                                <a:lnTo>
                                  <a:pt x="1016342" y="1202935"/>
                                </a:lnTo>
                                <a:lnTo>
                                  <a:pt x="1020307" y="1202935"/>
                                </a:lnTo>
                                <a:lnTo>
                                  <a:pt x="1024272" y="1202671"/>
                                </a:lnTo>
                                <a:lnTo>
                                  <a:pt x="1028237" y="1202141"/>
                                </a:lnTo>
                                <a:lnTo>
                                  <a:pt x="1032201" y="1201612"/>
                                </a:lnTo>
                                <a:lnTo>
                                  <a:pt x="1035902" y="1200553"/>
                                </a:lnTo>
                                <a:lnTo>
                                  <a:pt x="1039602" y="1199495"/>
                                </a:lnTo>
                                <a:lnTo>
                                  <a:pt x="1043303" y="1198171"/>
                                </a:lnTo>
                                <a:lnTo>
                                  <a:pt x="1047003" y="1196848"/>
                                </a:lnTo>
                                <a:lnTo>
                                  <a:pt x="1050704" y="1195260"/>
                                </a:lnTo>
                                <a:lnTo>
                                  <a:pt x="1054140" y="1193407"/>
                                </a:lnTo>
                                <a:lnTo>
                                  <a:pt x="1057576" y="1191819"/>
                                </a:lnTo>
                                <a:lnTo>
                                  <a:pt x="1061012" y="1189437"/>
                                </a:lnTo>
                                <a:lnTo>
                                  <a:pt x="1064184" y="1187320"/>
                                </a:lnTo>
                                <a:lnTo>
                                  <a:pt x="1067092" y="1184673"/>
                                </a:lnTo>
                                <a:lnTo>
                                  <a:pt x="1070263" y="1182291"/>
                                </a:lnTo>
                                <a:lnTo>
                                  <a:pt x="1073435" y="1179380"/>
                                </a:lnTo>
                                <a:lnTo>
                                  <a:pt x="1277490" y="974790"/>
                                </a:lnTo>
                                <a:lnTo>
                                  <a:pt x="1282776" y="982730"/>
                                </a:lnTo>
                                <a:lnTo>
                                  <a:pt x="1288327" y="990670"/>
                                </a:lnTo>
                                <a:lnTo>
                                  <a:pt x="1293349" y="998610"/>
                                </a:lnTo>
                                <a:lnTo>
                                  <a:pt x="1298106" y="1007080"/>
                                </a:lnTo>
                                <a:lnTo>
                                  <a:pt x="1302864" y="1015284"/>
                                </a:lnTo>
                                <a:lnTo>
                                  <a:pt x="1307358" y="1024018"/>
                                </a:lnTo>
                                <a:lnTo>
                                  <a:pt x="1311851" y="1032488"/>
                                </a:lnTo>
                                <a:lnTo>
                                  <a:pt x="1316080" y="1041222"/>
                                </a:lnTo>
                                <a:lnTo>
                                  <a:pt x="1320309" y="1049956"/>
                                </a:lnTo>
                                <a:lnTo>
                                  <a:pt x="1323745" y="1058955"/>
                                </a:lnTo>
                                <a:lnTo>
                                  <a:pt x="1327710" y="1067954"/>
                                </a:lnTo>
                                <a:lnTo>
                                  <a:pt x="1331146" y="1077217"/>
                                </a:lnTo>
                                <a:lnTo>
                                  <a:pt x="1334582" y="1086216"/>
                                </a:lnTo>
                                <a:lnTo>
                                  <a:pt x="1337490" y="1095744"/>
                                </a:lnTo>
                                <a:lnTo>
                                  <a:pt x="1340662" y="1105007"/>
                                </a:lnTo>
                                <a:lnTo>
                                  <a:pt x="1343569" y="1114536"/>
                                </a:lnTo>
                                <a:lnTo>
                                  <a:pt x="1345948" y="1124328"/>
                                </a:lnTo>
                                <a:lnTo>
                                  <a:pt x="1348327" y="1134386"/>
                                </a:lnTo>
                                <a:lnTo>
                                  <a:pt x="1350442" y="1144179"/>
                                </a:lnTo>
                                <a:lnTo>
                                  <a:pt x="1352556" y="1153971"/>
                                </a:lnTo>
                                <a:lnTo>
                                  <a:pt x="1354142" y="1164029"/>
                                </a:lnTo>
                                <a:lnTo>
                                  <a:pt x="1355464" y="1173822"/>
                                </a:lnTo>
                                <a:lnTo>
                                  <a:pt x="1356785" y="1183350"/>
                                </a:lnTo>
                                <a:lnTo>
                                  <a:pt x="1357578" y="1193143"/>
                                </a:lnTo>
                                <a:lnTo>
                                  <a:pt x="1358371" y="1202935"/>
                                </a:lnTo>
                                <a:lnTo>
                                  <a:pt x="1358900" y="1212464"/>
                                </a:lnTo>
                                <a:lnTo>
                                  <a:pt x="1358900" y="1221992"/>
                                </a:lnTo>
                                <a:lnTo>
                                  <a:pt x="1358900" y="1231520"/>
                                </a:lnTo>
                                <a:lnTo>
                                  <a:pt x="1358900" y="1241048"/>
                                </a:lnTo>
                                <a:lnTo>
                                  <a:pt x="1358371" y="1250576"/>
                                </a:lnTo>
                                <a:lnTo>
                                  <a:pt x="1357843" y="1260104"/>
                                </a:lnTo>
                                <a:lnTo>
                                  <a:pt x="1357050" y="1269368"/>
                                </a:lnTo>
                                <a:lnTo>
                                  <a:pt x="1355728" y="1278631"/>
                                </a:lnTo>
                                <a:lnTo>
                                  <a:pt x="1354406" y="1287895"/>
                                </a:lnTo>
                                <a:lnTo>
                                  <a:pt x="1353085" y="1296893"/>
                                </a:lnTo>
                                <a:lnTo>
                                  <a:pt x="1350970" y="1306157"/>
                                </a:lnTo>
                                <a:lnTo>
                                  <a:pt x="1349120" y="1315156"/>
                                </a:lnTo>
                                <a:lnTo>
                                  <a:pt x="1346741" y="1324154"/>
                                </a:lnTo>
                                <a:lnTo>
                                  <a:pt x="1344627" y="1332889"/>
                                </a:lnTo>
                                <a:lnTo>
                                  <a:pt x="1341983" y="1341358"/>
                                </a:lnTo>
                                <a:lnTo>
                                  <a:pt x="1339076" y="1350092"/>
                                </a:lnTo>
                                <a:lnTo>
                                  <a:pt x="1336168" y="1358826"/>
                                </a:lnTo>
                                <a:lnTo>
                                  <a:pt x="1332732" y="1367296"/>
                                </a:lnTo>
                                <a:lnTo>
                                  <a:pt x="1329560" y="1375500"/>
                                </a:lnTo>
                                <a:lnTo>
                                  <a:pt x="1325860" y="1383970"/>
                                </a:lnTo>
                                <a:lnTo>
                                  <a:pt x="1321895" y="1391910"/>
                                </a:lnTo>
                                <a:lnTo>
                                  <a:pt x="1317930" y="1399850"/>
                                </a:lnTo>
                                <a:lnTo>
                                  <a:pt x="1313701" y="1407790"/>
                                </a:lnTo>
                                <a:lnTo>
                                  <a:pt x="1309208" y="1415730"/>
                                </a:lnTo>
                                <a:lnTo>
                                  <a:pt x="1304450" y="1423406"/>
                                </a:lnTo>
                                <a:lnTo>
                                  <a:pt x="1299428" y="1431081"/>
                                </a:lnTo>
                                <a:lnTo>
                                  <a:pt x="1294406" y="1438492"/>
                                </a:lnTo>
                                <a:lnTo>
                                  <a:pt x="1289384" y="1445638"/>
                                </a:lnTo>
                                <a:lnTo>
                                  <a:pt x="1283833" y="1453049"/>
                                </a:lnTo>
                                <a:lnTo>
                                  <a:pt x="1278018" y="1459930"/>
                                </a:lnTo>
                                <a:lnTo>
                                  <a:pt x="1272203" y="1466812"/>
                                </a:lnTo>
                                <a:lnTo>
                                  <a:pt x="1266388" y="1473428"/>
                                </a:lnTo>
                                <a:lnTo>
                                  <a:pt x="1260044" y="1480045"/>
                                </a:lnTo>
                                <a:lnTo>
                                  <a:pt x="1253701" y="1486397"/>
                                </a:lnTo>
                                <a:lnTo>
                                  <a:pt x="1247093" y="1492749"/>
                                </a:lnTo>
                                <a:lnTo>
                                  <a:pt x="1240221" y="1498837"/>
                                </a:lnTo>
                                <a:lnTo>
                                  <a:pt x="1233613" y="1504659"/>
                                </a:lnTo>
                                <a:lnTo>
                                  <a:pt x="1226212" y="1510218"/>
                                </a:lnTo>
                                <a:lnTo>
                                  <a:pt x="1218811" y="1516040"/>
                                </a:lnTo>
                                <a:lnTo>
                                  <a:pt x="1211674" y="1521334"/>
                                </a:lnTo>
                                <a:lnTo>
                                  <a:pt x="1203745" y="1526362"/>
                                </a:lnTo>
                                <a:lnTo>
                                  <a:pt x="1195815" y="1531391"/>
                                </a:lnTo>
                                <a:lnTo>
                                  <a:pt x="1187885" y="1536155"/>
                                </a:lnTo>
                                <a:lnTo>
                                  <a:pt x="1179691" y="1540655"/>
                                </a:lnTo>
                                <a:lnTo>
                                  <a:pt x="1171233" y="1545154"/>
                                </a:lnTo>
                                <a:lnTo>
                                  <a:pt x="1162775" y="1549389"/>
                                </a:lnTo>
                                <a:lnTo>
                                  <a:pt x="1154053" y="1553359"/>
                                </a:lnTo>
                                <a:lnTo>
                                  <a:pt x="1145066" y="1557064"/>
                                </a:lnTo>
                                <a:lnTo>
                                  <a:pt x="1136079" y="1560240"/>
                                </a:lnTo>
                                <a:lnTo>
                                  <a:pt x="1127092" y="1563681"/>
                                </a:lnTo>
                                <a:lnTo>
                                  <a:pt x="1117577" y="1566592"/>
                                </a:lnTo>
                                <a:lnTo>
                                  <a:pt x="1108325" y="1569239"/>
                                </a:lnTo>
                                <a:lnTo>
                                  <a:pt x="1098546" y="1571886"/>
                                </a:lnTo>
                                <a:lnTo>
                                  <a:pt x="1089030" y="1574003"/>
                                </a:lnTo>
                                <a:lnTo>
                                  <a:pt x="1078986" y="1576385"/>
                                </a:lnTo>
                                <a:lnTo>
                                  <a:pt x="1068942" y="1577973"/>
                                </a:lnTo>
                                <a:lnTo>
                                  <a:pt x="1058633" y="1579296"/>
                                </a:lnTo>
                                <a:lnTo>
                                  <a:pt x="1048589" y="1580620"/>
                                </a:lnTo>
                                <a:lnTo>
                                  <a:pt x="1038545" y="1581678"/>
                                </a:lnTo>
                                <a:lnTo>
                                  <a:pt x="1028501" y="1582208"/>
                                </a:lnTo>
                                <a:lnTo>
                                  <a:pt x="1017928" y="1582472"/>
                                </a:lnTo>
                                <a:lnTo>
                                  <a:pt x="1007884" y="1582737"/>
                                </a:lnTo>
                                <a:lnTo>
                                  <a:pt x="997840" y="1582472"/>
                                </a:lnTo>
                                <a:lnTo>
                                  <a:pt x="987796" y="1582208"/>
                                </a:lnTo>
                                <a:lnTo>
                                  <a:pt x="977752" y="1581414"/>
                                </a:lnTo>
                                <a:lnTo>
                                  <a:pt x="967443" y="1580620"/>
                                </a:lnTo>
                                <a:lnTo>
                                  <a:pt x="957399" y="1579032"/>
                                </a:lnTo>
                                <a:lnTo>
                                  <a:pt x="947355" y="1577708"/>
                                </a:lnTo>
                                <a:lnTo>
                                  <a:pt x="937575" y="1576120"/>
                                </a:lnTo>
                                <a:lnTo>
                                  <a:pt x="927531" y="1574003"/>
                                </a:lnTo>
                                <a:lnTo>
                                  <a:pt x="917487" y="1571886"/>
                                </a:lnTo>
                                <a:lnTo>
                                  <a:pt x="907443" y="1569239"/>
                                </a:lnTo>
                                <a:lnTo>
                                  <a:pt x="897663" y="1566857"/>
                                </a:lnTo>
                                <a:lnTo>
                                  <a:pt x="887883" y="1563681"/>
                                </a:lnTo>
                                <a:lnTo>
                                  <a:pt x="878103" y="1560505"/>
                                </a:lnTo>
                                <a:lnTo>
                                  <a:pt x="868324" y="1557064"/>
                                </a:lnTo>
                                <a:lnTo>
                                  <a:pt x="858808" y="1553359"/>
                                </a:lnTo>
                                <a:lnTo>
                                  <a:pt x="849028" y="1549389"/>
                                </a:lnTo>
                                <a:lnTo>
                                  <a:pt x="839513" y="1545419"/>
                                </a:lnTo>
                                <a:lnTo>
                                  <a:pt x="829997" y="1540919"/>
                                </a:lnTo>
                                <a:lnTo>
                                  <a:pt x="820746" y="1536420"/>
                                </a:lnTo>
                                <a:lnTo>
                                  <a:pt x="811495" y="1531656"/>
                                </a:lnTo>
                                <a:lnTo>
                                  <a:pt x="802508" y="1526627"/>
                                </a:lnTo>
                                <a:lnTo>
                                  <a:pt x="793257" y="1521334"/>
                                </a:lnTo>
                                <a:lnTo>
                                  <a:pt x="784535" y="1515776"/>
                                </a:lnTo>
                                <a:lnTo>
                                  <a:pt x="775548" y="1509953"/>
                                </a:lnTo>
                                <a:lnTo>
                                  <a:pt x="766825" y="1504130"/>
                                </a:lnTo>
                                <a:lnTo>
                                  <a:pt x="758367" y="1498307"/>
                                </a:lnTo>
                                <a:lnTo>
                                  <a:pt x="749909" y="1491691"/>
                                </a:lnTo>
                                <a:lnTo>
                                  <a:pt x="741451" y="1485339"/>
                                </a:lnTo>
                                <a:lnTo>
                                  <a:pt x="733257" y="1478457"/>
                                </a:lnTo>
                                <a:lnTo>
                                  <a:pt x="725063" y="1471840"/>
                                </a:lnTo>
                                <a:lnTo>
                                  <a:pt x="717398" y="1464694"/>
                                </a:lnTo>
                                <a:lnTo>
                                  <a:pt x="709468" y="1457548"/>
                                </a:lnTo>
                                <a:lnTo>
                                  <a:pt x="701803" y="1450137"/>
                                </a:lnTo>
                                <a:lnTo>
                                  <a:pt x="694402" y="1442197"/>
                                </a:lnTo>
                                <a:lnTo>
                                  <a:pt x="687001" y="1434787"/>
                                </a:lnTo>
                                <a:lnTo>
                                  <a:pt x="679864" y="1426582"/>
                                </a:lnTo>
                                <a:lnTo>
                                  <a:pt x="672992" y="1418377"/>
                                </a:lnTo>
                                <a:lnTo>
                                  <a:pt x="666120" y="1410172"/>
                                </a:lnTo>
                                <a:lnTo>
                                  <a:pt x="659512" y="1401967"/>
                                </a:lnTo>
                                <a:lnTo>
                                  <a:pt x="652904" y="1393233"/>
                                </a:lnTo>
                                <a:lnTo>
                                  <a:pt x="646824" y="1384499"/>
                                </a:lnTo>
                                <a:lnTo>
                                  <a:pt x="641009" y="1375500"/>
                                </a:lnTo>
                                <a:lnTo>
                                  <a:pt x="635194" y="1366502"/>
                                </a:lnTo>
                                <a:lnTo>
                                  <a:pt x="629379" y="1357238"/>
                                </a:lnTo>
                                <a:lnTo>
                                  <a:pt x="623829" y="1347975"/>
                                </a:lnTo>
                                <a:lnTo>
                                  <a:pt x="618807" y="1338447"/>
                                </a:lnTo>
                                <a:lnTo>
                                  <a:pt x="613784" y="1328918"/>
                                </a:lnTo>
                                <a:lnTo>
                                  <a:pt x="609027" y="1319126"/>
                                </a:lnTo>
                                <a:lnTo>
                                  <a:pt x="604533" y="1309068"/>
                                </a:lnTo>
                                <a:lnTo>
                                  <a:pt x="600040" y="1299275"/>
                                </a:lnTo>
                                <a:lnTo>
                                  <a:pt x="595811" y="1289218"/>
                                </a:lnTo>
                                <a:lnTo>
                                  <a:pt x="592110" y="1278896"/>
                                </a:lnTo>
                                <a:lnTo>
                                  <a:pt x="588410" y="1268309"/>
                                </a:lnTo>
                                <a:lnTo>
                                  <a:pt x="585238" y="1257987"/>
                                </a:lnTo>
                                <a:lnTo>
                                  <a:pt x="581802" y="1247665"/>
                                </a:lnTo>
                                <a:lnTo>
                                  <a:pt x="578894" y="1237078"/>
                                </a:lnTo>
                                <a:lnTo>
                                  <a:pt x="576515" y="1225962"/>
                                </a:lnTo>
                                <a:lnTo>
                                  <a:pt x="573872" y="1215375"/>
                                </a:lnTo>
                                <a:lnTo>
                                  <a:pt x="572022" y="1204523"/>
                                </a:lnTo>
                                <a:lnTo>
                                  <a:pt x="570172" y="1193937"/>
                                </a:lnTo>
                                <a:lnTo>
                                  <a:pt x="568586" y="1183615"/>
                                </a:lnTo>
                                <a:lnTo>
                                  <a:pt x="567529" y="1173028"/>
                                </a:lnTo>
                                <a:lnTo>
                                  <a:pt x="566736" y="1162441"/>
                                </a:lnTo>
                                <a:lnTo>
                                  <a:pt x="565678" y="1152119"/>
                                </a:lnTo>
                                <a:lnTo>
                                  <a:pt x="565414" y="1141797"/>
                                </a:lnTo>
                                <a:lnTo>
                                  <a:pt x="565150" y="1131210"/>
                                </a:lnTo>
                                <a:lnTo>
                                  <a:pt x="565414" y="1121152"/>
                                </a:lnTo>
                                <a:lnTo>
                                  <a:pt x="565678" y="1110830"/>
                                </a:lnTo>
                                <a:lnTo>
                                  <a:pt x="566471" y="1100773"/>
                                </a:lnTo>
                                <a:lnTo>
                                  <a:pt x="567529" y="1090980"/>
                                </a:lnTo>
                                <a:lnTo>
                                  <a:pt x="568586" y="1080923"/>
                                </a:lnTo>
                                <a:lnTo>
                                  <a:pt x="569907" y="1071130"/>
                                </a:lnTo>
                                <a:lnTo>
                                  <a:pt x="571493" y="1061337"/>
                                </a:lnTo>
                                <a:lnTo>
                                  <a:pt x="573344" y="1051809"/>
                                </a:lnTo>
                                <a:lnTo>
                                  <a:pt x="575723" y="1042281"/>
                                </a:lnTo>
                                <a:lnTo>
                                  <a:pt x="577837" y="1033017"/>
                                </a:lnTo>
                                <a:lnTo>
                                  <a:pt x="580480" y="1023754"/>
                                </a:lnTo>
                                <a:lnTo>
                                  <a:pt x="583123" y="1014755"/>
                                </a:lnTo>
                                <a:lnTo>
                                  <a:pt x="586295" y="1005756"/>
                                </a:lnTo>
                                <a:lnTo>
                                  <a:pt x="589467" y="996757"/>
                                </a:lnTo>
                                <a:lnTo>
                                  <a:pt x="592903" y="988023"/>
                                </a:lnTo>
                                <a:lnTo>
                                  <a:pt x="596604" y="979289"/>
                                </a:lnTo>
                                <a:lnTo>
                                  <a:pt x="600568" y="970820"/>
                                </a:lnTo>
                                <a:lnTo>
                                  <a:pt x="604533" y="962615"/>
                                </a:lnTo>
                                <a:lnTo>
                                  <a:pt x="609027" y="954410"/>
                                </a:lnTo>
                                <a:lnTo>
                                  <a:pt x="613520" y="946205"/>
                                </a:lnTo>
                                <a:lnTo>
                                  <a:pt x="618278" y="938001"/>
                                </a:lnTo>
                                <a:lnTo>
                                  <a:pt x="623036" y="930590"/>
                                </a:lnTo>
                                <a:lnTo>
                                  <a:pt x="628322" y="922650"/>
                                </a:lnTo>
                                <a:lnTo>
                                  <a:pt x="633344" y="915239"/>
                                </a:lnTo>
                                <a:lnTo>
                                  <a:pt x="638895" y="908093"/>
                                </a:lnTo>
                                <a:lnTo>
                                  <a:pt x="644710" y="900947"/>
                                </a:lnTo>
                                <a:lnTo>
                                  <a:pt x="650525" y="894065"/>
                                </a:lnTo>
                                <a:lnTo>
                                  <a:pt x="656340" y="887184"/>
                                </a:lnTo>
                                <a:lnTo>
                                  <a:pt x="662683" y="880567"/>
                                </a:lnTo>
                                <a:lnTo>
                                  <a:pt x="669027" y="873950"/>
                                </a:lnTo>
                                <a:lnTo>
                                  <a:pt x="675371" y="867863"/>
                                </a:lnTo>
                                <a:lnTo>
                                  <a:pt x="682243" y="861511"/>
                                </a:lnTo>
                                <a:lnTo>
                                  <a:pt x="688851" y="855688"/>
                                </a:lnTo>
                                <a:lnTo>
                                  <a:pt x="695988" y="850130"/>
                                </a:lnTo>
                                <a:lnTo>
                                  <a:pt x="703124" y="844572"/>
                                </a:lnTo>
                                <a:lnTo>
                                  <a:pt x="710525" y="839279"/>
                                </a:lnTo>
                                <a:lnTo>
                                  <a:pt x="718190" y="833985"/>
                                </a:lnTo>
                                <a:lnTo>
                                  <a:pt x="725591" y="828956"/>
                                </a:lnTo>
                                <a:lnTo>
                                  <a:pt x="733521" y="824192"/>
                                </a:lnTo>
                                <a:lnTo>
                                  <a:pt x="741451" y="819693"/>
                                </a:lnTo>
                                <a:lnTo>
                                  <a:pt x="749644" y="815458"/>
                                </a:lnTo>
                                <a:lnTo>
                                  <a:pt x="757574" y="811224"/>
                                </a:lnTo>
                                <a:lnTo>
                                  <a:pt x="765768" y="807518"/>
                                </a:lnTo>
                                <a:lnTo>
                                  <a:pt x="774226" y="803813"/>
                                </a:lnTo>
                                <a:lnTo>
                                  <a:pt x="782949" y="800372"/>
                                </a:lnTo>
                                <a:lnTo>
                                  <a:pt x="791671" y="796931"/>
                                </a:lnTo>
                                <a:lnTo>
                                  <a:pt x="800394" y="794285"/>
                                </a:lnTo>
                                <a:lnTo>
                                  <a:pt x="809381" y="791373"/>
                                </a:lnTo>
                                <a:lnTo>
                                  <a:pt x="818632" y="788991"/>
                                </a:lnTo>
                                <a:lnTo>
                                  <a:pt x="827883" y="786345"/>
                                </a:lnTo>
                                <a:lnTo>
                                  <a:pt x="837134" y="784492"/>
                                </a:lnTo>
                                <a:lnTo>
                                  <a:pt x="846650" y="782375"/>
                                </a:lnTo>
                                <a:lnTo>
                                  <a:pt x="856165" y="780787"/>
                                </a:lnTo>
                                <a:lnTo>
                                  <a:pt x="865680" y="779198"/>
                                </a:lnTo>
                                <a:lnTo>
                                  <a:pt x="875460" y="778140"/>
                                </a:lnTo>
                                <a:lnTo>
                                  <a:pt x="885240" y="777346"/>
                                </a:lnTo>
                                <a:lnTo>
                                  <a:pt x="894756" y="776816"/>
                                </a:lnTo>
                                <a:lnTo>
                                  <a:pt x="904800" y="776287"/>
                                </a:lnTo>
                                <a:close/>
                                <a:moveTo>
                                  <a:pt x="797783" y="304800"/>
                                </a:moveTo>
                                <a:lnTo>
                                  <a:pt x="819466" y="304800"/>
                                </a:lnTo>
                                <a:lnTo>
                                  <a:pt x="840885" y="305594"/>
                                </a:lnTo>
                                <a:lnTo>
                                  <a:pt x="862304" y="306652"/>
                                </a:lnTo>
                                <a:lnTo>
                                  <a:pt x="883722" y="307975"/>
                                </a:lnTo>
                                <a:lnTo>
                                  <a:pt x="904877" y="310356"/>
                                </a:lnTo>
                                <a:lnTo>
                                  <a:pt x="925767" y="312738"/>
                                </a:lnTo>
                                <a:lnTo>
                                  <a:pt x="946921" y="315913"/>
                                </a:lnTo>
                                <a:lnTo>
                                  <a:pt x="968075" y="319617"/>
                                </a:lnTo>
                                <a:lnTo>
                                  <a:pt x="988701" y="323586"/>
                                </a:lnTo>
                                <a:lnTo>
                                  <a:pt x="1009591" y="328083"/>
                                </a:lnTo>
                                <a:lnTo>
                                  <a:pt x="1029952" y="333111"/>
                                </a:lnTo>
                                <a:lnTo>
                                  <a:pt x="1050577" y="338402"/>
                                </a:lnTo>
                                <a:lnTo>
                                  <a:pt x="1070674" y="344223"/>
                                </a:lnTo>
                                <a:lnTo>
                                  <a:pt x="1090770" y="350838"/>
                                </a:lnTo>
                                <a:lnTo>
                                  <a:pt x="1110603" y="357188"/>
                                </a:lnTo>
                                <a:lnTo>
                                  <a:pt x="1130170" y="364331"/>
                                </a:lnTo>
                                <a:lnTo>
                                  <a:pt x="1149474" y="371740"/>
                                </a:lnTo>
                                <a:lnTo>
                                  <a:pt x="1168513" y="379677"/>
                                </a:lnTo>
                                <a:lnTo>
                                  <a:pt x="1187816" y="387879"/>
                                </a:lnTo>
                                <a:lnTo>
                                  <a:pt x="1206855" y="396611"/>
                                </a:lnTo>
                                <a:lnTo>
                                  <a:pt x="1225629" y="405606"/>
                                </a:lnTo>
                                <a:lnTo>
                                  <a:pt x="1244139" y="415131"/>
                                </a:lnTo>
                                <a:lnTo>
                                  <a:pt x="1262649" y="424656"/>
                                </a:lnTo>
                                <a:lnTo>
                                  <a:pt x="1280895" y="434975"/>
                                </a:lnTo>
                                <a:lnTo>
                                  <a:pt x="1298876" y="445294"/>
                                </a:lnTo>
                                <a:lnTo>
                                  <a:pt x="1316593" y="456406"/>
                                </a:lnTo>
                                <a:lnTo>
                                  <a:pt x="1334310" y="467519"/>
                                </a:lnTo>
                                <a:lnTo>
                                  <a:pt x="1351762" y="479161"/>
                                </a:lnTo>
                                <a:lnTo>
                                  <a:pt x="1368686" y="491067"/>
                                </a:lnTo>
                                <a:lnTo>
                                  <a:pt x="1385609" y="503502"/>
                                </a:lnTo>
                                <a:lnTo>
                                  <a:pt x="1404648" y="517790"/>
                                </a:lnTo>
                                <a:lnTo>
                                  <a:pt x="1423158" y="532871"/>
                                </a:lnTo>
                                <a:lnTo>
                                  <a:pt x="1441404" y="548217"/>
                                </a:lnTo>
                                <a:lnTo>
                                  <a:pt x="1459385" y="563563"/>
                                </a:lnTo>
                                <a:lnTo>
                                  <a:pt x="1273491" y="749565"/>
                                </a:lnTo>
                                <a:lnTo>
                                  <a:pt x="1260270" y="738717"/>
                                </a:lnTo>
                                <a:lnTo>
                                  <a:pt x="1253394" y="733161"/>
                                </a:lnTo>
                                <a:lnTo>
                                  <a:pt x="1246519" y="728134"/>
                                </a:lnTo>
                                <a:lnTo>
                                  <a:pt x="1235149" y="720196"/>
                                </a:lnTo>
                                <a:lnTo>
                                  <a:pt x="1224043" y="712259"/>
                                </a:lnTo>
                                <a:lnTo>
                                  <a:pt x="1212408" y="704850"/>
                                </a:lnTo>
                                <a:lnTo>
                                  <a:pt x="1200773" y="697706"/>
                                </a:lnTo>
                                <a:lnTo>
                                  <a:pt x="1188874" y="690298"/>
                                </a:lnTo>
                                <a:lnTo>
                                  <a:pt x="1176710" y="683684"/>
                                </a:lnTo>
                                <a:lnTo>
                                  <a:pt x="1164811" y="677069"/>
                                </a:lnTo>
                                <a:lnTo>
                                  <a:pt x="1152647" y="670719"/>
                                </a:lnTo>
                                <a:lnTo>
                                  <a:pt x="1140219" y="664634"/>
                                </a:lnTo>
                                <a:lnTo>
                                  <a:pt x="1128055" y="658813"/>
                                </a:lnTo>
                                <a:lnTo>
                                  <a:pt x="1115362" y="653521"/>
                                </a:lnTo>
                                <a:lnTo>
                                  <a:pt x="1102670" y="648229"/>
                                </a:lnTo>
                                <a:lnTo>
                                  <a:pt x="1089713" y="643202"/>
                                </a:lnTo>
                                <a:lnTo>
                                  <a:pt x="1076756" y="638704"/>
                                </a:lnTo>
                                <a:lnTo>
                                  <a:pt x="1064063" y="634206"/>
                                </a:lnTo>
                                <a:lnTo>
                                  <a:pt x="1051106" y="629973"/>
                                </a:lnTo>
                                <a:lnTo>
                                  <a:pt x="1037885" y="626004"/>
                                </a:lnTo>
                                <a:lnTo>
                                  <a:pt x="1024399" y="622565"/>
                                </a:lnTo>
                                <a:lnTo>
                                  <a:pt x="1010913" y="619390"/>
                                </a:lnTo>
                                <a:lnTo>
                                  <a:pt x="997427" y="616479"/>
                                </a:lnTo>
                                <a:lnTo>
                                  <a:pt x="983941" y="613569"/>
                                </a:lnTo>
                                <a:lnTo>
                                  <a:pt x="970191" y="611452"/>
                                </a:lnTo>
                                <a:lnTo>
                                  <a:pt x="956705" y="609336"/>
                                </a:lnTo>
                                <a:lnTo>
                                  <a:pt x="942954" y="607748"/>
                                </a:lnTo>
                                <a:lnTo>
                                  <a:pt x="928940" y="606425"/>
                                </a:lnTo>
                                <a:lnTo>
                                  <a:pt x="915189" y="605102"/>
                                </a:lnTo>
                                <a:lnTo>
                                  <a:pt x="901439" y="604573"/>
                                </a:lnTo>
                                <a:lnTo>
                                  <a:pt x="887424" y="604044"/>
                                </a:lnTo>
                                <a:lnTo>
                                  <a:pt x="873410" y="604044"/>
                                </a:lnTo>
                                <a:lnTo>
                                  <a:pt x="859395" y="604573"/>
                                </a:lnTo>
                                <a:lnTo>
                                  <a:pt x="845380" y="605102"/>
                                </a:lnTo>
                                <a:lnTo>
                                  <a:pt x="831365" y="606425"/>
                                </a:lnTo>
                                <a:lnTo>
                                  <a:pt x="817351" y="607748"/>
                                </a:lnTo>
                                <a:lnTo>
                                  <a:pt x="803071" y="609336"/>
                                </a:lnTo>
                                <a:lnTo>
                                  <a:pt x="789057" y="611452"/>
                                </a:lnTo>
                                <a:lnTo>
                                  <a:pt x="775306" y="613834"/>
                                </a:lnTo>
                                <a:lnTo>
                                  <a:pt x="761820" y="616744"/>
                                </a:lnTo>
                                <a:lnTo>
                                  <a:pt x="748599" y="619919"/>
                                </a:lnTo>
                                <a:lnTo>
                                  <a:pt x="735377" y="623359"/>
                                </a:lnTo>
                                <a:lnTo>
                                  <a:pt x="722156" y="627063"/>
                                </a:lnTo>
                                <a:lnTo>
                                  <a:pt x="709199" y="631296"/>
                                </a:lnTo>
                                <a:lnTo>
                                  <a:pt x="696506" y="635794"/>
                                </a:lnTo>
                                <a:lnTo>
                                  <a:pt x="683814" y="640556"/>
                                </a:lnTo>
                                <a:lnTo>
                                  <a:pt x="671650" y="645584"/>
                                </a:lnTo>
                                <a:lnTo>
                                  <a:pt x="659486" y="650875"/>
                                </a:lnTo>
                                <a:lnTo>
                                  <a:pt x="647323" y="656696"/>
                                </a:lnTo>
                                <a:lnTo>
                                  <a:pt x="635952" y="662517"/>
                                </a:lnTo>
                                <a:lnTo>
                                  <a:pt x="624053" y="668867"/>
                                </a:lnTo>
                                <a:lnTo>
                                  <a:pt x="612682" y="675481"/>
                                </a:lnTo>
                                <a:lnTo>
                                  <a:pt x="601312" y="682361"/>
                                </a:lnTo>
                                <a:lnTo>
                                  <a:pt x="590206" y="689769"/>
                                </a:lnTo>
                                <a:lnTo>
                                  <a:pt x="579100" y="697442"/>
                                </a:lnTo>
                                <a:lnTo>
                                  <a:pt x="568523" y="705115"/>
                                </a:lnTo>
                                <a:lnTo>
                                  <a:pt x="558210" y="713317"/>
                                </a:lnTo>
                                <a:lnTo>
                                  <a:pt x="548162" y="721784"/>
                                </a:lnTo>
                                <a:lnTo>
                                  <a:pt x="537849" y="730515"/>
                                </a:lnTo>
                                <a:lnTo>
                                  <a:pt x="528329" y="739246"/>
                                </a:lnTo>
                                <a:lnTo>
                                  <a:pt x="518810" y="748507"/>
                                </a:lnTo>
                                <a:lnTo>
                                  <a:pt x="509555" y="758032"/>
                                </a:lnTo>
                                <a:lnTo>
                                  <a:pt x="500564" y="767557"/>
                                </a:lnTo>
                                <a:lnTo>
                                  <a:pt x="491838" y="777346"/>
                                </a:lnTo>
                                <a:lnTo>
                                  <a:pt x="483641" y="787665"/>
                                </a:lnTo>
                                <a:lnTo>
                                  <a:pt x="475444" y="798248"/>
                                </a:lnTo>
                                <a:lnTo>
                                  <a:pt x="467246" y="808832"/>
                                </a:lnTo>
                                <a:lnTo>
                                  <a:pt x="459578" y="819679"/>
                                </a:lnTo>
                                <a:lnTo>
                                  <a:pt x="452174" y="831057"/>
                                </a:lnTo>
                                <a:lnTo>
                                  <a:pt x="444770" y="842434"/>
                                </a:lnTo>
                                <a:lnTo>
                                  <a:pt x="438159" y="854340"/>
                                </a:lnTo>
                                <a:lnTo>
                                  <a:pt x="431284" y="866246"/>
                                </a:lnTo>
                                <a:lnTo>
                                  <a:pt x="425202" y="878417"/>
                                </a:lnTo>
                                <a:lnTo>
                                  <a:pt x="419120" y="890852"/>
                                </a:lnTo>
                                <a:lnTo>
                                  <a:pt x="413303" y="903288"/>
                                </a:lnTo>
                                <a:lnTo>
                                  <a:pt x="408014" y="915988"/>
                                </a:lnTo>
                                <a:lnTo>
                                  <a:pt x="402990" y="928952"/>
                                </a:lnTo>
                                <a:lnTo>
                                  <a:pt x="398495" y="941917"/>
                                </a:lnTo>
                                <a:lnTo>
                                  <a:pt x="393999" y="955411"/>
                                </a:lnTo>
                                <a:lnTo>
                                  <a:pt x="390033" y="968905"/>
                                </a:lnTo>
                                <a:lnTo>
                                  <a:pt x="386331" y="982398"/>
                                </a:lnTo>
                                <a:lnTo>
                                  <a:pt x="383158" y="996157"/>
                                </a:lnTo>
                                <a:lnTo>
                                  <a:pt x="379985" y="1010180"/>
                                </a:lnTo>
                                <a:lnTo>
                                  <a:pt x="377076" y="1024467"/>
                                </a:lnTo>
                                <a:lnTo>
                                  <a:pt x="374961" y="1038755"/>
                                </a:lnTo>
                                <a:lnTo>
                                  <a:pt x="372845" y="1053571"/>
                                </a:lnTo>
                                <a:lnTo>
                                  <a:pt x="371523" y="1068388"/>
                                </a:lnTo>
                                <a:lnTo>
                                  <a:pt x="370201" y="1083205"/>
                                </a:lnTo>
                                <a:lnTo>
                                  <a:pt x="369672" y="1098021"/>
                                </a:lnTo>
                                <a:lnTo>
                                  <a:pt x="368879" y="1113367"/>
                                </a:lnTo>
                                <a:lnTo>
                                  <a:pt x="368879" y="1128448"/>
                                </a:lnTo>
                                <a:lnTo>
                                  <a:pt x="369143" y="1143794"/>
                                </a:lnTo>
                                <a:lnTo>
                                  <a:pt x="370201" y="1159140"/>
                                </a:lnTo>
                                <a:lnTo>
                                  <a:pt x="371523" y="1174750"/>
                                </a:lnTo>
                                <a:lnTo>
                                  <a:pt x="372845" y="1190096"/>
                                </a:lnTo>
                                <a:lnTo>
                                  <a:pt x="374961" y="1205971"/>
                                </a:lnTo>
                                <a:lnTo>
                                  <a:pt x="377340" y="1221582"/>
                                </a:lnTo>
                                <a:lnTo>
                                  <a:pt x="380249" y="1237721"/>
                                </a:lnTo>
                                <a:lnTo>
                                  <a:pt x="383687" y="1253332"/>
                                </a:lnTo>
                                <a:lnTo>
                                  <a:pt x="387124" y="1269471"/>
                                </a:lnTo>
                                <a:lnTo>
                                  <a:pt x="391355" y="1285346"/>
                                </a:lnTo>
                                <a:lnTo>
                                  <a:pt x="395850" y="1300957"/>
                                </a:lnTo>
                                <a:lnTo>
                                  <a:pt x="400875" y="1316567"/>
                                </a:lnTo>
                                <a:lnTo>
                                  <a:pt x="406163" y="1331648"/>
                                </a:lnTo>
                                <a:lnTo>
                                  <a:pt x="411716" y="1347259"/>
                                </a:lnTo>
                                <a:lnTo>
                                  <a:pt x="417798" y="1362075"/>
                                </a:lnTo>
                                <a:lnTo>
                                  <a:pt x="423880" y="1376892"/>
                                </a:lnTo>
                                <a:lnTo>
                                  <a:pt x="430755" y="1391709"/>
                                </a:lnTo>
                                <a:lnTo>
                                  <a:pt x="437630" y="1406261"/>
                                </a:lnTo>
                                <a:lnTo>
                                  <a:pt x="445034" y="1420548"/>
                                </a:lnTo>
                                <a:lnTo>
                                  <a:pt x="452967" y="1434571"/>
                                </a:lnTo>
                                <a:lnTo>
                                  <a:pt x="460900" y="1448330"/>
                                </a:lnTo>
                                <a:lnTo>
                                  <a:pt x="469097" y="1462088"/>
                                </a:lnTo>
                                <a:lnTo>
                                  <a:pt x="477823" y="1475582"/>
                                </a:lnTo>
                                <a:lnTo>
                                  <a:pt x="486814" y="1488811"/>
                                </a:lnTo>
                                <a:lnTo>
                                  <a:pt x="496069" y="1502040"/>
                                </a:lnTo>
                                <a:lnTo>
                                  <a:pt x="505589" y="1515005"/>
                                </a:lnTo>
                                <a:lnTo>
                                  <a:pt x="515637" y="1527176"/>
                                </a:lnTo>
                                <a:lnTo>
                                  <a:pt x="525685" y="1539611"/>
                                </a:lnTo>
                                <a:lnTo>
                                  <a:pt x="535733" y="1551782"/>
                                </a:lnTo>
                                <a:lnTo>
                                  <a:pt x="546311" y="1563423"/>
                                </a:lnTo>
                                <a:lnTo>
                                  <a:pt x="557417" y="1575065"/>
                                </a:lnTo>
                                <a:lnTo>
                                  <a:pt x="568523" y="1586442"/>
                                </a:lnTo>
                                <a:lnTo>
                                  <a:pt x="579893" y="1597555"/>
                                </a:lnTo>
                                <a:lnTo>
                                  <a:pt x="591264" y="1608138"/>
                                </a:lnTo>
                                <a:lnTo>
                                  <a:pt x="603163" y="1618457"/>
                                </a:lnTo>
                                <a:lnTo>
                                  <a:pt x="615062" y="1628776"/>
                                </a:lnTo>
                                <a:lnTo>
                                  <a:pt x="627490" y="1638830"/>
                                </a:lnTo>
                                <a:lnTo>
                                  <a:pt x="639919" y="1648355"/>
                                </a:lnTo>
                                <a:lnTo>
                                  <a:pt x="652347" y="1657615"/>
                                </a:lnTo>
                                <a:lnTo>
                                  <a:pt x="665304" y="1666611"/>
                                </a:lnTo>
                                <a:lnTo>
                                  <a:pt x="678261" y="1675342"/>
                                </a:lnTo>
                                <a:lnTo>
                                  <a:pt x="691482" y="1683544"/>
                                </a:lnTo>
                                <a:lnTo>
                                  <a:pt x="704968" y="1691482"/>
                                </a:lnTo>
                                <a:lnTo>
                                  <a:pt x="718454" y="1699155"/>
                                </a:lnTo>
                                <a:lnTo>
                                  <a:pt x="731940" y="1706828"/>
                                </a:lnTo>
                                <a:lnTo>
                                  <a:pt x="745690" y="1713707"/>
                                </a:lnTo>
                                <a:lnTo>
                                  <a:pt x="759441" y="1720057"/>
                                </a:lnTo>
                                <a:lnTo>
                                  <a:pt x="773455" y="1726671"/>
                                </a:lnTo>
                                <a:lnTo>
                                  <a:pt x="787734" y="1732492"/>
                                </a:lnTo>
                                <a:lnTo>
                                  <a:pt x="801749" y="1738313"/>
                                </a:lnTo>
                                <a:lnTo>
                                  <a:pt x="816293" y="1743605"/>
                                </a:lnTo>
                                <a:lnTo>
                                  <a:pt x="830836" y="1748632"/>
                                </a:lnTo>
                                <a:lnTo>
                                  <a:pt x="845380" y="1753130"/>
                                </a:lnTo>
                                <a:lnTo>
                                  <a:pt x="859924" y="1757363"/>
                                </a:lnTo>
                                <a:lnTo>
                                  <a:pt x="874732" y="1761067"/>
                                </a:lnTo>
                                <a:lnTo>
                                  <a:pt x="889275" y="1764771"/>
                                </a:lnTo>
                                <a:lnTo>
                                  <a:pt x="904348" y="1767946"/>
                                </a:lnTo>
                                <a:lnTo>
                                  <a:pt x="918891" y="1770328"/>
                                </a:lnTo>
                                <a:lnTo>
                                  <a:pt x="933699" y="1772709"/>
                                </a:lnTo>
                                <a:lnTo>
                                  <a:pt x="948507" y="1774561"/>
                                </a:lnTo>
                                <a:lnTo>
                                  <a:pt x="963580" y="1776413"/>
                                </a:lnTo>
                                <a:lnTo>
                                  <a:pt x="978388" y="1777471"/>
                                </a:lnTo>
                                <a:lnTo>
                                  <a:pt x="993196" y="1778265"/>
                                </a:lnTo>
                                <a:lnTo>
                                  <a:pt x="1008268" y="1778530"/>
                                </a:lnTo>
                                <a:lnTo>
                                  <a:pt x="1023341" y="1778530"/>
                                </a:lnTo>
                                <a:lnTo>
                                  <a:pt x="1038149" y="1778265"/>
                                </a:lnTo>
                                <a:lnTo>
                                  <a:pt x="1052957" y="1777471"/>
                                </a:lnTo>
                                <a:lnTo>
                                  <a:pt x="1067765" y="1776149"/>
                                </a:lnTo>
                                <a:lnTo>
                                  <a:pt x="1083102" y="1774296"/>
                                </a:lnTo>
                                <a:lnTo>
                                  <a:pt x="1097910" y="1772444"/>
                                </a:lnTo>
                                <a:lnTo>
                                  <a:pt x="1112718" y="1769799"/>
                                </a:lnTo>
                                <a:lnTo>
                                  <a:pt x="1127262" y="1767153"/>
                                </a:lnTo>
                                <a:lnTo>
                                  <a:pt x="1142070" y="1763713"/>
                                </a:lnTo>
                                <a:lnTo>
                                  <a:pt x="1156349" y="1760273"/>
                                </a:lnTo>
                                <a:lnTo>
                                  <a:pt x="1170364" y="1756040"/>
                                </a:lnTo>
                                <a:lnTo>
                                  <a:pt x="1184114" y="1751807"/>
                                </a:lnTo>
                                <a:lnTo>
                                  <a:pt x="1197600" y="1747044"/>
                                </a:lnTo>
                                <a:lnTo>
                                  <a:pt x="1210821" y="1742017"/>
                                </a:lnTo>
                                <a:lnTo>
                                  <a:pt x="1224043" y="1736726"/>
                                </a:lnTo>
                                <a:lnTo>
                                  <a:pt x="1236735" y="1731169"/>
                                </a:lnTo>
                                <a:lnTo>
                                  <a:pt x="1249428" y="1725084"/>
                                </a:lnTo>
                                <a:lnTo>
                                  <a:pt x="1261856" y="1718734"/>
                                </a:lnTo>
                                <a:lnTo>
                                  <a:pt x="1274020" y="1712119"/>
                                </a:lnTo>
                                <a:lnTo>
                                  <a:pt x="1285655" y="1704976"/>
                                </a:lnTo>
                                <a:lnTo>
                                  <a:pt x="1297554" y="1697832"/>
                                </a:lnTo>
                                <a:lnTo>
                                  <a:pt x="1308660" y="1690423"/>
                                </a:lnTo>
                                <a:lnTo>
                                  <a:pt x="1320031" y="1682486"/>
                                </a:lnTo>
                                <a:lnTo>
                                  <a:pt x="1330608" y="1674284"/>
                                </a:lnTo>
                                <a:lnTo>
                                  <a:pt x="1340920" y="1666082"/>
                                </a:lnTo>
                                <a:lnTo>
                                  <a:pt x="1350969" y="1657615"/>
                                </a:lnTo>
                                <a:lnTo>
                                  <a:pt x="1361017" y="1648884"/>
                                </a:lnTo>
                                <a:lnTo>
                                  <a:pt x="1370801" y="1639888"/>
                                </a:lnTo>
                                <a:lnTo>
                                  <a:pt x="1380056" y="1630628"/>
                                </a:lnTo>
                                <a:lnTo>
                                  <a:pt x="1389047" y="1621103"/>
                                </a:lnTo>
                                <a:lnTo>
                                  <a:pt x="1398037" y="1611313"/>
                                </a:lnTo>
                                <a:lnTo>
                                  <a:pt x="1406499" y="1601259"/>
                                </a:lnTo>
                                <a:lnTo>
                                  <a:pt x="1414696" y="1590940"/>
                                </a:lnTo>
                                <a:lnTo>
                                  <a:pt x="1422629" y="1580621"/>
                                </a:lnTo>
                                <a:lnTo>
                                  <a:pt x="1430562" y="1570303"/>
                                </a:lnTo>
                                <a:lnTo>
                                  <a:pt x="1437702" y="1559190"/>
                                </a:lnTo>
                                <a:lnTo>
                                  <a:pt x="1445106" y="1548342"/>
                                </a:lnTo>
                                <a:lnTo>
                                  <a:pt x="1451716" y="1536965"/>
                                </a:lnTo>
                                <a:lnTo>
                                  <a:pt x="1458591" y="1525853"/>
                                </a:lnTo>
                                <a:lnTo>
                                  <a:pt x="1464673" y="1514211"/>
                                </a:lnTo>
                                <a:lnTo>
                                  <a:pt x="1470755" y="1502834"/>
                                </a:lnTo>
                                <a:lnTo>
                                  <a:pt x="1476308" y="1490928"/>
                                </a:lnTo>
                                <a:lnTo>
                                  <a:pt x="1481597" y="1479286"/>
                                </a:lnTo>
                                <a:lnTo>
                                  <a:pt x="1486621" y="1467115"/>
                                </a:lnTo>
                                <a:lnTo>
                                  <a:pt x="1491381" y="1454680"/>
                                </a:lnTo>
                                <a:lnTo>
                                  <a:pt x="1495876" y="1442773"/>
                                </a:lnTo>
                                <a:lnTo>
                                  <a:pt x="1500107" y="1430073"/>
                                </a:lnTo>
                                <a:lnTo>
                                  <a:pt x="1503809" y="1417373"/>
                                </a:lnTo>
                                <a:lnTo>
                                  <a:pt x="1507511" y="1404673"/>
                                </a:lnTo>
                                <a:lnTo>
                                  <a:pt x="1510420" y="1391973"/>
                                </a:lnTo>
                                <a:lnTo>
                                  <a:pt x="1513593" y="1379009"/>
                                </a:lnTo>
                                <a:lnTo>
                                  <a:pt x="1516237" y="1366044"/>
                                </a:lnTo>
                                <a:lnTo>
                                  <a:pt x="1518617" y="1352815"/>
                                </a:lnTo>
                                <a:lnTo>
                                  <a:pt x="1520732" y="1339586"/>
                                </a:lnTo>
                                <a:lnTo>
                                  <a:pt x="1522319" y="1326092"/>
                                </a:lnTo>
                                <a:lnTo>
                                  <a:pt x="1523641" y="1312598"/>
                                </a:lnTo>
                                <a:lnTo>
                                  <a:pt x="1524434" y="1299105"/>
                                </a:lnTo>
                                <a:lnTo>
                                  <a:pt x="1525492" y="1285611"/>
                                </a:lnTo>
                                <a:lnTo>
                                  <a:pt x="1526021" y="1272117"/>
                                </a:lnTo>
                                <a:lnTo>
                                  <a:pt x="1526021" y="1258623"/>
                                </a:lnTo>
                                <a:lnTo>
                                  <a:pt x="1525757" y="1244865"/>
                                </a:lnTo>
                                <a:lnTo>
                                  <a:pt x="1525228" y="1231107"/>
                                </a:lnTo>
                                <a:lnTo>
                                  <a:pt x="1524170" y="1217348"/>
                                </a:lnTo>
                                <a:lnTo>
                                  <a:pt x="1523112" y="1203325"/>
                                </a:lnTo>
                                <a:lnTo>
                                  <a:pt x="1521790" y="1189302"/>
                                </a:lnTo>
                                <a:lnTo>
                                  <a:pt x="1519675" y="1175544"/>
                                </a:lnTo>
                                <a:lnTo>
                                  <a:pt x="1517559" y="1161521"/>
                                </a:lnTo>
                                <a:lnTo>
                                  <a:pt x="1514915" y="1147498"/>
                                </a:lnTo>
                                <a:lnTo>
                                  <a:pt x="1512271" y="1133211"/>
                                </a:lnTo>
                                <a:lnTo>
                                  <a:pt x="1509097" y="1119188"/>
                                </a:lnTo>
                                <a:lnTo>
                                  <a:pt x="1505395" y="1104900"/>
                                </a:lnTo>
                                <a:lnTo>
                                  <a:pt x="1501429" y="1090877"/>
                                </a:lnTo>
                                <a:lnTo>
                                  <a:pt x="1497198" y="1076855"/>
                                </a:lnTo>
                                <a:lnTo>
                                  <a:pt x="1492703" y="1063096"/>
                                </a:lnTo>
                                <a:lnTo>
                                  <a:pt x="1487943" y="1049338"/>
                                </a:lnTo>
                                <a:lnTo>
                                  <a:pt x="1482919" y="1035580"/>
                                </a:lnTo>
                                <a:lnTo>
                                  <a:pt x="1477630" y="1022350"/>
                                </a:lnTo>
                                <a:lnTo>
                                  <a:pt x="1472077" y="1008857"/>
                                </a:lnTo>
                                <a:lnTo>
                                  <a:pt x="1466260" y="995892"/>
                                </a:lnTo>
                                <a:lnTo>
                                  <a:pt x="1460178" y="982927"/>
                                </a:lnTo>
                                <a:lnTo>
                                  <a:pt x="1453832" y="969963"/>
                                </a:lnTo>
                                <a:lnTo>
                                  <a:pt x="1446957" y="957527"/>
                                </a:lnTo>
                                <a:lnTo>
                                  <a:pt x="1440346" y="945092"/>
                                </a:lnTo>
                                <a:lnTo>
                                  <a:pt x="1432942" y="932657"/>
                                </a:lnTo>
                                <a:lnTo>
                                  <a:pt x="1425802" y="920486"/>
                                </a:lnTo>
                                <a:lnTo>
                                  <a:pt x="1418134" y="908844"/>
                                </a:lnTo>
                                <a:lnTo>
                                  <a:pt x="1410201" y="896938"/>
                                </a:lnTo>
                                <a:lnTo>
                                  <a:pt x="1402268" y="885561"/>
                                </a:lnTo>
                                <a:lnTo>
                                  <a:pt x="1398566" y="880534"/>
                                </a:lnTo>
                                <a:lnTo>
                                  <a:pt x="1394335" y="875242"/>
                                </a:lnTo>
                                <a:lnTo>
                                  <a:pt x="1386402" y="864923"/>
                                </a:lnTo>
                                <a:lnTo>
                                  <a:pt x="1572032" y="679450"/>
                                </a:lnTo>
                                <a:lnTo>
                                  <a:pt x="1584724" y="694531"/>
                                </a:lnTo>
                                <a:lnTo>
                                  <a:pt x="1596624" y="709877"/>
                                </a:lnTo>
                                <a:lnTo>
                                  <a:pt x="1608787" y="725752"/>
                                </a:lnTo>
                                <a:lnTo>
                                  <a:pt x="1620422" y="741627"/>
                                </a:lnTo>
                                <a:lnTo>
                                  <a:pt x="1632850" y="759090"/>
                                </a:lnTo>
                                <a:lnTo>
                                  <a:pt x="1644750" y="776817"/>
                                </a:lnTo>
                                <a:lnTo>
                                  <a:pt x="1656120" y="794809"/>
                                </a:lnTo>
                                <a:lnTo>
                                  <a:pt x="1667755" y="812800"/>
                                </a:lnTo>
                                <a:lnTo>
                                  <a:pt x="1678332" y="831321"/>
                                </a:lnTo>
                                <a:lnTo>
                                  <a:pt x="1688909" y="850107"/>
                                </a:lnTo>
                                <a:lnTo>
                                  <a:pt x="1699222" y="869157"/>
                                </a:lnTo>
                                <a:lnTo>
                                  <a:pt x="1709006" y="888207"/>
                                </a:lnTo>
                                <a:lnTo>
                                  <a:pt x="1718525" y="908050"/>
                                </a:lnTo>
                                <a:lnTo>
                                  <a:pt x="1727781" y="927629"/>
                                </a:lnTo>
                                <a:lnTo>
                                  <a:pt x="1736507" y="947473"/>
                                </a:lnTo>
                                <a:lnTo>
                                  <a:pt x="1744704" y="967846"/>
                                </a:lnTo>
                                <a:lnTo>
                                  <a:pt x="1752373" y="988219"/>
                                </a:lnTo>
                                <a:lnTo>
                                  <a:pt x="1760041" y="1009121"/>
                                </a:lnTo>
                                <a:lnTo>
                                  <a:pt x="1767181" y="1030023"/>
                                </a:lnTo>
                                <a:lnTo>
                                  <a:pt x="1773792" y="1051190"/>
                                </a:lnTo>
                                <a:lnTo>
                                  <a:pt x="1779873" y="1072886"/>
                                </a:lnTo>
                                <a:lnTo>
                                  <a:pt x="1785955" y="1094052"/>
                                </a:lnTo>
                                <a:lnTo>
                                  <a:pt x="1790979" y="1115748"/>
                                </a:lnTo>
                                <a:lnTo>
                                  <a:pt x="1795739" y="1137180"/>
                                </a:lnTo>
                                <a:lnTo>
                                  <a:pt x="1799970" y="1158611"/>
                                </a:lnTo>
                                <a:lnTo>
                                  <a:pt x="1803936" y="1179777"/>
                                </a:lnTo>
                                <a:lnTo>
                                  <a:pt x="1806845" y="1201209"/>
                                </a:lnTo>
                                <a:lnTo>
                                  <a:pt x="1809754" y="1222640"/>
                                </a:lnTo>
                                <a:lnTo>
                                  <a:pt x="1811869" y="1243542"/>
                                </a:lnTo>
                                <a:lnTo>
                                  <a:pt x="1813985" y="1264709"/>
                                </a:lnTo>
                                <a:lnTo>
                                  <a:pt x="1815042" y="1285611"/>
                                </a:lnTo>
                                <a:lnTo>
                                  <a:pt x="1815836" y="1306778"/>
                                </a:lnTo>
                                <a:lnTo>
                                  <a:pt x="1816100" y="1327680"/>
                                </a:lnTo>
                                <a:lnTo>
                                  <a:pt x="1816100" y="1348317"/>
                                </a:lnTo>
                                <a:lnTo>
                                  <a:pt x="1815571" y="1369219"/>
                                </a:lnTo>
                                <a:lnTo>
                                  <a:pt x="1814514" y="1389592"/>
                                </a:lnTo>
                                <a:lnTo>
                                  <a:pt x="1812927" y="1410494"/>
                                </a:lnTo>
                                <a:lnTo>
                                  <a:pt x="1810812" y="1431132"/>
                                </a:lnTo>
                                <a:lnTo>
                                  <a:pt x="1808432" y="1451769"/>
                                </a:lnTo>
                                <a:lnTo>
                                  <a:pt x="1805523" y="1472142"/>
                                </a:lnTo>
                                <a:lnTo>
                                  <a:pt x="1801821" y="1492515"/>
                                </a:lnTo>
                                <a:lnTo>
                                  <a:pt x="1797855" y="1512623"/>
                                </a:lnTo>
                                <a:lnTo>
                                  <a:pt x="1793359" y="1532467"/>
                                </a:lnTo>
                                <a:lnTo>
                                  <a:pt x="1788600" y="1552576"/>
                                </a:lnTo>
                                <a:lnTo>
                                  <a:pt x="1783311" y="1572155"/>
                                </a:lnTo>
                                <a:lnTo>
                                  <a:pt x="1777758" y="1591469"/>
                                </a:lnTo>
                                <a:lnTo>
                                  <a:pt x="1771147" y="1611048"/>
                                </a:lnTo>
                                <a:lnTo>
                                  <a:pt x="1764801" y="1630098"/>
                                </a:lnTo>
                                <a:lnTo>
                                  <a:pt x="1757397" y="1648884"/>
                                </a:lnTo>
                                <a:lnTo>
                                  <a:pt x="1749993" y="1667669"/>
                                </a:lnTo>
                                <a:lnTo>
                                  <a:pt x="1741796" y="1685926"/>
                                </a:lnTo>
                                <a:lnTo>
                                  <a:pt x="1733334" y="1704182"/>
                                </a:lnTo>
                                <a:lnTo>
                                  <a:pt x="1724343" y="1722703"/>
                                </a:lnTo>
                                <a:lnTo>
                                  <a:pt x="1714559" y="1740694"/>
                                </a:lnTo>
                                <a:lnTo>
                                  <a:pt x="1704775" y="1758686"/>
                                </a:lnTo>
                                <a:lnTo>
                                  <a:pt x="1694198" y="1776413"/>
                                </a:lnTo>
                                <a:lnTo>
                                  <a:pt x="1683092" y="1793876"/>
                                </a:lnTo>
                                <a:lnTo>
                                  <a:pt x="1671721" y="1810544"/>
                                </a:lnTo>
                                <a:lnTo>
                                  <a:pt x="1659822" y="1827478"/>
                                </a:lnTo>
                                <a:lnTo>
                                  <a:pt x="1647394" y="1844146"/>
                                </a:lnTo>
                                <a:lnTo>
                                  <a:pt x="1634966" y="1860021"/>
                                </a:lnTo>
                                <a:lnTo>
                                  <a:pt x="1621744" y="1875896"/>
                                </a:lnTo>
                                <a:lnTo>
                                  <a:pt x="1608258" y="1891242"/>
                                </a:lnTo>
                                <a:lnTo>
                                  <a:pt x="1594244" y="1906324"/>
                                </a:lnTo>
                                <a:lnTo>
                                  <a:pt x="1579436" y="1921140"/>
                                </a:lnTo>
                                <a:lnTo>
                                  <a:pt x="1564628" y="1935692"/>
                                </a:lnTo>
                                <a:lnTo>
                                  <a:pt x="1549291" y="1949715"/>
                                </a:lnTo>
                                <a:lnTo>
                                  <a:pt x="1533425" y="1963209"/>
                                </a:lnTo>
                                <a:lnTo>
                                  <a:pt x="1517030" y="1976703"/>
                                </a:lnTo>
                                <a:lnTo>
                                  <a:pt x="1500107" y="1989667"/>
                                </a:lnTo>
                                <a:lnTo>
                                  <a:pt x="1482390" y="2002367"/>
                                </a:lnTo>
                                <a:lnTo>
                                  <a:pt x="1464673" y="2014803"/>
                                </a:lnTo>
                                <a:lnTo>
                                  <a:pt x="1446428" y="2026709"/>
                                </a:lnTo>
                                <a:lnTo>
                                  <a:pt x="1427653" y="2037821"/>
                                </a:lnTo>
                                <a:lnTo>
                                  <a:pt x="1408614" y="2048669"/>
                                </a:lnTo>
                                <a:lnTo>
                                  <a:pt x="1389047" y="2059253"/>
                                </a:lnTo>
                                <a:lnTo>
                                  <a:pt x="1368950" y="2069042"/>
                                </a:lnTo>
                                <a:lnTo>
                                  <a:pt x="1348589" y="2078303"/>
                                </a:lnTo>
                                <a:lnTo>
                                  <a:pt x="1327699" y="2087034"/>
                                </a:lnTo>
                                <a:lnTo>
                                  <a:pt x="1306809" y="2095501"/>
                                </a:lnTo>
                                <a:lnTo>
                                  <a:pt x="1285126" y="2102909"/>
                                </a:lnTo>
                                <a:lnTo>
                                  <a:pt x="1263178" y="2110317"/>
                                </a:lnTo>
                                <a:lnTo>
                                  <a:pt x="1240966" y="2116667"/>
                                </a:lnTo>
                                <a:lnTo>
                                  <a:pt x="1218225" y="2123017"/>
                                </a:lnTo>
                                <a:lnTo>
                                  <a:pt x="1206590" y="2125663"/>
                                </a:lnTo>
                                <a:lnTo>
                                  <a:pt x="1194691" y="2128309"/>
                                </a:lnTo>
                                <a:lnTo>
                                  <a:pt x="1183056" y="2130690"/>
                                </a:lnTo>
                                <a:lnTo>
                                  <a:pt x="1171157" y="2133072"/>
                                </a:lnTo>
                                <a:lnTo>
                                  <a:pt x="1159258" y="2135188"/>
                                </a:lnTo>
                                <a:lnTo>
                                  <a:pt x="1147358" y="2137305"/>
                                </a:lnTo>
                                <a:lnTo>
                                  <a:pt x="1135459" y="2139157"/>
                                </a:lnTo>
                                <a:lnTo>
                                  <a:pt x="1123824" y="2141009"/>
                                </a:lnTo>
                                <a:lnTo>
                                  <a:pt x="1111660" y="2142332"/>
                                </a:lnTo>
                                <a:lnTo>
                                  <a:pt x="1099761" y="2143390"/>
                                </a:lnTo>
                                <a:lnTo>
                                  <a:pt x="1075962" y="2145772"/>
                                </a:lnTo>
                                <a:lnTo>
                                  <a:pt x="1052164" y="2147094"/>
                                </a:lnTo>
                                <a:lnTo>
                                  <a:pt x="1028365" y="2147888"/>
                                </a:lnTo>
                                <a:lnTo>
                                  <a:pt x="1004038" y="2147888"/>
                                </a:lnTo>
                                <a:lnTo>
                                  <a:pt x="980239" y="2147359"/>
                                </a:lnTo>
                                <a:lnTo>
                                  <a:pt x="956440" y="2146301"/>
                                </a:lnTo>
                                <a:lnTo>
                                  <a:pt x="932642" y="2144449"/>
                                </a:lnTo>
                                <a:lnTo>
                                  <a:pt x="908843" y="2142067"/>
                                </a:lnTo>
                                <a:lnTo>
                                  <a:pt x="884780" y="2138892"/>
                                </a:lnTo>
                                <a:lnTo>
                                  <a:pt x="860981" y="2135188"/>
                                </a:lnTo>
                                <a:lnTo>
                                  <a:pt x="837183" y="2130690"/>
                                </a:lnTo>
                                <a:lnTo>
                                  <a:pt x="813384" y="2125663"/>
                                </a:lnTo>
                                <a:lnTo>
                                  <a:pt x="789057" y="2120107"/>
                                </a:lnTo>
                                <a:lnTo>
                                  <a:pt x="765522" y="2114022"/>
                                </a:lnTo>
                                <a:lnTo>
                                  <a:pt x="741724" y="2106878"/>
                                </a:lnTo>
                                <a:lnTo>
                                  <a:pt x="718190" y="2099734"/>
                                </a:lnTo>
                                <a:lnTo>
                                  <a:pt x="694920" y="2091532"/>
                                </a:lnTo>
                                <a:lnTo>
                                  <a:pt x="671650" y="2082801"/>
                                </a:lnTo>
                                <a:lnTo>
                                  <a:pt x="648645" y="2073276"/>
                                </a:lnTo>
                                <a:lnTo>
                                  <a:pt x="625904" y="2063486"/>
                                </a:lnTo>
                                <a:lnTo>
                                  <a:pt x="603163" y="2052903"/>
                                </a:lnTo>
                                <a:lnTo>
                                  <a:pt x="580686" y="2042055"/>
                                </a:lnTo>
                                <a:lnTo>
                                  <a:pt x="558474" y="2030149"/>
                                </a:lnTo>
                                <a:lnTo>
                                  <a:pt x="536527" y="2018242"/>
                                </a:lnTo>
                                <a:lnTo>
                                  <a:pt x="514844" y="2005542"/>
                                </a:lnTo>
                                <a:lnTo>
                                  <a:pt x="493425" y="1992313"/>
                                </a:lnTo>
                                <a:lnTo>
                                  <a:pt x="472270" y="1978555"/>
                                </a:lnTo>
                                <a:lnTo>
                                  <a:pt x="451116" y="1964003"/>
                                </a:lnTo>
                                <a:lnTo>
                                  <a:pt x="430491" y="1949186"/>
                                </a:lnTo>
                                <a:lnTo>
                                  <a:pt x="410130" y="1933576"/>
                                </a:lnTo>
                                <a:lnTo>
                                  <a:pt x="390033" y="1917701"/>
                                </a:lnTo>
                                <a:lnTo>
                                  <a:pt x="370465" y="1901296"/>
                                </a:lnTo>
                                <a:lnTo>
                                  <a:pt x="351162" y="1884099"/>
                                </a:lnTo>
                                <a:lnTo>
                                  <a:pt x="332123" y="1867165"/>
                                </a:lnTo>
                                <a:lnTo>
                                  <a:pt x="313613" y="1849174"/>
                                </a:lnTo>
                                <a:lnTo>
                                  <a:pt x="295632" y="1830917"/>
                                </a:lnTo>
                                <a:lnTo>
                                  <a:pt x="278179" y="1812132"/>
                                </a:lnTo>
                                <a:lnTo>
                                  <a:pt x="260727" y="1792553"/>
                                </a:lnTo>
                                <a:lnTo>
                                  <a:pt x="243804" y="1772974"/>
                                </a:lnTo>
                                <a:lnTo>
                                  <a:pt x="227409" y="1753130"/>
                                </a:lnTo>
                                <a:lnTo>
                                  <a:pt x="211543" y="1732492"/>
                                </a:lnTo>
                                <a:lnTo>
                                  <a:pt x="196206" y="1711590"/>
                                </a:lnTo>
                                <a:lnTo>
                                  <a:pt x="181134" y="1690159"/>
                                </a:lnTo>
                                <a:lnTo>
                                  <a:pt x="166590" y="1668463"/>
                                </a:lnTo>
                                <a:lnTo>
                                  <a:pt x="152840" y="1646503"/>
                                </a:lnTo>
                                <a:lnTo>
                                  <a:pt x="139354" y="1624542"/>
                                </a:lnTo>
                                <a:lnTo>
                                  <a:pt x="126397" y="1601788"/>
                                </a:lnTo>
                                <a:lnTo>
                                  <a:pt x="114498" y="1578505"/>
                                </a:lnTo>
                                <a:lnTo>
                                  <a:pt x="102598" y="1555221"/>
                                </a:lnTo>
                                <a:lnTo>
                                  <a:pt x="91492" y="1531673"/>
                                </a:lnTo>
                                <a:lnTo>
                                  <a:pt x="80915" y="1507861"/>
                                </a:lnTo>
                                <a:lnTo>
                                  <a:pt x="70867" y="1483784"/>
                                </a:lnTo>
                                <a:lnTo>
                                  <a:pt x="61612" y="1458913"/>
                                </a:lnTo>
                                <a:lnTo>
                                  <a:pt x="57117" y="1446742"/>
                                </a:lnTo>
                                <a:lnTo>
                                  <a:pt x="52886" y="1434307"/>
                                </a:lnTo>
                                <a:lnTo>
                                  <a:pt x="48655" y="1421871"/>
                                </a:lnTo>
                                <a:lnTo>
                                  <a:pt x="44688" y="1409171"/>
                                </a:lnTo>
                                <a:lnTo>
                                  <a:pt x="40986" y="1396736"/>
                                </a:lnTo>
                                <a:lnTo>
                                  <a:pt x="37284" y="1384036"/>
                                </a:lnTo>
                                <a:lnTo>
                                  <a:pt x="33582" y="1371071"/>
                                </a:lnTo>
                                <a:lnTo>
                                  <a:pt x="30409" y="1358371"/>
                                </a:lnTo>
                                <a:lnTo>
                                  <a:pt x="27236" y="1345407"/>
                                </a:lnTo>
                                <a:lnTo>
                                  <a:pt x="24063" y="1332707"/>
                                </a:lnTo>
                                <a:lnTo>
                                  <a:pt x="21154" y="1319742"/>
                                </a:lnTo>
                                <a:lnTo>
                                  <a:pt x="18774" y="1306513"/>
                                </a:lnTo>
                                <a:lnTo>
                                  <a:pt x="16130" y="1293548"/>
                                </a:lnTo>
                                <a:lnTo>
                                  <a:pt x="14015" y="1280848"/>
                                </a:lnTo>
                                <a:lnTo>
                                  <a:pt x="11635" y="1268148"/>
                                </a:lnTo>
                                <a:lnTo>
                                  <a:pt x="9784" y="1255448"/>
                                </a:lnTo>
                                <a:lnTo>
                                  <a:pt x="7933" y="1242484"/>
                                </a:lnTo>
                                <a:lnTo>
                                  <a:pt x="6346" y="1229784"/>
                                </a:lnTo>
                                <a:lnTo>
                                  <a:pt x="3702" y="1204648"/>
                                </a:lnTo>
                                <a:lnTo>
                                  <a:pt x="1851" y="1179248"/>
                                </a:lnTo>
                                <a:lnTo>
                                  <a:pt x="529" y="1154642"/>
                                </a:lnTo>
                                <a:lnTo>
                                  <a:pt x="0" y="1129507"/>
                                </a:lnTo>
                                <a:lnTo>
                                  <a:pt x="0" y="1105165"/>
                                </a:lnTo>
                                <a:lnTo>
                                  <a:pt x="793" y="1080823"/>
                                </a:lnTo>
                                <a:lnTo>
                                  <a:pt x="1851" y="1056217"/>
                                </a:lnTo>
                                <a:lnTo>
                                  <a:pt x="4231" y="1032405"/>
                                </a:lnTo>
                                <a:lnTo>
                                  <a:pt x="6611" y="1008592"/>
                                </a:lnTo>
                                <a:lnTo>
                                  <a:pt x="9784" y="985044"/>
                                </a:lnTo>
                                <a:lnTo>
                                  <a:pt x="13750" y="961496"/>
                                </a:lnTo>
                                <a:lnTo>
                                  <a:pt x="18245" y="938477"/>
                                </a:lnTo>
                                <a:lnTo>
                                  <a:pt x="23270" y="915723"/>
                                </a:lnTo>
                                <a:lnTo>
                                  <a:pt x="28823" y="894027"/>
                                </a:lnTo>
                                <a:lnTo>
                                  <a:pt x="34905" y="872067"/>
                                </a:lnTo>
                                <a:lnTo>
                                  <a:pt x="41515" y="850636"/>
                                </a:lnTo>
                                <a:lnTo>
                                  <a:pt x="48655" y="829734"/>
                                </a:lnTo>
                                <a:lnTo>
                                  <a:pt x="56323" y="808567"/>
                                </a:lnTo>
                                <a:lnTo>
                                  <a:pt x="64785" y="787929"/>
                                </a:lnTo>
                                <a:lnTo>
                                  <a:pt x="73511" y="767821"/>
                                </a:lnTo>
                                <a:lnTo>
                                  <a:pt x="82766" y="747977"/>
                                </a:lnTo>
                                <a:lnTo>
                                  <a:pt x="92550" y="728398"/>
                                </a:lnTo>
                                <a:lnTo>
                                  <a:pt x="102598" y="709084"/>
                                </a:lnTo>
                                <a:lnTo>
                                  <a:pt x="113704" y="690298"/>
                                </a:lnTo>
                                <a:lnTo>
                                  <a:pt x="124810" y="671777"/>
                                </a:lnTo>
                                <a:lnTo>
                                  <a:pt x="136181" y="653521"/>
                                </a:lnTo>
                                <a:lnTo>
                                  <a:pt x="148345" y="635794"/>
                                </a:lnTo>
                                <a:lnTo>
                                  <a:pt x="161037" y="618331"/>
                                </a:lnTo>
                                <a:lnTo>
                                  <a:pt x="174259" y="601398"/>
                                </a:lnTo>
                                <a:lnTo>
                                  <a:pt x="187480" y="585259"/>
                                </a:lnTo>
                                <a:lnTo>
                                  <a:pt x="200966" y="569384"/>
                                </a:lnTo>
                                <a:lnTo>
                                  <a:pt x="214981" y="553773"/>
                                </a:lnTo>
                                <a:lnTo>
                                  <a:pt x="229260" y="538956"/>
                                </a:lnTo>
                                <a:lnTo>
                                  <a:pt x="243804" y="524404"/>
                                </a:lnTo>
                                <a:lnTo>
                                  <a:pt x="258876" y="510117"/>
                                </a:lnTo>
                                <a:lnTo>
                                  <a:pt x="274477" y="496359"/>
                                </a:lnTo>
                                <a:lnTo>
                                  <a:pt x="290343" y="483129"/>
                                </a:lnTo>
                                <a:lnTo>
                                  <a:pt x="306738" y="470165"/>
                                </a:lnTo>
                                <a:lnTo>
                                  <a:pt x="323132" y="457465"/>
                                </a:lnTo>
                                <a:lnTo>
                                  <a:pt x="340056" y="445294"/>
                                </a:lnTo>
                                <a:lnTo>
                                  <a:pt x="357508" y="433917"/>
                                </a:lnTo>
                                <a:lnTo>
                                  <a:pt x="374961" y="422540"/>
                                </a:lnTo>
                                <a:lnTo>
                                  <a:pt x="392942" y="411956"/>
                                </a:lnTo>
                                <a:lnTo>
                                  <a:pt x="411187" y="401902"/>
                                </a:lnTo>
                                <a:lnTo>
                                  <a:pt x="429697" y="392113"/>
                                </a:lnTo>
                                <a:lnTo>
                                  <a:pt x="447943" y="383117"/>
                                </a:lnTo>
                                <a:lnTo>
                                  <a:pt x="466717" y="374386"/>
                                </a:lnTo>
                                <a:lnTo>
                                  <a:pt x="485492" y="366183"/>
                                </a:lnTo>
                                <a:lnTo>
                                  <a:pt x="504795" y="358511"/>
                                </a:lnTo>
                                <a:lnTo>
                                  <a:pt x="524099" y="351631"/>
                                </a:lnTo>
                                <a:lnTo>
                                  <a:pt x="543931" y="344752"/>
                                </a:lnTo>
                                <a:lnTo>
                                  <a:pt x="564027" y="338667"/>
                                </a:lnTo>
                                <a:lnTo>
                                  <a:pt x="584388" y="333111"/>
                                </a:lnTo>
                                <a:lnTo>
                                  <a:pt x="604749" y="327819"/>
                                </a:lnTo>
                                <a:lnTo>
                                  <a:pt x="625639" y="323321"/>
                                </a:lnTo>
                                <a:lnTo>
                                  <a:pt x="646529" y="319088"/>
                                </a:lnTo>
                                <a:lnTo>
                                  <a:pt x="667684" y="315383"/>
                                </a:lnTo>
                                <a:lnTo>
                                  <a:pt x="689367" y="312208"/>
                                </a:lnTo>
                                <a:lnTo>
                                  <a:pt x="710786" y="309563"/>
                                </a:lnTo>
                                <a:lnTo>
                                  <a:pt x="732733" y="307446"/>
                                </a:lnTo>
                                <a:lnTo>
                                  <a:pt x="754681" y="306123"/>
                                </a:lnTo>
                                <a:lnTo>
                                  <a:pt x="776364" y="305065"/>
                                </a:lnTo>
                                <a:lnTo>
                                  <a:pt x="797783" y="304800"/>
                                </a:lnTo>
                                <a:close/>
                                <a:moveTo>
                                  <a:pt x="1971872" y="292100"/>
                                </a:moveTo>
                                <a:lnTo>
                                  <a:pt x="2122487" y="334433"/>
                                </a:lnTo>
                                <a:lnTo>
                                  <a:pt x="1869877" y="587375"/>
                                </a:lnTo>
                                <a:lnTo>
                                  <a:pt x="1719262" y="545042"/>
                                </a:lnTo>
                                <a:lnTo>
                                  <a:pt x="1971872" y="292100"/>
                                </a:lnTo>
                                <a:close/>
                                <a:moveTo>
                                  <a:pt x="1898928" y="190500"/>
                                </a:moveTo>
                                <a:lnTo>
                                  <a:pt x="1903425" y="190765"/>
                                </a:lnTo>
                                <a:lnTo>
                                  <a:pt x="1907921" y="191560"/>
                                </a:lnTo>
                                <a:lnTo>
                                  <a:pt x="1912418" y="192355"/>
                                </a:lnTo>
                                <a:lnTo>
                                  <a:pt x="1916650" y="194209"/>
                                </a:lnTo>
                                <a:lnTo>
                                  <a:pt x="1920882" y="196064"/>
                                </a:lnTo>
                                <a:lnTo>
                                  <a:pt x="1925114" y="198183"/>
                                </a:lnTo>
                                <a:lnTo>
                                  <a:pt x="1928818" y="201098"/>
                                </a:lnTo>
                                <a:lnTo>
                                  <a:pt x="1932521" y="204542"/>
                                </a:lnTo>
                                <a:lnTo>
                                  <a:pt x="1935695" y="208251"/>
                                </a:lnTo>
                                <a:lnTo>
                                  <a:pt x="1938604" y="211696"/>
                                </a:lnTo>
                                <a:lnTo>
                                  <a:pt x="1940985" y="215670"/>
                                </a:lnTo>
                                <a:lnTo>
                                  <a:pt x="1942837" y="219909"/>
                                </a:lnTo>
                                <a:lnTo>
                                  <a:pt x="1944159" y="224413"/>
                                </a:lnTo>
                                <a:lnTo>
                                  <a:pt x="1945482" y="228917"/>
                                </a:lnTo>
                                <a:lnTo>
                                  <a:pt x="1946011" y="233156"/>
                                </a:lnTo>
                                <a:lnTo>
                                  <a:pt x="1946275" y="237925"/>
                                </a:lnTo>
                                <a:lnTo>
                                  <a:pt x="1946011" y="242430"/>
                                </a:lnTo>
                                <a:lnTo>
                                  <a:pt x="1945482" y="246934"/>
                                </a:lnTo>
                                <a:lnTo>
                                  <a:pt x="1944159" y="251173"/>
                                </a:lnTo>
                                <a:lnTo>
                                  <a:pt x="1942837" y="255677"/>
                                </a:lnTo>
                                <a:lnTo>
                                  <a:pt x="1940985" y="259916"/>
                                </a:lnTo>
                                <a:lnTo>
                                  <a:pt x="1938604" y="263890"/>
                                </a:lnTo>
                                <a:lnTo>
                                  <a:pt x="1935695" y="267864"/>
                                </a:lnTo>
                                <a:lnTo>
                                  <a:pt x="1932521" y="271044"/>
                                </a:lnTo>
                                <a:lnTo>
                                  <a:pt x="1064661" y="1140336"/>
                                </a:lnTo>
                                <a:lnTo>
                                  <a:pt x="1061222" y="1143515"/>
                                </a:lnTo>
                                <a:lnTo>
                                  <a:pt x="1057255" y="1146430"/>
                                </a:lnTo>
                                <a:lnTo>
                                  <a:pt x="1053287" y="1148814"/>
                                </a:lnTo>
                                <a:lnTo>
                                  <a:pt x="1049055" y="1150934"/>
                                </a:lnTo>
                                <a:lnTo>
                                  <a:pt x="1044558" y="1152259"/>
                                </a:lnTo>
                                <a:lnTo>
                                  <a:pt x="1040326" y="1153318"/>
                                </a:lnTo>
                                <a:lnTo>
                                  <a:pt x="1035829" y="1153848"/>
                                </a:lnTo>
                                <a:lnTo>
                                  <a:pt x="1031597" y="1154113"/>
                                </a:lnTo>
                                <a:lnTo>
                                  <a:pt x="1026571" y="1153848"/>
                                </a:lnTo>
                                <a:lnTo>
                                  <a:pt x="1022075" y="1153318"/>
                                </a:lnTo>
                                <a:lnTo>
                                  <a:pt x="1018107" y="1152259"/>
                                </a:lnTo>
                                <a:lnTo>
                                  <a:pt x="1013610" y="1150934"/>
                                </a:lnTo>
                                <a:lnTo>
                                  <a:pt x="1009378" y="1148814"/>
                                </a:lnTo>
                                <a:lnTo>
                                  <a:pt x="1005411" y="1146430"/>
                                </a:lnTo>
                                <a:lnTo>
                                  <a:pt x="1001443" y="1143515"/>
                                </a:lnTo>
                                <a:lnTo>
                                  <a:pt x="998004" y="1140336"/>
                                </a:lnTo>
                                <a:lnTo>
                                  <a:pt x="994566" y="1136892"/>
                                </a:lnTo>
                                <a:lnTo>
                                  <a:pt x="991921" y="1132917"/>
                                </a:lnTo>
                                <a:lnTo>
                                  <a:pt x="989540" y="1128943"/>
                                </a:lnTo>
                                <a:lnTo>
                                  <a:pt x="987688" y="1124704"/>
                                </a:lnTo>
                                <a:lnTo>
                                  <a:pt x="986101" y="1120465"/>
                                </a:lnTo>
                                <a:lnTo>
                                  <a:pt x="985043" y="1115961"/>
                                </a:lnTo>
                                <a:lnTo>
                                  <a:pt x="984250" y="1111457"/>
                                </a:lnTo>
                                <a:lnTo>
                                  <a:pt x="984250" y="1106953"/>
                                </a:lnTo>
                                <a:lnTo>
                                  <a:pt x="984250" y="1102448"/>
                                </a:lnTo>
                                <a:lnTo>
                                  <a:pt x="985043" y="1097944"/>
                                </a:lnTo>
                                <a:lnTo>
                                  <a:pt x="986101" y="1093440"/>
                                </a:lnTo>
                                <a:lnTo>
                                  <a:pt x="987688" y="1089201"/>
                                </a:lnTo>
                                <a:lnTo>
                                  <a:pt x="989540" y="1084962"/>
                                </a:lnTo>
                                <a:lnTo>
                                  <a:pt x="991921" y="1080723"/>
                                </a:lnTo>
                                <a:lnTo>
                                  <a:pt x="994566" y="1077278"/>
                                </a:lnTo>
                                <a:lnTo>
                                  <a:pt x="998004" y="1073569"/>
                                </a:lnTo>
                                <a:lnTo>
                                  <a:pt x="1865599" y="204542"/>
                                </a:lnTo>
                                <a:lnTo>
                                  <a:pt x="1869303" y="201098"/>
                                </a:lnTo>
                                <a:lnTo>
                                  <a:pt x="1873270" y="198183"/>
                                </a:lnTo>
                                <a:lnTo>
                                  <a:pt x="1877238" y="196064"/>
                                </a:lnTo>
                                <a:lnTo>
                                  <a:pt x="1881470" y="194209"/>
                                </a:lnTo>
                                <a:lnTo>
                                  <a:pt x="1885438" y="192355"/>
                                </a:lnTo>
                                <a:lnTo>
                                  <a:pt x="1889934" y="191560"/>
                                </a:lnTo>
                                <a:lnTo>
                                  <a:pt x="1894431" y="190765"/>
                                </a:lnTo>
                                <a:lnTo>
                                  <a:pt x="1898928" y="190500"/>
                                </a:lnTo>
                                <a:close/>
                                <a:moveTo>
                                  <a:pt x="1813227" y="0"/>
                                </a:moveTo>
                                <a:lnTo>
                                  <a:pt x="1855787" y="150615"/>
                                </a:lnTo>
                                <a:lnTo>
                                  <a:pt x="1602807" y="403225"/>
                                </a:lnTo>
                                <a:lnTo>
                                  <a:pt x="1560512" y="252610"/>
                                </a:lnTo>
                                <a:lnTo>
                                  <a:pt x="1813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" name="KSO_Shape"/>
                        <wps:cNvSpPr/>
                        <wps:spPr>
                          <a:xfrm>
                            <a:off x="504697" y="1097487"/>
                            <a:ext cx="89298" cy="1526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91440" tIns="45720" rIns="91440" bIns="324000" anchor="ctr"/>
                      </wps:wsp>
                      <wps:wsp>
                        <wps:cNvPr id="18" name="文本框 188"/>
                        <wps:cNvSpPr txBox="1"/>
                        <wps:spPr>
                          <a:xfrm>
                            <a:off x="376427" y="0"/>
                            <a:ext cx="281241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32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70C0"/>
                                  <w:sz w:val="40"/>
                                  <w:szCs w:val="40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文本框 189"/>
                        <wps:cNvSpPr txBox="1"/>
                        <wps:spPr>
                          <a:xfrm>
                            <a:off x="2426538" y="19856"/>
                            <a:ext cx="227647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8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22A35"/>
                                  <w:sz w:val="18"/>
                                  <w:szCs w:val="18"/>
                                </w:rPr>
                                <w:t>--  您好，感谢您百忙中翻阅我的简历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482735" y="2309035"/>
                            <a:ext cx="668435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482735" y="5265212"/>
                            <a:ext cx="668435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482735" y="8933264"/>
                            <a:ext cx="668435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同侧圆角矩形 59"/>
                        <wps:cNvSpPr/>
                        <wps:spPr>
                          <a:xfrm rot="10800000" flipV="1">
                            <a:off x="482734" y="1962423"/>
                            <a:ext cx="1581300" cy="247794"/>
                          </a:xfrm>
                          <a:prstGeom prst="rect">
                            <a:avLst/>
                          </a:prstGeom>
                          <a:solidFill>
                            <a:srgbClr val="222A3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同侧圆角矩形 59"/>
                        <wps:cNvSpPr/>
                        <wps:spPr>
                          <a:xfrm rot="10800000" flipV="1">
                            <a:off x="482734" y="4913837"/>
                            <a:ext cx="1581300" cy="247794"/>
                          </a:xfrm>
                          <a:prstGeom prst="rect">
                            <a:avLst/>
                          </a:prstGeom>
                          <a:solidFill>
                            <a:srgbClr val="222A3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同侧圆角矩形 59"/>
                        <wps:cNvSpPr/>
                        <wps:spPr>
                          <a:xfrm rot="10800000" flipV="1">
                            <a:off x="482734" y="8581889"/>
                            <a:ext cx="1581300" cy="247794"/>
                          </a:xfrm>
                          <a:prstGeom prst="rect">
                            <a:avLst/>
                          </a:prstGeom>
                          <a:solidFill>
                            <a:srgbClr val="222A3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6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515442" y="2027366"/>
                            <a:ext cx="182380" cy="1274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27" name="KSO_Shape"/>
                        <wps:cNvSpPr/>
                        <wps:spPr bwMode="auto">
                          <a:xfrm>
                            <a:off x="541764" y="8622396"/>
                            <a:ext cx="129736" cy="164224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8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532159" y="4964876"/>
                            <a:ext cx="148946" cy="139724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594286" h="557490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同侧圆角矩形 59"/>
                        <wps:cNvSpPr/>
                        <wps:spPr>
                          <a:xfrm rot="10800000" flipV="1">
                            <a:off x="2064358" y="1962423"/>
                            <a:ext cx="74350" cy="24779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同侧圆角矩形 59"/>
                        <wps:cNvSpPr/>
                        <wps:spPr>
                          <a:xfrm rot="10800000" flipV="1">
                            <a:off x="2064358" y="4913837"/>
                            <a:ext cx="74350" cy="24779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1" name="同侧圆角矩形 59"/>
                        <wps:cNvSpPr/>
                        <wps:spPr>
                          <a:xfrm rot="10800000" flipV="1">
                            <a:off x="2064358" y="8581889"/>
                            <a:ext cx="74350" cy="24779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2" name="矩形 32"/>
                        <wps:cNvSpPr/>
                        <wps:spPr>
                          <a:xfrm>
                            <a:off x="392591" y="1918351"/>
                            <a:ext cx="6840220" cy="809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ind w:left="630" w:leftChars="30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 xml:space="preserve">2015.09-2019.07                     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专业资质：公卫执业医师资格考试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主修课程：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医学科学、管理科学、流行病学、卫生统计学、医院管理、卫生事业管理、生理学、诊断学、内科学、药理学、预防医学、管理学基础、管理心理学、卫生经济学、社会医学等相关专业课程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在校奖励：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 xml:space="preserve">技能类：大学英语六级证书，普通话二甲资格证，计算机MS二级证书 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荣誉类：大一、大二获得大学三等奖学金、大三入党、获得年度优秀党员干部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      </w:t>
                              </w:r>
                            </w:p>
                            <w:p>
                              <w:pPr>
                                <w:spacing w:line="360" w:lineRule="exact"/>
                                <w:ind w:left="630" w:leftChars="300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t>工作经历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2015.09-2019.07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1. 积极参加各项文艺活动，全面提升个人综合素质，培养文艺特长，丰富和提升自我。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2. 在系舞蹈队书法大赛中表演“青花瓷扇子舞”节目，在校文艺部迎新晚会表演自编舞蹈节目，获得好评。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 xml:space="preserve">3. 在第十三届《石邮校报》记者团被评为“优秀记者”，在第四届全国邮政通信特有职业技能竞赛被评为“优秀志愿者”。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> 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2015.09-2019.07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1. 协助班长处理班委会的工作，检查学生出勤情况，准确、及时做好考勤工作，自习课、集会时，督促并帮助纪律委员管好班级纪律，班长不在班级时代行班长职权。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2. 任职期间，尽职尽责，工作表现突出，得到老师和同学的认可，获“优秀班干”、“优秀团员”荣誉称号。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     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E3E3E"/>
                                  <w:sz w:val="22"/>
                                </w:rPr>
                                <w:t xml:space="preserve">    </w:t>
                              </w:r>
                            </w:p>
                            <w:p>
                              <w:pPr>
                                <w:spacing w:line="360" w:lineRule="exact"/>
                                <w:ind w:left="630" w:leftChars="300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sz w:val="22"/>
                                </w:rPr>
                                <w:t xml:space="preserve">      </w:t>
                              </w:r>
                            </w:p>
                            <w:p>
                              <w:pPr>
                                <w:spacing w:line="36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sz w:val="22"/>
                                </w:rPr>
                                <w:t>我是一个性格沉稳、责任心强的女孩子，我很热爱我的工作，治病救人、救死扶伤。自小喜欢这所城市，于是，在有限的青春里，我选择来到这里并努力定居这里。我期待能够寻求一份没有夜班，真正适合自己的工作，并打算长久从事。我的优点是认真、严谨、有耐心、亲和力较好，缺点是有点完美型人格，做事情追求精致，有时候会觉得有点小疲惫。期待在这里，能够找到与之有缘的工作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5861037" y="2375330"/>
                            <a:ext cx="1363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公共卫生/本科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2963673" y="2375330"/>
                            <a:ext cx="18592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湖北工业大学工程学院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5861037" y="6926782"/>
                            <a:ext cx="1363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学生干部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2963673" y="6926782"/>
                            <a:ext cx="18592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湖北工业大学工程学院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5861037" y="5327021"/>
                            <a:ext cx="1363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学生干部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2963673" y="5327021"/>
                            <a:ext cx="18592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B3838"/>
                                  <w:sz w:val="22"/>
                                </w:rPr>
                                <w:t>湖北工业大学工程学院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477970" y="3699695"/>
                            <a:ext cx="668435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1" o:spid="_x0000_s1026" o:spt="203" style="position:absolute;left:0pt;margin-left:0pt;margin-top:20.3pt;height:802.7pt;width:595.25pt;z-index:251659264;mso-width-relative:page;mso-height-relative:page;" coordsize="7559675,10194002" o:gfxdata="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">
                <o:lock v:ext="edit" aspectratio="f"/>
                <v:rect id="_x0000_s1026" o:spid="_x0000_s1026" o:spt="1" style="position:absolute;left:208597;top:1082649;height:9111353;width:7155998;v-text-anchor:middle;" filled="f" stroked="t" coordsize="21600,21600" o:gfxdata="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js54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" miterlimit="8" joinstyle="miter"/>
                  <v:imagedata o:title=""/>
                  <o:lock v:ext="edit" aspectratio="f"/>
                </v:rect>
                <v:roundrect id="圆角矩形 65" o:spid="_x0000_s1026" o:spt="2" style="position:absolute;left:0;top:653205;height:1044000;width:7559675;v-text-anchor:middle;" fillcolor="#0070C0" filled="t" stroked="f" coordsize="21600,21600" arcsize="0" o:gfxdata="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qxc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5" o:spid="_x0000_s1026" o:spt="2" style="position:absolute;left:202481;top:653205;height:1044000;width:7154714;v-text-anchor:middle;" fillcolor="#222A35" filled="t" stroked="f" coordsize="21600,21600" arcsize="0" o:gfxdata="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wxb4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ect id="_x0000_s1026" o:spid="_x0000_s1026" o:spt="1" style="position:absolute;left:5849105;top:24872;height:1522180;width:1141636;v-text-anchor:middle;" filled="t" stroked="t" coordsize="21600,21600" o:gfxdata="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z46LsAAADa&#10;AAAADwAAAAAAAAABACAAAAAiAAAAZHJzL2Rvd25yZXYueG1sUEsBAhQAFAAAAAgAh07iQDMvBZ47&#10;AAAAOQAAABAAAAAAAAAAAQAgAAAACgEAAGRycy9zaGFwZXhtbC54bWxQSwUGAAAAAAYABgBbAQAA&#10;tAMAAAAA&#10;">
                  <v:fill type="frame" on="t" focussize="0,0" recolor="t" rotate="t" r:id="rId4"/>
                  <v:stroke weight="4.5pt" color="#FFFFFF" miterlimit="8" joinstyle="miter"/>
                  <v:imagedata o:title=""/>
                  <o:lock v:ext="edit" aspectratio="f"/>
                </v:rect>
                <v:shape id="文本框 176" o:spid="_x0000_s1026" o:spt="202" type="#_x0000_t202" style="position:absolute;left:618217;top:686536;height:929640;width:1461135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姓名：稻壳儿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 xml:space="preserve">现居：湖北武汉    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生日：1991.07.07</w:t>
                        </w:r>
                      </w:p>
                    </w:txbxContent>
                  </v:textbox>
                </v:shape>
                <v:shape id="文本框 177" o:spid="_x0000_s1026" o:spt="202" type="#_x0000_t202" style="position:absolute;left:2242861;top:686536;height:929640;width:1638300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政治面貌：党员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工作年限：应届生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求职意向：公共卫生</w:t>
                        </w:r>
                      </w:p>
                    </w:txbxContent>
                  </v:textbox>
                </v:shape>
                <v:shape id="文本框 178" o:spid="_x0000_s1026" o:spt="202" type="#_x0000_t202" style="position:absolute;left:3936794;top:705694;height:929640;width:1899920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WPSdocer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180714000000</w:t>
                        </w:r>
                      </w:p>
                      <w:p>
                        <w:pPr>
                          <w:spacing w:line="44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/>
                            <w:sz w:val="20"/>
                            <w:szCs w:val="20"/>
                          </w:rPr>
                          <w:t>99999@qq.com</w:t>
                        </w:r>
                      </w:p>
                    </w:txbxContent>
                  </v:textbox>
                </v:shape>
                <v:shape id="KSO_Shape" o:spid="_x0000_s1026" o:spt="100" style="position:absolute;left:3837591;top:1097181;height:154800;width:98675;v-text-anchor:middle;" fillcolor="#FFFFFF" filled="t" stroked="f" coordsize="1978606,3092264" o:gfxdata="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darbsAAADa&#10;AAAADwAAAAAAAAABACAAAAAiAAAAZHJzL2Rvd25yZXYueG1sUEsBAhQAFAAAAAgAh07iQDMvBZ47&#10;AAAAOQAAABAAAAAAAAAAAQAgAAAACgEAAGRycy9zaGFwZXhtbC54bWxQSwUGAAAAAAYABgBbAQAA&#10;tAMAAAAA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<v:path o:connectlocs="30334,0;35927,5606;43758,33640;41520,41490;28096,49339;53826,108771;66694,100642;75081,102043;96336,123348;97455,131198;85149,150261;73962,152504;129,8970;7960,2242;30334,0" o:connectangles="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KSO_Shape" o:spid="_x0000_s1026" o:spt="100" style="position:absolute;left:3805369;top:1392984;height:116781;width:154802;v-text-anchor:middle;" fillcolor="#FFFFFF" filled="t" stroked="f" coordsize="529316,401026" o:gfxdata="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UhTm8AAAA&#10;2wAAAA8AAAAAAAAAAQAgAAAAIgAAAGRycy9kb3ducmV2LnhtbFBLAQIUABQAAAAIAIdO4kAzLwWe&#10;OwAAADkAAAAQAAAAAAAAAAEAIAAAAAsBAABkcnMvc2hhcGV4bWwueG1sUEsFBgAAAAAGAAYAWwEA&#10;ALUD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107413,57156;103907,60647;136018,92620;136500,93394;143807,93394;47388,57156;10994,93394;18301,93394;18783,92621;50894,60647;13555,23387;65156,74767;77062,79678;77401,79645;89645,74767;141247,23387;134234,23387;88001,69422;77401,73645;77107,73673;66800,69422;20567,23387;26910,0;127891,0;154802,26795;154802,89985;127891,116781;26910,116781;0,89985;0,26795;26910,0" o:connectangles="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KSO_Shape" o:spid="_x0000_s1026" o:spt="100" style="position:absolute;left:3813407;top:828689;height:130990;width:140135;v-text-anchor:middle-center;" fillcolor="#FFFFFF" filled="t" stroked="f" coordsize="969654,903534" o:gfxdata="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V+cmLgAAADbAAAA&#10;DwAAAAAAAAABACAAAAAiAAAAZHJzL2Rvd25yZXYueG1sUEsBAhQAFAAAAAgAh07iQDMvBZ47AAAA&#10;OQAAABAAAAAAAAAAAQAgAAAABwEAAGRycy9zaGFwZXhtbC54bWxQSwUGAAAAAAYABgBbAQAAsQMA&#10;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  <v:path o:connectlocs="60010,36299;57353,38980;60010,41661;62667,38980;60010,36299;44797,36299;42140,38980;44797,41661;47453,38980;44797,36299;51024,25059;66554,31434;65035,57662;66856,67285;58484,61404;33933,53102;40959,27796;51024,25059;40436,13945;36450,17967;40436,21988;44421,17967;40436,13945;21731,13945;17746,17967;21731,21988;25717,17967;21731,13945;30153,12;40824,1400;62016,27960;39516,26622;32490,51928;35308,55074;27062,55211;18134,62374;15810,51866;4017,14100;30153,1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77760;top:812147;height:163677;width:129302;v-text-anchor:middle;" fillcolor="#FFFFFF" filled="t" stroked="f" coordsize="1679575,2125662" o:gfxdata="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oeM7sAAADb&#10;AAAADwAAAAAAAAABACAAAAAiAAAAZHJzL2Rvd25yZXYueG1sUEsBAhQAFAAAAAgAh07iQDMvBZ47&#10;AAAAOQAAABAAAAAAAAAAAQAgAAAACgEAAGRycy9zaGFwZXhtbC54bWxQSwUGAAAAAAYABgBbAQAA&#10;tA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39145,71882;49681,77335;49112,80532;48455,84364;49725,88437;71105,129342;68213,87583;69024,83422;68148,80006;70601,76985;80722,71401;89988,71904;96800,78627;102671,86160;107578,94525;111389,103875;114106,114233;115617,125685;110842,134160;95661,140664;79736,144846;63307,146642;45914,145853;28718,142284;12267,136043;0,129080;1182,116926;3636,105999;7272,96189;12004,87452;17765,79722;24468,72868;32924,66254;64039,394;71376,2389;78012,5897;83685,10698;88175,16574;91350,23370;92993,30890;92796,39572;90255,48254;85678,55839;79348,61956;70456,66779;64455,68358;57973,68796;50723,67853;44065,65464;38086,61824;32676,56716;28252,50139;25449,42619;24420,34398;25296,26615;27836,19512;31779,13176;36947,7848;43167,3770;50241,1074;57907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88561;top:1383150;height:147900;width:115049;v-text-anchor:middle;" fillcolor="#FFFFFF" filled="t" stroked="f" coordsize="1357313,2041525" o:gfxdata="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QK2vQAA&#10;ANsAAAAPAAAAAAAAAAEAIAAAACIAAABkcnMvZG93bnJldi54bWxQSwECFAAUAAAACACHTuJAMy8F&#10;njsAAAA5AAAAEAAAAAAAAAABACAAAAAMAQAAZHJzL3NoYXBleG1sLnhtbFBLBQYAAAAABgAGAFsB&#10;AAC2AwAAAAA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  <v:path o:connectlocs="76442,102749;80754,111371;27483,108783;32213,101071;70981,38437;56783,49705;50469,49705;36272,38437;17502,29398;22861,40098;35276,52891;44404,60818;46540,69389;44195,77584;34418,85904;22296,98662;17439,108825;90881,112815;86610,100970;75410,88212;64063,78765;61027,71500;61739,63788;67035,56864;81335,43838;88683,33084;92431,15155;103129,1109;106855,4974;106918,10020;103631,13759;98774,21256;94650,38022;85836,51031;70281,64468;69255,69693;76792,78604;88851,90521;96136,103815;100323,123050;105117,125376;107337,129706;105871,134663;101161,137669;5820,137544;1277,134359;83,129349;2554,125126;7453,122979;11263,103815;18549,90521;30607,78604;38123,69890;37098,64468;21563,51031;12749,38022;8416,19753;3433,13545;355,9698;690,4634;4626,912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094838;top:812357;height:160883;width:117981;v-text-anchor:middle;" fillcolor="#FFFFFF" filled="t" stroked="f" coordsize="1387475,1890713" o:gfxdata="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btJbsAAADb&#10;AAAADwAAAAAAAAABACAAAAAiAAAAZHJzL2Rvd25yZXYueG1sUEsBAhQAFAAAAAgAh07iQDMvBZ47&#10;AAAAOQAAABAAAAAAAAAAAQAgAAAACgEAAGRycy9zaGFwZXhtbC54bWxQSwUGAAAAAAYABgBbAQAA&#10;tAMAAAAA&#10;" path="m1185185,1355117l1112995,1364242,719520,1412247,699687,1419785,661609,1434464,591006,1461839,656849,1453905,686201,1449937,1212950,1385269,1207397,1379318,1185185,1355117xm882939,1288862l692944,1297987,638207,1300764,608855,1302351,271704,1332106,253855,1342421,152313,1399948,688581,1318617,749665,1309492,761564,1307112,882939,1288862xm1118944,1098824l1117754,1099221,1116168,1100808,1115374,1102395,1114978,1103585,1115771,1105569,1116564,1107156,1118151,1109139,1119737,1110726,1124497,1114694,1123307,1106362,1122514,1102791,1121721,1100808,1120134,1099221,1118944,1098824xm953542,742950l973374,743347,993207,744140,1013436,746124,1033268,749298,1053497,752868,1072933,757629,1093162,762787,1112598,768738,1132430,775483,1151469,782624,1170509,790162,1188754,798097,1206603,806428,1224056,815553,1240715,824678,1257374,833803,1272844,843722,1287520,853640,1301402,863558,1314492,873477,1326391,883395,1337894,893314,1347810,903232,1356537,912754,1364866,922672,1370816,931797,1376369,940526,1378749,944890,1380732,948857,1381922,953221,1383112,957585,1383905,961156,1384302,965123,1385888,976232,1387078,988134,1387475,1000830,1387475,1013922,1386682,1027014,1385492,1040900,1383509,1055183,1381525,1069465,1379145,1084541,1375972,1100014,1372799,1115487,1369229,1131357,1365263,1148020,1360503,1164286,1350983,1198009,1339877,1232525,1327978,1267834,1315285,1303541,1302196,1339247,1288710,1374954,1274827,1411057,1246665,1482073,1212950,1581654,1106251,1559437,1101095,1638784,1092369,1729241,1085229,1803431,1076503,1890713,285190,1890713,274084,1780023,265358,1685203,255441,1570546,232832,1576893,209827,1582448,197927,1584828,186821,1587605,174922,1589192,163816,1590779,152313,1591573,142000,1591969,131291,1591969,121374,1591573,112251,1590382,103129,1588399,99162,1587209,95196,1585225,91229,1583638,87659,1581654,74570,1515399,59497,1433274,51564,1388046,43235,1341628,35698,1295209,28162,1247998,21022,1202373,14676,1157938,9520,1116677,5156,1078987,1983,1045264,793,1030188,0,1016699,0,1004797,0,994482,397,985754,1190,979009,1587,972661,2380,966314,3966,959966,5553,954015,7536,948064,9520,942113,12296,936558,15073,931004,18246,925053,21816,919498,25782,914341,29352,909183,34112,904026,38872,898471,48391,888950,59894,879031,71793,869906,84486,860781,98765,852450,113441,844118,128514,836183,144380,828645,161436,821504,178492,814760,196341,808015,214587,801667,233229,795716,252268,790162,271704,784608,291140,779450,310972,774689,331201,769928,351034,765564,371263,761994,391492,758026,431156,751282,470028,745727,474788,745330,479548,744934,488670,745330,616391,1197215,618771,1179759,663196,869509,650503,838961,675095,798493,731022,798097,754028,838961,743319,875461,782983,1202373,887302,760407,899201,754852,907927,750488,913481,747314,914671,746124,914671,745727,924587,744537,934106,743744,943626,743347,953542,742950xm713979,0l725091,0,736601,397,746919,794,758032,1985,768351,3177,778669,4368,788591,5956,808038,9530,826691,13898,844551,19060,860822,25016,876697,30973,891779,37723,906066,44076,919163,51224,930672,57974,942182,64725,952501,71475,961232,77829,969566,84182,976313,89344,987822,98874,994172,105227,996554,107213,993775,113566,989410,120317,984251,129450,977107,139774,973138,144936,968375,150495,963216,156054,957660,161613,951707,167173,945754,172732,938610,177497,931069,182262,923529,186630,915194,190601,906463,194174,896938,196954,887413,199733,877094,200925,866775,201719,855266,201719,843360,200925,831454,198939,818357,195763,805260,191792,791369,186233,777082,179879,760016,171938,743347,165187,778272,181468,812007,196954,828279,204101,844551,210852,860029,217205,875110,222367,889397,226735,903288,229912,910035,231103,916385,232294,922735,232691,929085,233089,935038,233089,940991,232294,946547,231103,951707,229912,956866,228324,961629,226338,966788,223161,970757,220382,972741,231500,973535,242619,973932,253340,974329,263267,974329,273591,973932,283121,973138,302181,974725,300196,976710,298210,978297,297416,980282,297019,982663,297416,985044,299005,987822,301784,989807,304564,991791,308932,994172,313697,995760,318859,997744,325212,998935,331963,1000919,339507,1002110,347846,1002904,356185,1003697,364523,1004094,373656,1004491,383584,1004888,393114,1004491,403438,1004094,412571,1003697,422101,1002904,430837,1002110,439175,1000919,447117,998935,454265,997744,461015,995760,467368,994172,472928,991791,478090,989807,481663,987822,485237,985044,487620,982663,488811,980282,489605,978694,489605,977504,488811,975122,487223,972741,484840,970360,481266,968375,476898,966391,471736,964010,465780,962422,459030,960438,476104,957263,491988,953691,507871,949325,523754,944563,538844,939404,553536,933451,567434,927101,581332,920354,594435,912813,607539,905272,619849,896938,631364,888604,642880,879872,653601,870347,663925,861219,673852,851694,682985,841772,691721,831851,700060,821532,707604,811610,714752,801291,721105,790972,727062,780257,732224,769938,736989,759619,741357,749301,744533,738585,747710,728663,750093,718344,751284,708819,752475,698897,752475,690960,752475,683022,751284,674688,749695,665560,747313,656432,744136,646907,740960,637779,736195,628254,731430,617935,725870,608410,719914,598091,713561,588169,706413,578247,698471,568325,690133,558007,681397,548482,671867,538560,662734,529035,652410,519510,641688,509985,630570,501254,619452,492522,607539,483791,595230,475854,582523,467916,569419,460772,556315,453629,542417,447279,528519,441325,514224,435769,499929,431007,485237,426244,470148,424657,474913,422672,480075,421085,484046,419101,487620,417116,490399,414735,492385,412354,493576,410369,493973,407591,493576,405210,491988,402829,490002,400447,486428,398463,482855,396082,477693,394494,472133,392907,465780,391319,459030,390129,451882,388541,443940,387351,435602,386557,426469,386160,417336,385763,407409,385763,397879,385763,388349,386160,378421,386557,369288,387351,360156,388541,351817,390129,344272,391319,336728,392907,329977,394494,323624,396082,318065,398463,313697,400447,309329,402829,305755,405210,303770,407591,302181,410369,301784,411560,302181,413147,302975,413544,289872,414338,277562,415925,266444,418307,255722,417116,242222,415925,229515,415925,217205,416322,206484,417910,195763,419497,185835,421482,176305,424260,167570,427435,159628,431007,152480,434975,145730,439341,139377,444501,133420,449660,128258,455613,123890,461566,119522,434182,119919,413147,120714,394891,121508,401241,118728,407591,115154,420291,107213,433388,98477,446485,88947,459185,79814,471488,71475,482601,63931,488157,60357,493316,57577,507604,50827,521891,44473,536179,38517,550069,32958,563563,27796,577057,23428,590551,19457,603647,15883,616744,12310,629841,9927,642541,7148,654844,5162,666751,3574,679054,2382,690960,1191,702866,397,713979,0xe">
                  <v:path o:connectlocs="58750,124309;23262,114206;95698,94240;96275,95567;85035,63798;98584,67097;110233,73186;117364,79886;118655,83696;118077,92982;113697,108696;94272,140499;19934,135193;11240,136486;6384,129921;815,95737;101,83934;1290,79818;5127,75362;15281,69852;28356,66009;41838,63900;63640,75056;79160,63832;64900,170;75059,2655;83010,7217;83656,11983;79715,15626;73224,17294;63642,14162;77336,19711;81481,19711;83418,22570;84132,25498;85525,28460;86001,34588;85253,40069;83792,41975;82399,39354;79375,49840;73734,57772;66802,62776;59837,64512;53788,62708;46959,57601;40741,49942;36493,40307;35134,42350;33639,39933;33027,34111;33639,28290;35134,25873;35610,19677;36901,13072;35372,10349;40367,6127;48250,2383;57084,306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064034;top:1103522;height:135411;width:160883;v-text-anchor:middle;" fillcolor="#FFFFFF" filled="t" stroked="f" coordsize="2300288,1936750" o:gfxdata="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K5XG5AAAA2wAA&#10;AA8AAAAAAAAAAQAgAAAAIgAAAGRycy9kb3ducmV2LnhtbFBLAQIUABQAAAAIAIdO4kAzLwWeOwAA&#10;ADkAAAAQAAAAAAAAAAEAIAAAAAgBAABkcnMvc2hhcGV4bWwueG1sUEsFBgAAAAAGAAYAWwEAALID&#10;AAAAAA==&#10;" path="m1352860,1166813l1355725,1166813,1358272,1166813,1361456,1167131,1364003,1168083,1366869,1168718,1369416,1170306,1371644,1171258,1374192,1173163,1376420,1175386,1461429,1260158,1463339,1262381,1465249,1264603,1466841,1267143,1467797,1269683,1469070,1272223,1469388,1275081,1469707,1277938,1470025,1280478,1469707,1283336,1469388,1285876,1469070,1289051,1467797,1291591,1466841,1294131,1465249,1296671,1463339,1298893,1461429,1301116,1390111,1372236,1396160,1386206,1401573,1402081,1407304,1420178,1412716,1439228,1418447,1460501,1423541,1483043,1428317,1506538,1433093,1531938,1437550,1558608,1441689,1586231,1445191,1614806,1448693,1644651,1451559,1675448,1454106,1707516,1456016,1739901,1457608,1773238,1254161,1773238,1255753,1739901,1257344,1707516,1260210,1675448,1263075,1644651,1266259,1614806,1270080,1586231,1274219,1558608,1278676,1531938,1283452,1506538,1288228,1483043,1293322,1460501,1298734,1439228,1304465,1419861,1309878,1402081,1315609,1386206,1321340,1371918,1250022,1301116,1248111,1298893,1246519,1296671,1244927,1294131,1243654,1291591,1242699,1289051,1242380,1285876,1242062,1283336,1241425,1280478,1242062,1277938,1242380,1275081,1243017,1272223,1243654,1269683,1244927,1267143,1246519,1264603,1248111,1262381,1250340,1260158,1335030,1175386,1337259,1173163,1339806,1171258,1342035,1170306,1344582,1168718,1347766,1168083,1350313,1167131,1352860,1166813xm1634223,1009650l1652963,1018533,1672339,1027098,1691079,1034712,1709819,1042326,1728241,1049939,1746663,1057236,1783191,1070560,1819083,1082932,1854022,1094670,1888325,1105773,1921994,1116242,1986155,1136545,2017282,1146379,2046821,1156213,2075408,1166682,2103042,1176834,2116700,1182544,2129722,1187937,2142427,1193965,2155132,1199675,2161167,1203164,2166885,1206337,2172920,1210461,2178319,1214585,2184037,1219026,2189119,1223785,2194201,1228861,2198965,1233936,2203729,1239647,2208494,1245357,2212941,1251384,2217387,1257729,2221517,1264391,2225646,1271053,2233269,1285011,2240257,1299287,2246927,1314832,2253279,1330693,2258679,1346555,2264079,1363052,2268843,1379865,2273290,1396996,2277101,1413809,2280595,1430940,2283772,1447754,2286948,1464567,2288854,1481381,2291077,1497243,2293300,1513104,2296477,1542925,2298382,1570207,2299653,1593682,2300288,1613351,2300288,1627944,2300288,1630799,2299653,1633971,2299018,1636827,2297430,1639999,2296159,1643171,2293936,1646344,2291077,1649199,2288536,1652688,2285360,1655544,2281548,1659033,2278054,1661888,2273608,1665061,2263443,1671405,2252644,1677750,2239621,1684095,2225328,1690122,2208811,1696150,2191660,1701860,2172602,1707888,2151639,1713915,2129722,1719308,2105900,1724384,2080490,1730094,2053809,1734853,2025223,1739611,1995048,1744052,1963285,1748494,1930252,1752618,1895313,1756107,1858786,1759597,1820671,1762452,1780967,1765307,1739676,1767528,1696478,1769431,1652011,1771335,1605955,1772287,1557993,1773238,1508125,1773238,1634223,1009650xm969658,942975l1145815,1851606,1263254,1851606,2020888,1851606,2020888,1936750,1163907,1936750,194249,1936750,0,1009057,116804,1009057,969658,942975xm1346346,0l1355566,0,1364786,0,1373688,317,1382908,952,1391810,1904,1400712,3174,1409613,4444,1418515,6348,1426782,8252,1435684,10474,1444268,12379,1452852,15236,1460800,18092,1469384,21266,1477650,24758,1485598,27932,1493228,31741,1501495,35867,1509125,39676,1517073,44120,1524385,48881,1531698,53960,1539010,58721,1546640,63800,1553635,69196,1560629,74909,1567624,80305,1580976,92684,1593694,105380,1606093,118712,1617856,132678,1628984,147596,1639157,162832,1649331,178703,1658551,195525,1666817,212348,1674765,229806,1682078,247581,1688436,266308,1693841,285036,1698610,304080,1700517,314237,1702743,324077,1704332,333917,1705604,344074,1706876,353914,1707830,364071,1708466,374546,1709419,385020,1709737,395178,1709737,405652,1709737,418031,1709101,431045,1708148,443742,1707194,456755,1705604,470087,1703697,482783,1702107,496114,1699881,509446,1696702,522777,1693841,536426,1690979,549757,1687164,562771,1683667,576420,1679534,589751,1675401,603082,1670632,616414,1665863,629745,1661094,642441,1655372,655773,1650285,668787,1644244,681166,1638521,693862,1632163,706241,1625486,718938,1618810,730682,1612133,742744,1605139,754170,1597827,765597,1590514,777024,1582566,787816,1574936,798608,1566988,808765,1566988,950966,1559357,959219,1539964,980485,1511350,1011274,1495136,1028415,1477968,1046190,1459846,1063965,1441724,1081105,1423920,1096976,1407388,1111576,1399122,1118242,1391492,1123638,1384179,1128717,1377503,1133160,1371144,1136652,1365104,1139191,1360017,1140461,1357791,1141096,1355566,1141413,1353340,1141096,1351115,1140461,1346028,1139191,1340305,1136652,1333947,1133160,1327270,1128717,1319958,1123638,1312010,1118242,1304061,1111576,1287211,1096976,1269725,1081105,1251603,1063965,1233482,1046190,1215996,1028415,1199781,1011274,1171486,980485,1151774,959219,1144462,950966,1144462,808765,1136196,798608,1128565,787816,1120935,777024,1113305,765597,1105993,754170,1098998,742744,1092322,730682,1085645,718938,1078969,706241,1072928,693862,1066887,681166,1061165,668787,1055442,655773,1050355,642441,1045268,629745,1040499,616414,1036048,603082,1031915,589751,1027782,576420,1023967,562771,1020470,549757,1016973,536426,1014429,522777,1011568,509446,1009343,496114,1007435,482783,1005527,470087,1004256,456755,1002984,443742,1002348,431045,1001712,418031,1001712,405652,1001712,395178,1002030,385020,1002666,374546,1003302,364071,1004574,353914,1005527,344074,1007117,333917,1008707,324077,1010296,314237,1012522,304080,1017609,285036,1023013,266308,1029372,247581,1036366,229806,1044315,212348,1052899,195525,1062119,178703,1071656,162832,1082466,147596,1093593,132678,1105357,118712,1117438,105380,1130473,92684,1143826,80305,1150820,74909,1157815,69196,1164809,63800,1172121,58721,1179434,53960,1187064,48881,1194376,44120,1202007,39676,1209955,35867,1217903,31741,1225851,27932,1233799,24758,1242066,21266,1250332,18092,1258916,15236,1267182,12379,1275766,10474,1284350,8252,1292934,6348,1301836,4444,1310738,3174,1319322,1904,1328224,952,1337444,317,1346346,0xe">
                  <v:path o:connectlocs="79318,67739;84961,73344;85109,74428;80517,79427;82730,87201;84224,98834;73159,95195;74911,84536;72292,75182;71905,74116;72292,73068;78064,67610;99035,60331;111325,64610;123356,68759;126502,70559;128434,72799;130826,77941;132463,84771;133236,93383;132868,95293;131102,96743;124626,99204;113716,101205;98262,102417;66367,107174;6765,58406;80615,110;84151,881;87410,2296;90394,4335;94942,9425;98110,16498;98920,21073;98938,25684;98110,31049;96489,36450;94150,41613;91222,46224;85606,60555;80173,65332;78387,66048;75993,64725;69493,58534;64926,44975;62145,40161;60009,34907;58591,29487;58020,24196;58241,19915;59622,14330;63342,7679;67467,3692;70542,1837;73894,606;77466,18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2071287;top:1368304;height:160883;width:159007;v-text-anchor:middle;" fillcolor="#FFFFFF" filled="t" stroked="f" coordsize="2122487,2147888" o:gfxdata="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5oQLsAAADb&#10;AAAADwAAAAAAAAABACAAAAAiAAAAZHJzL2Rvd25yZXYueG1sUEsBAhQAFAAAAAgAh07iQDMvBZ47&#10;AAAAOQAAABAAAAAAAAAAAQAgAAAACgEAAGRycy9zaGFwZXhtbC54bWxQSwUGAAAAAAYABgBbAQAA&#10;tAMAAAAA&#10;" path="m904800,776287l914580,776287,924095,776287,933610,776552,943390,777081,952906,777875,962421,778934,971937,780257,981452,781845,991232,783433,1000483,785551,1009999,787668,1019250,790050,1028501,792432,1037488,795343,1046475,798519,1055462,801431,1064448,804872,1072907,808577,1081629,812282,1090352,815988,1099074,820222,1107532,824457,1115991,828956,1124449,833721,1132643,838485,1140572,843778,1148766,848807,1156696,854100,1164625,859658,959514,1065307,956342,1068483,953699,1071394,951320,1074570,948941,1078011,946826,1081452,944712,1084628,943126,1088333,941804,1092039,940218,1095744,938897,1099185,938104,1103155,937311,1106860,936518,1110830,935989,1114536,935725,1118506,935725,1122211,935725,1126181,935989,1130151,936518,1133857,937311,1137827,938104,1141532,938897,1145502,940218,1148943,941804,1152648,943126,1156354,944712,1160059,946826,1163235,948941,1166676,951320,1170116,953699,1173292,956342,1176204,959514,1179380,962157,1182291,965329,1184673,968501,1187320,971408,1189437,974844,1191819,978280,1193407,981981,1195260,985417,1196848,989117,1198171,992818,1199495,996518,1200553,1000483,1201612,1004184,1202141,1008148,1202671,1012113,1202935,1016342,1202935,1020307,1202935,1024272,1202671,1028237,1202141,1032201,1201612,1035902,1200553,1039602,1199495,1043303,1198171,1047003,1196848,1050704,1195260,1054140,1193407,1057576,1191819,1061012,1189437,1064184,1187320,1067092,1184673,1070263,1182291,1073435,1179380,1277490,974790,1282776,982730,1288327,990670,1293349,998610,1298106,1007080,1302864,1015284,1307358,1024018,1311851,1032488,1316080,1041222,1320309,1049956,1323745,1058955,1327710,1067954,1331146,1077217,1334582,1086216,1337490,1095744,1340662,1105007,1343569,1114536,1345948,1124328,1348327,1134386,1350442,1144179,1352556,1153971,1354142,1164029,1355464,1173822,1356785,1183350,1357578,1193143,1358371,1202935,1358900,1212464,1358900,1221992,1358900,1231520,1358900,1241048,1358371,1250576,1357843,1260104,1357050,1269368,1355728,1278631,1354406,1287895,1353085,1296893,1350970,1306157,1349120,1315156,1346741,1324154,1344627,1332889,1341983,1341358,1339076,1350092,1336168,1358826,1332732,1367296,1329560,1375500,1325860,1383970,1321895,1391910,1317930,1399850,1313701,1407790,1309208,1415730,1304450,1423406,1299428,1431081,1294406,1438492,1289384,1445638,1283833,1453049,1278018,1459930,1272203,1466812,1266388,1473428,1260044,1480045,1253701,1486397,1247093,1492749,1240221,1498837,1233613,1504659,1226212,1510218,1218811,1516040,1211674,1521334,1203745,1526362,1195815,1531391,1187885,1536155,1179691,1540655,1171233,1545154,1162775,1549389,1154053,1553359,1145066,1557064,1136079,1560240,1127092,1563681,1117577,1566592,1108325,1569239,1098546,1571886,1089030,1574003,1078986,1576385,1068942,1577973,1058633,1579296,1048589,1580620,1038545,1581678,1028501,1582208,1017928,1582472,1007884,1582737,997840,1582472,987796,1582208,977752,1581414,967443,1580620,957399,1579032,947355,1577708,937575,1576120,927531,1574003,917487,1571886,907443,1569239,897663,1566857,887883,1563681,878103,1560505,868324,1557064,858808,1553359,849028,1549389,839513,1545419,829997,1540919,820746,1536420,811495,1531656,802508,1526627,793257,1521334,784535,1515776,775548,1509953,766825,1504130,758367,1498307,749909,1491691,741451,1485339,733257,1478457,725063,1471840,717398,1464694,709468,1457548,701803,1450137,694402,1442197,687001,1434787,679864,1426582,672992,1418377,666120,1410172,659512,1401967,652904,1393233,646824,1384499,641009,1375500,635194,1366502,629379,1357238,623829,1347975,618807,1338447,613784,1328918,609027,1319126,604533,1309068,600040,1299275,595811,1289218,592110,1278896,588410,1268309,585238,1257987,581802,1247665,578894,1237078,576515,1225962,573872,1215375,572022,1204523,570172,1193937,568586,1183615,567529,1173028,566736,1162441,565678,1152119,565414,1141797,565150,1131210,565414,1121152,565678,1110830,566471,1100773,567529,1090980,568586,1080923,569907,1071130,571493,1061337,573344,1051809,575723,1042281,577837,1033017,580480,1023754,583123,1014755,586295,1005756,589467,996757,592903,988023,596604,979289,600568,970820,604533,962615,609027,954410,613520,946205,618278,938001,623036,930590,628322,922650,633344,915239,638895,908093,644710,900947,650525,894065,656340,887184,662683,880567,669027,873950,675371,867863,682243,861511,688851,855688,695988,850130,703124,844572,710525,839279,718190,833985,725591,828956,733521,824192,741451,819693,749644,815458,757574,811224,765768,807518,774226,803813,782949,800372,791671,796931,800394,794285,809381,791373,818632,788991,827883,786345,837134,784492,846650,782375,856165,780787,865680,779198,875460,778140,885240,777346,894756,776816,904800,776287xm797783,304800l819466,304800,840885,305594,862304,306652,883722,307975,904877,310356,925767,312738,946921,315913,968075,319617,988701,323586,1009591,328083,1029952,333111,1050577,338402,1070674,344223,1090770,350838,1110603,357188,1130170,364331,1149474,371740,1168513,379677,1187816,387879,1206855,396611,1225629,405606,1244139,415131,1262649,424656,1280895,434975,1298876,445294,1316593,456406,1334310,467519,1351762,479161,1368686,491067,1385609,503502,1404648,517790,1423158,532871,1441404,548217,1459385,563563,1273491,749565,1260270,738717,1253394,733161,1246519,728134,1235149,720196,1224043,712259,1212408,704850,1200773,697706,1188874,690298,1176710,683684,1164811,677069,1152647,670719,1140219,664634,1128055,658813,1115362,653521,1102670,648229,1089713,643202,1076756,638704,1064063,634206,1051106,629973,1037885,626004,1024399,622565,1010913,619390,997427,616479,983941,613569,970191,611452,956705,609336,942954,607748,928940,606425,915189,605102,901439,604573,887424,604044,873410,604044,859395,604573,845380,605102,831365,606425,817351,607748,803071,609336,789057,611452,775306,613834,761820,616744,748599,619919,735377,623359,722156,627063,709199,631296,696506,635794,683814,640556,671650,645584,659486,650875,647323,656696,635952,662517,624053,668867,612682,675481,601312,682361,590206,689769,579100,697442,568523,705115,558210,713317,548162,721784,537849,730515,528329,739246,518810,748507,509555,758032,500564,767557,491838,777346,483641,787665,475444,798248,467246,808832,459578,819679,452174,831057,444770,842434,438159,854340,431284,866246,425202,878417,419120,890852,413303,903288,408014,915988,402990,928952,398495,941917,393999,955411,390033,968905,386331,982398,383158,996157,379985,1010180,377076,1024467,374961,1038755,372845,1053571,371523,1068388,370201,1083205,369672,1098021,368879,1113367,368879,1128448,369143,1143794,370201,1159140,371523,1174750,372845,1190096,374961,1205971,377340,1221582,380249,1237721,383687,1253332,387124,1269471,391355,1285346,395850,1300957,400875,1316567,406163,1331648,411716,1347259,417798,1362075,423880,1376892,430755,1391709,437630,1406261,445034,1420548,452967,1434571,460900,1448330,469097,1462088,477823,1475582,486814,1488811,496069,1502040,505589,1515005,515637,1527176,525685,1539611,535733,1551782,546311,1563423,557417,1575065,568523,1586442,579893,1597555,591264,1608138,603163,1618457,615062,1628776,627490,1638830,639919,1648355,652347,1657615,665304,1666611,678261,1675342,691482,1683544,704968,1691482,718454,1699155,731940,1706828,745690,1713707,759441,1720057,773455,1726671,787734,1732492,801749,1738313,816293,1743605,830836,1748632,845380,1753130,859924,1757363,874732,1761067,889275,1764771,904348,1767946,918891,1770328,933699,1772709,948507,1774561,963580,1776413,978388,1777471,993196,1778265,1008268,1778530,1023341,1778530,1038149,1778265,1052957,1777471,1067765,1776149,1083102,1774296,1097910,1772444,1112718,1769799,1127262,1767153,1142070,1763713,1156349,1760273,1170364,1756040,1184114,1751807,1197600,1747044,1210821,1742017,1224043,1736726,1236735,1731169,1249428,1725084,1261856,1718734,1274020,1712119,1285655,1704976,1297554,1697832,1308660,1690423,1320031,1682486,1330608,1674284,1340920,1666082,1350969,1657615,1361017,1648884,1370801,1639888,1380056,1630628,1389047,1621103,1398037,1611313,1406499,1601259,1414696,1590940,1422629,1580621,1430562,1570303,1437702,1559190,1445106,1548342,1451716,1536965,1458591,1525853,1464673,1514211,1470755,1502834,1476308,1490928,1481597,1479286,1486621,1467115,1491381,1454680,1495876,1442773,1500107,1430073,1503809,1417373,1507511,1404673,1510420,1391973,1513593,1379009,1516237,1366044,1518617,1352815,1520732,1339586,1522319,1326092,1523641,1312598,1524434,1299105,1525492,1285611,1526021,1272117,1526021,1258623,1525757,1244865,1525228,1231107,1524170,1217348,1523112,1203325,1521790,1189302,1519675,1175544,1517559,1161521,1514915,1147498,1512271,1133211,1509097,1119188,1505395,1104900,1501429,1090877,1497198,1076855,1492703,1063096,1487943,1049338,1482919,1035580,1477630,1022350,1472077,1008857,1466260,995892,1460178,982927,1453832,969963,1446957,957527,1440346,945092,1432942,932657,1425802,920486,1418134,908844,1410201,896938,1402268,885561,1398566,880534,1394335,875242,1386402,864923,1572032,679450,1584724,694531,1596624,709877,1608787,725752,1620422,741627,1632850,759090,1644750,776817,1656120,794809,1667755,812800,1678332,831321,1688909,850107,1699222,869157,1709006,888207,1718525,908050,1727781,927629,1736507,947473,1744704,967846,1752373,988219,1760041,1009121,1767181,1030023,1773792,1051190,1779873,1072886,1785955,1094052,1790979,1115748,1795739,1137180,1799970,1158611,1803936,1179777,1806845,1201209,1809754,1222640,1811869,1243542,1813985,1264709,1815042,1285611,1815836,1306778,1816100,1327680,1816100,1348317,1815571,1369219,1814514,1389592,1812927,1410494,1810812,1431132,1808432,1451769,1805523,1472142,1801821,1492515,1797855,1512623,1793359,1532467,1788600,1552576,1783311,1572155,1777758,1591469,1771147,1611048,1764801,1630098,1757397,1648884,1749993,1667669,1741796,1685926,1733334,1704182,1724343,1722703,1714559,1740694,1704775,1758686,1694198,1776413,1683092,1793876,1671721,1810544,1659822,1827478,1647394,1844146,1634966,1860021,1621744,1875896,1608258,1891242,1594244,1906324,1579436,1921140,1564628,1935692,1549291,1949715,1533425,1963209,1517030,1976703,1500107,1989667,1482390,2002367,1464673,2014803,1446428,2026709,1427653,2037821,1408614,2048669,1389047,2059253,1368950,2069042,1348589,2078303,1327699,2087034,1306809,2095501,1285126,2102909,1263178,2110317,1240966,2116667,1218225,2123017,1206590,2125663,1194691,2128309,1183056,2130690,1171157,2133072,1159258,2135188,1147358,2137305,1135459,2139157,1123824,2141009,1111660,2142332,1099761,2143390,1075962,2145772,1052164,2147094,1028365,2147888,1004038,2147888,980239,2147359,956440,2146301,932642,2144449,908843,2142067,884780,2138892,860981,2135188,837183,2130690,813384,2125663,789057,2120107,765522,2114022,741724,2106878,718190,2099734,694920,2091532,671650,2082801,648645,2073276,625904,2063486,603163,2052903,580686,2042055,558474,2030149,536527,2018242,514844,2005542,493425,1992313,472270,1978555,451116,1964003,430491,1949186,410130,1933576,390033,1917701,370465,1901296,351162,1884099,332123,1867165,313613,1849174,295632,1830917,278179,1812132,260727,1792553,243804,1772974,227409,1753130,211543,1732492,196206,1711590,181134,1690159,166590,1668463,152840,1646503,139354,1624542,126397,1601788,114498,1578505,102598,1555221,91492,1531673,80915,1507861,70867,1483784,61612,1458913,57117,1446742,52886,1434307,48655,1421871,44688,1409171,40986,1396736,37284,1384036,33582,1371071,30409,1358371,27236,1345407,24063,1332707,21154,1319742,18774,1306513,16130,1293548,14015,1280848,11635,1268148,9784,1255448,7933,1242484,6346,1229784,3702,1204648,1851,1179248,529,1154642,0,1129507,0,1105165,793,1080823,1851,1056217,4231,1032405,6611,1008592,9784,985044,13750,961496,18245,938477,23270,915723,28823,894027,34905,872067,41515,850636,48655,829734,56323,808567,64785,787929,73511,767821,82766,747977,92550,728398,102598,709084,113704,690298,124810,671777,136181,653521,148345,635794,161037,618331,174259,601398,187480,585259,200966,569384,214981,553773,229260,538956,243804,524404,258876,510117,274477,496359,290343,483129,306738,470165,323132,457465,340056,445294,357508,433917,374961,422540,392942,411956,411187,401902,429697,392113,447943,383117,466717,374386,485492,366183,504795,358511,524099,351631,543931,344752,564027,338667,584388,333111,604749,327819,625639,323321,646529,319088,667684,315383,689367,312208,710786,309563,732733,307446,754681,306123,776364,305065,797783,304800xm1971872,292100l2122487,334433,1869877,587375,1719262,545042,1971872,292100xm1898928,190500l1903425,190765,1907921,191560,1912418,192355,1916650,194209,1920882,196064,1925114,198183,1928818,201098,1932521,204542,1935695,208251,1938604,211696,1940985,215670,1942837,219909,1944159,224413,1945482,228917,1946011,233156,1946275,237925,1946011,242430,1945482,246934,1944159,251173,1942837,255677,1940985,259916,1938604,263890,1935695,267864,1932521,271044,1064661,1140336,1061222,1143515,1057255,1146430,1053287,1148814,1049055,1150934,1044558,1152259,1040326,1153318,1035829,1153848,1031597,1154113,1026571,1153848,1022075,1153318,1018107,1152259,1013610,1150934,1009378,1148814,1005411,1146430,1001443,1143515,998004,1140336,994566,1136892,991921,1132917,989540,1128943,987688,1124704,986101,1120465,985043,1115961,984250,1111457,984250,1106953,984250,1102448,985043,1097944,986101,1093440,987688,1089201,989540,1084962,991921,1080723,994566,1077278,998004,1073569,1865599,204542,1869303,201098,1873270,198183,1877238,196064,1881470,194209,1885438,192355,1889934,191560,1894431,190765,1898928,190500xm1813227,0l1855787,150615,1602807,403225,1560512,252610,1813227,0xe">
                  <v:path o:connectlocs="68348,52643;76340,56388;62341,73285;62674,76819;65257,79404;68840,79755;85615,65812;89286,74041;90269,83079;88355,91378;83735,98323;76692,103193;67645,105127;58353,103668;49834,99097;42984,91976;38663,82885;37644,73127;39910,64494;44881,57654;52030,53170;53016,20248;72486,23307;89830,31831;79796,46350;68075,41358;55247,40286;43017,43626;33264,50990;26780,61712;24513,74965;27360,89502;34934,102280;45952,111842;59096,117238;72961,117748;85437,113266;94540,105004;99934,94159;101358,81785;98546,68796;92659,58144;113571,59006;119879,78375;119985,97798;113940,115638;101903,130421;83943,140194;69921,142637;47726,139490;27254,128452;11070,110840;2723,92788;246,80028;2319,57933;11580,39952;26112,27367;44370,20951;126789,12725;129338,15806;69415,76547;65759,74998;123977,13588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504697;top:1097487;height:152643;width:89298;v-text-anchor:middle;" fillcolor="#FFFFFF" filled="t" stroked="f" coordsize="559792,955625" o:gfxdata="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j/DTvQAA&#10;ANsAAAAPAAAAAAAAAAEAIAAAACIAAABkcnMvZG93bnJldi54bWxQSwECFAAUAAAACACHTuJAMy8F&#10;njsAAAA5AAAAEAAAAAAAAAABACAAAAAMAQAAZHJzL3NoYXBleG1sLnhtbFBLBQYAAAAABgAGAFsB&#10;AAC2Aw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.27mm,2.54mm,9mm"/>
                </v:shape>
                <v:shape id="文本框 188" o:spid="_x0000_s1026" o:spt="202" type="#_x0000_t202" style="position:absolute;left:376427;top:0;height:365760;width:2812415;" filled="f" stroked="f" coordsize="21600,21600" o:gfxdata="UEsDBAoAAAAAAIdO4kAAAAAAAAAAAAAAAAAEAAAAZHJzL1BLAwQUAAAACACHTuJAK8Y4Mb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6z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8Y4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32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mpact" w:hAnsi="Impact"/>
                            <w:color w:val="0070C0"/>
                            <w:sz w:val="40"/>
                            <w:szCs w:val="40"/>
                          </w:rPr>
                          <w:t>PERSONAL RESUME</w:t>
                        </w:r>
                      </w:p>
                    </w:txbxContent>
                  </v:textbox>
                </v:shape>
                <v:shape id="文本框 189" o:spid="_x0000_s1026" o:spt="202" type="#_x0000_t202" style="position:absolute;left:2426538;top:19856;height:332740;width:2276475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8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22A35"/>
                            <w:sz w:val="18"/>
                            <w:szCs w:val="18"/>
                          </w:rPr>
                          <w:t>--  您好，感谢您百忙中翻阅我的简历</w:t>
                        </w:r>
                      </w:p>
                    </w:txbxContent>
                  </v:textbox>
                </v:shape>
                <v:line id="_x0000_s1026" o:spid="_x0000_s1026" o:spt="20" style="position:absolute;left:482735;top:2309035;height:0;width:6684351;" filled="f" stroked="t" coordsize="21600,21600" o:gfxdata="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6Fc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A6A6A6" miterlimit="8" joinstyle="miter"/>
                  <v:imagedata o:title=""/>
                  <o:lock v:ext="edit" aspectratio="f"/>
                </v:line>
                <v:line id="_x0000_s1026" o:spid="_x0000_s1026" o:spt="20" style="position:absolute;left:482735;top:5265212;height:0;width:6684351;" filled="f" stroked="t" coordsize="21600,21600" o:gfxdata="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2sF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A6A6A6" miterlimit="8" joinstyle="miter"/>
                  <v:imagedata o:title=""/>
                  <o:lock v:ext="edit" aspectratio="f"/>
                </v:line>
                <v:line id="_x0000_s1026" o:spid="_x0000_s1026" o:spt="20" style="position:absolute;left:482735;top:8933264;height:0;width:6684351;" filled="f" stroked="t" coordsize="21600,21600" o:gfxdata="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kLi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A6A6A6" miterlimit="8" joinstyle="miter"/>
                  <v:imagedata o:title=""/>
                  <o:lock v:ext="edit" aspectratio="f"/>
                </v:line>
                <v:rect id="同侧圆角矩形 59" o:spid="_x0000_s1026" o:spt="1" style="position:absolute;left:482734;top:1962423;flip:y;height:247794;width:1581300;rotation:11796480f;v-text-anchor:middle;" fillcolor="#222A35" filled="t" stroked="f" coordsize="21600,21600" o:gfxdata="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fQL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同侧圆角矩形 59" o:spid="_x0000_s1026" o:spt="1" style="position:absolute;left:482734;top:4913837;flip:y;height:247794;width:1581300;rotation:11796480f;v-text-anchor:middle;" fillcolor="#222A35" filled="t" stroked="f" coordsize="21600,21600" o:gfxdata="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5IW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同侧圆角矩形 59" o:spid="_x0000_s1026" o:spt="1" style="position:absolute;left:482734;top:8581889;flip:y;height:247794;width:1581300;rotation:11796480f;v-text-anchor:middle;" fillcolor="#222A35" filled="t" stroked="f" coordsize="21600,21600" o:gfxdata="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Ltw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42" o:spid="_x0000_s1026" o:spt="100" style="position:absolute;left:515442;top:2027366;height:127434;width:182380;" fillcolor="#FFFFFF" filled="t" stroked="f" coordsize="263,184" o:gfxdata="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FSIvQAA&#10;ANs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541764;top:8622396;height:164224;width:129736;v-text-anchor:middle;" fillcolor="#FFFFFF" filled="t" stroked="f" coordsize="1679575,2125662" o:gfxdata="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XcWvQAA&#10;ANsAAAAPAAAAAAAAAAEAIAAAACIAAABkcnMvZG93bnJldi54bWxQSwECFAAUAAAACACHTuJAMy8F&#10;njsAAAA5AAAAEAAAAAAAAAABACAAAAAMAQAAZHJzL3NoYXBleG1sLnhtbFBLBQYAAAAABgAGAFsB&#10;AAC2Aw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39276,72123;49848,77593;49277,80801;48617,84646;49892,88733;71344,129775;68442,87876;69256,83701;68376,80274;70838,77242;80992,71639;90290,72145;97125,78890;103015,86448;107939,94841;111763,104222;114489,114615;116005,126105;111214,134608;95982,141134;80003,145330;63519,147132;46068,146341;28814,142759;12308,136498;0,129511;1186,117317;3648,106353;7297,96510;12044,87744;17825,79988;24550,73111;33034,66476;64254,395;71616,2397;78274,5917;83966,10734;88471,16629;91657,23448;93305,30993;93107,39704;90558,48415;85965,56026;79615,62163;70693,67002;64672,68586;58167,69026;50894,68080;44213,65683;38214,62031;32786,56906;28347,50307;25534,42762;24502,34513;25381,26704;27930,19577;31885,13220;37071,7874;43312,3783;50410,1077;58101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ortfolio-filled-tool_58910" o:spid="_x0000_s1026" o:spt="100" style="position:absolute;left:532159;top:4964876;height:139724;width:148946;" fillcolor="#FFFFFF" filled="t" stroked="f" coordsize="594286,557490" o:gfxdata="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VggKa2AAAA2wAAAA8A&#10;AAAAAAAAAQAgAAAAIgAAAGRycy9kb3ducmV2LnhtbFBLAQIUABQAAAAIAIdO4kAzLwWeOwAAADkA&#10;AAAQAAAAAAAAAAEAIAAAAAUBAABkcnMvc2hhcGV4bWwueG1sUEsFBgAAAAAGAAYAWwEAAK8DAAAA&#10;AA==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  <v:path o:connectlocs="62285,69231;86660,69231;88046,70614;88046,83527;86660,84910;62285,84910;60899,83527;60899,70614;62285,69231;1733,67486;49687,67486;51304,69102;51304,89873;54655,93219;94290,93219;97641,89873;97641,69102;99374,67486;147328,67486;148946,69102;148946,137993;147328,139724;1733,139724;0,137993;0,69102;1733,67486;58237,10151;58237,17534;90708,17534;90708,10151;53269,0;95792,0;100761,5076;100761,17534;147328,17534;148946,19149;148946,57796;147328,59526;1733,59526;0,57796;0,19149;1733,17534;48184,17534;48184,5076;53269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rect id="同侧圆角矩形 59" o:spid="_x0000_s1026" o:spt="1" style="position:absolute;left:2064358;top:1962423;flip:y;height:247794;width:74350;rotation:11796480f;v-text-anchor:middle;" fillcolor="#0070C0" filled="t" stroked="f" coordsize="21600,21600" o:gfxdata="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qiQ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同侧圆角矩形 59" o:spid="_x0000_s1026" o:spt="1" style="position:absolute;left:2064358;top:4913837;flip:y;height:247794;width:74350;rotation:11796480f;v-text-anchor:middle;" fillcolor="#0070C0" filled="t" stroked="f" coordsize="21600,21600" o:gfxdata="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RZf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同侧圆角矩形 59" o:spid="_x0000_s1026" o:spt="1" style="position:absolute;left:2064358;top:8581889;flip:y;height:247794;width:74350;rotation:11796480f;v-text-anchor:middle;" fillcolor="#0070C0" filled="t" stroked="f" coordsize="21600,21600" o:gfxdata="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kyS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92591;top:1918351;height:8092440;width:6840220;" filled="f" stroked="f" coordsize="21600,21600" o:gfxdata="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QDQ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ind w:left="630" w:leftChars="300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/>
                            <w:spacing w:val="60"/>
                            <w:sz w:val="28"/>
                            <w:szCs w:val="28"/>
                          </w:rPr>
                          <w:t>教育背景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 xml:space="preserve">2015.09-2019.07                     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专业资质：公卫执业医师资格考试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主修课程：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 w:cs="Times New Roman"/>
                            <w:color w:val="545454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医学科学、管理科学、流行病学、卫生统计学、医院管理、卫生事业管理、生理学、诊断学、内科学、药理学、预防医学、管理学基础、管理心理学、卫生经济学、社会医学等相关专业课程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在校奖励：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 xml:space="preserve">技能类：大学英语六级证书，普通话二甲资格证，计算机MS二级证书 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hAnsi="微软雅黑" w:eastAsia="微软雅黑" w:cs="Times New Roman"/>
                            <w:color w:val="545454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荣誉类：大一、大二获得大学三等奖学金、大三入党、获得年度优秀党员干部</w:t>
                        </w:r>
                      </w:p>
                      <w:p>
                        <w:pPr>
                          <w:spacing w:line="360" w:lineRule="exact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      </w:t>
                        </w:r>
                      </w:p>
                      <w:p>
                        <w:pPr>
                          <w:spacing w:line="360" w:lineRule="exact"/>
                          <w:ind w:left="630" w:leftChars="300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/>
                            <w:spacing w:val="60"/>
                            <w:sz w:val="28"/>
                            <w:szCs w:val="28"/>
                          </w:rPr>
                          <w:t>工作经历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2015.09-2019.07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工作描述：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1. 积极参加各项文艺活动，全面提升个人综合素质，培养文艺特长，丰富和提升自我。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2. 在系舞蹈队书法大赛中表演“青花瓷扇子舞”节目，在校文艺部迎新晚会表演自编舞蹈节目，获得好评。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 xml:space="preserve">3. 在第十三届《石邮校报》记者团被评为“优秀记者”，在第四届全国邮政通信特有职业技能竞赛被评为“优秀志愿者”。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> 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2015.09-2019.07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工作描述：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1. 协助班长处理班委会的工作，检查学生出勤情况，准确、及时做好考勤工作，自习课、集会时，督促并帮助纪律委员管好班级纪律，班长不在班级时代行班长职权。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2. 任职期间，尽职尽责，工作表现突出，得到老师和同学的认可，获“优秀班干”、“优秀团员”荣誉称号。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     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E3E3E"/>
                            <w:sz w:val="22"/>
                          </w:rPr>
                          <w:t xml:space="preserve">    </w:t>
                        </w:r>
                      </w:p>
                      <w:p>
                        <w:pPr>
                          <w:spacing w:line="360" w:lineRule="exact"/>
                          <w:ind w:left="630" w:leftChars="300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/>
                            <w:spacing w:val="60"/>
                            <w:sz w:val="28"/>
                            <w:szCs w:val="28"/>
                          </w:rPr>
                          <w:t>自我评价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sz w:val="22"/>
                          </w:rPr>
                          <w:t xml:space="preserve">      </w:t>
                        </w:r>
                      </w:p>
                      <w:p>
                        <w:pPr>
                          <w:spacing w:line="36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sz w:val="22"/>
                          </w:rPr>
                          <w:t>我是一个性格沉稳、责任心强的女孩子，我很热爱我的工作，治病救人、救死扶伤。自小喜欢这所城市，于是，在有限的青春里，我选择来到这里并努力定居这里。我期待能够寻求一份没有夜班，真正适合自己的工作，并打算长久从事。我的优点是认真、严谨、有耐心、亲和力较好，缺点是有点完美型人格，做事情追求精致，有时候会觉得有点小疲惫。期待在这里，能够找到与之有缘的工作。</w:t>
                        </w:r>
                      </w:p>
                    </w:txbxContent>
                  </v:textbox>
                </v:rect>
                <v:rect id="_x0000_s1026" o:spid="_x0000_s1026" o:spt="1" style="position:absolute;left:5861037;top:2375330;height:320040;width:1363980;" filled="f" stroked="f" coordsize="21600,21600" o:gfxdata="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yo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公共卫生/本科</w:t>
                        </w:r>
                      </w:p>
                    </w:txbxContent>
                  </v:textbox>
                </v:rect>
                <v:rect id="_x0000_s1026" o:spid="_x0000_s1026" o:spt="1" style="position:absolute;left:2963673;top:2375330;height:320040;width:1859280;" filled="f" stroked="f" coordsize="21600,21600" o:gfxdata="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Uw5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湖北工业大学工程学院</w:t>
                        </w:r>
                      </w:p>
                    </w:txbxContent>
                  </v:textbox>
                </v:rect>
                <v:rect id="_x0000_s1026" o:spid="_x0000_s1026" o:spt="1" style="position:absolute;left:5861037;top:6926782;height:320040;width:1363980;" filled="f" stroked="f" coordsize="21600,21600" o:gfxdata="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mV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学生干部</w:t>
                        </w:r>
                      </w:p>
                    </w:txbxContent>
                  </v:textbox>
                </v:rect>
                <v:rect id="_x0000_s1026" o:spid="_x0000_s1026" o:spt="1" style="position:absolute;left:2963673;top:6926782;height:320040;width:1859280;" filled="f" stroked="f" coordsize="21600,21600" o:gfxdata="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sL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湖北工业大学工程学院</w:t>
                        </w:r>
                      </w:p>
                    </w:txbxContent>
                  </v:textbox>
                </v:rect>
                <v:rect id="_x0000_s1026" o:spid="_x0000_s1026" o:spt="1" style="position:absolute;left:5861037;top:5327021;height:320040;width:1363980;" filled="f" stroked="f" coordsize="21600,21600" o:gfxdata="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eu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学生干部</w:t>
                        </w:r>
                      </w:p>
                    </w:txbxContent>
                  </v:textbox>
                </v:rect>
                <v:rect id="_x0000_s1026" o:spid="_x0000_s1026" o:spt="1" style="position:absolute;left:2963673;top:5327021;height:320040;width:1859280;" filled="f" stroked="f" coordsize="21600,21600" o:gfxdata="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Dr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B3838"/>
                            <w:sz w:val="22"/>
                          </w:rPr>
                          <w:t>湖北工业大学工程学院</w:t>
                        </w:r>
                      </w:p>
                    </w:txbxContent>
                  </v:textbox>
                </v:rect>
                <v:line id="_x0000_s1026" o:spid="_x0000_s1026" o:spt="20" style="position:absolute;left:477970;top:3699695;height:0;width:6684351;" filled="f" stroked="t" coordsize="21600,21600" o:gfxdata="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A8l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A6A6A6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245802"/>
    <w:rsid w:val="00175105"/>
    <w:rsid w:val="00294B41"/>
    <w:rsid w:val="00312D83"/>
    <w:rsid w:val="004B06EC"/>
    <w:rsid w:val="00750E62"/>
    <w:rsid w:val="00875CC5"/>
    <w:rsid w:val="009E0B68"/>
    <w:rsid w:val="00A3069E"/>
    <w:rsid w:val="00A73ED3"/>
    <w:rsid w:val="00B256B9"/>
    <w:rsid w:val="00B54FDE"/>
    <w:rsid w:val="00C07B98"/>
    <w:rsid w:val="00DA497E"/>
    <w:rsid w:val="2624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94c1f9348bc8b55c25608586008f7bed\&#20844;&#20849;&#21355;&#29983;&#26080;&#32463;&#39564;&#34013;&#40657;&#36793;&#35774;&#35745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公共卫生无经验蓝黑边设计简历.docx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2020-04-23T13:13:00Z</dcterms:created>
  <dc:creator>双子晨</dc:creator>
  <cp:lastModifiedBy>双子晨</cp:lastModifiedBy>
  <dcterms:modified xsi:type="dcterms:W3CDTF">2020-04-23T13:15:52Z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