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5676900</wp:posOffset>
                </wp:positionV>
                <wp:extent cx="4542790" cy="12249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1224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Arial"/>
                                <w:b/>
                                <w:color w:val="1A5A4B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微软雅黑" w:hAnsi="微软雅黑" w:eastAsia="微软雅黑" w:cs="Arial"/>
                                <w:b/>
                                <w:color w:val="1A5A4B"/>
                                <w:sz w:val="64"/>
                                <w:szCs w:val="64"/>
                              </w:rPr>
                              <w:t>QZUSER</w:t>
                            </w:r>
                          </w:p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ascii="微软雅黑" w:hAnsi="微软雅黑" w:eastAsia="微软雅黑" w:cs="Arial"/>
                                <w:color w:val="1A5A4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1A5A4B"/>
                                <w:sz w:val="28"/>
                                <w:szCs w:val="28"/>
                              </w:rPr>
                              <w:t>（请在此输入姓名）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Arial"/>
                                <w:color w:val="1A5A4B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15pt;margin-top:447pt;height:96.45pt;width:357.7pt;z-index:251672576;mso-width-relative:page;mso-height-relative:page;" filled="f" stroked="f" coordsize="21600,21600" o:gfxdata="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Dnk19NwAAAALAQAADwAAAAAAAAABACAA&#10;AAAiAAAAZHJzL2Rvd25yZXYueG1sUEsBAhQAFAAAAAgAh07iQAp3EuBCAgAAdQ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Arial"/>
                          <w:b/>
                          <w:color w:val="1A5A4B"/>
                          <w:sz w:val="64"/>
                          <w:szCs w:val="64"/>
                        </w:rPr>
                      </w:pPr>
                      <w:r>
                        <w:rPr>
                          <w:rFonts w:ascii="微软雅黑" w:hAnsi="微软雅黑" w:eastAsia="微软雅黑" w:cs="Arial"/>
                          <w:b/>
                          <w:color w:val="1A5A4B"/>
                          <w:sz w:val="64"/>
                          <w:szCs w:val="64"/>
                        </w:rPr>
                        <w:t>QZUSER</w:t>
                      </w:r>
                    </w:p>
                    <w:p>
                      <w:pPr>
                        <w:spacing w:line="300" w:lineRule="exact"/>
                        <w:jc w:val="center"/>
                        <w:rPr>
                          <w:rFonts w:ascii="微软雅黑" w:hAnsi="微软雅黑" w:eastAsia="微软雅黑" w:cs="Arial"/>
                          <w:color w:val="1A5A4B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1A5A4B"/>
                          <w:sz w:val="28"/>
                          <w:szCs w:val="28"/>
                        </w:rPr>
                        <w:t>（请在此输入姓名）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Arial"/>
                          <w:color w:val="1A5A4B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7360920</wp:posOffset>
                </wp:positionV>
                <wp:extent cx="1891030" cy="1176655"/>
                <wp:effectExtent l="0" t="0" r="13970" b="2349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030" cy="1176655"/>
                          <a:chOff x="0" y="0"/>
                          <a:chExt cx="1891030" cy="1177047"/>
                        </a:xfrm>
                      </wpg:grpSpPr>
                      <wps:wsp>
                        <wps:cNvPr id="22" name="直接连接符 22"/>
                        <wps:cNvCnPr/>
                        <wps:spPr>
                          <a:xfrm>
                            <a:off x="0" y="0"/>
                            <a:ext cx="1891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5A4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连接符 23"/>
                        <wps:cNvCnPr/>
                        <wps:spPr>
                          <a:xfrm>
                            <a:off x="0" y="389107"/>
                            <a:ext cx="1891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5A4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接连接符 24"/>
                        <wps:cNvCnPr/>
                        <wps:spPr>
                          <a:xfrm>
                            <a:off x="0" y="778213"/>
                            <a:ext cx="1891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5A4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接连接符 25"/>
                        <wps:cNvCnPr/>
                        <wps:spPr>
                          <a:xfrm>
                            <a:off x="0" y="1177047"/>
                            <a:ext cx="1891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A5A4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4.25pt;margin-top:579.6pt;height:92.65pt;width:148.9pt;z-index:251681792;mso-width-relative:page;mso-height-relative:page;" coordsize="1891030,1177047" o:gfxdata="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ge5j9wAAAAN&#10;AQAADwAAAAAAAAABACAAAAAiAAAAZHJzL2Rvd25yZXYueG1sUEsBAhQAFAAAAAgAh07iQJR+QKWK&#10;AgAAHQoAAA4AAAAAAAAAAQAgAAAAKwEAAGRycy9lMm9Eb2MueG1sUEsFBgAAAAAGAAYAWQEAACcG&#10;AAAAAA==&#10;">
                <o:lock v:ext="edit" aspectratio="f"/>
                <v:line id="_x0000_s1026" o:spid="_x0000_s1026" o:spt="20" style="position:absolute;left:0;top:0;height:0;width:1891030;" filled="f" stroked="t" coordsize="21600,21600" o:gfxdata="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8AuQ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1A5A4B [3204]" joinstyle="round"/>
                  <v:imagedata o:title=""/>
                  <o:lock v:ext="edit" aspectratio="f"/>
                </v:line>
                <v:line id="_x0000_s1026" o:spid="_x0000_s1026" o:spt="20" style="position:absolute;left:0;top:389107;height:0;width:1891030;" filled="f" stroked="t" coordsize="21600,21600" o:gfxdata="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yuC7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1A5A4B [3204]" joinstyle="round"/>
                  <v:imagedata o:title=""/>
                  <o:lock v:ext="edit" aspectratio="f"/>
                </v:line>
                <v:line id="_x0000_s1026" o:spid="_x0000_s1026" o:spt="20" style="position:absolute;left:0;top:778213;height:0;width:1891030;" filled="f" stroked="t" coordsize="21600,21600" o:gfxdata="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VTZ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1A5A4B [3204]" joinstyle="round"/>
                  <v:imagedata o:title=""/>
                  <o:lock v:ext="edit" aspectratio="f"/>
                </v:line>
                <v:line id="_x0000_s1026" o:spid="_x0000_s1026" o:spt="20" style="position:absolute;left:0;top:1177047;height:0;width:1891030;" filled="f" stroked="t" coordsize="21600,21600" o:gfxdata="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mT5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1A5A4B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6942455</wp:posOffset>
                </wp:positionV>
                <wp:extent cx="3076575" cy="1901190"/>
                <wp:effectExtent l="0" t="0" r="0" b="381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90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color w:val="1A5A4B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A5A4B"/>
                                <w:sz w:val="32"/>
                                <w:szCs w:val="44"/>
                              </w:rPr>
                              <w:t>应聘岗位：运营专员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color w:val="1A5A4B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A5A4B"/>
                                <w:sz w:val="32"/>
                                <w:szCs w:val="44"/>
                              </w:rPr>
                              <w:t>联系电话：139-8888-9999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color w:val="1A5A4B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A5A4B"/>
                                <w:sz w:val="32"/>
                                <w:szCs w:val="44"/>
                              </w:rPr>
                              <w:t>电子邮箱：aaaa@qq.com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color w:val="1A5A4B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A5A4B"/>
                                <w:sz w:val="32"/>
                                <w:szCs w:val="44"/>
                              </w:rPr>
                              <w:t>毕业院校：北京大学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color w:val="1A5A4B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4pt;margin-top:546.65pt;height:149.7pt;width:242.25pt;z-index:251674624;mso-width-relative:page;mso-height-relative:page;" filled="f" stroked="f" coordsize="21600,21600" o:gfxdata="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pzI+n3QAAAA0BAAAPAAAAAAAAAAEA&#10;IAAAACIAAABkcnMvZG93bnJldi54bWxQSwECFAAUAAAACACHTuJALXVq1UMCAAB3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color w:val="1A5A4B"/>
                          <w:sz w:val="3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A5A4B"/>
                          <w:sz w:val="32"/>
                          <w:szCs w:val="44"/>
                        </w:rPr>
                        <w:t>应聘岗位：运营专员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color w:val="1A5A4B"/>
                          <w:sz w:val="3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A5A4B"/>
                          <w:sz w:val="32"/>
                          <w:szCs w:val="44"/>
                        </w:rPr>
                        <w:t>联系电话：139-8888-9999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color w:val="1A5A4B"/>
                          <w:sz w:val="3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A5A4B"/>
                          <w:sz w:val="32"/>
                          <w:szCs w:val="44"/>
                        </w:rPr>
                        <w:t>电子邮箱：aaaa@qq.com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color w:val="1A5A4B"/>
                          <w:sz w:val="3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A5A4B"/>
                          <w:sz w:val="32"/>
                          <w:szCs w:val="44"/>
                        </w:rPr>
                        <w:t>毕业院校：北京大学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color w:val="1A5A4B"/>
                          <w:sz w:val="32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198120</wp:posOffset>
                </wp:positionV>
                <wp:extent cx="3747135" cy="4916805"/>
                <wp:effectExtent l="0" t="0" r="24765" b="17780"/>
                <wp:wrapNone/>
                <wp:docPr id="240" name="组合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135" cy="4916709"/>
                          <a:chOff x="0" y="0"/>
                          <a:chExt cx="3747135" cy="4916709"/>
                        </a:xfrm>
                      </wpg:grpSpPr>
                      <wpg:grpSp>
                        <wpg:cNvPr id="225" name="组合 225"/>
                        <wpg:cNvGrpSpPr/>
                        <wpg:grpSpPr>
                          <a:xfrm>
                            <a:off x="1155940" y="0"/>
                            <a:ext cx="2259330" cy="4830445"/>
                            <a:chOff x="0" y="0"/>
                            <a:chExt cx="2259858" cy="4830791"/>
                          </a:xfrm>
                        </wpg:grpSpPr>
                        <wps:wsp>
                          <wps:cNvPr id="226" name="直接连接符 226"/>
                          <wps:cNvCnPr/>
                          <wps:spPr>
                            <a:xfrm flipV="1">
                              <a:off x="0" y="2260121"/>
                              <a:ext cx="2259858" cy="25706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8887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直接连接符 227"/>
                          <wps:cNvCnPr/>
                          <wps:spPr>
                            <a:xfrm flipV="1">
                              <a:off x="0" y="0"/>
                              <a:ext cx="2259858" cy="25706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8887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4" name="组合 224"/>
                        <wpg:cNvGrpSpPr/>
                        <wpg:grpSpPr>
                          <a:xfrm>
                            <a:off x="707366" y="86264"/>
                            <a:ext cx="2259330" cy="4830445"/>
                            <a:chOff x="0" y="0"/>
                            <a:chExt cx="2259858" cy="4830791"/>
                          </a:xfrm>
                        </wpg:grpSpPr>
                        <wps:wsp>
                          <wps:cNvPr id="29" name="直接连接符 29"/>
                          <wps:cNvCnPr/>
                          <wps:spPr>
                            <a:xfrm flipV="1">
                              <a:off x="0" y="2260121"/>
                              <a:ext cx="2259858" cy="25706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8887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直接连接符 30"/>
                          <wps:cNvCnPr/>
                          <wps:spPr>
                            <a:xfrm flipV="1">
                              <a:off x="0" y="0"/>
                              <a:ext cx="2259858" cy="25706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8887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椭圆 6"/>
                        <wps:cNvSpPr/>
                        <wps:spPr>
                          <a:xfrm>
                            <a:off x="0" y="690113"/>
                            <a:ext cx="3747135" cy="37471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2888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椭圆 8"/>
                        <wps:cNvSpPr/>
                        <wps:spPr>
                          <a:xfrm>
                            <a:off x="103517" y="793630"/>
                            <a:ext cx="3550285" cy="3550285"/>
                          </a:xfrm>
                          <a:prstGeom prst="ellipse">
                            <a:avLst/>
                          </a:prstGeom>
                          <a:solidFill>
                            <a:srgbClr val="F7F9F1"/>
                          </a:solidFill>
                          <a:ln w="12700">
                            <a:solidFill>
                              <a:srgbClr val="2888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9.4pt;margin-top:15.6pt;height:387.15pt;width:295.05pt;z-index:251656192;mso-width-relative:page;mso-height-relative:page;" coordsize="3747135,4916709" o:gfxdata="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">
                <o:lock v:ext="edit" aspectratio="f"/>
                <v:group id="_x0000_s1026" o:spid="_x0000_s1026" o:spt="203" style="position:absolute;left:1155940;top:0;height:4830445;width:2259330;" coordsize="2259858,4830791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0;top:2260121;flip:y;height:2570670;width:2259858;" filled="f" stroked="t" coordsize="21600,21600" o:gfxdata="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pWH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288871 [3204]" joinstyle="round"/>
                    <v:imagedata o:title=""/>
                    <o:lock v:ext="edit" aspectratio="f"/>
                  </v:line>
                  <v:line id="_x0000_s1026" o:spid="_x0000_s1026" o:spt="20" style="position:absolute;left:0;top:0;flip:y;height:2570670;width:2259858;" filled="f" stroked="t" coordsize="21600,21600" o:gfxdata="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bzh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288871 [3204]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707366;top:86264;height:4830445;width:2259330;" coordsize="2259858,4830791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0;top:2260121;flip:y;height:2570670;width:2259858;" filled="f" stroked="t" coordsize="21600,21600" o:gfxdata="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WF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288871 [3204]" joinstyle="round"/>
                    <v:imagedata o:title=""/>
                    <o:lock v:ext="edit" aspectratio="f"/>
                  </v:line>
                  <v:line id="_x0000_s1026" o:spid="_x0000_s1026" o:spt="20" style="position:absolute;left:0;top:0;flip:y;height:2570670;width:2259858;" filled="f" stroked="t" coordsize="21600,21600" o:gfxdata="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Zl4L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288871 [3204]" joinstyle="round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0;top:690113;height:3747135;width:3747135;v-text-anchor:middle;" filled="f" stroked="t" coordsize="21600,21600" o:gfxdata="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ButELgAAADa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288871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103517;top:793630;height:3550285;width:3550285;v-text-anchor:middle;" fillcolor="#F7F9F1" filled="t" stroked="t" coordsize="21600,21600" o:gfxdata="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rGrougAAANo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88871 [3204]" joinstyle="round"/>
                  <v:imagedata o:title=""/>
                  <o:lock v:ext="edit" aspectratio="f"/>
                </v:shape>
              </v:group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1332230</wp:posOffset>
                </wp:positionV>
                <wp:extent cx="3300095" cy="24669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09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8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288871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88871"/>
                                <w:sz w:val="170"/>
                                <w:szCs w:val="170"/>
                                <w:lang w:val="en-US" w:eastAsia="zh-CN"/>
                              </w:rPr>
                              <w:t>速写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88871"/>
                                <w:sz w:val="170"/>
                                <w:szCs w:val="170"/>
                              </w:rPr>
                              <w:t>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6pt;margin-top:104.9pt;height:194.25pt;width:259.85pt;z-index:251661312;mso-width-relative:page;mso-height-relative:page;" filled="f" stroked="f" coordsize="21600,21600" o:gfxdata="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RqKYdsAAAALAQAADwAAAAAAAAABACAA&#10;AAAiAAAAZHJzL2Rvd25yZXYueG1sUEsBAhQAFAAAAAgAh07iQBJCTuVDAgAAd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800" w:lineRule="exact"/>
                        <w:jc w:val="center"/>
                        <w:rPr>
                          <w:rFonts w:ascii="微软雅黑" w:hAnsi="微软雅黑" w:eastAsia="微软雅黑"/>
                          <w:color w:val="288871"/>
                          <w:sz w:val="170"/>
                          <w:szCs w:val="17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88871"/>
                          <w:sz w:val="170"/>
                          <w:szCs w:val="170"/>
                          <w:lang w:val="en-US" w:eastAsia="zh-CN"/>
                        </w:rPr>
                        <w:t>速写</w:t>
                      </w:r>
                      <w:r>
                        <w:rPr>
                          <w:rFonts w:hint="eastAsia" w:ascii="微软雅黑" w:hAnsi="微软雅黑" w:eastAsia="微软雅黑"/>
                          <w:color w:val="288871"/>
                          <w:sz w:val="170"/>
                          <w:szCs w:val="170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3649345</wp:posOffset>
                </wp:positionV>
                <wp:extent cx="3023235" cy="39179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3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288871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88871"/>
                                <w:sz w:val="32"/>
                                <w:szCs w:val="44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5pt;margin-top:287.35pt;height:30.85pt;width:238.05pt;z-index:251670528;mso-width-relative:page;mso-height-relative:page;" filled="f" stroked="f" coordsize="21600,21600" o:gfxdata="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BZNlrcAAAACwEAAA8AAAAAAAAAAQAg&#10;AAAAIgAAAGRycy9kb3ducmV2LnhtbFBLAQIUABQAAAAIAIdO4kDa54BfQwIAAHY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color w:val="288871"/>
                          <w:sz w:val="3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88871"/>
                          <w:sz w:val="32"/>
                          <w:szCs w:val="44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652096;v-text-anchor:middle;mso-width-relative:page;mso-height-relative:page;" filled="t" stroked="f" coordsize="21600,21600" o:gfxdata="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">
                <v:fill type="frame" on="t" focussize="0,0" recolor="t" rotate="t" r:id="rId4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2042795</wp:posOffset>
                </wp:positionV>
                <wp:extent cx="2950210" cy="2035810"/>
                <wp:effectExtent l="0" t="0" r="0" b="2540"/>
                <wp:wrapNone/>
                <wp:docPr id="232" name="文本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203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3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28887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88871"/>
                                <w:sz w:val="120"/>
                                <w:szCs w:val="120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95pt;margin-top:160.85pt;height:160.3pt;width:232.3pt;z-index:251686912;mso-width-relative:page;mso-height-relative:page;" filled="f" stroked="f" coordsize="21600,21600" o:gfxdata="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N9w8/cAAAACwEAAA8AAAAAAAAAAQAg&#10;AAAAIgAAAGRycy9kb3ducmV2LnhtbFBLAQIUABQAAAAIAIdO4kBjUZkMQwIAAHk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300" w:lineRule="exact"/>
                        <w:jc w:val="center"/>
                        <w:rPr>
                          <w:rFonts w:ascii="微软雅黑" w:hAnsi="微软雅黑" w:eastAsia="微软雅黑"/>
                          <w:color w:val="288871"/>
                          <w:sz w:val="120"/>
                          <w:szCs w:val="1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88871"/>
                          <w:sz w:val="120"/>
                          <w:szCs w:val="120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396240</wp:posOffset>
                </wp:positionV>
                <wp:extent cx="3747135" cy="4916170"/>
                <wp:effectExtent l="0" t="0" r="24765" b="17780"/>
                <wp:wrapNone/>
                <wp:docPr id="241" name="组合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135" cy="4916170"/>
                          <a:chOff x="0" y="0"/>
                          <a:chExt cx="3747135" cy="4916709"/>
                        </a:xfrm>
                      </wpg:grpSpPr>
                      <wpg:grpSp>
                        <wpg:cNvPr id="242" name="组合 242"/>
                        <wpg:cNvGrpSpPr/>
                        <wpg:grpSpPr>
                          <a:xfrm>
                            <a:off x="1155940" y="0"/>
                            <a:ext cx="2259330" cy="4830445"/>
                            <a:chOff x="0" y="0"/>
                            <a:chExt cx="2259858" cy="4830791"/>
                          </a:xfrm>
                        </wpg:grpSpPr>
                        <wps:wsp>
                          <wps:cNvPr id="243" name="直接连接符 243"/>
                          <wps:cNvCnPr/>
                          <wps:spPr>
                            <a:xfrm flipV="1">
                              <a:off x="0" y="2260121"/>
                              <a:ext cx="2259858" cy="25706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8887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4" name="直接连接符 244"/>
                          <wps:cNvCnPr/>
                          <wps:spPr>
                            <a:xfrm flipV="1">
                              <a:off x="0" y="0"/>
                              <a:ext cx="2259858" cy="25706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8887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5" name="组合 245"/>
                        <wpg:cNvGrpSpPr/>
                        <wpg:grpSpPr>
                          <a:xfrm>
                            <a:off x="707366" y="86264"/>
                            <a:ext cx="2259330" cy="4830445"/>
                            <a:chOff x="0" y="0"/>
                            <a:chExt cx="2259858" cy="4830791"/>
                          </a:xfrm>
                        </wpg:grpSpPr>
                        <wps:wsp>
                          <wps:cNvPr id="246" name="直接连接符 246"/>
                          <wps:cNvCnPr/>
                          <wps:spPr>
                            <a:xfrm flipV="1">
                              <a:off x="0" y="2260121"/>
                              <a:ext cx="2259858" cy="25706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8887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直接连接符 247"/>
                          <wps:cNvCnPr/>
                          <wps:spPr>
                            <a:xfrm flipV="1">
                              <a:off x="0" y="0"/>
                              <a:ext cx="2259858" cy="25706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8887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8" name="椭圆 248"/>
                        <wps:cNvSpPr/>
                        <wps:spPr>
                          <a:xfrm>
                            <a:off x="0" y="690113"/>
                            <a:ext cx="3747135" cy="37471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2888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9" name="椭圆 249"/>
                        <wps:cNvSpPr/>
                        <wps:spPr>
                          <a:xfrm>
                            <a:off x="103517" y="793630"/>
                            <a:ext cx="3550285" cy="3550285"/>
                          </a:xfrm>
                          <a:prstGeom prst="ellipse">
                            <a:avLst/>
                          </a:prstGeom>
                          <a:solidFill>
                            <a:srgbClr val="F7F9F1"/>
                          </a:solidFill>
                          <a:ln w="12700">
                            <a:solidFill>
                              <a:srgbClr val="2888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pt;margin-top:31.2pt;height:387.1pt;width:295.05pt;z-index:251651072;mso-width-relative:page;mso-height-relative:page;" coordsize="3747135,4916709" o:gfxdata="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">
                <o:lock v:ext="edit" aspectratio="f"/>
                <v:group id="_x0000_s1026" o:spid="_x0000_s1026" o:spt="203" style="position:absolute;left:1155940;top:0;height:4830445;width:2259330;" coordsize="2259858,4830791" o:gfxdata="UEsDBAoAAAAAAIdO4kAAAAAAAAAAAAAAAAAEAAAAZHJzL1BLAwQUAAAACACHTuJAX0t+g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ck4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LfoG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0;top:2260121;flip:y;height:2570670;width:2259858;" filled="f" stroked="t" coordsize="21600,21600" o:gfxdata="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IQJ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288871 [3204]" joinstyle="round"/>
                    <v:imagedata o:title=""/>
                    <o:lock v:ext="edit" aspectratio="f"/>
                  </v:line>
                  <v:line id="_x0000_s1026" o:spid="_x0000_s1026" o:spt="20" style="position:absolute;left:0;top:0;flip:y;height:2570670;width:2259858;" filled="f" stroked="t" coordsize="21600,21600" o:gfxdata="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uIU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288871 [3204]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707366;top:86264;height:4830445;width:2259330;" coordsize="2259858,4830791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0;top:2260121;flip:y;height:2570670;width:2259858;" filled="f" stroked="t" coordsize="21600,21600" o:gfxdata="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5bO9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288871 [3204]" joinstyle="round"/>
                    <v:imagedata o:title=""/>
                    <o:lock v:ext="edit" aspectratio="f"/>
                  </v:line>
                  <v:line id="_x0000_s1026" o:spid="_x0000_s1026" o:spt="20" style="position:absolute;left:0;top:0;flip:y;height:2570670;width:2259858;" filled="f" stroked="t" coordsize="21600,21600" o:gfxdata="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kWJ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288871 [3204]" joinstyle="round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0;top:690113;height:3747135;width:3747135;v-text-anchor:middle;" filled="f" stroked="t" coordsize="21600,21600" o:gfxdata="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Gfd2twAAANw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288871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103517;top:793630;height:3550285;width:3550285;v-text-anchor:middle;" fillcolor="#F7F9F1" filled="t" stroked="t" coordsize="21600,21600" o:gfxdata="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bAmp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88871 [3204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650048;v-text-anchor:middle;mso-width-relative:page;mso-height-relative:page;" filled="t" stroked="f" coordsize="21600,21600" o:gfxdata="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">
                <v:fill type="frame" on="t" focussize="0,0" recolor="t" rotate="t" r:id="rId4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7B894AF-BEC9-4880-A467-DE4B6402787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7E967CC-7795-47E1-B077-6DA50DFE8B7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6CEFC45F-44F6-4504-B1AE-6C7E1152E4C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B4F9FFDD-3BAA-4328-9257-98C629D7988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EF008C48-AE3D-4398-8294-3461689DF002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TrueTypeFonts/>
  <w:embedSystem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CA6A00"/>
    <w:rsid w:val="0005399E"/>
    <w:rsid w:val="00081C91"/>
    <w:rsid w:val="000A391B"/>
    <w:rsid w:val="000F4610"/>
    <w:rsid w:val="00116DEF"/>
    <w:rsid w:val="001767B3"/>
    <w:rsid w:val="0018050F"/>
    <w:rsid w:val="001915EF"/>
    <w:rsid w:val="001C65B7"/>
    <w:rsid w:val="001E30EA"/>
    <w:rsid w:val="00245249"/>
    <w:rsid w:val="002751A3"/>
    <w:rsid w:val="002A3F7F"/>
    <w:rsid w:val="002D7FB0"/>
    <w:rsid w:val="002E07D3"/>
    <w:rsid w:val="00356E77"/>
    <w:rsid w:val="00366826"/>
    <w:rsid w:val="0037055B"/>
    <w:rsid w:val="00391F6D"/>
    <w:rsid w:val="003E1345"/>
    <w:rsid w:val="00406835"/>
    <w:rsid w:val="00477274"/>
    <w:rsid w:val="005A4473"/>
    <w:rsid w:val="005A7A7B"/>
    <w:rsid w:val="005D36CC"/>
    <w:rsid w:val="005E7E47"/>
    <w:rsid w:val="00657EA5"/>
    <w:rsid w:val="007058E3"/>
    <w:rsid w:val="007714F0"/>
    <w:rsid w:val="007B2ACF"/>
    <w:rsid w:val="007C3AB3"/>
    <w:rsid w:val="007E03DA"/>
    <w:rsid w:val="007E6BB4"/>
    <w:rsid w:val="00886E59"/>
    <w:rsid w:val="008B1000"/>
    <w:rsid w:val="008C29CE"/>
    <w:rsid w:val="008C728C"/>
    <w:rsid w:val="0090025A"/>
    <w:rsid w:val="009143E3"/>
    <w:rsid w:val="009156EE"/>
    <w:rsid w:val="009465ED"/>
    <w:rsid w:val="009C6F7C"/>
    <w:rsid w:val="009E1E8D"/>
    <w:rsid w:val="00A17432"/>
    <w:rsid w:val="00A229E0"/>
    <w:rsid w:val="00AD3188"/>
    <w:rsid w:val="00AF4A2E"/>
    <w:rsid w:val="00B04A4E"/>
    <w:rsid w:val="00B97F39"/>
    <w:rsid w:val="00BA653C"/>
    <w:rsid w:val="00BB2051"/>
    <w:rsid w:val="00BC3189"/>
    <w:rsid w:val="00BD49A9"/>
    <w:rsid w:val="00C31783"/>
    <w:rsid w:val="00C652D1"/>
    <w:rsid w:val="00D2361B"/>
    <w:rsid w:val="00D53D06"/>
    <w:rsid w:val="00D64024"/>
    <w:rsid w:val="00E64EEE"/>
    <w:rsid w:val="00E65906"/>
    <w:rsid w:val="00EB75BE"/>
    <w:rsid w:val="00EC15E8"/>
    <w:rsid w:val="00F617AD"/>
    <w:rsid w:val="00F64788"/>
    <w:rsid w:val="00F77657"/>
    <w:rsid w:val="00F811C8"/>
    <w:rsid w:val="00F81F1C"/>
    <w:rsid w:val="00FB6E76"/>
    <w:rsid w:val="00FD19B3"/>
    <w:rsid w:val="00FF65B7"/>
    <w:rsid w:val="53CA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1ccc82fd-4c8c-433b-8ff1-ee25620b3ff0\&#23567;&#28165;&#26032;&#31616;&#21382;&#23553;&#38754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F25DAA-C516-4CA5-852F-A2B1409D4C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小清新简历封面.docx</Template>
  <Pages>2</Pages>
  <Words>0</Words>
  <Characters>0</Characters>
  <Lines>1</Lines>
  <Paragraphs>1</Paragraphs>
  <TotalTime>35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2021-04-18T14:17:00Z</dcterms:created>
  <dc:creator>双子晨</dc:creator>
  <cp:lastModifiedBy>双子晨</cp:lastModifiedBy>
  <dcterms:modified xsi:type="dcterms:W3CDTF">2021-04-18T14:17:40Z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KSOTemplateUUID">
    <vt:lpwstr>v1.0_mb_oPf4NvVDFQt6ED/odqNIbA==</vt:lpwstr>
  </property>
</Properties>
</file>