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ordWrap w:val="0"/>
        <w:ind w:left="-1800" w:leftChars="-857" w:right="-1772" w:rightChars="-844"/>
        <w:jc w:val="right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38" w:right="1800" w:bottom="0" w:left="1800" w:header="851" w:footer="992" w:gutter="0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-669925</wp:posOffset>
            </wp:positionV>
            <wp:extent cx="7574915" cy="10714990"/>
            <wp:effectExtent l="0" t="0" r="6985" b="10160"/>
            <wp:wrapNone/>
            <wp:docPr id="7" name="图片 36" descr="音乐吉他个性简历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6" descr="音乐吉他个性简历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7924800</wp:posOffset>
                </wp:positionV>
                <wp:extent cx="3771900" cy="1298575"/>
                <wp:effectExtent l="0" t="0" r="0" b="0"/>
                <wp:wrapNone/>
                <wp:docPr id="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298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EFDFD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98pt;margin-top:624pt;height:102.25pt;width:297pt;z-index:251665408;mso-width-relative:page;mso-height-relative:page;" fillcolor="#FFFFFF" filled="t" stroked="f" coordsize="21600,21600" o:gfxdata="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/659QtoAAAANAQAADwAAAAAAAAABACAAAAAiAAAAZHJzL2Rvd25yZXYueG1sUEsBAhQA&#10;FAAAAAgAh07iQKYoVD3wAQAA2AMAAA4AAAAAAAAAAQAgAAAAKQEAAGRycy9lMm9Eb2MueG1sUEsF&#10;BgAAAAAGAAYAWQEAAIsFAAAAAA==&#10;">
                <v:fill on="t" opacity="0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EFDFD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</w:t>
      </w:r>
    </w:p>
    <w:p>
      <w:pPr>
        <w:wordWrap w:val="0"/>
        <w:ind w:left="-1800" w:leftChars="-857" w:right="-1772" w:rightChars="-844"/>
        <w:jc w:val="right"/>
        <w:rPr>
          <w:rFonts w:hint="eastAsia"/>
        </w:rPr>
        <w:sectPr>
          <w:type w:val="continuous"/>
          <w:pgSz w:w="11906" w:h="16838"/>
          <w:pgMar w:top="38" w:right="1800" w:bottom="0" w:left="1800" w:header="851" w:footer="992" w:gutter="0"/>
          <w:cols w:space="720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121285</wp:posOffset>
                </wp:positionV>
                <wp:extent cx="4364355" cy="773430"/>
                <wp:effectExtent l="0" t="0" r="17145" b="7620"/>
                <wp:wrapNone/>
                <wp:docPr id="25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4355" cy="773430"/>
                          <a:chOff x="0" y="0"/>
                          <a:chExt cx="6873" cy="1218"/>
                        </a:xfrm>
                      </wpg:grpSpPr>
                      <wps:wsp>
                        <wps:cNvPr id="13" name="Picture 42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6873" cy="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4" name="Rectangle 43"/>
                        <wps:cNvSpPr/>
                        <wps:spPr>
                          <a:xfrm>
                            <a:off x="1009" y="1052"/>
                            <a:ext cx="229" cy="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5" name="FreeForm 44"/>
                        <wps:cNvSpPr/>
                        <wps:spPr>
                          <a:xfrm>
                            <a:off x="0" y="0"/>
                            <a:ext cx="1419" cy="12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66" h="572">
                                <a:moveTo>
                                  <a:pt x="666" y="102"/>
                                </a:moveTo>
                                <a:lnTo>
                                  <a:pt x="385" y="102"/>
                                </a:lnTo>
                                <a:lnTo>
                                  <a:pt x="385" y="572"/>
                                </a:lnTo>
                                <a:lnTo>
                                  <a:pt x="214" y="572"/>
                                </a:lnTo>
                                <a:lnTo>
                                  <a:pt x="191" y="529"/>
                                </a:lnTo>
                                <a:lnTo>
                                  <a:pt x="278" y="529"/>
                                </a:lnTo>
                                <a:lnTo>
                                  <a:pt x="278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59"/>
                                </a:lnTo>
                                <a:lnTo>
                                  <a:pt x="278" y="59"/>
                                </a:lnTo>
                                <a:lnTo>
                                  <a:pt x="278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59"/>
                                </a:lnTo>
                                <a:lnTo>
                                  <a:pt x="474" y="59"/>
                                </a:lnTo>
                                <a:lnTo>
                                  <a:pt x="474" y="12"/>
                                </a:lnTo>
                                <a:lnTo>
                                  <a:pt x="581" y="12"/>
                                </a:lnTo>
                                <a:lnTo>
                                  <a:pt x="581" y="59"/>
                                </a:lnTo>
                                <a:lnTo>
                                  <a:pt x="666" y="59"/>
                                </a:lnTo>
                                <a:lnTo>
                                  <a:pt x="66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6" name="FreeForm 45"/>
                        <wps:cNvSpPr/>
                        <wps:spPr>
                          <a:xfrm>
                            <a:off x="9" y="313"/>
                            <a:ext cx="503" cy="8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6" h="413">
                                <a:moveTo>
                                  <a:pt x="0" y="0"/>
                                </a:moveTo>
                                <a:lnTo>
                                  <a:pt x="236" y="0"/>
                                </a:lnTo>
                                <a:lnTo>
                                  <a:pt x="107" y="413"/>
                                </a:lnTo>
                                <a:lnTo>
                                  <a:pt x="0" y="413"/>
                                </a:lnTo>
                                <a:lnTo>
                                  <a:pt x="116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7" name="FreeForm 46"/>
                        <wps:cNvSpPr>
                          <a:spLocks noEditPoints="1"/>
                        </wps:cNvSpPr>
                        <wps:spPr>
                          <a:xfrm>
                            <a:off x="1644" y="0"/>
                            <a:ext cx="1700" cy="12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8" h="572">
                                <a:moveTo>
                                  <a:pt x="387" y="492"/>
                                </a:moveTo>
                                <a:lnTo>
                                  <a:pt x="333" y="492"/>
                                </a:lnTo>
                                <a:lnTo>
                                  <a:pt x="333" y="572"/>
                                </a:lnTo>
                                <a:lnTo>
                                  <a:pt x="227" y="572"/>
                                </a:lnTo>
                                <a:lnTo>
                                  <a:pt x="227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444"/>
                                </a:lnTo>
                                <a:lnTo>
                                  <a:pt x="21" y="444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lnTo>
                                  <a:pt x="387" y="0"/>
                                </a:lnTo>
                                <a:lnTo>
                                  <a:pt x="387" y="47"/>
                                </a:lnTo>
                                <a:lnTo>
                                  <a:pt x="333" y="47"/>
                                </a:lnTo>
                                <a:lnTo>
                                  <a:pt x="333" y="444"/>
                                </a:lnTo>
                                <a:lnTo>
                                  <a:pt x="387" y="444"/>
                                </a:lnTo>
                                <a:lnTo>
                                  <a:pt x="387" y="492"/>
                                </a:lnTo>
                                <a:close/>
                                <a:moveTo>
                                  <a:pt x="127" y="47"/>
                                </a:moveTo>
                                <a:lnTo>
                                  <a:pt x="127" y="147"/>
                                </a:lnTo>
                                <a:lnTo>
                                  <a:pt x="227" y="147"/>
                                </a:lnTo>
                                <a:lnTo>
                                  <a:pt x="227" y="47"/>
                                </a:lnTo>
                                <a:lnTo>
                                  <a:pt x="127" y="47"/>
                                </a:lnTo>
                                <a:close/>
                                <a:moveTo>
                                  <a:pt x="127" y="298"/>
                                </a:moveTo>
                                <a:lnTo>
                                  <a:pt x="227" y="298"/>
                                </a:lnTo>
                                <a:lnTo>
                                  <a:pt x="227" y="194"/>
                                </a:lnTo>
                                <a:lnTo>
                                  <a:pt x="127" y="194"/>
                                </a:lnTo>
                                <a:lnTo>
                                  <a:pt x="127" y="298"/>
                                </a:lnTo>
                                <a:close/>
                                <a:moveTo>
                                  <a:pt x="227" y="444"/>
                                </a:moveTo>
                                <a:lnTo>
                                  <a:pt x="227" y="345"/>
                                </a:lnTo>
                                <a:lnTo>
                                  <a:pt x="127" y="345"/>
                                </a:lnTo>
                                <a:lnTo>
                                  <a:pt x="127" y="444"/>
                                </a:lnTo>
                                <a:lnTo>
                                  <a:pt x="227" y="444"/>
                                </a:lnTo>
                                <a:close/>
                                <a:moveTo>
                                  <a:pt x="451" y="397"/>
                                </a:moveTo>
                                <a:lnTo>
                                  <a:pt x="562" y="397"/>
                                </a:lnTo>
                                <a:lnTo>
                                  <a:pt x="489" y="572"/>
                                </a:lnTo>
                                <a:lnTo>
                                  <a:pt x="378" y="572"/>
                                </a:lnTo>
                                <a:lnTo>
                                  <a:pt x="451" y="397"/>
                                </a:lnTo>
                                <a:close/>
                                <a:moveTo>
                                  <a:pt x="772" y="345"/>
                                </a:moveTo>
                                <a:lnTo>
                                  <a:pt x="408" y="345"/>
                                </a:lnTo>
                                <a:lnTo>
                                  <a:pt x="408" y="17"/>
                                </a:lnTo>
                                <a:lnTo>
                                  <a:pt x="661" y="17"/>
                                </a:lnTo>
                                <a:lnTo>
                                  <a:pt x="661" y="59"/>
                                </a:lnTo>
                                <a:lnTo>
                                  <a:pt x="517" y="59"/>
                                </a:lnTo>
                                <a:lnTo>
                                  <a:pt x="517" y="303"/>
                                </a:lnTo>
                                <a:lnTo>
                                  <a:pt x="661" y="303"/>
                                </a:lnTo>
                                <a:lnTo>
                                  <a:pt x="661" y="17"/>
                                </a:lnTo>
                                <a:lnTo>
                                  <a:pt x="772" y="17"/>
                                </a:lnTo>
                                <a:lnTo>
                                  <a:pt x="772" y="345"/>
                                </a:lnTo>
                                <a:close/>
                                <a:moveTo>
                                  <a:pt x="723" y="397"/>
                                </a:moveTo>
                                <a:lnTo>
                                  <a:pt x="798" y="572"/>
                                </a:lnTo>
                                <a:lnTo>
                                  <a:pt x="687" y="572"/>
                                </a:lnTo>
                                <a:lnTo>
                                  <a:pt x="612" y="397"/>
                                </a:lnTo>
                                <a:lnTo>
                                  <a:pt x="723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8" name="FreeForm 47"/>
                        <wps:cNvSpPr>
                          <a:spLocks noEditPoints="1"/>
                        </wps:cNvSpPr>
                        <wps:spPr>
                          <a:xfrm>
                            <a:off x="3858" y="639"/>
                            <a:ext cx="796" cy="44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3" h="208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106" y="208"/>
                                </a:lnTo>
                                <a:lnTo>
                                  <a:pt x="106" y="206"/>
                                </a:lnTo>
                                <a:lnTo>
                                  <a:pt x="269" y="206"/>
                                </a:lnTo>
                                <a:lnTo>
                                  <a:pt x="269" y="208"/>
                                </a:lnTo>
                                <a:lnTo>
                                  <a:pt x="373" y="208"/>
                                </a:lnTo>
                                <a:lnTo>
                                  <a:pt x="373" y="0"/>
                                </a:lnTo>
                                <a:lnTo>
                                  <a:pt x="284" y="0"/>
                                </a:lnTo>
                                <a:lnTo>
                                  <a:pt x="269" y="0"/>
                                </a:lnTo>
                                <a:close/>
                                <a:moveTo>
                                  <a:pt x="269" y="163"/>
                                </a:moveTo>
                                <a:lnTo>
                                  <a:pt x="106" y="163"/>
                                </a:lnTo>
                                <a:lnTo>
                                  <a:pt x="106" y="125"/>
                                </a:lnTo>
                                <a:lnTo>
                                  <a:pt x="269" y="125"/>
                                </a:lnTo>
                                <a:lnTo>
                                  <a:pt x="269" y="163"/>
                                </a:lnTo>
                                <a:close/>
                                <a:moveTo>
                                  <a:pt x="106" y="83"/>
                                </a:moveTo>
                                <a:lnTo>
                                  <a:pt x="106" y="43"/>
                                </a:lnTo>
                                <a:lnTo>
                                  <a:pt x="269" y="43"/>
                                </a:lnTo>
                                <a:lnTo>
                                  <a:pt x="269" y="83"/>
                                </a:lnTo>
                                <a:lnTo>
                                  <a:pt x="10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9" name="Rectangle 48"/>
                        <wps:cNvSpPr/>
                        <wps:spPr>
                          <a:xfrm>
                            <a:off x="3516" y="473"/>
                            <a:ext cx="227" cy="7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0" name="FreeForm 49"/>
                        <wps:cNvSpPr/>
                        <wps:spPr>
                          <a:xfrm>
                            <a:off x="3462" y="7"/>
                            <a:ext cx="1631" cy="33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65" h="158">
                                <a:moveTo>
                                  <a:pt x="557" y="35"/>
                                </a:moveTo>
                                <a:lnTo>
                                  <a:pt x="576" y="0"/>
                                </a:lnTo>
                                <a:lnTo>
                                  <a:pt x="458" y="0"/>
                                </a:lnTo>
                                <a:lnTo>
                                  <a:pt x="368" y="156"/>
                                </a:lnTo>
                                <a:lnTo>
                                  <a:pt x="321" y="78"/>
                                </a:lnTo>
                                <a:lnTo>
                                  <a:pt x="396" y="78"/>
                                </a:lnTo>
                                <a:lnTo>
                                  <a:pt x="396" y="35"/>
                                </a:lnTo>
                                <a:lnTo>
                                  <a:pt x="191" y="35"/>
                                </a:lnTo>
                                <a:lnTo>
                                  <a:pt x="210" y="0"/>
                                </a:lnTo>
                                <a:lnTo>
                                  <a:pt x="94" y="0"/>
                                </a:lnTo>
                                <a:lnTo>
                                  <a:pt x="0" y="158"/>
                                </a:lnTo>
                                <a:lnTo>
                                  <a:pt x="118" y="158"/>
                                </a:lnTo>
                                <a:lnTo>
                                  <a:pt x="165" y="78"/>
                                </a:lnTo>
                                <a:lnTo>
                                  <a:pt x="207" y="78"/>
                                </a:lnTo>
                                <a:lnTo>
                                  <a:pt x="257" y="158"/>
                                </a:lnTo>
                                <a:lnTo>
                                  <a:pt x="484" y="158"/>
                                </a:lnTo>
                                <a:lnTo>
                                  <a:pt x="531" y="78"/>
                                </a:lnTo>
                                <a:lnTo>
                                  <a:pt x="573" y="78"/>
                                </a:lnTo>
                                <a:lnTo>
                                  <a:pt x="621" y="158"/>
                                </a:lnTo>
                                <a:lnTo>
                                  <a:pt x="736" y="158"/>
                                </a:lnTo>
                                <a:lnTo>
                                  <a:pt x="687" y="78"/>
                                </a:lnTo>
                                <a:lnTo>
                                  <a:pt x="765" y="78"/>
                                </a:lnTo>
                                <a:lnTo>
                                  <a:pt x="765" y="35"/>
                                </a:lnTo>
                                <a:lnTo>
                                  <a:pt x="55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1" name="FreeForm 50"/>
                        <wps:cNvSpPr/>
                        <wps:spPr>
                          <a:xfrm>
                            <a:off x="4151" y="425"/>
                            <a:ext cx="886" cy="7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6" h="371">
                                <a:moveTo>
                                  <a:pt x="0" y="45"/>
                                </a:moveTo>
                                <a:lnTo>
                                  <a:pt x="309" y="45"/>
                                </a:lnTo>
                                <a:lnTo>
                                  <a:pt x="309" y="326"/>
                                </a:lnTo>
                                <a:lnTo>
                                  <a:pt x="262" y="326"/>
                                </a:lnTo>
                                <a:lnTo>
                                  <a:pt x="262" y="371"/>
                                </a:lnTo>
                                <a:lnTo>
                                  <a:pt x="416" y="371"/>
                                </a:lnTo>
                                <a:lnTo>
                                  <a:pt x="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2" name="FreeForm 51"/>
                        <wps:cNvSpPr/>
                        <wps:spPr>
                          <a:xfrm>
                            <a:off x="3759" y="409"/>
                            <a:ext cx="366" cy="1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72" h="73">
                                <a:moveTo>
                                  <a:pt x="172" y="73"/>
                                </a:move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  <a:lnTo>
                                  <a:pt x="52" y="73"/>
                                </a:lnTo>
                                <a:lnTo>
                                  <a:pt x="17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3" name="FreeForm 52"/>
                        <wps:cNvSpPr>
                          <a:spLocks noEditPoints="1"/>
                        </wps:cNvSpPr>
                        <wps:spPr>
                          <a:xfrm>
                            <a:off x="5191" y="0"/>
                            <a:ext cx="1682" cy="121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89" h="572">
                                <a:moveTo>
                                  <a:pt x="789" y="0"/>
                                </a:moveTo>
                                <a:lnTo>
                                  <a:pt x="789" y="43"/>
                                </a:lnTo>
                                <a:lnTo>
                                  <a:pt x="142" y="43"/>
                                </a:lnTo>
                                <a:lnTo>
                                  <a:pt x="142" y="421"/>
                                </a:lnTo>
                                <a:lnTo>
                                  <a:pt x="106" y="572"/>
                                </a:lnTo>
                                <a:lnTo>
                                  <a:pt x="0" y="572"/>
                                </a:lnTo>
                                <a:lnTo>
                                  <a:pt x="33" y="416"/>
                                </a:lnTo>
                                <a:lnTo>
                                  <a:pt x="33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789" y="0"/>
                                </a:lnTo>
                                <a:close/>
                                <a:moveTo>
                                  <a:pt x="257" y="416"/>
                                </a:moveTo>
                                <a:lnTo>
                                  <a:pt x="257" y="199"/>
                                </a:lnTo>
                                <a:lnTo>
                                  <a:pt x="215" y="199"/>
                                </a:lnTo>
                                <a:lnTo>
                                  <a:pt x="215" y="156"/>
                                </a:lnTo>
                                <a:lnTo>
                                  <a:pt x="257" y="156"/>
                                </a:lnTo>
                                <a:lnTo>
                                  <a:pt x="257" y="81"/>
                                </a:lnTo>
                                <a:lnTo>
                                  <a:pt x="366" y="81"/>
                                </a:lnTo>
                                <a:lnTo>
                                  <a:pt x="366" y="156"/>
                                </a:lnTo>
                                <a:lnTo>
                                  <a:pt x="749" y="156"/>
                                </a:lnTo>
                                <a:lnTo>
                                  <a:pt x="749" y="572"/>
                                </a:lnTo>
                                <a:lnTo>
                                  <a:pt x="579" y="572"/>
                                </a:lnTo>
                                <a:lnTo>
                                  <a:pt x="579" y="529"/>
                                </a:lnTo>
                                <a:lnTo>
                                  <a:pt x="640" y="529"/>
                                </a:lnTo>
                                <a:lnTo>
                                  <a:pt x="640" y="199"/>
                                </a:lnTo>
                                <a:lnTo>
                                  <a:pt x="366" y="199"/>
                                </a:lnTo>
                                <a:lnTo>
                                  <a:pt x="366" y="421"/>
                                </a:lnTo>
                                <a:lnTo>
                                  <a:pt x="331" y="572"/>
                                </a:lnTo>
                                <a:lnTo>
                                  <a:pt x="224" y="572"/>
                                </a:lnTo>
                                <a:lnTo>
                                  <a:pt x="257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24" name="Rectangle 53"/>
                        <wps:cNvSpPr/>
                        <wps:spPr>
                          <a:xfrm>
                            <a:off x="1009" y="313"/>
                            <a:ext cx="229" cy="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110.5pt;margin-top:9.55pt;height:60.9pt;width:343.65pt;z-index:-251645952;mso-width-relative:page;mso-height-relative:page;" coordsize="6873,1218" o:gfxdata="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">
                <o:lock v:ext="edit" aspectratio="f"/>
                <v:rect id="Picture 42" o:spid="_x0000_s1026" o:spt="1" style="position:absolute;left:0;top:0;height:1218;width:6873;" filled="f" stroked="f" coordsize="21600,21600" o:gfxdata="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7Tp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text="t" aspectratio="t"/>
                </v:rect>
                <v:rect id="Rectangle 43" o:spid="_x0000_s1026" o:spt="1" style="position:absolute;left:1009;top:1052;height:166;width:229;" fillcolor="#FFFFFF" filled="t" stroked="f" coordsize="21600,21600" o:gfxdata="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eDOK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FreeForm 44" o:spid="_x0000_s1026" o:spt="100" style="position:absolute;left:0;top:0;height:1218;width:1419;" fillcolor="#FFFFFF" filled="t" stroked="f" coordsize="666,572" o:gfxdata="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oC73ugAAANsA&#10;AAAPAAAAAAAAAAEAIAAAACIAAABkcnMvZG93bnJldi54bWxQSwECFAAUAAAACACHTuJAMy8FnjsA&#10;AAA5AAAAEAAAAAAAAAABACAAAAAJAQAAZHJzL3NoYXBleG1sLnhtbFBLBQYAAAAABgAGAFsBAACz&#10;AwAAAAA=&#10;" path="m666,102l385,102,385,572,214,572,191,529,278,529,278,102,0,102,0,59,278,59,278,0,385,0,385,59,474,59,474,12,581,12,581,59,666,59,666,102xe">
                  <v:fill on="t" focussize="0,0"/>
                  <v:stroke on="f"/>
                  <v:imagedata o:title=""/>
                  <o:lock v:ext="edit" aspectratio="f"/>
                </v:shape>
                <v:shape id="FreeForm 45" o:spid="_x0000_s1026" o:spt="100" style="position:absolute;left:9;top:313;height:880;width:503;" fillcolor="#FFFFFF" filled="t" stroked="f" coordsize="236,413" o:gfxdata="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v9SbsAAADb&#10;AAAADwAAAAAAAAABACAAAAAiAAAAZHJzL2Rvd25yZXYueG1sUEsBAhQAFAAAAAgAh07iQDMvBZ47&#10;AAAAOQAAABAAAAAAAAAAAQAgAAAACgEAAGRycy9zaGFwZXhtbC54bWxQSwUGAAAAAAYABgBbAQAA&#10;tAMAAAAA&#10;" path="m0,0l236,0,107,413,0,413,116,45,0,45,0,0xe">
                  <v:fill on="t" focussize="0,0"/>
                  <v:stroke on="f"/>
                  <v:imagedata o:title=""/>
                  <o:lock v:ext="edit" aspectratio="f"/>
                </v:shape>
                <v:shape id="FreeForm 46" o:spid="_x0000_s1026" o:spt="100" style="position:absolute;left:1644;top:0;height:1218;width:1700;" fillcolor="#FFFFFF" filled="t" stroked="f" coordsize="798,572" o:gfxdata="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nFEe8AAAA&#10;2wAAAA8AAAAAAAAAAQAgAAAAIgAAAGRycy9kb3ducmV2LnhtbFBLAQIUABQAAAAIAIdO4kAzLwWe&#10;OwAAADkAAAAQAAAAAAAAAAEAIAAAAAsBAABkcnMvc2hhcGV4bWwueG1sUEsFBgAAAAAGAAYAWwEA&#10;ALUDAAAAAA==&#10;" path="m387,492l333,492,333,572,227,572,227,492,0,492,0,444,21,444,21,47,0,47,0,0,387,0,387,47,333,47,333,444,387,444,387,492xm127,47l127,147,227,147,227,47,127,47xm127,298l227,298,227,194,127,194,127,298xm227,444l227,345,127,345,127,444,227,444xm451,397l562,397,489,572,378,572,451,397xm772,345l408,345,408,17,661,17,661,59,517,59,517,303,661,303,661,17,772,17,772,345xm723,397l798,572,687,572,612,397,723,397xe">
                  <v:fill on="t" focussize="0,0"/>
                  <v:stroke on="f"/>
                  <v:imagedata o:title=""/>
                  <o:lock v:ext="edit" aspectratio="f"/>
                </v:shape>
                <v:shape id="FreeForm 47" o:spid="_x0000_s1026" o:spt="100" style="position:absolute;left:3858;top:639;height:443;width:796;" fillcolor="#FFFFFF" filled="t" stroked="f" coordsize="373,208" o:gfxdata="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S44q8AAAA&#10;2wAAAA8AAAAAAAAAAQAgAAAAIgAAAGRycy9kb3ducmV2LnhtbFBLAQIUABQAAAAIAIdO4kAzLwWe&#10;OwAAADkAAAAQAAAAAAAAAAEAIAAAAAsBAABkcnMvc2hhcGV4bWwueG1sUEsFBgAAAAAGAAYAWwEA&#10;ALUDAAAAAA==&#10;" path="m269,0l0,0,0,208,106,208,106,206,269,206,269,208,373,208,373,0,284,0,269,0xm269,163l106,163,106,125,269,125,269,163xm106,83l106,43,269,43,269,83,106,83xe">
                  <v:fill on="t" focussize="0,0"/>
                  <v:stroke on="f"/>
                  <v:imagedata o:title=""/>
                  <o:lock v:ext="edit" aspectratio="f"/>
                </v:shape>
                <v:rect id="Rectangle 48" o:spid="_x0000_s1026" o:spt="1" style="position:absolute;left:3516;top:473;height:741;width:227;" fillcolor="#FFFFFF" filled="t" stroked="f" coordsize="21600,21600" o:gfxdata="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hYbS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FreeForm 49" o:spid="_x0000_s1026" o:spt="100" style="position:absolute;left:3462;top:7;height:336;width:1631;" fillcolor="#FFFFFF" filled="t" stroked="f" coordsize="765,158" o:gfxdata="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z7Lx7sAAADb&#10;AAAADwAAAAAAAAABACAAAAAiAAAAZHJzL2Rvd25yZXYueG1sUEsBAhQAFAAAAAgAh07iQDMvBZ47&#10;AAAAOQAAABAAAAAAAAAAAQAgAAAACgEAAGRycy9zaGFwZXhtbC54bWxQSwUGAAAAAAYABgBbAQAA&#10;tAMAAAAA&#10;" path="m557,35l576,0,458,0,368,156,321,78,396,78,396,35,191,35,210,0,94,0,0,158,118,158,165,78,207,78,257,158,484,158,531,78,573,78,621,158,736,158,687,78,765,78,765,35,557,35xe">
                  <v:fill on="t" focussize="0,0"/>
                  <v:stroke on="f"/>
                  <v:imagedata o:title=""/>
                  <o:lock v:ext="edit" aspectratio="f"/>
                </v:shape>
                <v:shape id="FreeForm 50" o:spid="_x0000_s1026" o:spt="100" style="position:absolute;left:4151;top:425;height:789;width:886;" fillcolor="#FFFFFF" filled="t" stroked="f" coordsize="416,371" o:gfxdata="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j53a8AAAA&#10;2wAAAA8AAAAAAAAAAQAgAAAAIgAAAGRycy9kb3ducmV2LnhtbFBLAQIUABQAAAAIAIdO4kAzLwWe&#10;OwAAADkAAAAQAAAAAAAAAAEAIAAAAAsBAABkcnMvc2hhcGV4bWwueG1sUEsFBgAAAAAGAAYAWwEA&#10;ALUDAAAAAA==&#10;" path="m0,45l309,45,309,326,262,326,262,371,416,371,416,0,0,0,0,45xe">
                  <v:fill on="t" focussize="0,0"/>
                  <v:stroke on="f"/>
                  <v:imagedata o:title=""/>
                  <o:lock v:ext="edit" aspectratio="f"/>
                </v:shape>
                <v:shape id="FreeForm 51" o:spid="_x0000_s1026" o:spt="100" style="position:absolute;left:3759;top:409;height:155;width:366;" fillcolor="#FFFFFF" filled="t" stroked="f" coordsize="172,73" o:gfxdata="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IcQ5b4A&#10;AADbAAAADwAAAAAAAAABACAAAAAiAAAAZHJzL2Rvd25yZXYueG1sUEsBAhQAFAAAAAgAh07iQDMv&#10;BZ47AAAAOQAAABAAAAAAAAAAAQAgAAAADQEAAGRycy9zaGFwZXhtbC54bWxQSwUGAAAAAAYABgBb&#10;AQAAtwMAAAAA&#10;" path="m172,73l123,0,0,0,52,73,172,73xe">
                  <v:fill on="t" focussize="0,0"/>
                  <v:stroke on="f"/>
                  <v:imagedata o:title=""/>
                  <o:lock v:ext="edit" aspectratio="f"/>
                </v:shape>
                <v:shape id="FreeForm 52" o:spid="_x0000_s1026" o:spt="100" style="position:absolute;left:5191;top:0;height:1218;width:1682;" fillcolor="#FFFFFF" filled="t" stroked="f" coordsize="789,572" o:gfxdata="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nk1q74A&#10;AADbAAAADwAAAAAAAAABACAAAAAiAAAAZHJzL2Rvd25yZXYueG1sUEsBAhQAFAAAAAgAh07iQDMv&#10;BZ47AAAAOQAAABAAAAAAAAAAAQAgAAAADQEAAGRycy9zaGFwZXhtbC54bWxQSwUGAAAAAAYABgBb&#10;AQAAtwMAAAAA&#10;" path="m789,0l789,43,142,43,142,421,106,572,0,572,33,416,33,0,99,0,99,0,789,0xm257,416l257,199,215,199,215,156,257,156,257,81,366,81,366,156,749,156,749,572,579,572,579,529,640,529,640,199,366,199,366,421,331,572,224,572,257,416xe">
                  <v:fill on="t" focussize="0,0"/>
                  <v:stroke on="f"/>
                  <v:imagedata o:title=""/>
                  <o:lock v:ext="edit" aspectratio="f"/>
                </v:shape>
                <v:rect id="Rectangle 53" o:spid="_x0000_s1026" o:spt="1" style="position:absolute;left:1009;top:313;height:648;width:229;" fillcolor="#FFFFFF" filled="t" stroked="f" coordsize="21600,21600" o:gfxdata="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MBJe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wordWrap w:val="0"/>
        <w:ind w:left="-1800" w:leftChars="-857" w:right="-1772" w:rightChars="-844"/>
        <w:jc w:val="right"/>
      </w:pPr>
      <w:r>
        <w:rPr/>
        <w:br w:type="textWrapping" w:clear="all"/>
      </w:r>
    </w:p>
    <w:tbl>
      <w:tblPr>
        <w:tblStyle w:val="5"/>
        <w:tblpPr w:leftFromText="180" w:rightFromText="180" w:vertAnchor="page" w:horzAnchor="page" w:tblpX="6420" w:tblpY="3933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6"/>
        <w:gridCol w:w="38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6" w:type="dxa"/>
            <w:noWrap w:val="0"/>
            <w:vAlign w:val="center"/>
          </w:tcPr>
          <w:p>
            <w:pPr>
              <w:spacing w:line="340" w:lineRule="atLeast"/>
              <w:jc w:val="center"/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</w:rPr>
              <w:drawing>
                <wp:inline distT="0" distB="0" distL="114300" distR="114300">
                  <wp:extent cx="213360" cy="213360"/>
                  <wp:effectExtent l="0" t="0" r="15240" b="15240"/>
                  <wp:docPr id="28" name="图片 8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89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4" w:type="dxa"/>
            <w:noWrap w:val="0"/>
            <w:vAlign w:val="center"/>
          </w:tcPr>
          <w:p>
            <w:pPr>
              <w:spacing w:line="340" w:lineRule="atLeast"/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</w:rPr>
              <w:t>姓名：</w:t>
            </w:r>
            <w:r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  <w:lang w:val="en-US" w:eastAsia="zh-CN"/>
              </w:rPr>
              <w:t>速写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6" w:type="dxa"/>
            <w:noWrap w:val="0"/>
            <w:vAlign w:val="center"/>
          </w:tcPr>
          <w:p>
            <w:pPr>
              <w:spacing w:line="340" w:lineRule="atLeast"/>
              <w:jc w:val="center"/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</w:rPr>
              <w:drawing>
                <wp:inline distT="0" distB="0" distL="114300" distR="114300">
                  <wp:extent cx="213360" cy="213360"/>
                  <wp:effectExtent l="0" t="0" r="15240" b="15240"/>
                  <wp:docPr id="29" name="图片 9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90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4" w:type="dxa"/>
            <w:noWrap w:val="0"/>
            <w:vAlign w:val="center"/>
          </w:tcPr>
          <w:p>
            <w:pPr>
              <w:spacing w:line="340" w:lineRule="atLeast"/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</w:rPr>
              <w:t>电话：18800000000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6" w:type="dxa"/>
            <w:noWrap w:val="0"/>
            <w:vAlign w:val="center"/>
          </w:tcPr>
          <w:p>
            <w:pPr>
              <w:spacing w:line="340" w:lineRule="atLeast"/>
              <w:jc w:val="center"/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</w:rPr>
              <w:drawing>
                <wp:inline distT="0" distB="0" distL="114300" distR="114300">
                  <wp:extent cx="213360" cy="213360"/>
                  <wp:effectExtent l="0" t="0" r="15240" b="15240"/>
                  <wp:docPr id="30" name="图片 9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91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4" w:type="dxa"/>
            <w:noWrap w:val="0"/>
            <w:vAlign w:val="center"/>
          </w:tcPr>
          <w:p>
            <w:pPr>
              <w:spacing w:line="340" w:lineRule="atLeast"/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z w:val="28"/>
                <w:szCs w:val="28"/>
              </w:rPr>
              <w:t>邮箱：xxxxxx@xxx.com</w:t>
            </w:r>
          </w:p>
        </w:tc>
      </w:tr>
    </w:tbl>
    <w:p>
      <w:pPr>
        <w:ind w:left="-1800" w:leftChars="-857" w:right="-1772" w:rightChars="-844"/>
        <w:jc w:val="right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222250</wp:posOffset>
                </wp:positionV>
                <wp:extent cx="1637030" cy="641350"/>
                <wp:effectExtent l="0" t="0" r="0" b="0"/>
                <wp:wrapNone/>
                <wp:docPr id="2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" w:lineRule="atLeast"/>
                              <w:rPr>
                                <w:rFonts w:ascii="Impact" w:hAnsi="Impact" w:eastAsia="微软雅黑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 w:eastAsia="微软雅黑"/>
                                <w:color w:val="FFFFFF"/>
                                <w:sz w:val="72"/>
                                <w:szCs w:val="72"/>
                              </w:rPr>
                              <w:t>RESUME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330.85pt;margin-top:17.5pt;height:50.5pt;width:128.9pt;z-index:251671552;mso-width-relative:page;mso-height-relative:page;" filled="f" stroked="f" coordsize="21600,21600" o:gfxdata="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KTKcptcAAAAKAQAA&#10;DwAAAAAAAAABACAAAAAiAAAAZHJzL2Rvd25yZXYueG1sUEsBAhQAFAAAAAgAh07iQK7lzFioAQAA&#10;XQ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" w:lineRule="atLeast"/>
                        <w:rPr>
                          <w:rFonts w:ascii="Impact" w:hAnsi="Impact" w:eastAsia="微软雅黑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Impact" w:hAnsi="Impact" w:eastAsia="微软雅黑"/>
                          <w:color w:val="FFFFFF"/>
                          <w:sz w:val="72"/>
                          <w:szCs w:val="7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321310</wp:posOffset>
                </wp:positionV>
                <wp:extent cx="1689735" cy="488315"/>
                <wp:effectExtent l="0" t="0" r="0" b="0"/>
                <wp:wrapNone/>
                <wp:docPr id="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" w:lineRule="atLeast"/>
                              <w:jc w:val="right"/>
                              <w:rPr>
                                <w:rFonts w:hint="eastAsia" w:ascii="微软雅黑" w:hAnsi="微软雅黑" w:eastAsia="微软雅黑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18"/>
                                <w:szCs w:val="18"/>
                              </w:rPr>
                              <w:t>给我一个机会，还你一个精彩</w:t>
                            </w:r>
                          </w:p>
                          <w:p>
                            <w:pPr>
                              <w:spacing w:line="40" w:lineRule="atLeast"/>
                              <w:jc w:val="right"/>
                              <w:rPr>
                                <w:rFonts w:ascii="微软雅黑" w:hAnsi="微软雅黑" w:eastAsia="微软雅黑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18"/>
                                <w:szCs w:val="18"/>
                              </w:rPr>
                              <w:t>A chance，a surprise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207pt;margin-top:25.3pt;height:38.45pt;width:133.05pt;z-index:251666432;mso-width-relative:page;mso-height-relative:page;" filled="f" stroked="f" coordsize="21600,21600" o:gfxdata="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OtGZ9XXAAAACgEA&#10;AA8AAAAAAAAAAQAgAAAAIgAAAGRycy9kb3ducmV2LnhtbFBLAQIUABQAAAAIAIdO4kDICxJgqQEA&#10;AFw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" w:lineRule="atLeast"/>
                        <w:jc w:val="right"/>
                        <w:rPr>
                          <w:rFonts w:hint="eastAsia" w:ascii="微软雅黑" w:hAnsi="微软雅黑" w:eastAsia="微软雅黑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18"/>
                          <w:szCs w:val="18"/>
                        </w:rPr>
                        <w:t>给我一个机会，还你一个精彩</w:t>
                      </w:r>
                    </w:p>
                    <w:p>
                      <w:pPr>
                        <w:spacing w:line="40" w:lineRule="atLeast"/>
                        <w:jc w:val="right"/>
                        <w:rPr>
                          <w:rFonts w:ascii="微软雅黑" w:hAnsi="微软雅黑" w:eastAsia="微软雅黑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18"/>
                          <w:szCs w:val="18"/>
                        </w:rPr>
                        <w:t>A chance，a surprise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-1245870</wp:posOffset>
            </wp:positionH>
            <wp:positionV relativeFrom="paragraph">
              <wp:posOffset>-671195</wp:posOffset>
            </wp:positionV>
            <wp:extent cx="7710805" cy="10907395"/>
            <wp:effectExtent l="0" t="0" r="4445" b="8255"/>
            <wp:wrapNone/>
            <wp:docPr id="1" name="图片 80" descr="音乐吉他个性简历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0" descr="音乐吉他个性简历-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109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-1800" w:leftChars="-857" w:right="-1772" w:rightChars="-844"/>
        <w:jc w:val="right"/>
        <w:rPr>
          <w:rFonts w:hint="eastAsia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8037195</wp:posOffset>
            </wp:positionV>
            <wp:extent cx="1463040" cy="391795"/>
            <wp:effectExtent l="0" t="0" r="3810" b="8255"/>
            <wp:wrapNone/>
            <wp:docPr id="5" name="图片 83" descr="小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3" descr="小图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6264275</wp:posOffset>
            </wp:positionV>
            <wp:extent cx="1463040" cy="391795"/>
            <wp:effectExtent l="0" t="0" r="3810" b="8255"/>
            <wp:wrapNone/>
            <wp:docPr id="4" name="图片 83" descr="小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3" descr="小图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4036695</wp:posOffset>
            </wp:positionV>
            <wp:extent cx="1463040" cy="391795"/>
            <wp:effectExtent l="0" t="0" r="3810" b="8255"/>
            <wp:wrapNone/>
            <wp:docPr id="3" name="图片 83" descr="小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3" descr="小图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2952115</wp:posOffset>
            </wp:positionV>
            <wp:extent cx="1463040" cy="391795"/>
            <wp:effectExtent l="0" t="0" r="3810" b="8255"/>
            <wp:wrapNone/>
            <wp:docPr id="2" name="图片 83" descr="小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3" descr="小图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83820</wp:posOffset>
                </wp:positionV>
                <wp:extent cx="1689735" cy="488315"/>
                <wp:effectExtent l="0" t="0" r="0" b="0"/>
                <wp:wrapNone/>
                <wp:docPr id="6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" w:lineRule="atLeast"/>
                              <w:jc w:val="right"/>
                              <w:rPr>
                                <w:rFonts w:hint="eastAsia" w:ascii="微软雅黑" w:hAnsi="微软雅黑" w:eastAsia="微软雅黑"/>
                                <w:color w:val="96969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969696"/>
                                <w:sz w:val="16"/>
                                <w:szCs w:val="16"/>
                              </w:rPr>
                              <w:t>给我一个机会，还你一个精彩</w:t>
                            </w:r>
                          </w:p>
                          <w:p>
                            <w:pPr>
                              <w:spacing w:line="40" w:lineRule="atLeast"/>
                              <w:jc w:val="right"/>
                              <w:rPr>
                                <w:rFonts w:ascii="微软雅黑" w:hAnsi="微软雅黑" w:eastAsia="微软雅黑"/>
                                <w:color w:val="96969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969696"/>
                                <w:sz w:val="16"/>
                                <w:szCs w:val="16"/>
                              </w:rPr>
                              <w:t>A chance，a surprise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42" o:spid="_x0000_s1026" o:spt="202" type="#_x0000_t202" style="position:absolute;left:0pt;margin-left:346.25pt;margin-top:6.6pt;height:38.45pt;width:133.05pt;z-index:251663360;mso-width-relative:page;mso-height-relative:page;" filled="f" stroked="f" coordsize="21600,21600" o:gfxdata="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X8PDv1gAAAAkBAAAP&#10;AAAAAAAAAAEAIAAAACIAAABkcnMvZG93bnJldi54bWxQSwECFAAUAAAACACHTuJA4UdnyagBAABc&#10;AwAADgAAAAAAAAABACAAAAAl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" w:lineRule="atLeast"/>
                        <w:jc w:val="right"/>
                        <w:rPr>
                          <w:rFonts w:hint="eastAsia" w:ascii="微软雅黑" w:hAnsi="微软雅黑" w:eastAsia="微软雅黑"/>
                          <w:color w:val="969696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969696"/>
                          <w:sz w:val="16"/>
                          <w:szCs w:val="16"/>
                        </w:rPr>
                        <w:t>给我一个机会，还你一个精彩</w:t>
                      </w:r>
                    </w:p>
                    <w:p>
                      <w:pPr>
                        <w:spacing w:line="40" w:lineRule="atLeast"/>
                        <w:jc w:val="right"/>
                        <w:rPr>
                          <w:rFonts w:ascii="微软雅黑" w:hAnsi="微软雅黑" w:eastAsia="微软雅黑"/>
                          <w:color w:val="969696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969696"/>
                          <w:sz w:val="16"/>
                          <w:szCs w:val="16"/>
                        </w:rPr>
                        <w:t>A chance，a surprise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1009650</wp:posOffset>
                </wp:positionV>
                <wp:extent cx="800100" cy="495300"/>
                <wp:effectExtent l="0" t="0" r="0" b="0"/>
                <wp:wrapNone/>
                <wp:docPr id="1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万点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29" o:spid="_x0000_s1026" o:spt="202" type="#_x0000_t202" style="position:absolute;left:0pt;margin-left:195.75pt;margin-top:79.5pt;height:39pt;width:63pt;z-index:251669504;mso-width-relative:page;mso-height-relative:page;" filled="f" stroked="f" coordsize="21600,21600" o:gfxdata="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EIs8TbYAAAACwEAAA8A&#10;AAAAAAAAAQAgAAAAIgAAAGRycy9kb3ducmV2LnhtbFBLAQIUABQAAAAIAIdO4kCDjYqSpQEAAFw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/>
                          <w:sz w:val="28"/>
                          <w:szCs w:val="28"/>
                        </w:rPr>
                        <w:t>万点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657225</wp:posOffset>
                </wp:positionV>
                <wp:extent cx="3771900" cy="1298575"/>
                <wp:effectExtent l="0" t="0" r="0" b="0"/>
                <wp:wrapNone/>
                <wp:docPr id="1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298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84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46"/>
                              <w:gridCol w:w="341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4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jc w:val="center"/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>
                                        <wp:extent cx="209550" cy="209550"/>
                                        <wp:effectExtent l="0" t="0" r="0" b="0"/>
                                        <wp:docPr id="31" name="图片 93" descr="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图片 93" descr="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55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Cs w:val="21"/>
                                    </w:rPr>
                                    <w:t>年龄：28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4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jc w:val="center"/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>
                                        <wp:extent cx="209550" cy="209550"/>
                                        <wp:effectExtent l="0" t="0" r="0" b="0"/>
                                        <wp:docPr id="32" name="图片 94" descr="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图片 94" descr="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55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Cs w:val="21"/>
                                    </w:rPr>
                                    <w:t>电话：18800000000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46" w:type="dxa"/>
                                  <w:noWrap w:val="0"/>
                                  <w:vAlign w:val="top"/>
                                </w:tcPr>
                                <w:p>
                                  <w:pPr>
                                    <w:spacing w:line="340" w:lineRule="atLeast"/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114300" distR="114300">
                                        <wp:extent cx="209550" cy="209550"/>
                                        <wp:effectExtent l="0" t="0" r="0" b="0"/>
                                        <wp:docPr id="33" name="图片 95" descr="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图片 95" descr="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955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14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atLeast"/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FFFF"/>
                                      <w:szCs w:val="21"/>
                                    </w:rPr>
                                    <w:t>邮箱：xxxxxx@xxx.com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45.3pt;margin-top:51.75pt;height:102.25pt;width:297pt;z-index:251668480;mso-width-relative:page;mso-height-relative:page;" fillcolor="#FFFFFF" filled="t" stroked="f" coordsize="21600,21600" o:gfxdata="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mfgVJtkAAAAMAQAADwAAAAAAAAABACAAAAAiAAAAZHJzL2Rvd25yZXYueG1sUEsBAhQA&#10;FAAAAAgAh07iQEs95WXxAQAA2QMAAA4AAAAAAAAAAQAgAAAAKAEAAGRycy9lMm9Eb2MueG1sUEsF&#10;BgAAAAAGAAYAWQEAAIsFAAAAAA==&#10;">
                <v:fill on="t" opacity="0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tbl>
                      <w:tblPr>
                        <w:tblStyle w:val="5"/>
                        <w:tblW w:w="0" w:type="auto"/>
                        <w:tblInd w:w="84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46"/>
                        <w:gridCol w:w="341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4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atLeas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209550" cy="209550"/>
                                  <wp:effectExtent l="0" t="0" r="0" b="0"/>
                                  <wp:docPr id="31" name="图片 93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93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4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atLeast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Cs w:val="21"/>
                              </w:rPr>
                              <w:t>年龄：28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4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atLeast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209550" cy="209550"/>
                                  <wp:effectExtent l="0" t="0" r="0" b="0"/>
                                  <wp:docPr id="32" name="图片 94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94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4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atLeast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Cs w:val="21"/>
                              </w:rPr>
                              <w:t>电话：18800000000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46" w:type="dxa"/>
                            <w:noWrap w:val="0"/>
                            <w:vAlign w:val="top"/>
                          </w:tcPr>
                          <w:p>
                            <w:pPr>
                              <w:spacing w:line="340" w:lineRule="atLeast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209550" cy="209550"/>
                                  <wp:effectExtent l="0" t="0" r="0" b="0"/>
                                  <wp:docPr id="33" name="图片 95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95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14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atLeast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Cs w:val="21"/>
                              </w:rPr>
                              <w:t>邮箱：xxxxxx@xxx.com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292100</wp:posOffset>
                </wp:positionV>
                <wp:extent cx="1979930" cy="1979930"/>
                <wp:effectExtent l="19050" t="19050" r="20320" b="20320"/>
                <wp:wrapNone/>
                <wp:docPr id="27" name="正圆 62" descr="头像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ellipse">
                          <a:avLst/>
                        </a:prstGeom>
                        <a:blipFill rotWithShape="0">
                          <a:blip r:embed="rId17"/>
                          <a:stretch>
                            <a:fillRect r="-6071"/>
                          </a:stretch>
                        </a:blip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lIns="91439" tIns="45719" rIns="91439" bIns="45719" anchor="ctr" upright="1"/>
                    </wps:wsp>
                  </a:graphicData>
                </a:graphic>
              </wp:anchor>
            </w:drawing>
          </mc:Choice>
          <mc:Fallback>
            <w:pict>
              <v:shape id="正圆 62" o:spid="_x0000_s1026" o:spt="3" alt="头像111" type="#_x0000_t3" style="position:absolute;left:0pt;margin-left:-4.15pt;margin-top:23pt;height:155.9pt;width:155.9pt;z-index:251672576;v-text-anchor:middle;mso-width-relative:page;mso-height-relative:page;" filled="t" stroked="t" coordsize="21600,21600" o:gfxdata="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">
                <v:fill type="frame" on="t" focussize="0,0" recolor="t" r:id="rId17"/>
                <v:stroke weight="3pt" color="#FFFFFF" joinstyle="round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2867660</wp:posOffset>
                </wp:positionV>
                <wp:extent cx="6670675" cy="6786880"/>
                <wp:effectExtent l="0" t="0" r="0" b="0"/>
                <wp:wrapNone/>
                <wp:docPr id="10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0675" cy="678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051"/>
                              <w:gridCol w:w="2339"/>
                              <w:gridCol w:w="405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hint="eastAsia" w:ascii="微软雅黑" w:hAnsi="微软雅黑" w:eastAsia="微软雅黑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教育经历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40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FFFFFF" w:sz="4" w:space="0"/>
                                  </w:tcBorders>
                                  <w:shd w:val="clear" w:color="auto" w:fill="DEDEE8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万点映画美术学院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tcBorders>
                                    <w:top w:val="nil"/>
                                    <w:left w:val="single" w:color="FFFFFF" w:sz="4" w:space="0"/>
                                    <w:bottom w:val="nil"/>
                                    <w:right w:val="single" w:color="FFFFFF" w:sz="4" w:space="0"/>
                                  </w:tcBorders>
                                  <w:shd w:val="clear" w:color="auto" w:fill="DEDEE8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美术设计</w:t>
                                  </w:r>
                                </w:p>
                              </w:tc>
                              <w:tc>
                                <w:tcPr>
                                  <w:tcW w:w="4058" w:type="dxa"/>
                                  <w:tcBorders>
                                    <w:top w:val="nil"/>
                                    <w:left w:val="single" w:color="FFFFFF" w:sz="4" w:space="0"/>
                                    <w:bottom w:val="nil"/>
                                    <w:right w:val="nil"/>
                                  </w:tcBorders>
                                  <w:shd w:val="clear" w:color="auto" w:fill="DEDEE8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  <w:t>20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08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  <w:t>.9-201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  <w:t>.7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1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专业摄影及摄影作品欣赏、专业摄影技术、出版物设计、古典工艺、超级写实油画、包装设计、广告摄影、印刷艺术与书籍装帧设计、设计艺术学概论、设计色彩等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实践经验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40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FFFFFF" w:sz="4" w:space="0"/>
                                  </w:tcBorders>
                                  <w:shd w:val="clear" w:color="CC99FF" w:fill="DEDEE8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万点映画出版社原画部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tcBorders>
                                    <w:top w:val="nil"/>
                                    <w:left w:val="single" w:color="FFFFFF" w:sz="4" w:space="0"/>
                                    <w:bottom w:val="nil"/>
                                    <w:right w:val="single" w:color="FFFFFF" w:sz="4" w:space="0"/>
                                  </w:tcBorders>
                                  <w:shd w:val="clear" w:color="CC99FF" w:fill="DEDEE8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插画师</w:t>
                                  </w:r>
                                </w:p>
                              </w:tc>
                              <w:tc>
                                <w:tcPr>
                                  <w:tcW w:w="4058" w:type="dxa"/>
                                  <w:tcBorders>
                                    <w:top w:val="nil"/>
                                    <w:left w:val="single" w:color="FFFFFF" w:sz="4" w:space="0"/>
                                    <w:bottom w:val="nil"/>
                                    <w:right w:val="nil"/>
                                  </w:tcBorders>
                                  <w:shd w:val="clear" w:color="CC99FF" w:fill="DEDEE8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  <w:t>20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  <w:t>-20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  <w:t>.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1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从事科普漫画的绘制，并担任漫画主笔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82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808080"/>
                                    </w:rPr>
                                    <w:t>负责设定人物形象，整体风格，色彩等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81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napToGrid w:val="0"/>
                                    <w:rPr>
                                      <w:rFonts w:hint="eastAsia" w:ascii="微软雅黑" w:hAnsi="微软雅黑" w:eastAsia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808080"/>
                                    </w:rPr>
                                    <w:t>分配其他漫画师的工作，保证作品能按时并且高质量完成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40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color="FFFFFF" w:sz="4" w:space="0"/>
                                  </w:tcBorders>
                                  <w:shd w:val="clear" w:color="auto" w:fill="DEDEE8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万点影画影视传媒有限公司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tcBorders>
                                    <w:top w:val="nil"/>
                                    <w:left w:val="single" w:color="FFFFFF" w:sz="4" w:space="0"/>
                                    <w:bottom w:val="nil"/>
                                    <w:right w:val="single" w:color="FFFFFF" w:sz="4" w:space="0"/>
                                  </w:tcBorders>
                                  <w:shd w:val="clear" w:color="auto" w:fill="DEDEE8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美术编辑</w:t>
                                  </w:r>
                                </w:p>
                              </w:tc>
                              <w:tc>
                                <w:tcPr>
                                  <w:tcW w:w="4058" w:type="dxa"/>
                                  <w:tcBorders>
                                    <w:top w:val="nil"/>
                                    <w:left w:val="single" w:color="FFFFFF" w:sz="4" w:space="0"/>
                                    <w:bottom w:val="nil"/>
                                    <w:right w:val="nil"/>
                                  </w:tcBorders>
                                  <w:shd w:val="clear" w:color="auto" w:fill="DEDEE8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  <w:t>201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  <w:t>.7-201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2B2B3D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2B2B3D"/>
                                    </w:rPr>
                                    <w:t>.9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2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负责杂志排版，统一杂志风格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2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负责杂志插图的绘画，运用作图软件，提高图片表现力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2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负责杂志社衍生产品的包装设计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ascii="微软雅黑" w:hAnsi="微软雅黑" w:eastAsia="微软雅黑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荣誉证书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3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2008年获得校园文化先进分子称号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3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  <w:t>20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09年</w:t>
                                  </w:r>
                                  <w:r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  <w:t>获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国家奖学金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3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  <w:t>20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10年获省三好学生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3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  <w:t>201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0年获</w:t>
                                  </w:r>
                                  <w:r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  <w:t>“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青年梦</w:t>
                                  </w:r>
                                  <w:r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  <w:t>”</w:t>
                                  </w: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主题动漫展优秀作品奖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3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2012年重彩壁画临摹作品入选万点美院重彩画展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3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2012年担任万点映画乐风动漫社社长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rPr>
                                      <w:rFonts w:hint="eastAsia" w:ascii="微软雅黑" w:hAnsi="微软雅黑" w:eastAsia="微软雅黑"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自我评价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4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有扎实的美术基础和审美眼光，对平面设计、包装设计有独特的思维能力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4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娴熟操作Photoshop、Coreldraw、Illustrator、Indesin等多种平面软件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84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4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坚持不懈的创作激情，能独立完成各项设计任务，独挡一面，愿比别人付出更多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104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7"/>
                                    <w:numPr>
                                      <w:ilvl w:val="0"/>
                                      <w:numId w:val="4"/>
                                    </w:numPr>
                                    <w:snapToGrid w:val="0"/>
                                    <w:ind w:firstLineChars="0"/>
                                    <w:rPr>
                                      <w:rFonts w:ascii="微软雅黑" w:hAnsi="微软雅黑"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/>
                                      <w:color w:val="808080"/>
                                    </w:rPr>
                                    <w:t>严格要求自己，待人热情，能吃苦耐劳，沟通，协调能力强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微软雅黑" w:hAnsi="微软雅黑" w:eastAsia="微软雅黑"/>
                                <w:color w:val="808080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37" o:spid="_x0000_s1026" o:spt="202" type="#_x0000_t202" style="position:absolute;left:0pt;margin-left:-35.65pt;margin-top:225.8pt;height:534.4pt;width:525.25pt;z-index:-251649024;mso-width-relative:page;mso-height-relative:page;" filled="f" stroked="f" coordsize="21600,21600" o:gfxdata="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gMysidkAAAAM&#10;AQAADwAAAAAAAAABACAAAAAiAAAAZHJzL2Rvd25yZXYueG1sUEsBAhQAFAAAAAgAh07iQF8kp7ep&#10;AQAAXgMAAA4AAAAAAAAAAQAgAAAAKA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051"/>
                        <w:gridCol w:w="2339"/>
                        <w:gridCol w:w="405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  <w:t>教育经历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40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FFFFFF" w:sz="4" w:space="0"/>
                            </w:tcBorders>
                            <w:shd w:val="clear" w:color="auto" w:fill="DEDEE8"/>
                            <w:noWrap w:val="0"/>
                            <w:vAlign w:val="center"/>
                          </w:tcPr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万点映画美术学院</w:t>
                            </w:r>
                          </w:p>
                        </w:tc>
                        <w:tc>
                          <w:tcPr>
                            <w:tcW w:w="2339" w:type="dxa"/>
                            <w:tcBorders>
                              <w:top w:val="nil"/>
                              <w:left w:val="single" w:color="FFFFFF" w:sz="4" w:space="0"/>
                              <w:bottom w:val="nil"/>
                              <w:right w:val="single" w:color="FFFFFF" w:sz="4" w:space="0"/>
                            </w:tcBorders>
                            <w:shd w:val="clear" w:color="auto" w:fill="DEDEE8"/>
                            <w:noWrap w:val="0"/>
                            <w:vAlign w:val="center"/>
                          </w:tcPr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美术设计</w:t>
                            </w:r>
                          </w:p>
                        </w:tc>
                        <w:tc>
                          <w:tcPr>
                            <w:tcW w:w="4058" w:type="dxa"/>
                            <w:tcBorders>
                              <w:top w:val="nil"/>
                              <w:left w:val="single" w:color="FFFFFF" w:sz="4" w:space="0"/>
                              <w:bottom w:val="nil"/>
                              <w:right w:val="nil"/>
                            </w:tcBorders>
                            <w:shd w:val="clear" w:color="auto" w:fill="DEDEE8"/>
                            <w:noWrap w:val="0"/>
                            <w:vAlign w:val="center"/>
                          </w:tcPr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08</w:t>
                            </w:r>
                            <w:r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  <w:t>.9-201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  <w:t>.7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专业摄影及摄影作品欣赏、专业摄影技术、出版物设计、古典工艺、超级写实油画、包装设计、广告摄影、印刷艺术与书籍装帧设计、设计艺术学概论、设计色彩等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rPr>
                                <w:rFonts w:hint="eastAsia" w:ascii="微软雅黑" w:hAnsi="微软雅黑" w:eastAsia="微软雅黑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  <w:t>实践经验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40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FFFFFF" w:sz="4" w:space="0"/>
                            </w:tcBorders>
                            <w:shd w:val="clear" w:color="CC99FF" w:fill="DEDEE8"/>
                            <w:noWrap w:val="0"/>
                            <w:vAlign w:val="center"/>
                          </w:tcPr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万点映画出版社原画部</w:t>
                            </w:r>
                          </w:p>
                        </w:tc>
                        <w:tc>
                          <w:tcPr>
                            <w:tcW w:w="2339" w:type="dxa"/>
                            <w:tcBorders>
                              <w:top w:val="nil"/>
                              <w:left w:val="single" w:color="FFFFFF" w:sz="4" w:space="0"/>
                              <w:bottom w:val="nil"/>
                              <w:right w:val="single" w:color="FFFFFF" w:sz="4" w:space="0"/>
                            </w:tcBorders>
                            <w:shd w:val="clear" w:color="CC99FF" w:fill="DEDEE8"/>
                            <w:noWrap w:val="0"/>
                            <w:vAlign w:val="center"/>
                          </w:tcPr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插画师</w:t>
                            </w:r>
                          </w:p>
                        </w:tc>
                        <w:tc>
                          <w:tcPr>
                            <w:tcW w:w="4058" w:type="dxa"/>
                            <w:tcBorders>
                              <w:top w:val="nil"/>
                              <w:left w:val="single" w:color="FFFFFF" w:sz="4" w:space="0"/>
                              <w:bottom w:val="nil"/>
                              <w:right w:val="nil"/>
                            </w:tcBorders>
                            <w:shd w:val="clear" w:color="CC99FF" w:fill="DEDEE8"/>
                            <w:noWrap w:val="0"/>
                            <w:vAlign w:val="center"/>
                          </w:tcPr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11</w:t>
                            </w:r>
                            <w:r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4</w:t>
                            </w:r>
                            <w:r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12</w:t>
                            </w:r>
                            <w:r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7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从事科普漫画的绘制，并担任漫画主笔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82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="微软雅黑" w:hAnsi="微软雅黑" w:eastAsia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/>
                              </w:rPr>
                              <w:t>负责设定人物形象，整体风格，色彩等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81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hint="eastAsia" w:ascii="微软雅黑" w:hAnsi="微软雅黑" w:eastAsia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/>
                              </w:rPr>
                              <w:t>分配其他漫画师的工作，保证作品能按时并且高质量完成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4051" w:type="dxa"/>
                            <w:tcBorders>
                              <w:top w:val="nil"/>
                              <w:left w:val="nil"/>
                              <w:bottom w:val="nil"/>
                              <w:right w:val="single" w:color="FFFFFF" w:sz="4" w:space="0"/>
                            </w:tcBorders>
                            <w:shd w:val="clear" w:color="auto" w:fill="DEDEE8"/>
                            <w:noWrap w:val="0"/>
                            <w:vAlign w:val="center"/>
                          </w:tcPr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万点影画影视传媒有限公司</w:t>
                            </w:r>
                          </w:p>
                        </w:tc>
                        <w:tc>
                          <w:tcPr>
                            <w:tcW w:w="2339" w:type="dxa"/>
                            <w:tcBorders>
                              <w:top w:val="nil"/>
                              <w:left w:val="single" w:color="FFFFFF" w:sz="4" w:space="0"/>
                              <w:bottom w:val="nil"/>
                              <w:right w:val="single" w:color="FFFFFF" w:sz="4" w:space="0"/>
                            </w:tcBorders>
                            <w:shd w:val="clear" w:color="auto" w:fill="DEDEE8"/>
                            <w:noWrap w:val="0"/>
                            <w:vAlign w:val="center"/>
                          </w:tcPr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美术编辑</w:t>
                            </w:r>
                          </w:p>
                        </w:tc>
                        <w:tc>
                          <w:tcPr>
                            <w:tcW w:w="4058" w:type="dxa"/>
                            <w:tcBorders>
                              <w:top w:val="nil"/>
                              <w:left w:val="single" w:color="FFFFFF" w:sz="4" w:space="0"/>
                              <w:bottom w:val="nil"/>
                              <w:right w:val="nil"/>
                            </w:tcBorders>
                            <w:shd w:val="clear" w:color="auto" w:fill="DEDEE8"/>
                            <w:noWrap w:val="0"/>
                            <w:vAlign w:val="center"/>
                          </w:tcPr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  <w:t>.7-201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B2B3D"/>
                              </w:rPr>
                              <w:t>4</w:t>
                            </w:r>
                            <w:r>
                              <w:rPr>
                                <w:rFonts w:ascii="微软雅黑" w:hAnsi="微软雅黑" w:eastAsia="微软雅黑"/>
                                <w:color w:val="2B2B3D"/>
                              </w:rPr>
                              <w:t>.9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负责杂志排版，统一杂志风格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负责杂志插图的绘画，运用作图软件，提高图片表现力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负责杂志社衍生产品的包装设计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rPr>
                                <w:rFonts w:ascii="微软雅黑" w:hAnsi="微软雅黑" w:eastAsia="微软雅黑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  <w:t>荣誉证书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2008年获得校园文化先进分子称号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0808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09年</w:t>
                            </w:r>
                            <w:r>
                              <w:rPr>
                                <w:rFonts w:ascii="微软雅黑" w:hAnsi="微软雅黑"/>
                                <w:color w:val="808080"/>
                              </w:rPr>
                              <w:t>获</w:t>
                            </w: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国家奖学金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0808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10年获省三好学生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0808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0年获</w:t>
                            </w:r>
                            <w:r>
                              <w:rPr>
                                <w:rFonts w:ascii="微软雅黑" w:hAnsi="微软雅黑"/>
                                <w:color w:val="808080"/>
                              </w:rPr>
                              <w:t>“</w:t>
                            </w: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青年梦</w:t>
                            </w:r>
                            <w:r>
                              <w:rPr>
                                <w:rFonts w:ascii="微软雅黑" w:hAnsi="微软雅黑"/>
                                <w:color w:val="808080"/>
                              </w:rPr>
                              <w:t>”</w:t>
                            </w: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主题动漫展优秀作品奖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2012年重彩壁画临摹作品入选万点美院重彩画展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2012年担任万点映画乐风动漫社社长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rPr>
                                <w:rFonts w:hint="eastAsia" w:ascii="微软雅黑" w:hAnsi="微软雅黑" w:eastAsia="微软雅黑"/>
                                <w:color w:val="FFFFFF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有扎实的美术基础和审美眼光，对平面设计、包装设计有独特的思维能力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0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娴熟操作Photoshop、Coreldraw、Illustrator、Indesin等多种平面软件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84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坚持不懈的创作激情，能独立完成各项设计任务，独挡一面，愿比别人付出更多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104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firstLineChars="0"/>
                              <w:rPr>
                                <w:rFonts w:ascii="微软雅黑" w:hAnsi="微软雅黑"/>
                                <w:color w:val="80808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08080"/>
                              </w:rPr>
                              <w:t>严格要求自己，待人热情，能吃苦耐劳，沟通，协调能力强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hint="eastAsia" w:ascii="微软雅黑" w:hAnsi="微软雅黑" w:eastAsia="微软雅黑"/>
                          <w:color w:val="8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type w:val="continuous"/>
      <w:pgSz w:w="11906" w:h="16838"/>
      <w:pgMar w:top="38" w:right="1800" w:bottom="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44618"/>
    <w:multiLevelType w:val="multilevel"/>
    <w:tmpl w:val="09D44618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  <w:color w:val="2B2B3D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530A6DFD"/>
    <w:multiLevelType w:val="multilevel"/>
    <w:tmpl w:val="530A6DFD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  <w:color w:val="2B2B3D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717D166A"/>
    <w:multiLevelType w:val="multilevel"/>
    <w:tmpl w:val="717D166A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  <w:color w:val="2B2B3D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">
    <w:nsid w:val="7B733A0B"/>
    <w:multiLevelType w:val="multilevel"/>
    <w:tmpl w:val="7B733A0B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  <w:color w:val="2B2B3D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333CAB"/>
    <w:rsid w:val="000561B3"/>
    <w:rsid w:val="00097E25"/>
    <w:rsid w:val="000B3CCE"/>
    <w:rsid w:val="000C4F21"/>
    <w:rsid w:val="000E2F95"/>
    <w:rsid w:val="00107AFF"/>
    <w:rsid w:val="00120988"/>
    <w:rsid w:val="00144EBA"/>
    <w:rsid w:val="002021BC"/>
    <w:rsid w:val="00296F3C"/>
    <w:rsid w:val="002E656A"/>
    <w:rsid w:val="0040510E"/>
    <w:rsid w:val="00444361"/>
    <w:rsid w:val="004809DA"/>
    <w:rsid w:val="004A6744"/>
    <w:rsid w:val="00551E47"/>
    <w:rsid w:val="006379A8"/>
    <w:rsid w:val="00661222"/>
    <w:rsid w:val="00673F42"/>
    <w:rsid w:val="006A544B"/>
    <w:rsid w:val="007F52FC"/>
    <w:rsid w:val="00804F90"/>
    <w:rsid w:val="00823239"/>
    <w:rsid w:val="008305C5"/>
    <w:rsid w:val="00831FB1"/>
    <w:rsid w:val="00843C6B"/>
    <w:rsid w:val="008E041B"/>
    <w:rsid w:val="009E5F16"/>
    <w:rsid w:val="00AA1EAC"/>
    <w:rsid w:val="00AB67DD"/>
    <w:rsid w:val="00B92382"/>
    <w:rsid w:val="00BA77D5"/>
    <w:rsid w:val="00BE411F"/>
    <w:rsid w:val="00C07184"/>
    <w:rsid w:val="00C127DE"/>
    <w:rsid w:val="00C632EF"/>
    <w:rsid w:val="00E57378"/>
    <w:rsid w:val="00F05FB1"/>
    <w:rsid w:val="00F563B5"/>
    <w:rsid w:val="00FA3488"/>
    <w:rsid w:val="00FC7458"/>
    <w:rsid w:val="0C2F79C3"/>
    <w:rsid w:val="15446A19"/>
    <w:rsid w:val="1CC1153B"/>
    <w:rsid w:val="27D42496"/>
    <w:rsid w:val="39F93470"/>
    <w:rsid w:val="42333CAB"/>
    <w:rsid w:val="438A5913"/>
    <w:rsid w:val="4BC6625C"/>
    <w:rsid w:val="52CD52F4"/>
    <w:rsid w:val="544B53F0"/>
    <w:rsid w:val="59296DD4"/>
    <w:rsid w:val="59E87FD4"/>
    <w:rsid w:val="5C2C6147"/>
    <w:rsid w:val="5F4C1567"/>
    <w:rsid w:val="6AA57288"/>
    <w:rsid w:val="77521916"/>
    <w:rsid w:val="7C3725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0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"/>
    <w:basedOn w:val="1"/>
    <w:qFormat/>
    <w:uiPriority w:val="0"/>
    <w:pPr>
      <w:ind w:firstLine="420" w:firstLineChars="200"/>
    </w:pPr>
    <w:rPr>
      <w:rFonts w:ascii="Arial Unicode MS" w:hAnsi="Arial Unicode MS" w:eastAsia="微软雅黑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40db314bf61da0106dd7f417f080c256\&#38899;&#20048;&#21513;&#20182;&#20010;&#24615;&#31616;&#21382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音乐吉他个性简历.docx</Template>
  <Pages>2</Pages>
  <Words>13</Words>
  <Characters>36</Characters>
  <Lines>1</Lines>
  <Paragraphs>1</Paragraphs>
  <TotalTime>1</TotalTime>
  <ScaleCrop>false</ScaleCrop>
  <LinksUpToDate>false</LinksUpToDate>
  <CharactersWithSpaces>38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2021-04-05T14:58:00Z</dcterms:created>
  <dc:creator>双子晨</dc:creator>
  <cp:lastModifiedBy>双子晨</cp:lastModifiedBy>
  <dcterms:modified xsi:type="dcterms:W3CDTF">2021-04-05T14:59:56Z</dcterms:modified>
  <dc:title>  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  <property fmtid="{D5CDD505-2E9C-101B-9397-08002B2CF9AE}" pid="3" name="KSOTemplateKey">
    <vt:lpwstr>1.0_Jg9KHRKXS2ERwjbNiSuzf3toz0bDFCMUhBUymmdo/zjEn5+ADIJPzvz2RWKo6sz0Drz1E5UBFN6EZWZBAR3ecA==</vt:lpwstr>
  </property>
</Properties>
</file>