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284480</wp:posOffset>
                </wp:positionH>
                <wp:positionV relativeFrom="paragraph">
                  <wp:posOffset>237490</wp:posOffset>
                </wp:positionV>
                <wp:extent cx="6922135" cy="10144760"/>
                <wp:effectExtent l="0" t="0" r="12065" b="0"/>
                <wp:wrapNone/>
                <wp:docPr id="3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2351" cy="10144951"/>
                          <a:chOff x="0" y="-1"/>
                          <a:chExt cx="6922351" cy="10144952"/>
                        </a:xfrm>
                      </wpg:grpSpPr>
                      <wpg:grpSp>
                        <wpg:cNvPr id="2" name="组合 2" descr="本素材由iSlide™ 提供&#10;iSlide™尊重知识产权并注重保护用户享有的各项权利。郑重提醒您：&#10;iSlide™插件中提供的任何信息内容的所有权、知识产权归其原始权利人或权利受让人所有，您免费/购买获得的是信息内容的使用权，并受下述条款的约束；&#10;1. 您仅可以个人非商业用途使用该等信息内容，不可将信息内容的全部或部分用于出售，或以出租、出借、转让、分销、发布等其他任何方式供他人使用；&#10;2. 禁止在接入互联网或移动互联网的任何网站、平台、应用或程序上以任何方式为他人提供iSlide™插件资源内容的下载。&#10;The resource is supplied by iSlide™.&#10;iSlide™ respects all intellectual property rights and protects all the rights its users acquired.Solemnly remind you:&#10;The ownership and intellectual property of the resources supplied in iSlide Add-in belongs to its owner or the assignee of this ownership.you only acquired the usage of the resources supplied in iSlide Add-in, as well as respected the following restrain terms:&#10;1.You are only allowed to use such resource for personal and non-commercial aim, not allowed to use such resource or part of it for the sale; or rent, lend, transfer to others; or distribution or release it in any way.&#10;2.You are not permitted to provide the resource of iSlide Add-in in any website, platform, application access to the Internet or mobile Internet." title="iSlide™ 版权声明  COPYRIGHT NOTICE"/>
                        <wpg:cNvGrpSpPr/>
                        <wpg:grpSpPr>
                          <a:xfrm>
                            <a:off x="0" y="-1"/>
                            <a:ext cx="1888561" cy="1935680"/>
                            <a:chOff x="0" y="0"/>
                            <a:chExt cx="4772025" cy="4891088"/>
                          </a:xfrm>
                        </wpg:grpSpPr>
                        <wps:wsp>
                          <wps:cNvPr id="55" name="ï$ļîḓè"/>
                          <wps:cNvSpPr/>
                          <wps:spPr bwMode="auto">
                            <a:xfrm>
                              <a:off x="3089275" y="214312"/>
                              <a:ext cx="1570038" cy="2824163"/>
                            </a:xfrm>
                            <a:custGeom>
                              <a:avLst/>
                              <a:gdLst>
                                <a:gd name="T0" fmla="*/ 0 w 476"/>
                                <a:gd name="T1" fmla="*/ 0 h 857"/>
                                <a:gd name="T2" fmla="*/ 220 w 476"/>
                                <a:gd name="T3" fmla="*/ 200 h 857"/>
                                <a:gd name="T4" fmla="*/ 436 w 476"/>
                                <a:gd name="T5" fmla="*/ 423 h 857"/>
                                <a:gd name="T6" fmla="*/ 383 w 476"/>
                                <a:gd name="T7" fmla="*/ 756 h 857"/>
                                <a:gd name="T8" fmla="*/ 47 w 476"/>
                                <a:gd name="T9" fmla="*/ 234 h 857"/>
                                <a:gd name="T10" fmla="*/ 0 w 476"/>
                                <a:gd name="T11" fmla="*/ 0 h 8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76" h="857">
                                  <a:moveTo>
                                    <a:pt x="0" y="0"/>
                                  </a:moveTo>
                                  <a:cubicBezTo>
                                    <a:pt x="106" y="61"/>
                                    <a:pt x="153" y="111"/>
                                    <a:pt x="220" y="200"/>
                                  </a:cubicBezTo>
                                  <a:cubicBezTo>
                                    <a:pt x="286" y="289"/>
                                    <a:pt x="397" y="305"/>
                                    <a:pt x="436" y="423"/>
                                  </a:cubicBezTo>
                                  <a:cubicBezTo>
                                    <a:pt x="476" y="541"/>
                                    <a:pt x="418" y="656"/>
                                    <a:pt x="383" y="756"/>
                                  </a:cubicBezTo>
                                  <a:cubicBezTo>
                                    <a:pt x="348" y="857"/>
                                    <a:pt x="47" y="234"/>
                                    <a:pt x="47" y="234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EF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56" name="iṡļïde"/>
                          <wps:cNvSpPr/>
                          <wps:spPr bwMode="auto">
                            <a:xfrm>
                              <a:off x="260350" y="63500"/>
                              <a:ext cx="1828800" cy="1868488"/>
                            </a:xfrm>
                            <a:custGeom>
                              <a:avLst/>
                              <a:gdLst>
                                <a:gd name="T0" fmla="*/ 0 w 554"/>
                                <a:gd name="T1" fmla="*/ 567 h 567"/>
                                <a:gd name="T2" fmla="*/ 174 w 554"/>
                                <a:gd name="T3" fmla="*/ 266 h 567"/>
                                <a:gd name="T4" fmla="*/ 554 w 554"/>
                                <a:gd name="T5" fmla="*/ 0 h 567"/>
                                <a:gd name="T6" fmla="*/ 366 w 554"/>
                                <a:gd name="T7" fmla="*/ 443 h 567"/>
                                <a:gd name="T8" fmla="*/ 0 w 554"/>
                                <a:gd name="T9" fmla="*/ 567 h 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4" h="567">
                                  <a:moveTo>
                                    <a:pt x="0" y="567"/>
                                  </a:moveTo>
                                  <a:cubicBezTo>
                                    <a:pt x="19" y="421"/>
                                    <a:pt x="102" y="342"/>
                                    <a:pt x="174" y="266"/>
                                  </a:cubicBezTo>
                                  <a:cubicBezTo>
                                    <a:pt x="246" y="190"/>
                                    <a:pt x="286" y="40"/>
                                    <a:pt x="554" y="0"/>
                                  </a:cubicBezTo>
                                  <a:cubicBezTo>
                                    <a:pt x="366" y="443"/>
                                    <a:pt x="366" y="443"/>
                                    <a:pt x="366" y="443"/>
                                  </a:cubicBezTo>
                                  <a:lnTo>
                                    <a:pt x="0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569E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57" name="íSľíḑé"/>
                          <wps:cNvSpPr/>
                          <wps:spPr bwMode="auto">
                            <a:xfrm>
                              <a:off x="125413" y="0"/>
                              <a:ext cx="4514850" cy="4805363"/>
                            </a:xfrm>
                            <a:custGeom>
                              <a:avLst/>
                              <a:gdLst>
                                <a:gd name="T0" fmla="*/ 210 w 1368"/>
                                <a:gd name="T1" fmla="*/ 1338 h 1458"/>
                                <a:gd name="T2" fmla="*/ 111 w 1368"/>
                                <a:gd name="T3" fmla="*/ 1020 h 1458"/>
                                <a:gd name="T4" fmla="*/ 45 w 1368"/>
                                <a:gd name="T5" fmla="*/ 571 h 1458"/>
                                <a:gd name="T6" fmla="*/ 276 w 1368"/>
                                <a:gd name="T7" fmla="*/ 280 h 1458"/>
                                <a:gd name="T8" fmla="*/ 697 w 1368"/>
                                <a:gd name="T9" fmla="*/ 12 h 1458"/>
                                <a:gd name="T10" fmla="*/ 1184 w 1368"/>
                                <a:gd name="T11" fmla="*/ 354 h 1458"/>
                                <a:gd name="T12" fmla="*/ 1274 w 1368"/>
                                <a:gd name="T13" fmla="*/ 838 h 1458"/>
                                <a:gd name="T14" fmla="*/ 1224 w 1368"/>
                                <a:gd name="T15" fmla="*/ 1262 h 1458"/>
                                <a:gd name="T16" fmla="*/ 720 w 1368"/>
                                <a:gd name="T17" fmla="*/ 1456 h 1458"/>
                                <a:gd name="T18" fmla="*/ 210 w 1368"/>
                                <a:gd name="T19" fmla="*/ 1338 h 1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68" h="1458">
                                  <a:moveTo>
                                    <a:pt x="210" y="1338"/>
                                  </a:moveTo>
                                  <a:cubicBezTo>
                                    <a:pt x="79" y="1260"/>
                                    <a:pt x="103" y="1120"/>
                                    <a:pt x="111" y="1020"/>
                                  </a:cubicBezTo>
                                  <a:cubicBezTo>
                                    <a:pt x="124" y="858"/>
                                    <a:pt x="0" y="709"/>
                                    <a:pt x="45" y="571"/>
                                  </a:cubicBezTo>
                                  <a:cubicBezTo>
                                    <a:pt x="94" y="422"/>
                                    <a:pt x="212" y="370"/>
                                    <a:pt x="276" y="280"/>
                                  </a:cubicBezTo>
                                  <a:cubicBezTo>
                                    <a:pt x="370" y="148"/>
                                    <a:pt x="475" y="0"/>
                                    <a:pt x="697" y="12"/>
                                  </a:cubicBezTo>
                                  <a:cubicBezTo>
                                    <a:pt x="1011" y="29"/>
                                    <a:pt x="1032" y="247"/>
                                    <a:pt x="1184" y="354"/>
                                  </a:cubicBezTo>
                                  <a:cubicBezTo>
                                    <a:pt x="1313" y="445"/>
                                    <a:pt x="1368" y="625"/>
                                    <a:pt x="1274" y="838"/>
                                  </a:cubicBezTo>
                                  <a:cubicBezTo>
                                    <a:pt x="1179" y="1052"/>
                                    <a:pt x="1308" y="1126"/>
                                    <a:pt x="1224" y="1262"/>
                                  </a:cubicBezTo>
                                  <a:cubicBezTo>
                                    <a:pt x="1140" y="1399"/>
                                    <a:pt x="878" y="1458"/>
                                    <a:pt x="720" y="1456"/>
                                  </a:cubicBezTo>
                                  <a:cubicBezTo>
                                    <a:pt x="562" y="1454"/>
                                    <a:pt x="360" y="1427"/>
                                    <a:pt x="210" y="1338"/>
                                  </a:cubicBezTo>
                                </a:path>
                              </a:pathLst>
                            </a:custGeom>
                            <a:solidFill>
                              <a:srgbClr val="0468B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58" name="íšļïḋè"/>
                          <wps:cNvSpPr/>
                          <wps:spPr bwMode="auto">
                            <a:xfrm>
                              <a:off x="1695450" y="1219200"/>
                              <a:ext cx="1247775" cy="3168650"/>
                            </a:xfrm>
                            <a:custGeom>
                              <a:avLst/>
                              <a:gdLst>
                                <a:gd name="T0" fmla="*/ 0 w 786"/>
                                <a:gd name="T1" fmla="*/ 368 h 1996"/>
                                <a:gd name="T2" fmla="*/ 570 w 786"/>
                                <a:gd name="T3" fmla="*/ 0 h 1996"/>
                                <a:gd name="T4" fmla="*/ 786 w 786"/>
                                <a:gd name="T5" fmla="*/ 0 h 1996"/>
                                <a:gd name="T6" fmla="*/ 786 w 786"/>
                                <a:gd name="T7" fmla="*/ 1996 h 1996"/>
                                <a:gd name="T8" fmla="*/ 331 w 786"/>
                                <a:gd name="T9" fmla="*/ 1996 h 1996"/>
                                <a:gd name="T10" fmla="*/ 331 w 786"/>
                                <a:gd name="T11" fmla="*/ 605 h 1996"/>
                                <a:gd name="T12" fmla="*/ 0 w 786"/>
                                <a:gd name="T13" fmla="*/ 818 h 1996"/>
                                <a:gd name="T14" fmla="*/ 0 w 786"/>
                                <a:gd name="T15" fmla="*/ 368 h 19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86" h="1996">
                                  <a:moveTo>
                                    <a:pt x="0" y="368"/>
                                  </a:moveTo>
                                  <a:lnTo>
                                    <a:pt x="570" y="0"/>
                                  </a:lnTo>
                                  <a:lnTo>
                                    <a:pt x="786" y="0"/>
                                  </a:lnTo>
                                  <a:lnTo>
                                    <a:pt x="786" y="1996"/>
                                  </a:lnTo>
                                  <a:lnTo>
                                    <a:pt x="331" y="1996"/>
                                  </a:lnTo>
                                  <a:lnTo>
                                    <a:pt x="331" y="605"/>
                                  </a:lnTo>
                                  <a:lnTo>
                                    <a:pt x="0" y="818"/>
                                  </a:lnTo>
                                  <a:lnTo>
                                    <a:pt x="0" y="3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20000"/>
                              </a:srgbClr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59" name="ïṡļïḓe"/>
                          <wps:cNvSpPr/>
                          <wps:spPr bwMode="auto">
                            <a:xfrm>
                              <a:off x="1695450" y="1219200"/>
                              <a:ext cx="1247775" cy="3168650"/>
                            </a:xfrm>
                            <a:custGeom>
                              <a:avLst/>
                              <a:gdLst>
                                <a:gd name="T0" fmla="*/ 0 w 786"/>
                                <a:gd name="T1" fmla="*/ 368 h 1996"/>
                                <a:gd name="T2" fmla="*/ 570 w 786"/>
                                <a:gd name="T3" fmla="*/ 0 h 1996"/>
                                <a:gd name="T4" fmla="*/ 786 w 786"/>
                                <a:gd name="T5" fmla="*/ 0 h 1996"/>
                                <a:gd name="T6" fmla="*/ 786 w 786"/>
                                <a:gd name="T7" fmla="*/ 1996 h 1996"/>
                                <a:gd name="T8" fmla="*/ 331 w 786"/>
                                <a:gd name="T9" fmla="*/ 1996 h 1996"/>
                                <a:gd name="T10" fmla="*/ 331 w 786"/>
                                <a:gd name="T11" fmla="*/ 605 h 1996"/>
                                <a:gd name="T12" fmla="*/ 0 w 786"/>
                                <a:gd name="T13" fmla="*/ 818 h 1996"/>
                                <a:gd name="T14" fmla="*/ 0 w 786"/>
                                <a:gd name="T15" fmla="*/ 368 h 19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86" h="1996">
                                  <a:moveTo>
                                    <a:pt x="0" y="368"/>
                                  </a:moveTo>
                                  <a:lnTo>
                                    <a:pt x="570" y="0"/>
                                  </a:lnTo>
                                  <a:lnTo>
                                    <a:pt x="786" y="0"/>
                                  </a:lnTo>
                                  <a:lnTo>
                                    <a:pt x="786" y="1996"/>
                                  </a:lnTo>
                                  <a:lnTo>
                                    <a:pt x="331" y="1996"/>
                                  </a:lnTo>
                                  <a:lnTo>
                                    <a:pt x="331" y="605"/>
                                  </a:lnTo>
                                  <a:lnTo>
                                    <a:pt x="0" y="818"/>
                                  </a:lnTo>
                                  <a:lnTo>
                                    <a:pt x="0" y="368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60" name="íśliḍè"/>
                          <wps:cNvSpPr/>
                          <wps:spPr bwMode="auto">
                            <a:xfrm>
                              <a:off x="455613" y="3589337"/>
                              <a:ext cx="1458913" cy="1038225"/>
                            </a:xfrm>
                            <a:custGeom>
                              <a:avLst/>
                              <a:gdLst>
                                <a:gd name="T0" fmla="*/ 393 w 442"/>
                                <a:gd name="T1" fmla="*/ 210 h 315"/>
                                <a:gd name="T2" fmla="*/ 5 w 442"/>
                                <a:gd name="T3" fmla="*/ 0 h 315"/>
                                <a:gd name="T4" fmla="*/ 110 w 442"/>
                                <a:gd name="T5" fmla="*/ 249 h 315"/>
                                <a:gd name="T6" fmla="*/ 261 w 442"/>
                                <a:gd name="T7" fmla="*/ 315 h 315"/>
                                <a:gd name="T8" fmla="*/ 393 w 442"/>
                                <a:gd name="T9" fmla="*/ 210 h 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2" h="315">
                                  <a:moveTo>
                                    <a:pt x="393" y="210"/>
                                  </a:moveTo>
                                  <a:cubicBezTo>
                                    <a:pt x="290" y="60"/>
                                    <a:pt x="93" y="13"/>
                                    <a:pt x="5" y="0"/>
                                  </a:cubicBezTo>
                                  <a:cubicBezTo>
                                    <a:pt x="0" y="88"/>
                                    <a:pt x="8" y="188"/>
                                    <a:pt x="110" y="249"/>
                                  </a:cubicBezTo>
                                  <a:cubicBezTo>
                                    <a:pt x="157" y="277"/>
                                    <a:pt x="207" y="298"/>
                                    <a:pt x="261" y="315"/>
                                  </a:cubicBezTo>
                                  <a:cubicBezTo>
                                    <a:pt x="371" y="308"/>
                                    <a:pt x="442" y="281"/>
                                    <a:pt x="393" y="2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3579E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61" name="iṥlïde"/>
                          <wps:cNvSpPr/>
                          <wps:spPr bwMode="auto">
                            <a:xfrm>
                              <a:off x="739775" y="3236912"/>
                              <a:ext cx="1547813" cy="1271588"/>
                            </a:xfrm>
                            <a:custGeom>
                              <a:avLst/>
                              <a:gdLst>
                                <a:gd name="T0" fmla="*/ 447 w 469"/>
                                <a:gd name="T1" fmla="*/ 255 h 386"/>
                                <a:gd name="T2" fmla="*/ 338 w 469"/>
                                <a:gd name="T3" fmla="*/ 73 h 386"/>
                                <a:gd name="T4" fmla="*/ 333 w 469"/>
                                <a:gd name="T5" fmla="*/ 232 h 386"/>
                                <a:gd name="T6" fmla="*/ 128 w 469"/>
                                <a:gd name="T7" fmla="*/ 32 h 386"/>
                                <a:gd name="T8" fmla="*/ 191 w 469"/>
                                <a:gd name="T9" fmla="*/ 257 h 386"/>
                                <a:gd name="T10" fmla="*/ 21 w 469"/>
                                <a:gd name="T11" fmla="*/ 177 h 386"/>
                                <a:gd name="T12" fmla="*/ 146 w 469"/>
                                <a:gd name="T13" fmla="*/ 386 h 386"/>
                                <a:gd name="T14" fmla="*/ 469 w 469"/>
                                <a:gd name="T15" fmla="*/ 367 h 386"/>
                                <a:gd name="T16" fmla="*/ 447 w 469"/>
                                <a:gd name="T17" fmla="*/ 255 h 3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9" h="386">
                                  <a:moveTo>
                                    <a:pt x="447" y="255"/>
                                  </a:moveTo>
                                  <a:cubicBezTo>
                                    <a:pt x="447" y="255"/>
                                    <a:pt x="377" y="61"/>
                                    <a:pt x="338" y="73"/>
                                  </a:cubicBezTo>
                                  <a:cubicBezTo>
                                    <a:pt x="299" y="86"/>
                                    <a:pt x="333" y="232"/>
                                    <a:pt x="333" y="232"/>
                                  </a:cubicBezTo>
                                  <a:cubicBezTo>
                                    <a:pt x="333" y="232"/>
                                    <a:pt x="228" y="0"/>
                                    <a:pt x="128" y="32"/>
                                  </a:cubicBezTo>
                                  <a:cubicBezTo>
                                    <a:pt x="22" y="67"/>
                                    <a:pt x="191" y="257"/>
                                    <a:pt x="191" y="257"/>
                                  </a:cubicBezTo>
                                  <a:cubicBezTo>
                                    <a:pt x="191" y="257"/>
                                    <a:pt x="43" y="155"/>
                                    <a:pt x="21" y="177"/>
                                  </a:cubicBezTo>
                                  <a:cubicBezTo>
                                    <a:pt x="0" y="200"/>
                                    <a:pt x="146" y="386"/>
                                    <a:pt x="146" y="386"/>
                                  </a:cubicBezTo>
                                  <a:cubicBezTo>
                                    <a:pt x="469" y="367"/>
                                    <a:pt x="469" y="367"/>
                                    <a:pt x="469" y="367"/>
                                  </a:cubicBezTo>
                                  <a:lnTo>
                                    <a:pt x="447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A845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62" name="ísḷîḓê"/>
                          <wps:cNvSpPr/>
                          <wps:spPr bwMode="auto">
                            <a:xfrm>
                              <a:off x="1247775" y="3490912"/>
                              <a:ext cx="615950" cy="965200"/>
                            </a:xfrm>
                            <a:custGeom>
                              <a:avLst/>
                              <a:gdLst>
                                <a:gd name="T0" fmla="*/ 1 w 187"/>
                                <a:gd name="T1" fmla="*/ 4 h 293"/>
                                <a:gd name="T2" fmla="*/ 1 w 187"/>
                                <a:gd name="T3" fmla="*/ 5 h 293"/>
                                <a:gd name="T4" fmla="*/ 182 w 187"/>
                                <a:gd name="T5" fmla="*/ 291 h 293"/>
                                <a:gd name="T6" fmla="*/ 185 w 187"/>
                                <a:gd name="T7" fmla="*/ 292 h 293"/>
                                <a:gd name="T8" fmla="*/ 186 w 187"/>
                                <a:gd name="T9" fmla="*/ 289 h 293"/>
                                <a:gd name="T10" fmla="*/ 4 w 187"/>
                                <a:gd name="T11" fmla="*/ 1 h 293"/>
                                <a:gd name="T12" fmla="*/ 1 w 187"/>
                                <a:gd name="T13" fmla="*/ 1 h 293"/>
                                <a:gd name="T14" fmla="*/ 1 w 187"/>
                                <a:gd name="T15" fmla="*/ 4 h 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87" h="293">
                                  <a:moveTo>
                                    <a:pt x="1" y="4"/>
                                  </a:moveTo>
                                  <a:cubicBezTo>
                                    <a:pt x="1" y="4"/>
                                    <a:pt x="1" y="5"/>
                                    <a:pt x="1" y="5"/>
                                  </a:cubicBezTo>
                                  <a:cubicBezTo>
                                    <a:pt x="9" y="14"/>
                                    <a:pt x="74" y="89"/>
                                    <a:pt x="182" y="291"/>
                                  </a:cubicBezTo>
                                  <a:cubicBezTo>
                                    <a:pt x="183" y="292"/>
                                    <a:pt x="184" y="293"/>
                                    <a:pt x="185" y="292"/>
                                  </a:cubicBezTo>
                                  <a:cubicBezTo>
                                    <a:pt x="186" y="291"/>
                                    <a:pt x="187" y="290"/>
                                    <a:pt x="186" y="289"/>
                                  </a:cubicBezTo>
                                  <a:cubicBezTo>
                                    <a:pt x="70" y="73"/>
                                    <a:pt x="4" y="1"/>
                                    <a:pt x="4" y="1"/>
                                  </a:cubicBezTo>
                                  <a:cubicBezTo>
                                    <a:pt x="3" y="0"/>
                                    <a:pt x="2" y="0"/>
                                    <a:pt x="1" y="1"/>
                                  </a:cubicBezTo>
                                  <a:cubicBezTo>
                                    <a:pt x="0" y="2"/>
                                    <a:pt x="0" y="3"/>
                                    <a:pt x="1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63" name="iš1íde"/>
                          <wps:cNvSpPr/>
                          <wps:spPr bwMode="auto">
                            <a:xfrm>
                              <a:off x="1128713" y="3524250"/>
                              <a:ext cx="290513" cy="187325"/>
                            </a:xfrm>
                            <a:custGeom>
                              <a:avLst/>
                              <a:gdLst>
                                <a:gd name="T0" fmla="*/ 1 w 88"/>
                                <a:gd name="T1" fmla="*/ 4 h 57"/>
                                <a:gd name="T2" fmla="*/ 84 w 88"/>
                                <a:gd name="T3" fmla="*/ 57 h 57"/>
                                <a:gd name="T4" fmla="*/ 87 w 88"/>
                                <a:gd name="T5" fmla="*/ 55 h 57"/>
                                <a:gd name="T6" fmla="*/ 86 w 88"/>
                                <a:gd name="T7" fmla="*/ 52 h 57"/>
                                <a:gd name="T8" fmla="*/ 26 w 88"/>
                                <a:gd name="T9" fmla="*/ 18 h 57"/>
                                <a:gd name="T10" fmla="*/ 10 w 88"/>
                                <a:gd name="T11" fmla="*/ 6 h 57"/>
                                <a:gd name="T12" fmla="*/ 6 w 88"/>
                                <a:gd name="T13" fmla="*/ 2 h 57"/>
                                <a:gd name="T14" fmla="*/ 5 w 88"/>
                                <a:gd name="T15" fmla="*/ 1 h 57"/>
                                <a:gd name="T16" fmla="*/ 4 w 88"/>
                                <a:gd name="T17" fmla="*/ 1 h 57"/>
                                <a:gd name="T18" fmla="*/ 1 w 88"/>
                                <a:gd name="T19" fmla="*/ 1 h 57"/>
                                <a:gd name="T20" fmla="*/ 1 w 88"/>
                                <a:gd name="T21" fmla="*/ 4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8" h="57">
                                  <a:moveTo>
                                    <a:pt x="1" y="4"/>
                                  </a:moveTo>
                                  <a:cubicBezTo>
                                    <a:pt x="1" y="4"/>
                                    <a:pt x="32" y="34"/>
                                    <a:pt x="84" y="57"/>
                                  </a:cubicBezTo>
                                  <a:cubicBezTo>
                                    <a:pt x="85" y="57"/>
                                    <a:pt x="87" y="56"/>
                                    <a:pt x="87" y="55"/>
                                  </a:cubicBezTo>
                                  <a:cubicBezTo>
                                    <a:pt x="88" y="54"/>
                                    <a:pt x="87" y="53"/>
                                    <a:pt x="86" y="52"/>
                                  </a:cubicBezTo>
                                  <a:cubicBezTo>
                                    <a:pt x="60" y="41"/>
                                    <a:pt x="40" y="29"/>
                                    <a:pt x="26" y="18"/>
                                  </a:cubicBezTo>
                                  <a:cubicBezTo>
                                    <a:pt x="19" y="13"/>
                                    <a:pt x="14" y="9"/>
                                    <a:pt x="10" y="6"/>
                                  </a:cubicBezTo>
                                  <a:cubicBezTo>
                                    <a:pt x="8" y="4"/>
                                    <a:pt x="7" y="3"/>
                                    <a:pt x="6" y="2"/>
                                  </a:cubicBezTo>
                                  <a:cubicBezTo>
                                    <a:pt x="5" y="2"/>
                                    <a:pt x="5" y="1"/>
                                    <a:pt x="5" y="1"/>
                                  </a:cubicBezTo>
                                  <a:cubicBezTo>
                                    <a:pt x="4" y="1"/>
                                    <a:pt x="4" y="1"/>
                                    <a:pt x="4" y="1"/>
                                  </a:cubicBezTo>
                                  <a:cubicBezTo>
                                    <a:pt x="4" y="0"/>
                                    <a:pt x="2" y="0"/>
                                    <a:pt x="1" y="1"/>
                                  </a:cubicBezTo>
                                  <a:cubicBezTo>
                                    <a:pt x="0" y="2"/>
                                    <a:pt x="0" y="3"/>
                                    <a:pt x="1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64" name="ïşḻiḓè"/>
                          <wps:cNvSpPr/>
                          <wps:spPr bwMode="auto">
                            <a:xfrm>
                              <a:off x="1458913" y="3530600"/>
                              <a:ext cx="76200" cy="355600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4 h 108"/>
                                <a:gd name="T2" fmla="*/ 1 w 23"/>
                                <a:gd name="T3" fmla="*/ 6 h 108"/>
                                <a:gd name="T4" fmla="*/ 18 w 23"/>
                                <a:gd name="T5" fmla="*/ 106 h 108"/>
                                <a:gd name="T6" fmla="*/ 20 w 23"/>
                                <a:gd name="T7" fmla="*/ 108 h 108"/>
                                <a:gd name="T8" fmla="*/ 22 w 23"/>
                                <a:gd name="T9" fmla="*/ 105 h 108"/>
                                <a:gd name="T10" fmla="*/ 5 w 23"/>
                                <a:gd name="T11" fmla="*/ 2 h 108"/>
                                <a:gd name="T12" fmla="*/ 2 w 23"/>
                                <a:gd name="T13" fmla="*/ 1 h 108"/>
                                <a:gd name="T14" fmla="*/ 0 w 23"/>
                                <a:gd name="T15" fmla="*/ 4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" h="108">
                                  <a:moveTo>
                                    <a:pt x="0" y="4"/>
                                  </a:moveTo>
                                  <a:cubicBezTo>
                                    <a:pt x="0" y="4"/>
                                    <a:pt x="1" y="5"/>
                                    <a:pt x="1" y="6"/>
                                  </a:cubicBezTo>
                                  <a:cubicBezTo>
                                    <a:pt x="4" y="18"/>
                                    <a:pt x="16" y="66"/>
                                    <a:pt x="18" y="106"/>
                                  </a:cubicBezTo>
                                  <a:cubicBezTo>
                                    <a:pt x="18" y="107"/>
                                    <a:pt x="19" y="108"/>
                                    <a:pt x="20" y="108"/>
                                  </a:cubicBezTo>
                                  <a:cubicBezTo>
                                    <a:pt x="22" y="108"/>
                                    <a:pt x="23" y="107"/>
                                    <a:pt x="22" y="105"/>
                                  </a:cubicBezTo>
                                  <a:cubicBezTo>
                                    <a:pt x="20" y="60"/>
                                    <a:pt x="5" y="3"/>
                                    <a:pt x="5" y="2"/>
                                  </a:cubicBezTo>
                                  <a:cubicBezTo>
                                    <a:pt x="5" y="1"/>
                                    <a:pt x="3" y="0"/>
                                    <a:pt x="2" y="1"/>
                                  </a:cubicBezTo>
                                  <a:cubicBezTo>
                                    <a:pt x="1" y="1"/>
                                    <a:pt x="0" y="2"/>
                                    <a:pt x="0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65" name="ï$ļíḍê"/>
                          <wps:cNvSpPr/>
                          <wps:spPr bwMode="auto">
                            <a:xfrm>
                              <a:off x="1293813" y="3902075"/>
                              <a:ext cx="376238" cy="207963"/>
                            </a:xfrm>
                            <a:custGeom>
                              <a:avLst/>
                              <a:gdLst>
                                <a:gd name="T0" fmla="*/ 1 w 114"/>
                                <a:gd name="T1" fmla="*/ 4 h 63"/>
                                <a:gd name="T2" fmla="*/ 111 w 114"/>
                                <a:gd name="T3" fmla="*/ 62 h 63"/>
                                <a:gd name="T4" fmla="*/ 114 w 114"/>
                                <a:gd name="T5" fmla="*/ 61 h 63"/>
                                <a:gd name="T6" fmla="*/ 112 w 114"/>
                                <a:gd name="T7" fmla="*/ 58 h 63"/>
                                <a:gd name="T8" fmla="*/ 41 w 114"/>
                                <a:gd name="T9" fmla="*/ 23 h 63"/>
                                <a:gd name="T10" fmla="*/ 14 w 114"/>
                                <a:gd name="T11" fmla="*/ 7 h 63"/>
                                <a:gd name="T12" fmla="*/ 7 w 114"/>
                                <a:gd name="T13" fmla="*/ 2 h 63"/>
                                <a:gd name="T14" fmla="*/ 4 w 114"/>
                                <a:gd name="T15" fmla="*/ 0 h 63"/>
                                <a:gd name="T16" fmla="*/ 1 w 114"/>
                                <a:gd name="T17" fmla="*/ 1 h 63"/>
                                <a:gd name="T18" fmla="*/ 1 w 114"/>
                                <a:gd name="T19" fmla="*/ 4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4" h="63">
                                  <a:moveTo>
                                    <a:pt x="1" y="4"/>
                                  </a:moveTo>
                                  <a:cubicBezTo>
                                    <a:pt x="1" y="4"/>
                                    <a:pt x="64" y="46"/>
                                    <a:pt x="111" y="62"/>
                                  </a:cubicBezTo>
                                  <a:cubicBezTo>
                                    <a:pt x="112" y="63"/>
                                    <a:pt x="113" y="62"/>
                                    <a:pt x="114" y="61"/>
                                  </a:cubicBezTo>
                                  <a:cubicBezTo>
                                    <a:pt x="114" y="60"/>
                                    <a:pt x="113" y="58"/>
                                    <a:pt x="112" y="58"/>
                                  </a:cubicBezTo>
                                  <a:cubicBezTo>
                                    <a:pt x="89" y="50"/>
                                    <a:pt x="62" y="36"/>
                                    <a:pt x="41" y="23"/>
                                  </a:cubicBezTo>
                                  <a:cubicBezTo>
                                    <a:pt x="30" y="17"/>
                                    <a:pt x="21" y="11"/>
                                    <a:pt x="14" y="7"/>
                                  </a:cubicBezTo>
                                  <a:cubicBezTo>
                                    <a:pt x="11" y="5"/>
                                    <a:pt x="8" y="3"/>
                                    <a:pt x="7" y="2"/>
                                  </a:cubicBezTo>
                                  <a:cubicBezTo>
                                    <a:pt x="5" y="1"/>
                                    <a:pt x="4" y="0"/>
                                    <a:pt x="4" y="0"/>
                                  </a:cubicBezTo>
                                  <a:cubicBezTo>
                                    <a:pt x="3" y="0"/>
                                    <a:pt x="1" y="0"/>
                                    <a:pt x="1" y="1"/>
                                  </a:cubicBezTo>
                                  <a:cubicBezTo>
                                    <a:pt x="0" y="2"/>
                                    <a:pt x="0" y="4"/>
                                    <a:pt x="1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66" name="ïsḷiḋe"/>
                          <wps:cNvSpPr/>
                          <wps:spPr bwMode="auto">
                            <a:xfrm>
                              <a:off x="973138" y="3978275"/>
                              <a:ext cx="617538" cy="468313"/>
                            </a:xfrm>
                            <a:custGeom>
                              <a:avLst/>
                              <a:gdLst>
                                <a:gd name="T0" fmla="*/ 1 w 187"/>
                                <a:gd name="T1" fmla="*/ 4 h 142"/>
                                <a:gd name="T2" fmla="*/ 184 w 187"/>
                                <a:gd name="T3" fmla="*/ 141 h 142"/>
                                <a:gd name="T4" fmla="*/ 187 w 187"/>
                                <a:gd name="T5" fmla="*/ 140 h 142"/>
                                <a:gd name="T6" fmla="*/ 185 w 187"/>
                                <a:gd name="T7" fmla="*/ 137 h 142"/>
                                <a:gd name="T8" fmla="*/ 54 w 187"/>
                                <a:gd name="T9" fmla="*/ 50 h 142"/>
                                <a:gd name="T10" fmla="*/ 18 w 187"/>
                                <a:gd name="T11" fmla="*/ 15 h 142"/>
                                <a:gd name="T12" fmla="*/ 8 w 187"/>
                                <a:gd name="T13" fmla="*/ 4 h 142"/>
                                <a:gd name="T14" fmla="*/ 5 w 187"/>
                                <a:gd name="T15" fmla="*/ 2 h 142"/>
                                <a:gd name="T16" fmla="*/ 5 w 187"/>
                                <a:gd name="T17" fmla="*/ 1 h 142"/>
                                <a:gd name="T18" fmla="*/ 1 w 187"/>
                                <a:gd name="T19" fmla="*/ 0 h 142"/>
                                <a:gd name="T20" fmla="*/ 1 w 187"/>
                                <a:gd name="T21" fmla="*/ 4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7" h="142">
                                  <a:moveTo>
                                    <a:pt x="1" y="4"/>
                                  </a:moveTo>
                                  <a:cubicBezTo>
                                    <a:pt x="1" y="4"/>
                                    <a:pt x="74" y="90"/>
                                    <a:pt x="184" y="141"/>
                                  </a:cubicBezTo>
                                  <a:cubicBezTo>
                                    <a:pt x="185" y="142"/>
                                    <a:pt x="186" y="141"/>
                                    <a:pt x="187" y="140"/>
                                  </a:cubicBezTo>
                                  <a:cubicBezTo>
                                    <a:pt x="187" y="139"/>
                                    <a:pt x="187" y="138"/>
                                    <a:pt x="185" y="137"/>
                                  </a:cubicBezTo>
                                  <a:cubicBezTo>
                                    <a:pt x="131" y="112"/>
                                    <a:pt x="86" y="77"/>
                                    <a:pt x="54" y="50"/>
                                  </a:cubicBezTo>
                                  <a:cubicBezTo>
                                    <a:pt x="39" y="36"/>
                                    <a:pt x="26" y="24"/>
                                    <a:pt x="18" y="15"/>
                                  </a:cubicBezTo>
                                  <a:cubicBezTo>
                                    <a:pt x="13" y="10"/>
                                    <a:pt x="10" y="7"/>
                                    <a:pt x="8" y="4"/>
                                  </a:cubicBezTo>
                                  <a:cubicBezTo>
                                    <a:pt x="7" y="3"/>
                                    <a:pt x="6" y="2"/>
                                    <a:pt x="5" y="2"/>
                                  </a:cubicBezTo>
                                  <a:cubicBezTo>
                                    <a:pt x="5" y="1"/>
                                    <a:pt x="5" y="1"/>
                                    <a:pt x="5" y="1"/>
                                  </a:cubicBezTo>
                                  <a:cubicBezTo>
                                    <a:pt x="4" y="0"/>
                                    <a:pt x="2" y="0"/>
                                    <a:pt x="1" y="0"/>
                                  </a:cubicBezTo>
                                  <a:cubicBezTo>
                                    <a:pt x="0" y="1"/>
                                    <a:pt x="0" y="3"/>
                                    <a:pt x="1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67" name="íṡḷîḍe"/>
                          <wps:cNvSpPr/>
                          <wps:spPr bwMode="auto">
                            <a:xfrm>
                              <a:off x="1058863" y="3948112"/>
                              <a:ext cx="125413" cy="231775"/>
                            </a:xfrm>
                            <a:custGeom>
                              <a:avLst/>
                              <a:gdLst>
                                <a:gd name="T0" fmla="*/ 1 w 38"/>
                                <a:gd name="T1" fmla="*/ 4 h 70"/>
                                <a:gd name="T2" fmla="*/ 1 w 38"/>
                                <a:gd name="T3" fmla="*/ 5 h 70"/>
                                <a:gd name="T4" fmla="*/ 33 w 38"/>
                                <a:gd name="T5" fmla="*/ 69 h 70"/>
                                <a:gd name="T6" fmla="*/ 36 w 38"/>
                                <a:gd name="T7" fmla="*/ 70 h 70"/>
                                <a:gd name="T8" fmla="*/ 37 w 38"/>
                                <a:gd name="T9" fmla="*/ 67 h 70"/>
                                <a:gd name="T10" fmla="*/ 5 w 38"/>
                                <a:gd name="T11" fmla="*/ 2 h 70"/>
                                <a:gd name="T12" fmla="*/ 2 w 38"/>
                                <a:gd name="T13" fmla="*/ 1 h 70"/>
                                <a:gd name="T14" fmla="*/ 1 w 38"/>
                                <a:gd name="T15" fmla="*/ 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8" h="70">
                                  <a:moveTo>
                                    <a:pt x="1" y="4"/>
                                  </a:moveTo>
                                  <a:cubicBezTo>
                                    <a:pt x="1" y="4"/>
                                    <a:pt x="1" y="4"/>
                                    <a:pt x="1" y="5"/>
                                  </a:cubicBezTo>
                                  <a:cubicBezTo>
                                    <a:pt x="5" y="11"/>
                                    <a:pt x="18" y="35"/>
                                    <a:pt x="33" y="69"/>
                                  </a:cubicBezTo>
                                  <a:cubicBezTo>
                                    <a:pt x="34" y="70"/>
                                    <a:pt x="35" y="70"/>
                                    <a:pt x="36" y="70"/>
                                  </a:cubicBezTo>
                                  <a:cubicBezTo>
                                    <a:pt x="37" y="69"/>
                                    <a:pt x="38" y="68"/>
                                    <a:pt x="37" y="67"/>
                                  </a:cubicBezTo>
                                  <a:cubicBezTo>
                                    <a:pt x="20" y="28"/>
                                    <a:pt x="5" y="2"/>
                                    <a:pt x="5" y="2"/>
                                  </a:cubicBezTo>
                                  <a:cubicBezTo>
                                    <a:pt x="4" y="0"/>
                                    <a:pt x="3" y="0"/>
                                    <a:pt x="2" y="1"/>
                                  </a:cubicBezTo>
                                  <a:cubicBezTo>
                                    <a:pt x="1" y="1"/>
                                    <a:pt x="0" y="3"/>
                                    <a:pt x="1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68" name="ïSļîḓê"/>
                          <wps:cNvSpPr/>
                          <wps:spPr bwMode="auto">
                            <a:xfrm>
                              <a:off x="1104900" y="4251325"/>
                              <a:ext cx="254000" cy="60325"/>
                            </a:xfrm>
                            <a:custGeom>
                              <a:avLst/>
                              <a:gdLst>
                                <a:gd name="T0" fmla="*/ 2 w 77"/>
                                <a:gd name="T1" fmla="*/ 4 h 18"/>
                                <a:gd name="T2" fmla="*/ 74 w 77"/>
                                <a:gd name="T3" fmla="*/ 18 h 18"/>
                                <a:gd name="T4" fmla="*/ 77 w 77"/>
                                <a:gd name="T5" fmla="*/ 16 h 18"/>
                                <a:gd name="T6" fmla="*/ 75 w 77"/>
                                <a:gd name="T7" fmla="*/ 14 h 18"/>
                                <a:gd name="T8" fmla="*/ 21 w 77"/>
                                <a:gd name="T9" fmla="*/ 5 h 18"/>
                                <a:gd name="T10" fmla="*/ 8 w 77"/>
                                <a:gd name="T11" fmla="*/ 2 h 18"/>
                                <a:gd name="T12" fmla="*/ 5 w 77"/>
                                <a:gd name="T13" fmla="*/ 0 h 18"/>
                                <a:gd name="T14" fmla="*/ 4 w 77"/>
                                <a:gd name="T15" fmla="*/ 0 h 18"/>
                                <a:gd name="T16" fmla="*/ 4 w 77"/>
                                <a:gd name="T17" fmla="*/ 0 h 18"/>
                                <a:gd name="T18" fmla="*/ 1 w 77"/>
                                <a:gd name="T19" fmla="*/ 1 h 18"/>
                                <a:gd name="T20" fmla="*/ 2 w 77"/>
                                <a:gd name="T21" fmla="*/ 4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7" h="18">
                                  <a:moveTo>
                                    <a:pt x="2" y="4"/>
                                  </a:moveTo>
                                  <a:cubicBezTo>
                                    <a:pt x="2" y="4"/>
                                    <a:pt x="26" y="14"/>
                                    <a:pt x="74" y="18"/>
                                  </a:cubicBezTo>
                                  <a:cubicBezTo>
                                    <a:pt x="75" y="18"/>
                                    <a:pt x="76" y="17"/>
                                    <a:pt x="77" y="16"/>
                                  </a:cubicBezTo>
                                  <a:cubicBezTo>
                                    <a:pt x="77" y="15"/>
                                    <a:pt x="76" y="14"/>
                                    <a:pt x="75" y="14"/>
                                  </a:cubicBezTo>
                                  <a:cubicBezTo>
                                    <a:pt x="51" y="11"/>
                                    <a:pt x="33" y="8"/>
                                    <a:pt x="21" y="5"/>
                                  </a:cubicBezTo>
                                  <a:cubicBezTo>
                                    <a:pt x="15" y="4"/>
                                    <a:pt x="11" y="2"/>
                                    <a:pt x="8" y="2"/>
                                  </a:cubicBezTo>
                                  <a:cubicBezTo>
                                    <a:pt x="6" y="1"/>
                                    <a:pt x="5" y="1"/>
                                    <a:pt x="5" y="0"/>
                                  </a:cubicBezTo>
                                  <a:cubicBezTo>
                                    <a:pt x="4" y="0"/>
                                    <a:pt x="4" y="0"/>
                                    <a:pt x="4" y="0"/>
                                  </a:cubicBezTo>
                                  <a:cubicBezTo>
                                    <a:pt x="4" y="0"/>
                                    <a:pt x="4" y="0"/>
                                    <a:pt x="4" y="0"/>
                                  </a:cubicBezTo>
                                  <a:cubicBezTo>
                                    <a:pt x="2" y="0"/>
                                    <a:pt x="1" y="0"/>
                                    <a:pt x="1" y="1"/>
                                  </a:cubicBezTo>
                                  <a:cubicBezTo>
                                    <a:pt x="0" y="3"/>
                                    <a:pt x="1" y="4"/>
                                    <a:pt x="2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69" name="iSliḋè"/>
                          <wps:cNvSpPr/>
                          <wps:spPr bwMode="auto">
                            <a:xfrm>
                              <a:off x="1887538" y="3573462"/>
                              <a:ext cx="177800" cy="842963"/>
                            </a:xfrm>
                            <a:custGeom>
                              <a:avLst/>
                              <a:gdLst>
                                <a:gd name="T0" fmla="*/ 1 w 54"/>
                                <a:gd name="T1" fmla="*/ 3 h 256"/>
                                <a:gd name="T2" fmla="*/ 2 w 54"/>
                                <a:gd name="T3" fmla="*/ 10 h 256"/>
                                <a:gd name="T4" fmla="*/ 49 w 54"/>
                                <a:gd name="T5" fmla="*/ 254 h 256"/>
                                <a:gd name="T6" fmla="*/ 52 w 54"/>
                                <a:gd name="T7" fmla="*/ 256 h 256"/>
                                <a:gd name="T8" fmla="*/ 54 w 54"/>
                                <a:gd name="T9" fmla="*/ 253 h 256"/>
                                <a:gd name="T10" fmla="*/ 5 w 54"/>
                                <a:gd name="T11" fmla="*/ 2 h 256"/>
                                <a:gd name="T12" fmla="*/ 2 w 54"/>
                                <a:gd name="T13" fmla="*/ 0 h 256"/>
                                <a:gd name="T14" fmla="*/ 1 w 54"/>
                                <a:gd name="T15" fmla="*/ 3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4" h="256">
                                  <a:moveTo>
                                    <a:pt x="1" y="3"/>
                                  </a:moveTo>
                                  <a:cubicBezTo>
                                    <a:pt x="1" y="3"/>
                                    <a:pt x="1" y="5"/>
                                    <a:pt x="2" y="10"/>
                                  </a:cubicBezTo>
                                  <a:cubicBezTo>
                                    <a:pt x="10" y="41"/>
                                    <a:pt x="40" y="171"/>
                                    <a:pt x="49" y="254"/>
                                  </a:cubicBezTo>
                                  <a:cubicBezTo>
                                    <a:pt x="49" y="255"/>
                                    <a:pt x="50" y="256"/>
                                    <a:pt x="52" y="256"/>
                                  </a:cubicBezTo>
                                  <a:cubicBezTo>
                                    <a:pt x="53" y="256"/>
                                    <a:pt x="54" y="255"/>
                                    <a:pt x="54" y="253"/>
                                  </a:cubicBezTo>
                                  <a:cubicBezTo>
                                    <a:pt x="43" y="158"/>
                                    <a:pt x="5" y="2"/>
                                    <a:pt x="5" y="2"/>
                                  </a:cubicBezTo>
                                  <a:cubicBezTo>
                                    <a:pt x="5" y="1"/>
                                    <a:pt x="4" y="0"/>
                                    <a:pt x="2" y="0"/>
                                  </a:cubicBezTo>
                                  <a:cubicBezTo>
                                    <a:pt x="1" y="0"/>
                                    <a:pt x="0" y="2"/>
                                    <a:pt x="1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70" name="ísḷïdê"/>
                          <wps:cNvSpPr/>
                          <wps:spPr bwMode="auto">
                            <a:xfrm>
                              <a:off x="1685925" y="3819525"/>
                              <a:ext cx="73025" cy="449263"/>
                            </a:xfrm>
                            <a:custGeom>
                              <a:avLst/>
                              <a:gdLst>
                                <a:gd name="T0" fmla="*/ 1 w 22"/>
                                <a:gd name="T1" fmla="*/ 3 h 136"/>
                                <a:gd name="T2" fmla="*/ 1 w 22"/>
                                <a:gd name="T3" fmla="*/ 5 h 136"/>
                                <a:gd name="T4" fmla="*/ 18 w 22"/>
                                <a:gd name="T5" fmla="*/ 134 h 136"/>
                                <a:gd name="T6" fmla="*/ 20 w 22"/>
                                <a:gd name="T7" fmla="*/ 136 h 136"/>
                                <a:gd name="T8" fmla="*/ 22 w 22"/>
                                <a:gd name="T9" fmla="*/ 133 h 136"/>
                                <a:gd name="T10" fmla="*/ 5 w 22"/>
                                <a:gd name="T11" fmla="*/ 2 h 136"/>
                                <a:gd name="T12" fmla="*/ 2 w 22"/>
                                <a:gd name="T13" fmla="*/ 0 h 136"/>
                                <a:gd name="T14" fmla="*/ 1 w 22"/>
                                <a:gd name="T15" fmla="*/ 3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2" h="136">
                                  <a:moveTo>
                                    <a:pt x="1" y="3"/>
                                  </a:moveTo>
                                  <a:cubicBezTo>
                                    <a:pt x="1" y="3"/>
                                    <a:pt x="1" y="3"/>
                                    <a:pt x="1" y="5"/>
                                  </a:cubicBezTo>
                                  <a:cubicBezTo>
                                    <a:pt x="4" y="18"/>
                                    <a:pt x="14" y="73"/>
                                    <a:pt x="18" y="134"/>
                                  </a:cubicBezTo>
                                  <a:cubicBezTo>
                                    <a:pt x="18" y="135"/>
                                    <a:pt x="19" y="136"/>
                                    <a:pt x="20" y="136"/>
                                  </a:cubicBezTo>
                                  <a:cubicBezTo>
                                    <a:pt x="22" y="136"/>
                                    <a:pt x="22" y="135"/>
                                    <a:pt x="22" y="133"/>
                                  </a:cubicBezTo>
                                  <a:cubicBezTo>
                                    <a:pt x="18" y="64"/>
                                    <a:pt x="5" y="2"/>
                                    <a:pt x="5" y="2"/>
                                  </a:cubicBezTo>
                                  <a:cubicBezTo>
                                    <a:pt x="5" y="0"/>
                                    <a:pt x="4" y="0"/>
                                    <a:pt x="2" y="0"/>
                                  </a:cubicBezTo>
                                  <a:cubicBezTo>
                                    <a:pt x="1" y="0"/>
                                    <a:pt x="0" y="1"/>
                                    <a:pt x="1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71" name="íSļïďé"/>
                          <wps:cNvSpPr/>
                          <wps:spPr bwMode="auto">
                            <a:xfrm>
                              <a:off x="1854200" y="3935412"/>
                              <a:ext cx="182563" cy="280988"/>
                            </a:xfrm>
                            <a:custGeom>
                              <a:avLst/>
                              <a:gdLst>
                                <a:gd name="T0" fmla="*/ 1 w 55"/>
                                <a:gd name="T1" fmla="*/ 4 h 85"/>
                                <a:gd name="T2" fmla="*/ 51 w 55"/>
                                <a:gd name="T3" fmla="*/ 83 h 85"/>
                                <a:gd name="T4" fmla="*/ 54 w 55"/>
                                <a:gd name="T5" fmla="*/ 84 h 85"/>
                                <a:gd name="T6" fmla="*/ 54 w 55"/>
                                <a:gd name="T7" fmla="*/ 81 h 85"/>
                                <a:gd name="T8" fmla="*/ 21 w 55"/>
                                <a:gd name="T9" fmla="*/ 31 h 85"/>
                                <a:gd name="T10" fmla="*/ 9 w 55"/>
                                <a:gd name="T11" fmla="*/ 10 h 85"/>
                                <a:gd name="T12" fmla="*/ 6 w 55"/>
                                <a:gd name="T13" fmla="*/ 4 h 85"/>
                                <a:gd name="T14" fmla="*/ 5 w 55"/>
                                <a:gd name="T15" fmla="*/ 2 h 85"/>
                                <a:gd name="T16" fmla="*/ 2 w 55"/>
                                <a:gd name="T17" fmla="*/ 1 h 85"/>
                                <a:gd name="T18" fmla="*/ 1 w 55"/>
                                <a:gd name="T19" fmla="*/ 4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5" h="85">
                                  <a:moveTo>
                                    <a:pt x="1" y="4"/>
                                  </a:moveTo>
                                  <a:cubicBezTo>
                                    <a:pt x="1" y="4"/>
                                    <a:pt x="28" y="55"/>
                                    <a:pt x="51" y="83"/>
                                  </a:cubicBezTo>
                                  <a:cubicBezTo>
                                    <a:pt x="51" y="84"/>
                                    <a:pt x="53" y="85"/>
                                    <a:pt x="54" y="84"/>
                                  </a:cubicBezTo>
                                  <a:cubicBezTo>
                                    <a:pt x="55" y="83"/>
                                    <a:pt x="55" y="82"/>
                                    <a:pt x="54" y="81"/>
                                  </a:cubicBezTo>
                                  <a:cubicBezTo>
                                    <a:pt x="43" y="67"/>
                                    <a:pt x="31" y="47"/>
                                    <a:pt x="21" y="31"/>
                                  </a:cubicBezTo>
                                  <a:cubicBezTo>
                                    <a:pt x="16" y="23"/>
                                    <a:pt x="12" y="15"/>
                                    <a:pt x="9" y="10"/>
                                  </a:cubicBezTo>
                                  <a:cubicBezTo>
                                    <a:pt x="8" y="8"/>
                                    <a:pt x="7" y="6"/>
                                    <a:pt x="6" y="4"/>
                                  </a:cubicBezTo>
                                  <a:cubicBezTo>
                                    <a:pt x="5" y="3"/>
                                    <a:pt x="5" y="2"/>
                                    <a:pt x="5" y="2"/>
                                  </a:cubicBezTo>
                                  <a:cubicBezTo>
                                    <a:pt x="4" y="1"/>
                                    <a:pt x="3" y="0"/>
                                    <a:pt x="2" y="1"/>
                                  </a:cubicBezTo>
                                  <a:cubicBezTo>
                                    <a:pt x="1" y="2"/>
                                    <a:pt x="0" y="3"/>
                                    <a:pt x="1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72" name="íSḷidé"/>
                          <wps:cNvSpPr/>
                          <wps:spPr bwMode="auto">
                            <a:xfrm>
                              <a:off x="1993900" y="3787775"/>
                              <a:ext cx="61913" cy="282575"/>
                            </a:xfrm>
                            <a:custGeom>
                              <a:avLst/>
                              <a:gdLst>
                                <a:gd name="T0" fmla="*/ 15 w 19"/>
                                <a:gd name="T1" fmla="*/ 2 h 86"/>
                                <a:gd name="T2" fmla="*/ 14 w 19"/>
                                <a:gd name="T3" fmla="*/ 12 h 86"/>
                                <a:gd name="T4" fmla="*/ 9 w 19"/>
                                <a:gd name="T5" fmla="*/ 50 h 86"/>
                                <a:gd name="T6" fmla="*/ 5 w 19"/>
                                <a:gd name="T7" fmla="*/ 69 h 86"/>
                                <a:gd name="T8" fmla="*/ 0 w 19"/>
                                <a:gd name="T9" fmla="*/ 83 h 86"/>
                                <a:gd name="T10" fmla="*/ 1 w 19"/>
                                <a:gd name="T11" fmla="*/ 86 h 86"/>
                                <a:gd name="T12" fmla="*/ 4 w 19"/>
                                <a:gd name="T13" fmla="*/ 85 h 86"/>
                                <a:gd name="T14" fmla="*/ 11 w 19"/>
                                <a:gd name="T15" fmla="*/ 64 h 86"/>
                                <a:gd name="T16" fmla="*/ 19 w 19"/>
                                <a:gd name="T17" fmla="*/ 2 h 86"/>
                                <a:gd name="T18" fmla="*/ 17 w 19"/>
                                <a:gd name="T19" fmla="*/ 0 h 86"/>
                                <a:gd name="T20" fmla="*/ 15 w 19"/>
                                <a:gd name="T21" fmla="*/ 2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" h="86">
                                  <a:moveTo>
                                    <a:pt x="15" y="2"/>
                                  </a:moveTo>
                                  <a:cubicBezTo>
                                    <a:pt x="15" y="2"/>
                                    <a:pt x="14" y="6"/>
                                    <a:pt x="14" y="12"/>
                                  </a:cubicBezTo>
                                  <a:cubicBezTo>
                                    <a:pt x="13" y="22"/>
                                    <a:pt x="11" y="36"/>
                                    <a:pt x="9" y="50"/>
                                  </a:cubicBezTo>
                                  <a:cubicBezTo>
                                    <a:pt x="8" y="57"/>
                                    <a:pt x="7" y="63"/>
                                    <a:pt x="5" y="69"/>
                                  </a:cubicBezTo>
                                  <a:cubicBezTo>
                                    <a:pt x="4" y="75"/>
                                    <a:pt x="2" y="80"/>
                                    <a:pt x="0" y="83"/>
                                  </a:cubicBezTo>
                                  <a:cubicBezTo>
                                    <a:pt x="0" y="84"/>
                                    <a:pt x="0" y="85"/>
                                    <a:pt x="1" y="86"/>
                                  </a:cubicBezTo>
                                  <a:cubicBezTo>
                                    <a:pt x="2" y="86"/>
                                    <a:pt x="4" y="86"/>
                                    <a:pt x="4" y="85"/>
                                  </a:cubicBezTo>
                                  <a:cubicBezTo>
                                    <a:pt x="7" y="80"/>
                                    <a:pt x="9" y="72"/>
                                    <a:pt x="11" y="64"/>
                                  </a:cubicBezTo>
                                  <a:cubicBezTo>
                                    <a:pt x="17" y="38"/>
                                    <a:pt x="19" y="3"/>
                                    <a:pt x="19" y="2"/>
                                  </a:cubicBezTo>
                                  <a:cubicBezTo>
                                    <a:pt x="19" y="1"/>
                                    <a:pt x="18" y="0"/>
                                    <a:pt x="17" y="0"/>
                                  </a:cubicBezTo>
                                  <a:cubicBezTo>
                                    <a:pt x="16" y="0"/>
                                    <a:pt x="15" y="1"/>
                                    <a:pt x="15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73" name="í$ļîḍé"/>
                          <wps:cNvSpPr/>
                          <wps:spPr bwMode="auto">
                            <a:xfrm>
                              <a:off x="1844675" y="3744912"/>
                              <a:ext cx="131763" cy="153988"/>
                            </a:xfrm>
                            <a:custGeom>
                              <a:avLst/>
                              <a:gdLst>
                                <a:gd name="T0" fmla="*/ 1 w 40"/>
                                <a:gd name="T1" fmla="*/ 4 h 47"/>
                                <a:gd name="T2" fmla="*/ 35 w 40"/>
                                <a:gd name="T3" fmla="*/ 46 h 47"/>
                                <a:gd name="T4" fmla="*/ 38 w 40"/>
                                <a:gd name="T5" fmla="*/ 47 h 47"/>
                                <a:gd name="T6" fmla="*/ 39 w 40"/>
                                <a:gd name="T7" fmla="*/ 43 h 47"/>
                                <a:gd name="T8" fmla="*/ 4 w 40"/>
                                <a:gd name="T9" fmla="*/ 1 h 47"/>
                                <a:gd name="T10" fmla="*/ 1 w 40"/>
                                <a:gd name="T11" fmla="*/ 1 h 47"/>
                                <a:gd name="T12" fmla="*/ 1 w 40"/>
                                <a:gd name="T13" fmla="*/ 4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" h="47">
                                  <a:moveTo>
                                    <a:pt x="1" y="4"/>
                                  </a:moveTo>
                                  <a:cubicBezTo>
                                    <a:pt x="35" y="46"/>
                                    <a:pt x="35" y="46"/>
                                    <a:pt x="35" y="46"/>
                                  </a:cubicBezTo>
                                  <a:cubicBezTo>
                                    <a:pt x="36" y="47"/>
                                    <a:pt x="37" y="47"/>
                                    <a:pt x="38" y="47"/>
                                  </a:cubicBezTo>
                                  <a:cubicBezTo>
                                    <a:pt x="39" y="46"/>
                                    <a:pt x="40" y="44"/>
                                    <a:pt x="39" y="43"/>
                                  </a:cubicBezTo>
                                  <a:cubicBezTo>
                                    <a:pt x="4" y="1"/>
                                    <a:pt x="4" y="1"/>
                                    <a:pt x="4" y="1"/>
                                  </a:cubicBezTo>
                                  <a:cubicBezTo>
                                    <a:pt x="3" y="0"/>
                                    <a:pt x="2" y="0"/>
                                    <a:pt x="1" y="1"/>
                                  </a:cubicBezTo>
                                  <a:cubicBezTo>
                                    <a:pt x="0" y="2"/>
                                    <a:pt x="0" y="3"/>
                                    <a:pt x="1" y="4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74" name="ï$ľîḋè"/>
                          <wps:cNvSpPr/>
                          <wps:spPr bwMode="auto">
                            <a:xfrm>
                              <a:off x="2682875" y="3378200"/>
                              <a:ext cx="1416050" cy="1166813"/>
                            </a:xfrm>
                            <a:custGeom>
                              <a:avLst/>
                              <a:gdLst>
                                <a:gd name="T0" fmla="*/ 3 w 429"/>
                                <a:gd name="T1" fmla="*/ 216 h 354"/>
                                <a:gd name="T2" fmla="*/ 105 w 429"/>
                                <a:gd name="T3" fmla="*/ 69 h 354"/>
                                <a:gd name="T4" fmla="*/ 114 w 429"/>
                                <a:gd name="T5" fmla="*/ 202 h 354"/>
                                <a:gd name="T6" fmla="*/ 265 w 429"/>
                                <a:gd name="T7" fmla="*/ 12 h 354"/>
                                <a:gd name="T8" fmla="*/ 264 w 429"/>
                                <a:gd name="T9" fmla="*/ 245 h 354"/>
                                <a:gd name="T10" fmla="*/ 373 w 429"/>
                                <a:gd name="T11" fmla="*/ 118 h 354"/>
                                <a:gd name="T12" fmla="*/ 357 w 429"/>
                                <a:gd name="T13" fmla="*/ 343 h 354"/>
                                <a:gd name="T14" fmla="*/ 3 w 429"/>
                                <a:gd name="T15" fmla="*/ 354 h 354"/>
                                <a:gd name="T16" fmla="*/ 3 w 429"/>
                                <a:gd name="T17" fmla="*/ 216 h 3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9" h="354">
                                  <a:moveTo>
                                    <a:pt x="3" y="216"/>
                                  </a:moveTo>
                                  <a:cubicBezTo>
                                    <a:pt x="0" y="211"/>
                                    <a:pt x="77" y="60"/>
                                    <a:pt x="105" y="69"/>
                                  </a:cubicBezTo>
                                  <a:cubicBezTo>
                                    <a:pt x="149" y="84"/>
                                    <a:pt x="114" y="202"/>
                                    <a:pt x="114" y="202"/>
                                  </a:cubicBezTo>
                                  <a:cubicBezTo>
                                    <a:pt x="114" y="202"/>
                                    <a:pt x="202" y="0"/>
                                    <a:pt x="265" y="12"/>
                                  </a:cubicBezTo>
                                  <a:cubicBezTo>
                                    <a:pt x="328" y="24"/>
                                    <a:pt x="264" y="245"/>
                                    <a:pt x="264" y="245"/>
                                  </a:cubicBezTo>
                                  <a:cubicBezTo>
                                    <a:pt x="264" y="245"/>
                                    <a:pt x="318" y="100"/>
                                    <a:pt x="373" y="118"/>
                                  </a:cubicBezTo>
                                  <a:cubicBezTo>
                                    <a:pt x="429" y="135"/>
                                    <a:pt x="357" y="343"/>
                                    <a:pt x="357" y="343"/>
                                  </a:cubicBezTo>
                                  <a:cubicBezTo>
                                    <a:pt x="3" y="354"/>
                                    <a:pt x="3" y="354"/>
                                    <a:pt x="3" y="354"/>
                                  </a:cubicBezTo>
                                  <a:lnTo>
                                    <a:pt x="3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A845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75" name="îṥḻíḓe"/>
                          <wps:cNvSpPr/>
                          <wps:spPr bwMode="auto">
                            <a:xfrm>
                              <a:off x="3089275" y="3530600"/>
                              <a:ext cx="447675" cy="1011238"/>
                            </a:xfrm>
                            <a:custGeom>
                              <a:avLst/>
                              <a:gdLst>
                                <a:gd name="T0" fmla="*/ 132 w 136"/>
                                <a:gd name="T1" fmla="*/ 1 h 307"/>
                                <a:gd name="T2" fmla="*/ 130 w 136"/>
                                <a:gd name="T3" fmla="*/ 9 h 307"/>
                                <a:gd name="T4" fmla="*/ 0 w 136"/>
                                <a:gd name="T5" fmla="*/ 303 h 307"/>
                                <a:gd name="T6" fmla="*/ 1 w 136"/>
                                <a:gd name="T7" fmla="*/ 306 h 307"/>
                                <a:gd name="T8" fmla="*/ 4 w 136"/>
                                <a:gd name="T9" fmla="*/ 306 h 307"/>
                                <a:gd name="T10" fmla="*/ 136 w 136"/>
                                <a:gd name="T11" fmla="*/ 3 h 307"/>
                                <a:gd name="T12" fmla="*/ 135 w 136"/>
                                <a:gd name="T13" fmla="*/ 0 h 307"/>
                                <a:gd name="T14" fmla="*/ 132 w 136"/>
                                <a:gd name="T15" fmla="*/ 1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6" h="307">
                                  <a:moveTo>
                                    <a:pt x="132" y="1"/>
                                  </a:moveTo>
                                  <a:cubicBezTo>
                                    <a:pt x="132" y="1"/>
                                    <a:pt x="131" y="4"/>
                                    <a:pt x="130" y="9"/>
                                  </a:cubicBezTo>
                                  <a:cubicBezTo>
                                    <a:pt x="118" y="44"/>
                                    <a:pt x="69" y="190"/>
                                    <a:pt x="0" y="303"/>
                                  </a:cubicBezTo>
                                  <a:cubicBezTo>
                                    <a:pt x="0" y="304"/>
                                    <a:pt x="0" y="306"/>
                                    <a:pt x="1" y="306"/>
                                  </a:cubicBezTo>
                                  <a:cubicBezTo>
                                    <a:pt x="2" y="307"/>
                                    <a:pt x="3" y="306"/>
                                    <a:pt x="4" y="306"/>
                                  </a:cubicBezTo>
                                  <a:cubicBezTo>
                                    <a:pt x="82" y="176"/>
                                    <a:pt x="136" y="3"/>
                                    <a:pt x="136" y="3"/>
                                  </a:cubicBezTo>
                                  <a:cubicBezTo>
                                    <a:pt x="136" y="2"/>
                                    <a:pt x="136" y="0"/>
                                    <a:pt x="135" y="0"/>
                                  </a:cubicBezTo>
                                  <a:cubicBezTo>
                                    <a:pt x="134" y="0"/>
                                    <a:pt x="132" y="0"/>
                                    <a:pt x="132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76" name="iṡlïḋè"/>
                          <wps:cNvSpPr/>
                          <wps:spPr bwMode="auto">
                            <a:xfrm>
                              <a:off x="3444875" y="3494087"/>
                              <a:ext cx="42863" cy="279400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1 h 85"/>
                                <a:gd name="T2" fmla="*/ 0 w 13"/>
                                <a:gd name="T3" fmla="*/ 82 h 85"/>
                                <a:gd name="T4" fmla="*/ 2 w 13"/>
                                <a:gd name="T5" fmla="*/ 85 h 85"/>
                                <a:gd name="T6" fmla="*/ 4 w 13"/>
                                <a:gd name="T7" fmla="*/ 83 h 85"/>
                                <a:gd name="T8" fmla="*/ 9 w 13"/>
                                <a:gd name="T9" fmla="*/ 25 h 85"/>
                                <a:gd name="T10" fmla="*/ 12 w 13"/>
                                <a:gd name="T11" fmla="*/ 8 h 85"/>
                                <a:gd name="T12" fmla="*/ 13 w 13"/>
                                <a:gd name="T13" fmla="*/ 4 h 85"/>
                                <a:gd name="T14" fmla="*/ 13 w 13"/>
                                <a:gd name="T15" fmla="*/ 2 h 85"/>
                                <a:gd name="T16" fmla="*/ 11 w 13"/>
                                <a:gd name="T17" fmla="*/ 0 h 85"/>
                                <a:gd name="T18" fmla="*/ 9 w 13"/>
                                <a:gd name="T19" fmla="*/ 1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" h="85">
                                  <a:moveTo>
                                    <a:pt x="9" y="1"/>
                                  </a:moveTo>
                                  <a:cubicBezTo>
                                    <a:pt x="9" y="2"/>
                                    <a:pt x="1" y="36"/>
                                    <a:pt x="0" y="82"/>
                                  </a:cubicBezTo>
                                  <a:cubicBezTo>
                                    <a:pt x="0" y="84"/>
                                    <a:pt x="1" y="85"/>
                                    <a:pt x="2" y="85"/>
                                  </a:cubicBezTo>
                                  <a:cubicBezTo>
                                    <a:pt x="3" y="85"/>
                                    <a:pt x="4" y="84"/>
                                    <a:pt x="4" y="83"/>
                                  </a:cubicBezTo>
                                  <a:cubicBezTo>
                                    <a:pt x="5" y="59"/>
                                    <a:pt x="7" y="39"/>
                                    <a:pt x="9" y="25"/>
                                  </a:cubicBezTo>
                                  <a:cubicBezTo>
                                    <a:pt x="10" y="18"/>
                                    <a:pt x="11" y="12"/>
                                    <a:pt x="12" y="8"/>
                                  </a:cubicBezTo>
                                  <a:cubicBezTo>
                                    <a:pt x="12" y="6"/>
                                    <a:pt x="12" y="5"/>
                                    <a:pt x="13" y="4"/>
                                  </a:cubicBezTo>
                                  <a:cubicBezTo>
                                    <a:pt x="13" y="3"/>
                                    <a:pt x="13" y="2"/>
                                    <a:pt x="13" y="2"/>
                                  </a:cubicBezTo>
                                  <a:cubicBezTo>
                                    <a:pt x="13" y="1"/>
                                    <a:pt x="12" y="0"/>
                                    <a:pt x="11" y="0"/>
                                  </a:cubicBezTo>
                                  <a:cubicBezTo>
                                    <a:pt x="10" y="0"/>
                                    <a:pt x="9" y="0"/>
                                    <a:pt x="9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77" name="îš1ïḋé"/>
                          <wps:cNvSpPr/>
                          <wps:spPr bwMode="auto">
                            <a:xfrm>
                              <a:off x="3402013" y="3668712"/>
                              <a:ext cx="198438" cy="214313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1 h 65"/>
                                <a:gd name="T2" fmla="*/ 54 w 60"/>
                                <a:gd name="T3" fmla="*/ 3 h 65"/>
                                <a:gd name="T4" fmla="*/ 32 w 60"/>
                                <a:gd name="T5" fmla="*/ 30 h 65"/>
                                <a:gd name="T6" fmla="*/ 1 w 60"/>
                                <a:gd name="T7" fmla="*/ 61 h 65"/>
                                <a:gd name="T8" fmla="*/ 1 w 60"/>
                                <a:gd name="T9" fmla="*/ 64 h 65"/>
                                <a:gd name="T10" fmla="*/ 4 w 60"/>
                                <a:gd name="T11" fmla="*/ 64 h 65"/>
                                <a:gd name="T12" fmla="*/ 39 w 60"/>
                                <a:gd name="T13" fmla="*/ 28 h 65"/>
                                <a:gd name="T14" fmla="*/ 59 w 60"/>
                                <a:gd name="T15" fmla="*/ 4 h 65"/>
                                <a:gd name="T16" fmla="*/ 59 w 60"/>
                                <a:gd name="T17" fmla="*/ 1 h 65"/>
                                <a:gd name="T18" fmla="*/ 56 w 60"/>
                                <a:gd name="T19" fmla="*/ 1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0" h="65">
                                  <a:moveTo>
                                    <a:pt x="56" y="1"/>
                                  </a:moveTo>
                                  <a:cubicBezTo>
                                    <a:pt x="56" y="1"/>
                                    <a:pt x="55" y="2"/>
                                    <a:pt x="54" y="3"/>
                                  </a:cubicBezTo>
                                  <a:cubicBezTo>
                                    <a:pt x="51" y="7"/>
                                    <a:pt x="42" y="18"/>
                                    <a:pt x="32" y="30"/>
                                  </a:cubicBezTo>
                                  <a:cubicBezTo>
                                    <a:pt x="22" y="42"/>
                                    <a:pt x="10" y="54"/>
                                    <a:pt x="1" y="61"/>
                                  </a:cubicBezTo>
                                  <a:cubicBezTo>
                                    <a:pt x="0" y="62"/>
                                    <a:pt x="0" y="63"/>
                                    <a:pt x="1" y="64"/>
                                  </a:cubicBezTo>
                                  <a:cubicBezTo>
                                    <a:pt x="1" y="65"/>
                                    <a:pt x="3" y="65"/>
                                    <a:pt x="4" y="64"/>
                                  </a:cubicBezTo>
                                  <a:cubicBezTo>
                                    <a:pt x="14" y="56"/>
                                    <a:pt x="28" y="41"/>
                                    <a:pt x="39" y="28"/>
                                  </a:cubicBezTo>
                                  <a:cubicBezTo>
                                    <a:pt x="50" y="15"/>
                                    <a:pt x="59" y="4"/>
                                    <a:pt x="59" y="4"/>
                                  </a:cubicBezTo>
                                  <a:cubicBezTo>
                                    <a:pt x="60" y="3"/>
                                    <a:pt x="59" y="2"/>
                                    <a:pt x="59" y="1"/>
                                  </a:cubicBezTo>
                                  <a:cubicBezTo>
                                    <a:pt x="58" y="0"/>
                                    <a:pt x="56" y="0"/>
                                    <a:pt x="56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78" name="i$1îďe"/>
                          <wps:cNvSpPr/>
                          <wps:spPr bwMode="auto">
                            <a:xfrm>
                              <a:off x="3286125" y="3741737"/>
                              <a:ext cx="26988" cy="392113"/>
                            </a:xfrm>
                            <a:custGeom>
                              <a:avLst/>
                              <a:gdLst>
                                <a:gd name="T0" fmla="*/ 4 w 8"/>
                                <a:gd name="T1" fmla="*/ 2 h 119"/>
                                <a:gd name="T2" fmla="*/ 0 w 8"/>
                                <a:gd name="T3" fmla="*/ 62 h 119"/>
                                <a:gd name="T4" fmla="*/ 4 w 8"/>
                                <a:gd name="T5" fmla="*/ 117 h 119"/>
                                <a:gd name="T6" fmla="*/ 6 w 8"/>
                                <a:gd name="T7" fmla="*/ 119 h 119"/>
                                <a:gd name="T8" fmla="*/ 8 w 8"/>
                                <a:gd name="T9" fmla="*/ 116 h 119"/>
                                <a:gd name="T10" fmla="*/ 4 w 8"/>
                                <a:gd name="T11" fmla="*/ 62 h 119"/>
                                <a:gd name="T12" fmla="*/ 6 w 8"/>
                                <a:gd name="T13" fmla="*/ 20 h 119"/>
                                <a:gd name="T14" fmla="*/ 7 w 8"/>
                                <a:gd name="T15" fmla="*/ 7 h 119"/>
                                <a:gd name="T16" fmla="*/ 8 w 8"/>
                                <a:gd name="T17" fmla="*/ 3 h 119"/>
                                <a:gd name="T18" fmla="*/ 6 w 8"/>
                                <a:gd name="T19" fmla="*/ 1 h 119"/>
                                <a:gd name="T20" fmla="*/ 4 w 8"/>
                                <a:gd name="T21" fmla="*/ 2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" h="119">
                                  <a:moveTo>
                                    <a:pt x="4" y="2"/>
                                  </a:moveTo>
                                  <a:cubicBezTo>
                                    <a:pt x="4" y="2"/>
                                    <a:pt x="0" y="28"/>
                                    <a:pt x="0" y="62"/>
                                  </a:cubicBezTo>
                                  <a:cubicBezTo>
                                    <a:pt x="0" y="79"/>
                                    <a:pt x="1" y="98"/>
                                    <a:pt x="4" y="117"/>
                                  </a:cubicBezTo>
                                  <a:cubicBezTo>
                                    <a:pt x="4" y="118"/>
                                    <a:pt x="5" y="119"/>
                                    <a:pt x="6" y="119"/>
                                  </a:cubicBezTo>
                                  <a:cubicBezTo>
                                    <a:pt x="7" y="118"/>
                                    <a:pt x="8" y="117"/>
                                    <a:pt x="8" y="116"/>
                                  </a:cubicBezTo>
                                  <a:cubicBezTo>
                                    <a:pt x="5" y="98"/>
                                    <a:pt x="4" y="79"/>
                                    <a:pt x="4" y="62"/>
                                  </a:cubicBezTo>
                                  <a:cubicBezTo>
                                    <a:pt x="4" y="45"/>
                                    <a:pt x="5" y="31"/>
                                    <a:pt x="6" y="20"/>
                                  </a:cubicBezTo>
                                  <a:cubicBezTo>
                                    <a:pt x="6" y="15"/>
                                    <a:pt x="7" y="10"/>
                                    <a:pt x="7" y="7"/>
                                  </a:cubicBezTo>
                                  <a:cubicBezTo>
                                    <a:pt x="8" y="4"/>
                                    <a:pt x="8" y="3"/>
                                    <a:pt x="8" y="3"/>
                                  </a:cubicBezTo>
                                  <a:cubicBezTo>
                                    <a:pt x="8" y="2"/>
                                    <a:pt x="7" y="1"/>
                                    <a:pt x="6" y="1"/>
                                  </a:cubicBezTo>
                                  <a:cubicBezTo>
                                    <a:pt x="5" y="0"/>
                                    <a:pt x="4" y="1"/>
                                    <a:pt x="4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79" name="ïṧḷidê"/>
                          <wps:cNvSpPr/>
                          <wps:spPr bwMode="auto">
                            <a:xfrm>
                              <a:off x="3251200" y="3948112"/>
                              <a:ext cx="279400" cy="287338"/>
                            </a:xfrm>
                            <a:custGeom>
                              <a:avLst/>
                              <a:gdLst>
                                <a:gd name="T0" fmla="*/ 81 w 85"/>
                                <a:gd name="T1" fmla="*/ 1 h 87"/>
                                <a:gd name="T2" fmla="*/ 79 w 85"/>
                                <a:gd name="T3" fmla="*/ 4 h 87"/>
                                <a:gd name="T4" fmla="*/ 49 w 85"/>
                                <a:gd name="T5" fmla="*/ 44 h 87"/>
                                <a:gd name="T6" fmla="*/ 2 w 85"/>
                                <a:gd name="T7" fmla="*/ 82 h 87"/>
                                <a:gd name="T8" fmla="*/ 1 w 85"/>
                                <a:gd name="T9" fmla="*/ 85 h 87"/>
                                <a:gd name="T10" fmla="*/ 3 w 85"/>
                                <a:gd name="T11" fmla="*/ 86 h 87"/>
                                <a:gd name="T12" fmla="*/ 32 w 85"/>
                                <a:gd name="T13" fmla="*/ 67 h 87"/>
                                <a:gd name="T14" fmla="*/ 85 w 85"/>
                                <a:gd name="T15" fmla="*/ 4 h 87"/>
                                <a:gd name="T16" fmla="*/ 84 w 85"/>
                                <a:gd name="T17" fmla="*/ 1 h 87"/>
                                <a:gd name="T18" fmla="*/ 81 w 85"/>
                                <a:gd name="T19" fmla="*/ 1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5" h="87">
                                  <a:moveTo>
                                    <a:pt x="81" y="1"/>
                                  </a:moveTo>
                                  <a:cubicBezTo>
                                    <a:pt x="81" y="1"/>
                                    <a:pt x="80" y="2"/>
                                    <a:pt x="79" y="4"/>
                                  </a:cubicBezTo>
                                  <a:cubicBezTo>
                                    <a:pt x="75" y="11"/>
                                    <a:pt x="63" y="27"/>
                                    <a:pt x="49" y="44"/>
                                  </a:cubicBezTo>
                                  <a:cubicBezTo>
                                    <a:pt x="34" y="60"/>
                                    <a:pt x="17" y="77"/>
                                    <a:pt x="2" y="82"/>
                                  </a:cubicBezTo>
                                  <a:cubicBezTo>
                                    <a:pt x="1" y="83"/>
                                    <a:pt x="0" y="84"/>
                                    <a:pt x="1" y="85"/>
                                  </a:cubicBezTo>
                                  <a:cubicBezTo>
                                    <a:pt x="1" y="86"/>
                                    <a:pt x="2" y="87"/>
                                    <a:pt x="3" y="86"/>
                                  </a:cubicBezTo>
                                  <a:cubicBezTo>
                                    <a:pt x="13" y="83"/>
                                    <a:pt x="23" y="76"/>
                                    <a:pt x="32" y="67"/>
                                  </a:cubicBezTo>
                                  <a:cubicBezTo>
                                    <a:pt x="60" y="42"/>
                                    <a:pt x="85" y="4"/>
                                    <a:pt x="85" y="4"/>
                                  </a:cubicBezTo>
                                  <a:cubicBezTo>
                                    <a:pt x="85" y="3"/>
                                    <a:pt x="85" y="1"/>
                                    <a:pt x="84" y="1"/>
                                  </a:cubicBezTo>
                                  <a:cubicBezTo>
                                    <a:pt x="83" y="0"/>
                                    <a:pt x="82" y="0"/>
                                    <a:pt x="81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80" name="íŝḻiḋè"/>
                          <wps:cNvSpPr/>
                          <wps:spPr bwMode="auto">
                            <a:xfrm>
                              <a:off x="2725738" y="3803650"/>
                              <a:ext cx="257175" cy="750888"/>
                            </a:xfrm>
                            <a:custGeom>
                              <a:avLst/>
                              <a:gdLst>
                                <a:gd name="T0" fmla="*/ 74 w 78"/>
                                <a:gd name="T1" fmla="*/ 2 h 228"/>
                                <a:gd name="T2" fmla="*/ 0 w 78"/>
                                <a:gd name="T3" fmla="*/ 225 h 228"/>
                                <a:gd name="T4" fmla="*/ 2 w 78"/>
                                <a:gd name="T5" fmla="*/ 228 h 228"/>
                                <a:gd name="T6" fmla="*/ 4 w 78"/>
                                <a:gd name="T7" fmla="*/ 226 h 228"/>
                                <a:gd name="T8" fmla="*/ 48 w 78"/>
                                <a:gd name="T9" fmla="*/ 73 h 228"/>
                                <a:gd name="T10" fmla="*/ 69 w 78"/>
                                <a:gd name="T11" fmla="*/ 22 h 228"/>
                                <a:gd name="T12" fmla="*/ 75 w 78"/>
                                <a:gd name="T13" fmla="*/ 8 h 228"/>
                                <a:gd name="T14" fmla="*/ 78 w 78"/>
                                <a:gd name="T15" fmla="*/ 3 h 228"/>
                                <a:gd name="T16" fmla="*/ 77 w 78"/>
                                <a:gd name="T17" fmla="*/ 1 h 228"/>
                                <a:gd name="T18" fmla="*/ 74 w 78"/>
                                <a:gd name="T19" fmla="*/ 2 h 2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8" h="228">
                                  <a:moveTo>
                                    <a:pt x="74" y="2"/>
                                  </a:moveTo>
                                  <a:cubicBezTo>
                                    <a:pt x="74" y="2"/>
                                    <a:pt x="20" y="113"/>
                                    <a:pt x="0" y="225"/>
                                  </a:cubicBezTo>
                                  <a:cubicBezTo>
                                    <a:pt x="0" y="226"/>
                                    <a:pt x="0" y="227"/>
                                    <a:pt x="2" y="228"/>
                                  </a:cubicBezTo>
                                  <a:cubicBezTo>
                                    <a:pt x="3" y="228"/>
                                    <a:pt x="4" y="227"/>
                                    <a:pt x="4" y="226"/>
                                  </a:cubicBezTo>
                                  <a:cubicBezTo>
                                    <a:pt x="14" y="170"/>
                                    <a:pt x="33" y="114"/>
                                    <a:pt x="48" y="73"/>
                                  </a:cubicBezTo>
                                  <a:cubicBezTo>
                                    <a:pt x="56" y="52"/>
                                    <a:pt x="64" y="35"/>
                                    <a:pt x="69" y="22"/>
                                  </a:cubicBezTo>
                                  <a:cubicBezTo>
                                    <a:pt x="72" y="16"/>
                                    <a:pt x="74" y="12"/>
                                    <a:pt x="75" y="8"/>
                                  </a:cubicBezTo>
                                  <a:cubicBezTo>
                                    <a:pt x="77" y="5"/>
                                    <a:pt x="78" y="3"/>
                                    <a:pt x="78" y="3"/>
                                  </a:cubicBezTo>
                                  <a:cubicBezTo>
                                    <a:pt x="78" y="2"/>
                                    <a:pt x="78" y="1"/>
                                    <a:pt x="77" y="1"/>
                                  </a:cubicBezTo>
                                  <a:cubicBezTo>
                                    <a:pt x="76" y="0"/>
                                    <a:pt x="75" y="1"/>
                                    <a:pt x="74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81" name="ïşlîḓé"/>
                          <wps:cNvSpPr/>
                          <wps:spPr bwMode="auto">
                            <a:xfrm>
                              <a:off x="1581150" y="1062037"/>
                              <a:ext cx="1303338" cy="3314700"/>
                            </a:xfrm>
                            <a:custGeom>
                              <a:avLst/>
                              <a:gdLst>
                                <a:gd name="T0" fmla="*/ 0 w 821"/>
                                <a:gd name="T1" fmla="*/ 384 h 2088"/>
                                <a:gd name="T2" fmla="*/ 596 w 821"/>
                                <a:gd name="T3" fmla="*/ 0 h 2088"/>
                                <a:gd name="T4" fmla="*/ 821 w 821"/>
                                <a:gd name="T5" fmla="*/ 0 h 2088"/>
                                <a:gd name="T6" fmla="*/ 821 w 821"/>
                                <a:gd name="T7" fmla="*/ 2088 h 2088"/>
                                <a:gd name="T8" fmla="*/ 345 w 821"/>
                                <a:gd name="T9" fmla="*/ 2088 h 2088"/>
                                <a:gd name="T10" fmla="*/ 345 w 821"/>
                                <a:gd name="T11" fmla="*/ 633 h 2088"/>
                                <a:gd name="T12" fmla="*/ 0 w 821"/>
                                <a:gd name="T13" fmla="*/ 855 h 2088"/>
                                <a:gd name="T14" fmla="*/ 0 w 821"/>
                                <a:gd name="T15" fmla="*/ 384 h 2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21" h="2088">
                                  <a:moveTo>
                                    <a:pt x="0" y="384"/>
                                  </a:moveTo>
                                  <a:lnTo>
                                    <a:pt x="596" y="0"/>
                                  </a:lnTo>
                                  <a:lnTo>
                                    <a:pt x="821" y="0"/>
                                  </a:lnTo>
                                  <a:lnTo>
                                    <a:pt x="821" y="2088"/>
                                  </a:lnTo>
                                  <a:lnTo>
                                    <a:pt x="345" y="2088"/>
                                  </a:lnTo>
                                  <a:lnTo>
                                    <a:pt x="345" y="633"/>
                                  </a:lnTo>
                                  <a:lnTo>
                                    <a:pt x="0" y="855"/>
                                  </a:lnTo>
                                  <a:lnTo>
                                    <a:pt x="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82" name="íś1idè"/>
                          <wps:cNvSpPr/>
                          <wps:spPr bwMode="auto">
                            <a:xfrm>
                              <a:off x="1581150" y="1062037"/>
                              <a:ext cx="1303338" cy="3314700"/>
                            </a:xfrm>
                            <a:custGeom>
                              <a:avLst/>
                              <a:gdLst>
                                <a:gd name="T0" fmla="*/ 0 w 821"/>
                                <a:gd name="T1" fmla="*/ 384 h 2088"/>
                                <a:gd name="T2" fmla="*/ 596 w 821"/>
                                <a:gd name="T3" fmla="*/ 0 h 2088"/>
                                <a:gd name="T4" fmla="*/ 821 w 821"/>
                                <a:gd name="T5" fmla="*/ 0 h 2088"/>
                                <a:gd name="T6" fmla="*/ 821 w 821"/>
                                <a:gd name="T7" fmla="*/ 2088 h 2088"/>
                                <a:gd name="T8" fmla="*/ 345 w 821"/>
                                <a:gd name="T9" fmla="*/ 2088 h 2088"/>
                                <a:gd name="T10" fmla="*/ 345 w 821"/>
                                <a:gd name="T11" fmla="*/ 633 h 2088"/>
                                <a:gd name="T12" fmla="*/ 0 w 821"/>
                                <a:gd name="T13" fmla="*/ 855 h 2088"/>
                                <a:gd name="T14" fmla="*/ 0 w 821"/>
                                <a:gd name="T15" fmla="*/ 384 h 2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21" h="2088">
                                  <a:moveTo>
                                    <a:pt x="0" y="384"/>
                                  </a:moveTo>
                                  <a:lnTo>
                                    <a:pt x="596" y="0"/>
                                  </a:lnTo>
                                  <a:lnTo>
                                    <a:pt x="821" y="0"/>
                                  </a:lnTo>
                                  <a:lnTo>
                                    <a:pt x="821" y="2088"/>
                                  </a:lnTo>
                                  <a:lnTo>
                                    <a:pt x="345" y="2088"/>
                                  </a:lnTo>
                                  <a:lnTo>
                                    <a:pt x="345" y="633"/>
                                  </a:lnTo>
                                  <a:lnTo>
                                    <a:pt x="0" y="855"/>
                                  </a:lnTo>
                                  <a:lnTo>
                                    <a:pt x="0" y="384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83" name="îšḻîḍê"/>
                          <wps:cNvSpPr/>
                          <wps:spPr bwMode="auto">
                            <a:xfrm>
                              <a:off x="2128838" y="1628775"/>
                              <a:ext cx="379413" cy="2747963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F5FAFF"/>
                                </a:gs>
                                <a:gs pos="93000">
                                  <a:srgbClr val="A0D3FF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84" name="íSļïḑe"/>
                          <wps:cNvSpPr/>
                          <wps:spPr bwMode="auto">
                            <a:xfrm>
                              <a:off x="2128838" y="1628775"/>
                              <a:ext cx="379413" cy="27479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85" name="íslíḍè"/>
                          <wps:cNvSpPr/>
                          <wps:spPr bwMode="auto">
                            <a:xfrm>
                              <a:off x="2505075" y="1393825"/>
                              <a:ext cx="379413" cy="2982913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F5FAFF"/>
                                </a:gs>
                                <a:gs pos="100000">
                                  <a:srgbClr val="A0D3FF"/>
                                </a:gs>
                              </a:gsLst>
                              <a:lin ang="16200000" scaled="0"/>
                            </a:gra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86" name="îśļîdè"/>
                          <wps:cNvSpPr/>
                          <wps:spPr bwMode="auto">
                            <a:xfrm>
                              <a:off x="2505075" y="1393825"/>
                              <a:ext cx="379413" cy="29829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87" name="îŝľídé"/>
                          <wps:cNvSpPr/>
                          <wps:spPr bwMode="auto">
                            <a:xfrm>
                              <a:off x="2505075" y="1839912"/>
                              <a:ext cx="9525" cy="2698750"/>
                            </a:xfrm>
                            <a:prstGeom prst="rect">
                              <a:avLst/>
                            </a:prstGeom>
                            <a:solidFill>
                              <a:srgbClr val="0468B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88" name="ïŝļíḍè"/>
                          <wps:cNvSpPr/>
                          <wps:spPr bwMode="auto">
                            <a:xfrm>
                              <a:off x="2505075" y="1839912"/>
                              <a:ext cx="9525" cy="2698750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700"/>
                                <a:gd name="T2" fmla="*/ 0 w 6"/>
                                <a:gd name="T3" fmla="*/ 1700 h 1700"/>
                                <a:gd name="T4" fmla="*/ 6 w 6"/>
                                <a:gd name="T5" fmla="*/ 1700 h 1700"/>
                                <a:gd name="T6" fmla="*/ 6 w 6"/>
                                <a:gd name="T7" fmla="*/ 0 h 17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700">
                                  <a:moveTo>
                                    <a:pt x="0" y="0"/>
                                  </a:moveTo>
                                  <a:lnTo>
                                    <a:pt x="0" y="1700"/>
                                  </a:lnTo>
                                  <a:lnTo>
                                    <a:pt x="6" y="1700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89" name="iṧlïďe"/>
                          <wps:cNvSpPr/>
                          <wps:spPr bwMode="auto">
                            <a:xfrm>
                              <a:off x="2900363" y="3816350"/>
                              <a:ext cx="149225" cy="155575"/>
                            </a:xfrm>
                            <a:custGeom>
                              <a:avLst/>
                              <a:gdLst>
                                <a:gd name="T0" fmla="*/ 41 w 45"/>
                                <a:gd name="T1" fmla="*/ 1 h 47"/>
                                <a:gd name="T2" fmla="*/ 36 w 45"/>
                                <a:gd name="T3" fmla="*/ 6 h 47"/>
                                <a:gd name="T4" fmla="*/ 20 w 45"/>
                                <a:gd name="T5" fmla="*/ 25 h 47"/>
                                <a:gd name="T6" fmla="*/ 1 w 45"/>
                                <a:gd name="T7" fmla="*/ 43 h 47"/>
                                <a:gd name="T8" fmla="*/ 1 w 45"/>
                                <a:gd name="T9" fmla="*/ 46 h 47"/>
                                <a:gd name="T10" fmla="*/ 4 w 45"/>
                                <a:gd name="T11" fmla="*/ 47 h 47"/>
                                <a:gd name="T12" fmla="*/ 30 w 45"/>
                                <a:gd name="T13" fmla="*/ 21 h 47"/>
                                <a:gd name="T14" fmla="*/ 44 w 45"/>
                                <a:gd name="T15" fmla="*/ 3 h 47"/>
                                <a:gd name="T16" fmla="*/ 44 w 45"/>
                                <a:gd name="T17" fmla="*/ 0 h 47"/>
                                <a:gd name="T18" fmla="*/ 41 w 45"/>
                                <a:gd name="T19" fmla="*/ 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5" h="47">
                                  <a:moveTo>
                                    <a:pt x="41" y="1"/>
                                  </a:moveTo>
                                  <a:cubicBezTo>
                                    <a:pt x="41" y="1"/>
                                    <a:pt x="39" y="3"/>
                                    <a:pt x="36" y="6"/>
                                  </a:cubicBezTo>
                                  <a:cubicBezTo>
                                    <a:pt x="33" y="11"/>
                                    <a:pt x="27" y="18"/>
                                    <a:pt x="20" y="25"/>
                                  </a:cubicBezTo>
                                  <a:cubicBezTo>
                                    <a:pt x="14" y="32"/>
                                    <a:pt x="7" y="39"/>
                                    <a:pt x="1" y="43"/>
                                  </a:cubicBezTo>
                                  <a:cubicBezTo>
                                    <a:pt x="0" y="44"/>
                                    <a:pt x="0" y="45"/>
                                    <a:pt x="1" y="46"/>
                                  </a:cubicBezTo>
                                  <a:cubicBezTo>
                                    <a:pt x="2" y="47"/>
                                    <a:pt x="3" y="47"/>
                                    <a:pt x="4" y="47"/>
                                  </a:cubicBezTo>
                                  <a:cubicBezTo>
                                    <a:pt x="12" y="41"/>
                                    <a:pt x="21" y="30"/>
                                    <a:pt x="30" y="21"/>
                                  </a:cubicBezTo>
                                  <a:cubicBezTo>
                                    <a:pt x="38" y="11"/>
                                    <a:pt x="44" y="3"/>
                                    <a:pt x="44" y="3"/>
                                  </a:cubicBezTo>
                                  <a:cubicBezTo>
                                    <a:pt x="45" y="2"/>
                                    <a:pt x="44" y="1"/>
                                    <a:pt x="44" y="0"/>
                                  </a:cubicBezTo>
                                  <a:cubicBezTo>
                                    <a:pt x="43" y="0"/>
                                    <a:pt x="41" y="0"/>
                                    <a:pt x="41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90" name="îşľidé"/>
                          <wps:cNvSpPr/>
                          <wps:spPr bwMode="auto">
                            <a:xfrm>
                              <a:off x="2792413" y="4027487"/>
                              <a:ext cx="239713" cy="254000"/>
                            </a:xfrm>
                            <a:custGeom>
                              <a:avLst/>
                              <a:gdLst>
                                <a:gd name="T0" fmla="*/ 69 w 73"/>
                                <a:gd name="T1" fmla="*/ 1 h 77"/>
                                <a:gd name="T2" fmla="*/ 61 w 73"/>
                                <a:gd name="T3" fmla="*/ 10 h 77"/>
                                <a:gd name="T4" fmla="*/ 31 w 73"/>
                                <a:gd name="T5" fmla="*/ 44 h 77"/>
                                <a:gd name="T6" fmla="*/ 1 w 73"/>
                                <a:gd name="T7" fmla="*/ 73 h 77"/>
                                <a:gd name="T8" fmla="*/ 1 w 73"/>
                                <a:gd name="T9" fmla="*/ 76 h 77"/>
                                <a:gd name="T10" fmla="*/ 3 w 73"/>
                                <a:gd name="T11" fmla="*/ 77 h 77"/>
                                <a:gd name="T12" fmla="*/ 45 w 73"/>
                                <a:gd name="T13" fmla="*/ 34 h 77"/>
                                <a:gd name="T14" fmla="*/ 73 w 73"/>
                                <a:gd name="T15" fmla="*/ 4 h 77"/>
                                <a:gd name="T16" fmla="*/ 72 w 73"/>
                                <a:gd name="T17" fmla="*/ 1 h 77"/>
                                <a:gd name="T18" fmla="*/ 69 w 73"/>
                                <a:gd name="T19" fmla="*/ 1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3" h="77">
                                  <a:moveTo>
                                    <a:pt x="69" y="1"/>
                                  </a:moveTo>
                                  <a:cubicBezTo>
                                    <a:pt x="69" y="1"/>
                                    <a:pt x="66" y="4"/>
                                    <a:pt x="61" y="10"/>
                                  </a:cubicBezTo>
                                  <a:cubicBezTo>
                                    <a:pt x="54" y="18"/>
                                    <a:pt x="42" y="31"/>
                                    <a:pt x="31" y="44"/>
                                  </a:cubicBezTo>
                                  <a:cubicBezTo>
                                    <a:pt x="19" y="56"/>
                                    <a:pt x="8" y="68"/>
                                    <a:pt x="1" y="73"/>
                                  </a:cubicBezTo>
                                  <a:cubicBezTo>
                                    <a:pt x="0" y="74"/>
                                    <a:pt x="0" y="75"/>
                                    <a:pt x="1" y="76"/>
                                  </a:cubicBezTo>
                                  <a:cubicBezTo>
                                    <a:pt x="1" y="77"/>
                                    <a:pt x="3" y="77"/>
                                    <a:pt x="3" y="77"/>
                                  </a:cubicBezTo>
                                  <a:cubicBezTo>
                                    <a:pt x="13" y="69"/>
                                    <a:pt x="30" y="51"/>
                                    <a:pt x="45" y="34"/>
                                  </a:cubicBezTo>
                                  <a:cubicBezTo>
                                    <a:pt x="60" y="18"/>
                                    <a:pt x="73" y="4"/>
                                    <a:pt x="73" y="4"/>
                                  </a:cubicBezTo>
                                  <a:cubicBezTo>
                                    <a:pt x="73" y="3"/>
                                    <a:pt x="73" y="1"/>
                                    <a:pt x="72" y="1"/>
                                  </a:cubicBezTo>
                                  <a:cubicBezTo>
                                    <a:pt x="72" y="0"/>
                                    <a:pt x="70" y="0"/>
                                    <a:pt x="69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91" name="ísḻîḑê"/>
                          <wps:cNvSpPr/>
                          <wps:spPr bwMode="auto">
                            <a:xfrm>
                              <a:off x="3092450" y="4041775"/>
                              <a:ext cx="65088" cy="404813"/>
                            </a:xfrm>
                            <a:custGeom>
                              <a:avLst/>
                              <a:gdLst>
                                <a:gd name="T0" fmla="*/ 3 w 20"/>
                                <a:gd name="T1" fmla="*/ 2 h 123"/>
                                <a:gd name="T2" fmla="*/ 0 w 20"/>
                                <a:gd name="T3" fmla="*/ 47 h 123"/>
                                <a:gd name="T4" fmla="*/ 3 w 20"/>
                                <a:gd name="T5" fmla="*/ 88 h 123"/>
                                <a:gd name="T6" fmla="*/ 16 w 20"/>
                                <a:gd name="T7" fmla="*/ 122 h 123"/>
                                <a:gd name="T8" fmla="*/ 19 w 20"/>
                                <a:gd name="T9" fmla="*/ 122 h 123"/>
                                <a:gd name="T10" fmla="*/ 20 w 20"/>
                                <a:gd name="T11" fmla="*/ 119 h 123"/>
                                <a:gd name="T12" fmla="*/ 7 w 20"/>
                                <a:gd name="T13" fmla="*/ 87 h 123"/>
                                <a:gd name="T14" fmla="*/ 4 w 20"/>
                                <a:gd name="T15" fmla="*/ 47 h 123"/>
                                <a:gd name="T16" fmla="*/ 5 w 20"/>
                                <a:gd name="T17" fmla="*/ 16 h 123"/>
                                <a:gd name="T18" fmla="*/ 6 w 20"/>
                                <a:gd name="T19" fmla="*/ 6 h 123"/>
                                <a:gd name="T20" fmla="*/ 7 w 20"/>
                                <a:gd name="T21" fmla="*/ 3 h 123"/>
                                <a:gd name="T22" fmla="*/ 5 w 20"/>
                                <a:gd name="T23" fmla="*/ 1 h 123"/>
                                <a:gd name="T24" fmla="*/ 3 w 20"/>
                                <a:gd name="T25" fmla="*/ 2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123">
                                  <a:moveTo>
                                    <a:pt x="3" y="2"/>
                                  </a:moveTo>
                                  <a:cubicBezTo>
                                    <a:pt x="3" y="2"/>
                                    <a:pt x="0" y="22"/>
                                    <a:pt x="0" y="47"/>
                                  </a:cubicBezTo>
                                  <a:cubicBezTo>
                                    <a:pt x="0" y="60"/>
                                    <a:pt x="1" y="74"/>
                                    <a:pt x="3" y="88"/>
                                  </a:cubicBezTo>
                                  <a:cubicBezTo>
                                    <a:pt x="6" y="101"/>
                                    <a:pt x="10" y="113"/>
                                    <a:pt x="16" y="122"/>
                                  </a:cubicBezTo>
                                  <a:cubicBezTo>
                                    <a:pt x="17" y="123"/>
                                    <a:pt x="18" y="123"/>
                                    <a:pt x="19" y="122"/>
                                  </a:cubicBezTo>
                                  <a:cubicBezTo>
                                    <a:pt x="20" y="121"/>
                                    <a:pt x="20" y="120"/>
                                    <a:pt x="20" y="119"/>
                                  </a:cubicBezTo>
                                  <a:cubicBezTo>
                                    <a:pt x="14" y="112"/>
                                    <a:pt x="10" y="100"/>
                                    <a:pt x="7" y="87"/>
                                  </a:cubicBezTo>
                                  <a:cubicBezTo>
                                    <a:pt x="5" y="74"/>
                                    <a:pt x="4" y="60"/>
                                    <a:pt x="4" y="47"/>
                                  </a:cubicBezTo>
                                  <a:cubicBezTo>
                                    <a:pt x="4" y="35"/>
                                    <a:pt x="5" y="24"/>
                                    <a:pt x="5" y="16"/>
                                  </a:cubicBezTo>
                                  <a:cubicBezTo>
                                    <a:pt x="6" y="12"/>
                                    <a:pt x="6" y="9"/>
                                    <a:pt x="6" y="6"/>
                                  </a:cubicBezTo>
                                  <a:cubicBezTo>
                                    <a:pt x="7" y="4"/>
                                    <a:pt x="7" y="3"/>
                                    <a:pt x="7" y="3"/>
                                  </a:cubicBezTo>
                                  <a:cubicBezTo>
                                    <a:pt x="7" y="2"/>
                                    <a:pt x="6" y="1"/>
                                    <a:pt x="5" y="1"/>
                                  </a:cubicBezTo>
                                  <a:cubicBezTo>
                                    <a:pt x="4" y="0"/>
                                    <a:pt x="3" y="1"/>
                                    <a:pt x="3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92" name="ïSḷîḋê"/>
                          <wps:cNvSpPr/>
                          <wps:spPr bwMode="auto">
                            <a:xfrm>
                              <a:off x="3557588" y="3867150"/>
                              <a:ext cx="333375" cy="658813"/>
                            </a:xfrm>
                            <a:custGeom>
                              <a:avLst/>
                              <a:gdLst>
                                <a:gd name="T0" fmla="*/ 97 w 101"/>
                                <a:gd name="T1" fmla="*/ 2 h 200"/>
                                <a:gd name="T2" fmla="*/ 94 w 101"/>
                                <a:gd name="T3" fmla="*/ 8 h 200"/>
                                <a:gd name="T4" fmla="*/ 57 w 101"/>
                                <a:gd name="T5" fmla="*/ 93 h 200"/>
                                <a:gd name="T6" fmla="*/ 1 w 101"/>
                                <a:gd name="T7" fmla="*/ 197 h 200"/>
                                <a:gd name="T8" fmla="*/ 1 w 101"/>
                                <a:gd name="T9" fmla="*/ 199 h 200"/>
                                <a:gd name="T10" fmla="*/ 4 w 101"/>
                                <a:gd name="T11" fmla="*/ 199 h 200"/>
                                <a:gd name="T12" fmla="*/ 68 w 101"/>
                                <a:gd name="T13" fmla="*/ 79 h 200"/>
                                <a:gd name="T14" fmla="*/ 101 w 101"/>
                                <a:gd name="T15" fmla="*/ 4 h 200"/>
                                <a:gd name="T16" fmla="*/ 99 w 101"/>
                                <a:gd name="T17" fmla="*/ 1 h 200"/>
                                <a:gd name="T18" fmla="*/ 97 w 101"/>
                                <a:gd name="T19" fmla="*/ 2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1" h="200">
                                  <a:moveTo>
                                    <a:pt x="97" y="2"/>
                                  </a:moveTo>
                                  <a:cubicBezTo>
                                    <a:pt x="97" y="2"/>
                                    <a:pt x="96" y="4"/>
                                    <a:pt x="94" y="8"/>
                                  </a:cubicBezTo>
                                  <a:cubicBezTo>
                                    <a:pt x="89" y="21"/>
                                    <a:pt x="74" y="56"/>
                                    <a:pt x="57" y="93"/>
                                  </a:cubicBezTo>
                                  <a:cubicBezTo>
                                    <a:pt x="39" y="130"/>
                                    <a:pt x="18" y="171"/>
                                    <a:pt x="1" y="197"/>
                                  </a:cubicBezTo>
                                  <a:cubicBezTo>
                                    <a:pt x="0" y="197"/>
                                    <a:pt x="0" y="199"/>
                                    <a:pt x="1" y="199"/>
                                  </a:cubicBezTo>
                                  <a:cubicBezTo>
                                    <a:pt x="2" y="200"/>
                                    <a:pt x="3" y="200"/>
                                    <a:pt x="4" y="199"/>
                                  </a:cubicBezTo>
                                  <a:cubicBezTo>
                                    <a:pt x="25" y="169"/>
                                    <a:pt x="49" y="120"/>
                                    <a:pt x="68" y="79"/>
                                  </a:cubicBezTo>
                                  <a:cubicBezTo>
                                    <a:pt x="87" y="38"/>
                                    <a:pt x="101" y="4"/>
                                    <a:pt x="101" y="4"/>
                                  </a:cubicBezTo>
                                  <a:cubicBezTo>
                                    <a:pt x="101" y="3"/>
                                    <a:pt x="101" y="1"/>
                                    <a:pt x="99" y="1"/>
                                  </a:cubicBezTo>
                                  <a:cubicBezTo>
                                    <a:pt x="98" y="0"/>
                                    <a:pt x="97" y="1"/>
                                    <a:pt x="97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93" name="îşḻiḓê"/>
                          <wps:cNvSpPr/>
                          <wps:spPr bwMode="auto">
                            <a:xfrm>
                              <a:off x="3722688" y="3886200"/>
                              <a:ext cx="131763" cy="155575"/>
                            </a:xfrm>
                            <a:custGeom>
                              <a:avLst/>
                              <a:gdLst>
                                <a:gd name="T0" fmla="*/ 36 w 40"/>
                                <a:gd name="T1" fmla="*/ 1 h 47"/>
                                <a:gd name="T2" fmla="*/ 35 w 40"/>
                                <a:gd name="T3" fmla="*/ 3 h 47"/>
                                <a:gd name="T4" fmla="*/ 1 w 40"/>
                                <a:gd name="T5" fmla="*/ 43 h 47"/>
                                <a:gd name="T6" fmla="*/ 1 w 40"/>
                                <a:gd name="T7" fmla="*/ 46 h 47"/>
                                <a:gd name="T8" fmla="*/ 4 w 40"/>
                                <a:gd name="T9" fmla="*/ 46 h 47"/>
                                <a:gd name="T10" fmla="*/ 39 w 40"/>
                                <a:gd name="T11" fmla="*/ 3 h 47"/>
                                <a:gd name="T12" fmla="*/ 39 w 40"/>
                                <a:gd name="T13" fmla="*/ 1 h 47"/>
                                <a:gd name="T14" fmla="*/ 36 w 40"/>
                                <a:gd name="T15" fmla="*/ 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0" h="47">
                                  <a:moveTo>
                                    <a:pt x="36" y="1"/>
                                  </a:moveTo>
                                  <a:cubicBezTo>
                                    <a:pt x="36" y="1"/>
                                    <a:pt x="36" y="2"/>
                                    <a:pt x="35" y="3"/>
                                  </a:cubicBezTo>
                                  <a:cubicBezTo>
                                    <a:pt x="32" y="8"/>
                                    <a:pt x="18" y="30"/>
                                    <a:pt x="1" y="43"/>
                                  </a:cubicBezTo>
                                  <a:cubicBezTo>
                                    <a:pt x="0" y="44"/>
                                    <a:pt x="0" y="45"/>
                                    <a:pt x="1" y="46"/>
                                  </a:cubicBezTo>
                                  <a:cubicBezTo>
                                    <a:pt x="2" y="47"/>
                                    <a:pt x="3" y="47"/>
                                    <a:pt x="4" y="46"/>
                                  </a:cubicBezTo>
                                  <a:cubicBezTo>
                                    <a:pt x="24" y="31"/>
                                    <a:pt x="39" y="4"/>
                                    <a:pt x="39" y="3"/>
                                  </a:cubicBezTo>
                                  <a:cubicBezTo>
                                    <a:pt x="40" y="2"/>
                                    <a:pt x="40" y="1"/>
                                    <a:pt x="39" y="1"/>
                                  </a:cubicBezTo>
                                  <a:cubicBezTo>
                                    <a:pt x="38" y="0"/>
                                    <a:pt x="36" y="0"/>
                                    <a:pt x="36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94" name="ísḷïḋé"/>
                          <wps:cNvSpPr/>
                          <wps:spPr bwMode="auto">
                            <a:xfrm>
                              <a:off x="3686175" y="3886200"/>
                              <a:ext cx="30163" cy="233363"/>
                            </a:xfrm>
                            <a:custGeom>
                              <a:avLst/>
                              <a:gdLst>
                                <a:gd name="T0" fmla="*/ 5 w 9"/>
                                <a:gd name="T1" fmla="*/ 2 h 71"/>
                                <a:gd name="T2" fmla="*/ 0 w 9"/>
                                <a:gd name="T3" fmla="*/ 64 h 71"/>
                                <a:gd name="T4" fmla="*/ 0 w 9"/>
                                <a:gd name="T5" fmla="*/ 69 h 71"/>
                                <a:gd name="T6" fmla="*/ 2 w 9"/>
                                <a:gd name="T7" fmla="*/ 71 h 71"/>
                                <a:gd name="T8" fmla="*/ 4 w 9"/>
                                <a:gd name="T9" fmla="*/ 69 h 71"/>
                                <a:gd name="T10" fmla="*/ 4 w 9"/>
                                <a:gd name="T11" fmla="*/ 64 h 71"/>
                                <a:gd name="T12" fmla="*/ 7 w 9"/>
                                <a:gd name="T13" fmla="*/ 23 h 71"/>
                                <a:gd name="T14" fmla="*/ 8 w 9"/>
                                <a:gd name="T15" fmla="*/ 9 h 71"/>
                                <a:gd name="T16" fmla="*/ 9 w 9"/>
                                <a:gd name="T17" fmla="*/ 3 h 71"/>
                                <a:gd name="T18" fmla="*/ 8 w 9"/>
                                <a:gd name="T19" fmla="*/ 0 h 71"/>
                                <a:gd name="T20" fmla="*/ 5 w 9"/>
                                <a:gd name="T21" fmla="*/ 2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" h="71">
                                  <a:moveTo>
                                    <a:pt x="5" y="2"/>
                                  </a:moveTo>
                                  <a:cubicBezTo>
                                    <a:pt x="5" y="2"/>
                                    <a:pt x="0" y="37"/>
                                    <a:pt x="0" y="64"/>
                                  </a:cubicBezTo>
                                  <a:cubicBezTo>
                                    <a:pt x="0" y="66"/>
                                    <a:pt x="0" y="68"/>
                                    <a:pt x="0" y="69"/>
                                  </a:cubicBezTo>
                                  <a:cubicBezTo>
                                    <a:pt x="0" y="71"/>
                                    <a:pt x="1" y="71"/>
                                    <a:pt x="2" y="71"/>
                                  </a:cubicBezTo>
                                  <a:cubicBezTo>
                                    <a:pt x="3" y="71"/>
                                    <a:pt x="4" y="70"/>
                                    <a:pt x="4" y="69"/>
                                  </a:cubicBezTo>
                                  <a:cubicBezTo>
                                    <a:pt x="4" y="68"/>
                                    <a:pt x="4" y="66"/>
                                    <a:pt x="4" y="64"/>
                                  </a:cubicBezTo>
                                  <a:cubicBezTo>
                                    <a:pt x="4" y="51"/>
                                    <a:pt x="5" y="35"/>
                                    <a:pt x="7" y="23"/>
                                  </a:cubicBezTo>
                                  <a:cubicBezTo>
                                    <a:pt x="7" y="17"/>
                                    <a:pt x="8" y="12"/>
                                    <a:pt x="8" y="9"/>
                                  </a:cubicBezTo>
                                  <a:cubicBezTo>
                                    <a:pt x="9" y="5"/>
                                    <a:pt x="9" y="3"/>
                                    <a:pt x="9" y="3"/>
                                  </a:cubicBezTo>
                                  <a:cubicBezTo>
                                    <a:pt x="9" y="2"/>
                                    <a:pt x="9" y="1"/>
                                    <a:pt x="8" y="0"/>
                                  </a:cubicBezTo>
                                  <a:cubicBezTo>
                                    <a:pt x="7" y="0"/>
                                    <a:pt x="6" y="1"/>
                                    <a:pt x="5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95" name="iŝľíďe"/>
                          <wps:cNvSpPr/>
                          <wps:spPr bwMode="auto">
                            <a:xfrm>
                              <a:off x="3609975" y="4106862"/>
                              <a:ext cx="225425" cy="168275"/>
                            </a:xfrm>
                            <a:custGeom>
                              <a:avLst/>
                              <a:gdLst>
                                <a:gd name="T0" fmla="*/ 65 w 68"/>
                                <a:gd name="T1" fmla="*/ 1 h 51"/>
                                <a:gd name="T2" fmla="*/ 58 w 68"/>
                                <a:gd name="T3" fmla="*/ 7 h 51"/>
                                <a:gd name="T4" fmla="*/ 30 w 68"/>
                                <a:gd name="T5" fmla="*/ 28 h 51"/>
                                <a:gd name="T6" fmla="*/ 1 w 68"/>
                                <a:gd name="T7" fmla="*/ 47 h 51"/>
                                <a:gd name="T8" fmla="*/ 0 w 68"/>
                                <a:gd name="T9" fmla="*/ 50 h 51"/>
                                <a:gd name="T10" fmla="*/ 3 w 68"/>
                                <a:gd name="T11" fmla="*/ 51 h 51"/>
                                <a:gd name="T12" fmla="*/ 43 w 68"/>
                                <a:gd name="T13" fmla="*/ 23 h 51"/>
                                <a:gd name="T14" fmla="*/ 67 w 68"/>
                                <a:gd name="T15" fmla="*/ 4 h 51"/>
                                <a:gd name="T16" fmla="*/ 68 w 68"/>
                                <a:gd name="T17" fmla="*/ 1 h 51"/>
                                <a:gd name="T18" fmla="*/ 65 w 68"/>
                                <a:gd name="T19" fmla="*/ 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8" h="51">
                                  <a:moveTo>
                                    <a:pt x="65" y="1"/>
                                  </a:moveTo>
                                  <a:cubicBezTo>
                                    <a:pt x="65" y="1"/>
                                    <a:pt x="62" y="3"/>
                                    <a:pt x="58" y="7"/>
                                  </a:cubicBezTo>
                                  <a:cubicBezTo>
                                    <a:pt x="51" y="12"/>
                                    <a:pt x="40" y="20"/>
                                    <a:pt x="30" y="28"/>
                                  </a:cubicBezTo>
                                  <a:cubicBezTo>
                                    <a:pt x="19" y="36"/>
                                    <a:pt x="8" y="44"/>
                                    <a:pt x="1" y="47"/>
                                  </a:cubicBezTo>
                                  <a:cubicBezTo>
                                    <a:pt x="0" y="48"/>
                                    <a:pt x="0" y="49"/>
                                    <a:pt x="0" y="50"/>
                                  </a:cubicBezTo>
                                  <a:cubicBezTo>
                                    <a:pt x="1" y="51"/>
                                    <a:pt x="2" y="51"/>
                                    <a:pt x="3" y="51"/>
                                  </a:cubicBezTo>
                                  <a:cubicBezTo>
                                    <a:pt x="13" y="46"/>
                                    <a:pt x="29" y="34"/>
                                    <a:pt x="43" y="23"/>
                                  </a:cubicBezTo>
                                  <a:cubicBezTo>
                                    <a:pt x="56" y="13"/>
                                    <a:pt x="67" y="4"/>
                                    <a:pt x="67" y="4"/>
                                  </a:cubicBezTo>
                                  <a:cubicBezTo>
                                    <a:pt x="68" y="3"/>
                                    <a:pt x="68" y="2"/>
                                    <a:pt x="68" y="1"/>
                                  </a:cubicBezTo>
                                  <a:cubicBezTo>
                                    <a:pt x="67" y="0"/>
                                    <a:pt x="66" y="0"/>
                                    <a:pt x="65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96" name="ïṡļîďê"/>
                          <wps:cNvSpPr/>
                          <wps:spPr bwMode="auto">
                            <a:xfrm>
                              <a:off x="3590925" y="4159250"/>
                              <a:ext cx="25400" cy="300038"/>
                            </a:xfrm>
                            <a:custGeom>
                              <a:avLst/>
                              <a:gdLst>
                                <a:gd name="T0" fmla="*/ 2 w 8"/>
                                <a:gd name="T1" fmla="*/ 2 h 91"/>
                                <a:gd name="T2" fmla="*/ 0 w 8"/>
                                <a:gd name="T3" fmla="*/ 47 h 91"/>
                                <a:gd name="T4" fmla="*/ 3 w 8"/>
                                <a:gd name="T5" fmla="*/ 89 h 91"/>
                                <a:gd name="T6" fmla="*/ 6 w 8"/>
                                <a:gd name="T7" fmla="*/ 91 h 91"/>
                                <a:gd name="T8" fmla="*/ 7 w 8"/>
                                <a:gd name="T9" fmla="*/ 88 h 91"/>
                                <a:gd name="T10" fmla="*/ 4 w 8"/>
                                <a:gd name="T11" fmla="*/ 47 h 91"/>
                                <a:gd name="T12" fmla="*/ 5 w 8"/>
                                <a:gd name="T13" fmla="*/ 16 h 91"/>
                                <a:gd name="T14" fmla="*/ 6 w 8"/>
                                <a:gd name="T15" fmla="*/ 6 h 91"/>
                                <a:gd name="T16" fmla="*/ 6 w 8"/>
                                <a:gd name="T17" fmla="*/ 3 h 91"/>
                                <a:gd name="T18" fmla="*/ 5 w 8"/>
                                <a:gd name="T19" fmla="*/ 1 h 91"/>
                                <a:gd name="T20" fmla="*/ 2 w 8"/>
                                <a:gd name="T21" fmla="*/ 2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" h="91">
                                  <a:moveTo>
                                    <a:pt x="2" y="2"/>
                                  </a:moveTo>
                                  <a:cubicBezTo>
                                    <a:pt x="2" y="2"/>
                                    <a:pt x="0" y="23"/>
                                    <a:pt x="0" y="47"/>
                                  </a:cubicBezTo>
                                  <a:cubicBezTo>
                                    <a:pt x="0" y="61"/>
                                    <a:pt x="1" y="76"/>
                                    <a:pt x="3" y="89"/>
                                  </a:cubicBezTo>
                                  <a:cubicBezTo>
                                    <a:pt x="3" y="90"/>
                                    <a:pt x="4" y="91"/>
                                    <a:pt x="6" y="91"/>
                                  </a:cubicBezTo>
                                  <a:cubicBezTo>
                                    <a:pt x="7" y="90"/>
                                    <a:pt x="8" y="89"/>
                                    <a:pt x="7" y="88"/>
                                  </a:cubicBezTo>
                                  <a:cubicBezTo>
                                    <a:pt x="5" y="76"/>
                                    <a:pt x="4" y="61"/>
                                    <a:pt x="4" y="47"/>
                                  </a:cubicBezTo>
                                  <a:cubicBezTo>
                                    <a:pt x="4" y="35"/>
                                    <a:pt x="5" y="24"/>
                                    <a:pt x="5" y="16"/>
                                  </a:cubicBezTo>
                                  <a:cubicBezTo>
                                    <a:pt x="6" y="12"/>
                                    <a:pt x="6" y="9"/>
                                    <a:pt x="6" y="6"/>
                                  </a:cubicBezTo>
                                  <a:cubicBezTo>
                                    <a:pt x="6" y="4"/>
                                    <a:pt x="6" y="3"/>
                                    <a:pt x="6" y="3"/>
                                  </a:cubicBezTo>
                                  <a:cubicBezTo>
                                    <a:pt x="7" y="2"/>
                                    <a:pt x="6" y="1"/>
                                    <a:pt x="5" y="1"/>
                                  </a:cubicBezTo>
                                  <a:cubicBezTo>
                                    <a:pt x="3" y="0"/>
                                    <a:pt x="2" y="1"/>
                                    <a:pt x="2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97" name="ïṡ1ïḍè"/>
                          <wps:cNvSpPr/>
                          <wps:spPr bwMode="auto">
                            <a:xfrm>
                              <a:off x="3771900" y="976312"/>
                              <a:ext cx="369888" cy="349250"/>
                            </a:xfrm>
                            <a:custGeom>
                              <a:avLst/>
                              <a:gdLst>
                                <a:gd name="T0" fmla="*/ 112 w 112"/>
                                <a:gd name="T1" fmla="*/ 85 h 106"/>
                                <a:gd name="T2" fmla="*/ 79 w 112"/>
                                <a:gd name="T3" fmla="*/ 58 h 106"/>
                                <a:gd name="T4" fmla="*/ 15 w 112"/>
                                <a:gd name="T5" fmla="*/ 0 h 106"/>
                                <a:gd name="T6" fmla="*/ 0 w 112"/>
                                <a:gd name="T7" fmla="*/ 42 h 106"/>
                                <a:gd name="T8" fmla="*/ 65 w 112"/>
                                <a:gd name="T9" fmla="*/ 106 h 106"/>
                                <a:gd name="T10" fmla="*/ 112 w 112"/>
                                <a:gd name="T11" fmla="*/ 85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2" h="106">
                                  <a:moveTo>
                                    <a:pt x="112" y="85"/>
                                  </a:moveTo>
                                  <a:cubicBezTo>
                                    <a:pt x="102" y="76"/>
                                    <a:pt x="91" y="67"/>
                                    <a:pt x="79" y="58"/>
                                  </a:cubicBezTo>
                                  <a:cubicBezTo>
                                    <a:pt x="55" y="41"/>
                                    <a:pt x="34" y="22"/>
                                    <a:pt x="15" y="0"/>
                                  </a:cubicBezTo>
                                  <a:cubicBezTo>
                                    <a:pt x="6" y="12"/>
                                    <a:pt x="0" y="26"/>
                                    <a:pt x="0" y="42"/>
                                  </a:cubicBezTo>
                                  <a:cubicBezTo>
                                    <a:pt x="0" y="78"/>
                                    <a:pt x="29" y="106"/>
                                    <a:pt x="65" y="106"/>
                                  </a:cubicBezTo>
                                  <a:cubicBezTo>
                                    <a:pt x="84" y="106"/>
                                    <a:pt x="101" y="98"/>
                                    <a:pt x="112" y="8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98" name="îṩļíḋê"/>
                          <wps:cNvSpPr/>
                          <wps:spPr bwMode="auto">
                            <a:xfrm>
                              <a:off x="798513" y="4340225"/>
                              <a:ext cx="3125788" cy="550863"/>
                            </a:xfrm>
                            <a:custGeom>
                              <a:avLst/>
                              <a:gdLst>
                                <a:gd name="T0" fmla="*/ 464 w 947"/>
                                <a:gd name="T1" fmla="*/ 0 h 167"/>
                                <a:gd name="T2" fmla="*/ 0 w 947"/>
                                <a:gd name="T3" fmla="*/ 51 h 167"/>
                                <a:gd name="T4" fmla="*/ 517 w 947"/>
                                <a:gd name="T5" fmla="*/ 165 h 167"/>
                                <a:gd name="T6" fmla="*/ 947 w 947"/>
                                <a:gd name="T7" fmla="*/ 56 h 167"/>
                                <a:gd name="T8" fmla="*/ 464 w 947"/>
                                <a:gd name="T9" fmla="*/ 0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7" h="167">
                                  <a:moveTo>
                                    <a:pt x="464" y="0"/>
                                  </a:moveTo>
                                  <a:cubicBezTo>
                                    <a:pt x="283" y="0"/>
                                    <a:pt x="120" y="19"/>
                                    <a:pt x="0" y="51"/>
                                  </a:cubicBezTo>
                                  <a:cubicBezTo>
                                    <a:pt x="155" y="137"/>
                                    <a:pt x="357" y="162"/>
                                    <a:pt x="517" y="165"/>
                                  </a:cubicBezTo>
                                  <a:cubicBezTo>
                                    <a:pt x="641" y="167"/>
                                    <a:pt x="825" y="133"/>
                                    <a:pt x="947" y="56"/>
                                  </a:cubicBezTo>
                                  <a:cubicBezTo>
                                    <a:pt x="826" y="22"/>
                                    <a:pt x="654" y="0"/>
                                    <a:pt x="464" y="0"/>
                                  </a:cubicBez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100000">
                                  <a:srgbClr val="8AC8FF"/>
                                </a:gs>
                                <a:gs pos="0">
                                  <a:srgbClr val="A0D3FF"/>
                                </a:gs>
                              </a:gsLst>
                              <a:lin ang="16200000" scaled="0"/>
                            </a:gra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99" name="íŝlîḓe"/>
                          <wps:cNvSpPr/>
                          <wps:spPr bwMode="auto">
                            <a:xfrm>
                              <a:off x="481013" y="811212"/>
                              <a:ext cx="627063" cy="62547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00" name="ïṩḻiḍê"/>
                          <wps:cNvSpPr/>
                          <wps:spPr bwMode="auto">
                            <a:xfrm>
                              <a:off x="495300" y="744537"/>
                              <a:ext cx="627063" cy="627063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FF972A"/>
                                </a:gs>
                                <a:gs pos="100000">
                                  <a:srgbClr val="FFBE2B"/>
                                </a:gs>
                              </a:gsLst>
                              <a:lin ang="16200000" scaled="0"/>
                            </a:gra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01" name="íṡlîḑê"/>
                          <wps:cNvSpPr/>
                          <wps:spPr bwMode="auto">
                            <a:xfrm>
                              <a:off x="3725863" y="930275"/>
                              <a:ext cx="369888" cy="358775"/>
                            </a:xfrm>
                            <a:custGeom>
                              <a:avLst/>
                              <a:gdLst>
                                <a:gd name="T0" fmla="*/ 112 w 112"/>
                                <a:gd name="T1" fmla="*/ 87 h 109"/>
                                <a:gd name="T2" fmla="*/ 93 w 112"/>
                                <a:gd name="T3" fmla="*/ 72 h 109"/>
                                <a:gd name="T4" fmla="*/ 17 w 112"/>
                                <a:gd name="T5" fmla="*/ 0 h 109"/>
                                <a:gd name="T6" fmla="*/ 0 w 112"/>
                                <a:gd name="T7" fmla="*/ 44 h 109"/>
                                <a:gd name="T8" fmla="*/ 64 w 112"/>
                                <a:gd name="T9" fmla="*/ 109 h 109"/>
                                <a:gd name="T10" fmla="*/ 112 w 112"/>
                                <a:gd name="T11" fmla="*/ 8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2" h="109">
                                  <a:moveTo>
                                    <a:pt x="112" y="87"/>
                                  </a:moveTo>
                                  <a:cubicBezTo>
                                    <a:pt x="106" y="82"/>
                                    <a:pt x="100" y="77"/>
                                    <a:pt x="93" y="72"/>
                                  </a:cubicBezTo>
                                  <a:cubicBezTo>
                                    <a:pt x="64" y="52"/>
                                    <a:pt x="40" y="27"/>
                                    <a:pt x="17" y="0"/>
                                  </a:cubicBezTo>
                                  <a:cubicBezTo>
                                    <a:pt x="6" y="12"/>
                                    <a:pt x="0" y="27"/>
                                    <a:pt x="0" y="44"/>
                                  </a:cubicBezTo>
                                  <a:cubicBezTo>
                                    <a:pt x="0" y="80"/>
                                    <a:pt x="29" y="109"/>
                                    <a:pt x="64" y="109"/>
                                  </a:cubicBezTo>
                                  <a:cubicBezTo>
                                    <a:pt x="83" y="109"/>
                                    <a:pt x="100" y="100"/>
                                    <a:pt x="112" y="87"/>
                                  </a:cubicBez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FF972A"/>
                                </a:gs>
                                <a:gs pos="100000">
                                  <a:srgbClr val="FFBE2B"/>
                                </a:gs>
                              </a:gsLst>
                              <a:lin ang="16200000" scaled="0"/>
                            </a:gra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02" name="íš1ïḋè"/>
                          <wps:cNvSpPr/>
                          <wps:spPr bwMode="auto">
                            <a:xfrm>
                              <a:off x="1241425" y="1344612"/>
                              <a:ext cx="107950" cy="79375"/>
                            </a:xfrm>
                            <a:custGeom>
                              <a:avLst/>
                              <a:gdLst>
                                <a:gd name="T0" fmla="*/ 2 w 33"/>
                                <a:gd name="T1" fmla="*/ 8 h 24"/>
                                <a:gd name="T2" fmla="*/ 26 w 33"/>
                                <a:gd name="T3" fmla="*/ 23 h 24"/>
                                <a:gd name="T4" fmla="*/ 32 w 33"/>
                                <a:gd name="T5" fmla="*/ 22 h 24"/>
                                <a:gd name="T6" fmla="*/ 30 w 33"/>
                                <a:gd name="T7" fmla="*/ 16 h 24"/>
                                <a:gd name="T8" fmla="*/ 6 w 33"/>
                                <a:gd name="T9" fmla="*/ 2 h 24"/>
                                <a:gd name="T10" fmla="*/ 1 w 33"/>
                                <a:gd name="T11" fmla="*/ 3 h 24"/>
                                <a:gd name="T12" fmla="*/ 2 w 33"/>
                                <a:gd name="T13" fmla="*/ 8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" h="24">
                                  <a:moveTo>
                                    <a:pt x="2" y="8"/>
                                  </a:moveTo>
                                  <a:cubicBezTo>
                                    <a:pt x="26" y="23"/>
                                    <a:pt x="26" y="23"/>
                                    <a:pt x="26" y="23"/>
                                  </a:cubicBezTo>
                                  <a:cubicBezTo>
                                    <a:pt x="28" y="24"/>
                                    <a:pt x="31" y="23"/>
                                    <a:pt x="32" y="22"/>
                                  </a:cubicBezTo>
                                  <a:cubicBezTo>
                                    <a:pt x="33" y="20"/>
                                    <a:pt x="32" y="17"/>
                                    <a:pt x="30" y="16"/>
                                  </a:cubicBezTo>
                                  <a:cubicBezTo>
                                    <a:pt x="6" y="2"/>
                                    <a:pt x="6" y="2"/>
                                    <a:pt x="6" y="2"/>
                                  </a:cubicBezTo>
                                  <a:cubicBezTo>
                                    <a:pt x="5" y="0"/>
                                    <a:pt x="2" y="1"/>
                                    <a:pt x="1" y="3"/>
                                  </a:cubicBezTo>
                                  <a:cubicBezTo>
                                    <a:pt x="0" y="4"/>
                                    <a:pt x="1" y="7"/>
                                    <a:pt x="2" y="8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03" name="îṥļíḍê"/>
                          <wps:cNvSpPr/>
                          <wps:spPr bwMode="auto">
                            <a:xfrm>
                              <a:off x="3230563" y="1724025"/>
                              <a:ext cx="42863" cy="125413"/>
                            </a:xfrm>
                            <a:custGeom>
                              <a:avLst/>
                              <a:gdLst>
                                <a:gd name="T0" fmla="*/ 1 w 13"/>
                                <a:gd name="T1" fmla="*/ 4 h 38"/>
                                <a:gd name="T2" fmla="*/ 6 w 13"/>
                                <a:gd name="T3" fmla="*/ 34 h 38"/>
                                <a:gd name="T4" fmla="*/ 10 w 13"/>
                                <a:gd name="T5" fmla="*/ 37 h 38"/>
                                <a:gd name="T6" fmla="*/ 13 w 13"/>
                                <a:gd name="T7" fmla="*/ 33 h 38"/>
                                <a:gd name="T8" fmla="*/ 8 w 13"/>
                                <a:gd name="T9" fmla="*/ 3 h 38"/>
                                <a:gd name="T10" fmla="*/ 4 w 13"/>
                                <a:gd name="T11" fmla="*/ 0 h 38"/>
                                <a:gd name="T12" fmla="*/ 1 w 13"/>
                                <a:gd name="T13" fmla="*/ 4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" h="38">
                                  <a:moveTo>
                                    <a:pt x="1" y="4"/>
                                  </a:moveTo>
                                  <a:cubicBezTo>
                                    <a:pt x="6" y="34"/>
                                    <a:pt x="6" y="34"/>
                                    <a:pt x="6" y="34"/>
                                  </a:cubicBezTo>
                                  <a:cubicBezTo>
                                    <a:pt x="6" y="36"/>
                                    <a:pt x="8" y="38"/>
                                    <a:pt x="10" y="37"/>
                                  </a:cubicBezTo>
                                  <a:cubicBezTo>
                                    <a:pt x="12" y="37"/>
                                    <a:pt x="13" y="35"/>
                                    <a:pt x="13" y="33"/>
                                  </a:cubicBezTo>
                                  <a:cubicBezTo>
                                    <a:pt x="8" y="3"/>
                                    <a:pt x="8" y="3"/>
                                    <a:pt x="8" y="3"/>
                                  </a:cubicBezTo>
                                  <a:cubicBezTo>
                                    <a:pt x="8" y="1"/>
                                    <a:pt x="6" y="0"/>
                                    <a:pt x="4" y="0"/>
                                  </a:cubicBezTo>
                                  <a:cubicBezTo>
                                    <a:pt x="2" y="0"/>
                                    <a:pt x="0" y="2"/>
                                    <a:pt x="1" y="4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04" name="iṧľîḋe"/>
                          <wps:cNvSpPr/>
                          <wps:spPr bwMode="auto">
                            <a:xfrm>
                              <a:off x="1177925" y="2228850"/>
                              <a:ext cx="101600" cy="61913"/>
                            </a:xfrm>
                            <a:custGeom>
                              <a:avLst/>
                              <a:gdLst>
                                <a:gd name="T0" fmla="*/ 28 w 31"/>
                                <a:gd name="T1" fmla="*/ 12 h 19"/>
                                <a:gd name="T2" fmla="*/ 6 w 31"/>
                                <a:gd name="T3" fmla="*/ 1 h 19"/>
                                <a:gd name="T4" fmla="*/ 1 w 31"/>
                                <a:gd name="T5" fmla="*/ 3 h 19"/>
                                <a:gd name="T6" fmla="*/ 3 w 31"/>
                                <a:gd name="T7" fmla="*/ 8 h 19"/>
                                <a:gd name="T8" fmla="*/ 25 w 31"/>
                                <a:gd name="T9" fmla="*/ 18 h 19"/>
                                <a:gd name="T10" fmla="*/ 30 w 31"/>
                                <a:gd name="T11" fmla="*/ 16 h 19"/>
                                <a:gd name="T12" fmla="*/ 28 w 31"/>
                                <a:gd name="T13" fmla="*/ 12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" h="19">
                                  <a:moveTo>
                                    <a:pt x="28" y="12"/>
                                  </a:moveTo>
                                  <a:cubicBezTo>
                                    <a:pt x="6" y="1"/>
                                    <a:pt x="6" y="1"/>
                                    <a:pt x="6" y="1"/>
                                  </a:cubicBezTo>
                                  <a:cubicBezTo>
                                    <a:pt x="4" y="0"/>
                                    <a:pt x="2" y="1"/>
                                    <a:pt x="1" y="3"/>
                                  </a:cubicBezTo>
                                  <a:cubicBezTo>
                                    <a:pt x="0" y="5"/>
                                    <a:pt x="1" y="7"/>
                                    <a:pt x="3" y="8"/>
                                  </a:cubicBezTo>
                                  <a:cubicBezTo>
                                    <a:pt x="25" y="18"/>
                                    <a:pt x="25" y="18"/>
                                    <a:pt x="25" y="18"/>
                                  </a:cubicBezTo>
                                  <a:cubicBezTo>
                                    <a:pt x="27" y="19"/>
                                    <a:pt x="29" y="18"/>
                                    <a:pt x="30" y="16"/>
                                  </a:cubicBezTo>
                                  <a:cubicBezTo>
                                    <a:pt x="31" y="15"/>
                                    <a:pt x="30" y="12"/>
                                    <a:pt x="28" y="12"/>
                                  </a:cubicBezTo>
                                </a:path>
                              </a:pathLst>
                            </a:custGeom>
                            <a:solidFill>
                              <a:srgbClr val="4DACF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05" name="ïśļíḓé"/>
                          <wps:cNvSpPr/>
                          <wps:spPr bwMode="auto">
                            <a:xfrm>
                              <a:off x="822325" y="3206750"/>
                              <a:ext cx="101600" cy="63500"/>
                            </a:xfrm>
                            <a:custGeom>
                              <a:avLst/>
                              <a:gdLst>
                                <a:gd name="T0" fmla="*/ 28 w 31"/>
                                <a:gd name="T1" fmla="*/ 12 h 19"/>
                                <a:gd name="T2" fmla="*/ 6 w 31"/>
                                <a:gd name="T3" fmla="*/ 1 h 19"/>
                                <a:gd name="T4" fmla="*/ 1 w 31"/>
                                <a:gd name="T5" fmla="*/ 3 h 19"/>
                                <a:gd name="T6" fmla="*/ 3 w 31"/>
                                <a:gd name="T7" fmla="*/ 8 h 19"/>
                                <a:gd name="T8" fmla="*/ 25 w 31"/>
                                <a:gd name="T9" fmla="*/ 19 h 19"/>
                                <a:gd name="T10" fmla="*/ 30 w 31"/>
                                <a:gd name="T11" fmla="*/ 17 h 19"/>
                                <a:gd name="T12" fmla="*/ 28 w 31"/>
                                <a:gd name="T13" fmla="*/ 12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" h="19">
                                  <a:moveTo>
                                    <a:pt x="28" y="12"/>
                                  </a:moveTo>
                                  <a:cubicBezTo>
                                    <a:pt x="6" y="1"/>
                                    <a:pt x="6" y="1"/>
                                    <a:pt x="6" y="1"/>
                                  </a:cubicBezTo>
                                  <a:cubicBezTo>
                                    <a:pt x="4" y="0"/>
                                    <a:pt x="2" y="1"/>
                                    <a:pt x="1" y="3"/>
                                  </a:cubicBezTo>
                                  <a:cubicBezTo>
                                    <a:pt x="0" y="5"/>
                                    <a:pt x="1" y="7"/>
                                    <a:pt x="3" y="8"/>
                                  </a:cubicBezTo>
                                  <a:cubicBezTo>
                                    <a:pt x="25" y="19"/>
                                    <a:pt x="25" y="19"/>
                                    <a:pt x="25" y="19"/>
                                  </a:cubicBezTo>
                                  <a:cubicBezTo>
                                    <a:pt x="27" y="19"/>
                                    <a:pt x="29" y="19"/>
                                    <a:pt x="30" y="17"/>
                                  </a:cubicBezTo>
                                  <a:cubicBezTo>
                                    <a:pt x="31" y="15"/>
                                    <a:pt x="30" y="13"/>
                                    <a:pt x="28" y="12"/>
                                  </a:cubicBezTo>
                                </a:path>
                              </a:pathLst>
                            </a:custGeom>
                            <a:solidFill>
                              <a:srgbClr val="4DACF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06" name="iṣḻíḍe"/>
                          <wps:cNvSpPr/>
                          <wps:spPr bwMode="auto">
                            <a:xfrm>
                              <a:off x="3074988" y="2663825"/>
                              <a:ext cx="90488" cy="79375"/>
                            </a:xfrm>
                            <a:custGeom>
                              <a:avLst/>
                              <a:gdLst>
                                <a:gd name="T0" fmla="*/ 21 w 27"/>
                                <a:gd name="T1" fmla="*/ 1 h 24"/>
                                <a:gd name="T2" fmla="*/ 2 w 27"/>
                                <a:gd name="T3" fmla="*/ 17 h 24"/>
                                <a:gd name="T4" fmla="*/ 2 w 27"/>
                                <a:gd name="T5" fmla="*/ 23 h 24"/>
                                <a:gd name="T6" fmla="*/ 7 w 27"/>
                                <a:gd name="T7" fmla="*/ 23 h 24"/>
                                <a:gd name="T8" fmla="*/ 25 w 27"/>
                                <a:gd name="T9" fmla="*/ 7 h 24"/>
                                <a:gd name="T10" fmla="*/ 26 w 27"/>
                                <a:gd name="T11" fmla="*/ 2 h 24"/>
                                <a:gd name="T12" fmla="*/ 21 w 27"/>
                                <a:gd name="T13" fmla="*/ 1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21" y="1"/>
                                  </a:moveTo>
                                  <a:cubicBezTo>
                                    <a:pt x="2" y="17"/>
                                    <a:pt x="2" y="17"/>
                                    <a:pt x="2" y="17"/>
                                  </a:cubicBezTo>
                                  <a:cubicBezTo>
                                    <a:pt x="0" y="19"/>
                                    <a:pt x="0" y="21"/>
                                    <a:pt x="2" y="23"/>
                                  </a:cubicBezTo>
                                  <a:cubicBezTo>
                                    <a:pt x="3" y="24"/>
                                    <a:pt x="5" y="24"/>
                                    <a:pt x="7" y="23"/>
                                  </a:cubicBezTo>
                                  <a:cubicBezTo>
                                    <a:pt x="25" y="7"/>
                                    <a:pt x="25" y="7"/>
                                    <a:pt x="25" y="7"/>
                                  </a:cubicBezTo>
                                  <a:cubicBezTo>
                                    <a:pt x="27" y="6"/>
                                    <a:pt x="27" y="3"/>
                                    <a:pt x="26" y="2"/>
                                  </a:cubicBezTo>
                                  <a:cubicBezTo>
                                    <a:pt x="24" y="0"/>
                                    <a:pt x="22" y="0"/>
                                    <a:pt x="21" y="1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07" name="iSḻïḋè"/>
                          <wps:cNvSpPr/>
                          <wps:spPr bwMode="auto">
                            <a:xfrm>
                              <a:off x="2135188" y="823912"/>
                              <a:ext cx="112713" cy="103188"/>
                            </a:xfrm>
                            <a:custGeom>
                              <a:avLst/>
                              <a:gdLst>
                                <a:gd name="T0" fmla="*/ 6 w 34"/>
                                <a:gd name="T1" fmla="*/ 29 h 31"/>
                                <a:gd name="T2" fmla="*/ 32 w 34"/>
                                <a:gd name="T3" fmla="*/ 6 h 31"/>
                                <a:gd name="T4" fmla="*/ 32 w 34"/>
                                <a:gd name="T5" fmla="*/ 1 h 31"/>
                                <a:gd name="T6" fmla="*/ 27 w 34"/>
                                <a:gd name="T7" fmla="*/ 1 h 31"/>
                                <a:gd name="T8" fmla="*/ 2 w 34"/>
                                <a:gd name="T9" fmla="*/ 24 h 31"/>
                                <a:gd name="T10" fmla="*/ 1 w 34"/>
                                <a:gd name="T11" fmla="*/ 29 h 31"/>
                                <a:gd name="T12" fmla="*/ 6 w 34"/>
                                <a:gd name="T13" fmla="*/ 29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31">
                                  <a:moveTo>
                                    <a:pt x="6" y="29"/>
                                  </a:moveTo>
                                  <a:cubicBezTo>
                                    <a:pt x="32" y="6"/>
                                    <a:pt x="32" y="6"/>
                                    <a:pt x="32" y="6"/>
                                  </a:cubicBezTo>
                                  <a:cubicBezTo>
                                    <a:pt x="34" y="5"/>
                                    <a:pt x="34" y="3"/>
                                    <a:pt x="32" y="1"/>
                                  </a:cubicBezTo>
                                  <a:cubicBezTo>
                                    <a:pt x="31" y="0"/>
                                    <a:pt x="29" y="0"/>
                                    <a:pt x="27" y="1"/>
                                  </a:cubicBezTo>
                                  <a:cubicBezTo>
                                    <a:pt x="2" y="24"/>
                                    <a:pt x="2" y="24"/>
                                    <a:pt x="2" y="24"/>
                                  </a:cubicBezTo>
                                  <a:cubicBezTo>
                                    <a:pt x="0" y="25"/>
                                    <a:pt x="0" y="27"/>
                                    <a:pt x="1" y="29"/>
                                  </a:cubicBezTo>
                                  <a:cubicBezTo>
                                    <a:pt x="3" y="30"/>
                                    <a:pt x="5" y="31"/>
                                    <a:pt x="6" y="29"/>
                                  </a:cubicBezTo>
                                </a:path>
                              </a:pathLst>
                            </a:custGeom>
                            <a:solidFill>
                              <a:srgbClr val="4DACF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08" name="ïśľîďe"/>
                          <wps:cNvSpPr/>
                          <wps:spPr bwMode="auto">
                            <a:xfrm>
                              <a:off x="584200" y="1865312"/>
                              <a:ext cx="39688" cy="73025"/>
                            </a:xfrm>
                            <a:custGeom>
                              <a:avLst/>
                              <a:gdLst>
                                <a:gd name="T0" fmla="*/ 1 w 12"/>
                                <a:gd name="T1" fmla="*/ 5 h 22"/>
                                <a:gd name="T2" fmla="*/ 4 w 12"/>
                                <a:gd name="T3" fmla="*/ 19 h 22"/>
                                <a:gd name="T4" fmla="*/ 8 w 12"/>
                                <a:gd name="T5" fmla="*/ 22 h 22"/>
                                <a:gd name="T6" fmla="*/ 11 w 12"/>
                                <a:gd name="T7" fmla="*/ 17 h 22"/>
                                <a:gd name="T8" fmla="*/ 8 w 12"/>
                                <a:gd name="T9" fmla="*/ 3 h 22"/>
                                <a:gd name="T10" fmla="*/ 4 w 12"/>
                                <a:gd name="T11" fmla="*/ 0 h 22"/>
                                <a:gd name="T12" fmla="*/ 1 w 12"/>
                                <a:gd name="T13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22">
                                  <a:moveTo>
                                    <a:pt x="1" y="5"/>
                                  </a:moveTo>
                                  <a:cubicBezTo>
                                    <a:pt x="4" y="19"/>
                                    <a:pt x="4" y="19"/>
                                    <a:pt x="4" y="19"/>
                                  </a:cubicBezTo>
                                  <a:cubicBezTo>
                                    <a:pt x="4" y="21"/>
                                    <a:pt x="6" y="22"/>
                                    <a:pt x="8" y="22"/>
                                  </a:cubicBezTo>
                                  <a:cubicBezTo>
                                    <a:pt x="10" y="21"/>
                                    <a:pt x="12" y="19"/>
                                    <a:pt x="11" y="17"/>
                                  </a:cubicBezTo>
                                  <a:cubicBezTo>
                                    <a:pt x="8" y="3"/>
                                    <a:pt x="8" y="3"/>
                                    <a:pt x="8" y="3"/>
                                  </a:cubicBezTo>
                                  <a:cubicBezTo>
                                    <a:pt x="8" y="1"/>
                                    <a:pt x="6" y="0"/>
                                    <a:pt x="4" y="0"/>
                                  </a:cubicBezTo>
                                  <a:cubicBezTo>
                                    <a:pt x="2" y="1"/>
                                    <a:pt x="0" y="3"/>
                                    <a:pt x="1" y="5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09" name="íṩ1idé"/>
                          <wps:cNvSpPr/>
                          <wps:spPr bwMode="auto">
                            <a:xfrm>
                              <a:off x="3841750" y="2432050"/>
                              <a:ext cx="82550" cy="23813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0 h 7"/>
                                <a:gd name="T2" fmla="*/ 4 w 25"/>
                                <a:gd name="T3" fmla="*/ 0 h 7"/>
                                <a:gd name="T4" fmla="*/ 0 w 25"/>
                                <a:gd name="T5" fmla="*/ 4 h 7"/>
                                <a:gd name="T6" fmla="*/ 4 w 25"/>
                                <a:gd name="T7" fmla="*/ 7 h 7"/>
                                <a:gd name="T8" fmla="*/ 21 w 25"/>
                                <a:gd name="T9" fmla="*/ 7 h 7"/>
                                <a:gd name="T10" fmla="*/ 25 w 25"/>
                                <a:gd name="T11" fmla="*/ 4 h 7"/>
                                <a:gd name="T12" fmla="*/ 21 w 25"/>
                                <a:gd name="T13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7">
                                  <a:moveTo>
                                    <a:pt x="21" y="0"/>
                                  </a:moveTo>
                                  <a:cubicBezTo>
                                    <a:pt x="4" y="0"/>
                                    <a:pt x="4" y="0"/>
                                    <a:pt x="4" y="0"/>
                                  </a:cubicBezTo>
                                  <a:cubicBezTo>
                                    <a:pt x="2" y="0"/>
                                    <a:pt x="0" y="1"/>
                                    <a:pt x="0" y="4"/>
                                  </a:cubicBezTo>
                                  <a:cubicBezTo>
                                    <a:pt x="0" y="6"/>
                                    <a:pt x="2" y="7"/>
                                    <a:pt x="4" y="7"/>
                                  </a:cubicBezTo>
                                  <a:cubicBezTo>
                                    <a:pt x="21" y="7"/>
                                    <a:pt x="21" y="7"/>
                                    <a:pt x="21" y="7"/>
                                  </a:cubicBezTo>
                                  <a:cubicBezTo>
                                    <a:pt x="23" y="7"/>
                                    <a:pt x="25" y="6"/>
                                    <a:pt x="25" y="4"/>
                                  </a:cubicBezTo>
                                  <a:cubicBezTo>
                                    <a:pt x="25" y="1"/>
                                    <a:pt x="23" y="0"/>
                                    <a:pt x="21" y="0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10" name="íšlïḑè"/>
                          <wps:cNvSpPr/>
                          <wps:spPr bwMode="auto">
                            <a:xfrm>
                              <a:off x="3313113" y="3078162"/>
                              <a:ext cx="85725" cy="106363"/>
                            </a:xfrm>
                            <a:custGeom>
                              <a:avLst/>
                              <a:gdLst>
                                <a:gd name="T0" fmla="*/ 1 w 26"/>
                                <a:gd name="T1" fmla="*/ 7 h 32"/>
                                <a:gd name="T2" fmla="*/ 19 w 26"/>
                                <a:gd name="T3" fmla="*/ 30 h 32"/>
                                <a:gd name="T4" fmla="*/ 24 w 26"/>
                                <a:gd name="T5" fmla="*/ 31 h 32"/>
                                <a:gd name="T6" fmla="*/ 25 w 26"/>
                                <a:gd name="T7" fmla="*/ 26 h 32"/>
                                <a:gd name="T8" fmla="*/ 7 w 26"/>
                                <a:gd name="T9" fmla="*/ 2 h 32"/>
                                <a:gd name="T10" fmla="*/ 2 w 26"/>
                                <a:gd name="T11" fmla="*/ 2 h 32"/>
                                <a:gd name="T12" fmla="*/ 1 w 26"/>
                                <a:gd name="T13" fmla="*/ 7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32">
                                  <a:moveTo>
                                    <a:pt x="1" y="7"/>
                                  </a:moveTo>
                                  <a:cubicBezTo>
                                    <a:pt x="19" y="30"/>
                                    <a:pt x="19" y="30"/>
                                    <a:pt x="19" y="30"/>
                                  </a:cubicBezTo>
                                  <a:cubicBezTo>
                                    <a:pt x="20" y="32"/>
                                    <a:pt x="22" y="32"/>
                                    <a:pt x="24" y="31"/>
                                  </a:cubicBezTo>
                                  <a:cubicBezTo>
                                    <a:pt x="26" y="30"/>
                                    <a:pt x="26" y="28"/>
                                    <a:pt x="25" y="26"/>
                                  </a:cubicBezTo>
                                  <a:cubicBezTo>
                                    <a:pt x="7" y="2"/>
                                    <a:pt x="7" y="2"/>
                                    <a:pt x="7" y="2"/>
                                  </a:cubicBezTo>
                                  <a:cubicBezTo>
                                    <a:pt x="6" y="1"/>
                                    <a:pt x="4" y="0"/>
                                    <a:pt x="2" y="2"/>
                                  </a:cubicBezTo>
                                  <a:cubicBezTo>
                                    <a:pt x="0" y="3"/>
                                    <a:pt x="0" y="5"/>
                                    <a:pt x="1" y="7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11" name="iṧ1îďé"/>
                          <wps:cNvSpPr/>
                          <wps:spPr bwMode="auto">
                            <a:xfrm>
                              <a:off x="0" y="4660900"/>
                              <a:ext cx="1398588" cy="171450"/>
                            </a:xfrm>
                            <a:prstGeom prst="ellipse">
                              <a:avLst/>
                            </a:prstGeom>
                            <a:solidFill>
                              <a:srgbClr val="0468B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12" name="îṡ1îḍè"/>
                          <wps:cNvSpPr/>
                          <wps:spPr bwMode="auto">
                            <a:xfrm>
                              <a:off x="498475" y="3849687"/>
                              <a:ext cx="147638" cy="198438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123 h 125"/>
                                <a:gd name="T2" fmla="*/ 27 w 93"/>
                                <a:gd name="T3" fmla="*/ 0 h 125"/>
                                <a:gd name="T4" fmla="*/ 27 w 93"/>
                                <a:gd name="T5" fmla="*/ 29 h 125"/>
                                <a:gd name="T6" fmla="*/ 0 w 93"/>
                                <a:gd name="T7" fmla="*/ 19 h 125"/>
                                <a:gd name="T8" fmla="*/ 60 w 93"/>
                                <a:gd name="T9" fmla="*/ 125 h 125"/>
                                <a:gd name="T10" fmla="*/ 93 w 93"/>
                                <a:gd name="T11" fmla="*/ 123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3" h="125">
                                  <a:moveTo>
                                    <a:pt x="93" y="123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60" y="125"/>
                                  </a:lnTo>
                                  <a:lnTo>
                                    <a:pt x="93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5438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13" name="ïṡļiḑê"/>
                          <wps:cNvSpPr/>
                          <wps:spPr bwMode="auto">
                            <a:xfrm>
                              <a:off x="752475" y="3849687"/>
                              <a:ext cx="147638" cy="198438"/>
                            </a:xfrm>
                            <a:custGeom>
                              <a:avLst/>
                              <a:gdLst>
                                <a:gd name="T0" fmla="*/ 0 w 93"/>
                                <a:gd name="T1" fmla="*/ 123 h 125"/>
                                <a:gd name="T2" fmla="*/ 66 w 93"/>
                                <a:gd name="T3" fmla="*/ 0 h 125"/>
                                <a:gd name="T4" fmla="*/ 66 w 93"/>
                                <a:gd name="T5" fmla="*/ 29 h 125"/>
                                <a:gd name="T6" fmla="*/ 93 w 93"/>
                                <a:gd name="T7" fmla="*/ 19 h 125"/>
                                <a:gd name="T8" fmla="*/ 33 w 93"/>
                                <a:gd name="T9" fmla="*/ 125 h 125"/>
                                <a:gd name="T10" fmla="*/ 0 w 93"/>
                                <a:gd name="T11" fmla="*/ 123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3" h="125">
                                  <a:moveTo>
                                    <a:pt x="0" y="12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93" y="19"/>
                                  </a:lnTo>
                                  <a:lnTo>
                                    <a:pt x="33" y="125"/>
                                  </a:lnTo>
                                  <a:lnTo>
                                    <a:pt x="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5438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14" name="ïśľíďè"/>
                          <wps:cNvSpPr/>
                          <wps:spPr bwMode="auto">
                            <a:xfrm>
                              <a:off x="719138" y="3898900"/>
                              <a:ext cx="349250" cy="180975"/>
                            </a:xfrm>
                            <a:custGeom>
                              <a:avLst/>
                              <a:gdLst>
                                <a:gd name="T0" fmla="*/ 0 w 106"/>
                                <a:gd name="T1" fmla="*/ 49 h 55"/>
                                <a:gd name="T2" fmla="*/ 78 w 106"/>
                                <a:gd name="T3" fmla="*/ 0 h 55"/>
                                <a:gd name="T4" fmla="*/ 99 w 106"/>
                                <a:gd name="T5" fmla="*/ 55 h 55"/>
                                <a:gd name="T6" fmla="*/ 0 w 106"/>
                                <a:gd name="T7" fmla="*/ 49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6" h="55">
                                  <a:moveTo>
                                    <a:pt x="0" y="49"/>
                                  </a:moveTo>
                                  <a:cubicBezTo>
                                    <a:pt x="78" y="0"/>
                                    <a:pt x="78" y="0"/>
                                    <a:pt x="78" y="0"/>
                                  </a:cubicBezTo>
                                  <a:cubicBezTo>
                                    <a:pt x="78" y="0"/>
                                    <a:pt x="106" y="20"/>
                                    <a:pt x="99" y="55"/>
                                  </a:cubicBez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5438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15" name="íSļíďé"/>
                          <wps:cNvSpPr/>
                          <wps:spPr bwMode="auto">
                            <a:xfrm>
                              <a:off x="719138" y="3929062"/>
                              <a:ext cx="257175" cy="144463"/>
                            </a:xfrm>
                            <a:custGeom>
                              <a:avLst/>
                              <a:gdLst>
                                <a:gd name="T0" fmla="*/ 76 w 78"/>
                                <a:gd name="T1" fmla="*/ 44 h 44"/>
                                <a:gd name="T2" fmla="*/ 63 w 78"/>
                                <a:gd name="T3" fmla="*/ 0 h 44"/>
                                <a:gd name="T4" fmla="*/ 0 w 78"/>
                                <a:gd name="T5" fmla="*/ 40 h 44"/>
                                <a:gd name="T6" fmla="*/ 76 w 78"/>
                                <a:gd name="T7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" h="44">
                                  <a:moveTo>
                                    <a:pt x="76" y="44"/>
                                  </a:moveTo>
                                  <a:cubicBezTo>
                                    <a:pt x="78" y="20"/>
                                    <a:pt x="68" y="5"/>
                                    <a:pt x="63" y="0"/>
                                  </a:cubicBezTo>
                                  <a:cubicBezTo>
                                    <a:pt x="0" y="40"/>
                                    <a:pt x="0" y="40"/>
                                    <a:pt x="0" y="40"/>
                                  </a:cubicBezTo>
                                  <a:lnTo>
                                    <a:pt x="76" y="44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100000">
                                  <a:srgbClr val="A63C24"/>
                                </a:gs>
                                <a:gs pos="0">
                                  <a:srgbClr val="D15438">
                                    <a:alpha val="0"/>
                                  </a:srgbClr>
                                </a:gs>
                              </a:gsLst>
                              <a:lin ang="0" scaled="0"/>
                            </a:gra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16" name="ïsľîḑè"/>
                          <wps:cNvSpPr/>
                          <wps:spPr bwMode="auto">
                            <a:xfrm>
                              <a:off x="330200" y="3898900"/>
                              <a:ext cx="349250" cy="180975"/>
                            </a:xfrm>
                            <a:custGeom>
                              <a:avLst/>
                              <a:gdLst>
                                <a:gd name="T0" fmla="*/ 106 w 106"/>
                                <a:gd name="T1" fmla="*/ 49 h 55"/>
                                <a:gd name="T2" fmla="*/ 28 w 106"/>
                                <a:gd name="T3" fmla="*/ 0 h 55"/>
                                <a:gd name="T4" fmla="*/ 7 w 106"/>
                                <a:gd name="T5" fmla="*/ 55 h 55"/>
                                <a:gd name="T6" fmla="*/ 106 w 106"/>
                                <a:gd name="T7" fmla="*/ 49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6" h="55">
                                  <a:moveTo>
                                    <a:pt x="106" y="49"/>
                                  </a:moveTo>
                                  <a:cubicBezTo>
                                    <a:pt x="28" y="0"/>
                                    <a:pt x="28" y="0"/>
                                    <a:pt x="28" y="0"/>
                                  </a:cubicBezTo>
                                  <a:cubicBezTo>
                                    <a:pt x="28" y="0"/>
                                    <a:pt x="0" y="20"/>
                                    <a:pt x="7" y="55"/>
                                  </a:cubicBezTo>
                                  <a:lnTo>
                                    <a:pt x="106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5438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17" name="iṡľîdé"/>
                          <wps:cNvSpPr/>
                          <wps:spPr bwMode="auto">
                            <a:xfrm>
                              <a:off x="422275" y="3929062"/>
                              <a:ext cx="257175" cy="144463"/>
                            </a:xfrm>
                            <a:custGeom>
                              <a:avLst/>
                              <a:gdLst>
                                <a:gd name="T0" fmla="*/ 2 w 78"/>
                                <a:gd name="T1" fmla="*/ 44 h 44"/>
                                <a:gd name="T2" fmla="*/ 15 w 78"/>
                                <a:gd name="T3" fmla="*/ 0 h 44"/>
                                <a:gd name="T4" fmla="*/ 78 w 78"/>
                                <a:gd name="T5" fmla="*/ 40 h 44"/>
                                <a:gd name="T6" fmla="*/ 2 w 78"/>
                                <a:gd name="T7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" h="44">
                                  <a:moveTo>
                                    <a:pt x="2" y="44"/>
                                  </a:moveTo>
                                  <a:cubicBezTo>
                                    <a:pt x="0" y="20"/>
                                    <a:pt x="10" y="5"/>
                                    <a:pt x="15" y="0"/>
                                  </a:cubicBezTo>
                                  <a:cubicBezTo>
                                    <a:pt x="78" y="40"/>
                                    <a:pt x="78" y="40"/>
                                    <a:pt x="78" y="40"/>
                                  </a:cubicBezTo>
                                  <a:lnTo>
                                    <a:pt x="2" y="44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A63C24"/>
                                </a:gs>
                                <a:gs pos="100000">
                                  <a:srgbClr val="D15438">
                                    <a:alpha val="0"/>
                                  </a:srgbClr>
                                </a:gs>
                              </a:gsLst>
                              <a:lin ang="0" scaled="0"/>
                            </a:gra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18" name="iş1ïḋé"/>
                          <wps:cNvSpPr/>
                          <wps:spPr bwMode="auto">
                            <a:xfrm>
                              <a:off x="158750" y="4060825"/>
                              <a:ext cx="1082675" cy="665163"/>
                            </a:xfrm>
                            <a:prstGeom prst="rect">
                              <a:avLst/>
                            </a:prstGeom>
                            <a:solidFill>
                              <a:srgbClr val="FFC62B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19" name="iślídè"/>
                          <wps:cNvSpPr/>
                          <wps:spPr bwMode="auto">
                            <a:xfrm>
                              <a:off x="336550" y="4060825"/>
                              <a:ext cx="109538" cy="665163"/>
                            </a:xfrm>
                            <a:prstGeom prst="rect">
                              <a:avLst/>
                            </a:prstGeom>
                            <a:solidFill>
                              <a:srgbClr val="D15438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20" name="ïṧḷîdê"/>
                          <wps:cNvSpPr/>
                          <wps:spPr bwMode="auto">
                            <a:xfrm>
                              <a:off x="3368675" y="4660900"/>
                              <a:ext cx="1403350" cy="171450"/>
                            </a:xfrm>
                            <a:prstGeom prst="ellipse">
                              <a:avLst/>
                            </a:prstGeom>
                            <a:solidFill>
                              <a:srgbClr val="0468B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21" name="iśļíḓe"/>
                          <wps:cNvSpPr/>
                          <wps:spPr bwMode="auto">
                            <a:xfrm>
                              <a:off x="4078288" y="3148012"/>
                              <a:ext cx="161925" cy="260350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77 h 79"/>
                                <a:gd name="T2" fmla="*/ 32 w 49"/>
                                <a:gd name="T3" fmla="*/ 0 h 79"/>
                                <a:gd name="T4" fmla="*/ 33 w 49"/>
                                <a:gd name="T5" fmla="*/ 14 h 79"/>
                                <a:gd name="T6" fmla="*/ 49 w 49"/>
                                <a:gd name="T7" fmla="*/ 11 h 79"/>
                                <a:gd name="T8" fmla="*/ 15 w 49"/>
                                <a:gd name="T9" fmla="*/ 79 h 79"/>
                                <a:gd name="T10" fmla="*/ 0 w 49"/>
                                <a:gd name="T11" fmla="*/ 77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9" h="79">
                                  <a:moveTo>
                                    <a:pt x="0" y="77"/>
                                  </a:moveTo>
                                  <a:cubicBezTo>
                                    <a:pt x="0" y="77"/>
                                    <a:pt x="10" y="36"/>
                                    <a:pt x="32" y="0"/>
                                  </a:cubicBezTo>
                                  <a:cubicBezTo>
                                    <a:pt x="33" y="14"/>
                                    <a:pt x="33" y="14"/>
                                    <a:pt x="33" y="14"/>
                                  </a:cubicBezTo>
                                  <a:cubicBezTo>
                                    <a:pt x="49" y="11"/>
                                    <a:pt x="49" y="11"/>
                                    <a:pt x="49" y="11"/>
                                  </a:cubicBezTo>
                                  <a:cubicBezTo>
                                    <a:pt x="49" y="11"/>
                                    <a:pt x="29" y="32"/>
                                    <a:pt x="15" y="79"/>
                                  </a:cubicBezTo>
                                  <a:cubicBezTo>
                                    <a:pt x="0" y="77"/>
                                    <a:pt x="0" y="77"/>
                                    <a:pt x="0" y="77"/>
                                  </a:cubicBezTo>
                                </a:path>
                              </a:pathLst>
                            </a:custGeom>
                            <a:solidFill>
                              <a:srgbClr val="FFC62B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22" name="ïśḷiďè"/>
                          <wps:cNvSpPr/>
                          <wps:spPr bwMode="auto">
                            <a:xfrm>
                              <a:off x="3906838" y="3148012"/>
                              <a:ext cx="161925" cy="260350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77 h 79"/>
                                <a:gd name="T2" fmla="*/ 17 w 49"/>
                                <a:gd name="T3" fmla="*/ 0 h 79"/>
                                <a:gd name="T4" fmla="*/ 15 w 49"/>
                                <a:gd name="T5" fmla="*/ 14 h 79"/>
                                <a:gd name="T6" fmla="*/ 0 w 49"/>
                                <a:gd name="T7" fmla="*/ 11 h 79"/>
                                <a:gd name="T8" fmla="*/ 34 w 49"/>
                                <a:gd name="T9" fmla="*/ 79 h 79"/>
                                <a:gd name="T10" fmla="*/ 49 w 49"/>
                                <a:gd name="T11" fmla="*/ 77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9" h="79">
                                  <a:moveTo>
                                    <a:pt x="49" y="77"/>
                                  </a:moveTo>
                                  <a:cubicBezTo>
                                    <a:pt x="49" y="77"/>
                                    <a:pt x="39" y="36"/>
                                    <a:pt x="17" y="0"/>
                                  </a:cubicBezTo>
                                  <a:cubicBezTo>
                                    <a:pt x="15" y="14"/>
                                    <a:pt x="15" y="14"/>
                                    <a:pt x="15" y="14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0" y="11"/>
                                    <a:pt x="20" y="32"/>
                                    <a:pt x="34" y="79"/>
                                  </a:cubicBezTo>
                                  <a:cubicBezTo>
                                    <a:pt x="49" y="77"/>
                                    <a:pt x="49" y="77"/>
                                    <a:pt x="49" y="77"/>
                                  </a:cubicBezTo>
                                </a:path>
                              </a:pathLst>
                            </a:custGeom>
                            <a:solidFill>
                              <a:srgbClr val="FFC62B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23" name="îs1ïḋe"/>
                          <wps:cNvSpPr/>
                          <wps:spPr bwMode="auto">
                            <a:xfrm>
                              <a:off x="4071938" y="3167062"/>
                              <a:ext cx="323850" cy="314325"/>
                            </a:xfrm>
                            <a:custGeom>
                              <a:avLst/>
                              <a:gdLst>
                                <a:gd name="T0" fmla="*/ 17 w 98"/>
                                <a:gd name="T1" fmla="*/ 95 h 95"/>
                                <a:gd name="T2" fmla="*/ 11 w 98"/>
                                <a:gd name="T3" fmla="*/ 81 h 95"/>
                                <a:gd name="T4" fmla="*/ 0 w 98"/>
                                <a:gd name="T5" fmla="*/ 72 h 95"/>
                                <a:gd name="T6" fmla="*/ 90 w 98"/>
                                <a:gd name="T7" fmla="*/ 22 h 95"/>
                                <a:gd name="T8" fmla="*/ 97 w 98"/>
                                <a:gd name="T9" fmla="*/ 39 h 95"/>
                                <a:gd name="T10" fmla="*/ 17 w 98"/>
                                <a:gd name="T11" fmla="*/ 95 h 95"/>
                                <a:gd name="T12" fmla="*/ 75 w 98"/>
                                <a:gd name="T13" fmla="*/ 33 h 95"/>
                                <a:gd name="T14" fmla="*/ 19 w 98"/>
                                <a:gd name="T15" fmla="*/ 76 h 95"/>
                                <a:gd name="T16" fmla="*/ 81 w 98"/>
                                <a:gd name="T17" fmla="*/ 36 h 95"/>
                                <a:gd name="T18" fmla="*/ 80 w 98"/>
                                <a:gd name="T19" fmla="*/ 35 h 95"/>
                                <a:gd name="T20" fmla="*/ 75 w 98"/>
                                <a:gd name="T21" fmla="*/ 33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8" h="95">
                                  <a:moveTo>
                                    <a:pt x="17" y="95"/>
                                  </a:moveTo>
                                  <a:cubicBezTo>
                                    <a:pt x="11" y="81"/>
                                    <a:pt x="11" y="81"/>
                                    <a:pt x="11" y="81"/>
                                  </a:cubicBezTo>
                                  <a:cubicBezTo>
                                    <a:pt x="0" y="72"/>
                                    <a:pt x="0" y="72"/>
                                    <a:pt x="0" y="72"/>
                                  </a:cubicBezTo>
                                  <a:cubicBezTo>
                                    <a:pt x="15" y="55"/>
                                    <a:pt x="65" y="0"/>
                                    <a:pt x="90" y="22"/>
                                  </a:cubicBezTo>
                                  <a:cubicBezTo>
                                    <a:pt x="96" y="26"/>
                                    <a:pt x="98" y="33"/>
                                    <a:pt x="97" y="39"/>
                                  </a:cubicBezTo>
                                  <a:cubicBezTo>
                                    <a:pt x="96" y="45"/>
                                    <a:pt x="93" y="63"/>
                                    <a:pt x="17" y="95"/>
                                  </a:cubicBezTo>
                                  <a:moveTo>
                                    <a:pt x="75" y="33"/>
                                  </a:moveTo>
                                  <a:cubicBezTo>
                                    <a:pt x="64" y="34"/>
                                    <a:pt x="39" y="54"/>
                                    <a:pt x="19" y="76"/>
                                  </a:cubicBezTo>
                                  <a:cubicBezTo>
                                    <a:pt x="60" y="58"/>
                                    <a:pt x="80" y="43"/>
                                    <a:pt x="81" y="36"/>
                                  </a:cubicBezTo>
                                  <a:cubicBezTo>
                                    <a:pt x="81" y="36"/>
                                    <a:pt x="81" y="36"/>
                                    <a:pt x="80" y="35"/>
                                  </a:cubicBezTo>
                                  <a:cubicBezTo>
                                    <a:pt x="79" y="34"/>
                                    <a:pt x="77" y="33"/>
                                    <a:pt x="75" y="33"/>
                                  </a:cubicBezTo>
                                </a:path>
                              </a:pathLst>
                            </a:custGeom>
                            <a:solidFill>
                              <a:srgbClr val="FFC62B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24" name="iṣḻïdé"/>
                          <wps:cNvSpPr/>
                          <wps:spPr bwMode="auto">
                            <a:xfrm>
                              <a:off x="4217988" y="3276600"/>
                              <a:ext cx="114300" cy="61913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1 h 19"/>
                                <a:gd name="T2" fmla="*/ 35 w 35"/>
                                <a:gd name="T3" fmla="*/ 1 h 19"/>
                                <a:gd name="T4" fmla="*/ 35 w 35"/>
                                <a:gd name="T5" fmla="*/ 1 h 19"/>
                                <a:gd name="T6" fmla="*/ 30 w 35"/>
                                <a:gd name="T7" fmla="*/ 1 h 19"/>
                                <a:gd name="T8" fmla="*/ 0 w 35"/>
                                <a:gd name="T9" fmla="*/ 19 h 19"/>
                                <a:gd name="T10" fmla="*/ 0 w 35"/>
                                <a:gd name="T11" fmla="*/ 19 h 19"/>
                                <a:gd name="T12" fmla="*/ 30 w 35"/>
                                <a:gd name="T13" fmla="*/ 1 h 19"/>
                                <a:gd name="T14" fmla="*/ 30 w 35"/>
                                <a:gd name="T15" fmla="*/ 1 h 19"/>
                                <a:gd name="T16" fmla="*/ 30 w 35"/>
                                <a:gd name="T17" fmla="*/ 1 h 19"/>
                                <a:gd name="T18" fmla="*/ 30 w 35"/>
                                <a:gd name="T19" fmla="*/ 1 h 19"/>
                                <a:gd name="T20" fmla="*/ 30 w 35"/>
                                <a:gd name="T21" fmla="*/ 1 h 19"/>
                                <a:gd name="T22" fmla="*/ 30 w 35"/>
                                <a:gd name="T23" fmla="*/ 1 h 19"/>
                                <a:gd name="T24" fmla="*/ 30 w 35"/>
                                <a:gd name="T25" fmla="*/ 1 h 19"/>
                                <a:gd name="T26" fmla="*/ 30 w 35"/>
                                <a:gd name="T27" fmla="*/ 1 h 19"/>
                                <a:gd name="T28" fmla="*/ 30 w 35"/>
                                <a:gd name="T29" fmla="*/ 1 h 19"/>
                                <a:gd name="T30" fmla="*/ 30 w 35"/>
                                <a:gd name="T31" fmla="*/ 1 h 19"/>
                                <a:gd name="T32" fmla="*/ 30 w 35"/>
                                <a:gd name="T33" fmla="*/ 0 h 19"/>
                                <a:gd name="T34" fmla="*/ 30 w 35"/>
                                <a:gd name="T35" fmla="*/ 0 h 19"/>
                                <a:gd name="T36" fmla="*/ 30 w 35"/>
                                <a:gd name="T37" fmla="*/ 0 h 19"/>
                                <a:gd name="T38" fmla="*/ 31 w 35"/>
                                <a:gd name="T39" fmla="*/ 0 h 19"/>
                                <a:gd name="T40" fmla="*/ 31 w 35"/>
                                <a:gd name="T41" fmla="*/ 0 h 19"/>
                                <a:gd name="T42" fmla="*/ 31 w 35"/>
                                <a:gd name="T43" fmla="*/ 0 h 19"/>
                                <a:gd name="T44" fmla="*/ 31 w 35"/>
                                <a:gd name="T45" fmla="*/ 0 h 19"/>
                                <a:gd name="T46" fmla="*/ 31 w 35"/>
                                <a:gd name="T47" fmla="*/ 0 h 19"/>
                                <a:gd name="T48" fmla="*/ 31 w 35"/>
                                <a:gd name="T49" fmla="*/ 0 h 19"/>
                                <a:gd name="T50" fmla="*/ 31 w 35"/>
                                <a:gd name="T51" fmla="*/ 0 h 19"/>
                                <a:gd name="T52" fmla="*/ 31 w 35"/>
                                <a:gd name="T53" fmla="*/ 0 h 19"/>
                                <a:gd name="T54" fmla="*/ 31 w 35"/>
                                <a:gd name="T55" fmla="*/ 0 h 19"/>
                                <a:gd name="T56" fmla="*/ 31 w 35"/>
                                <a:gd name="T57" fmla="*/ 0 h 19"/>
                                <a:gd name="T58" fmla="*/ 31 w 35"/>
                                <a:gd name="T59" fmla="*/ 0 h 19"/>
                                <a:gd name="T60" fmla="*/ 31 w 35"/>
                                <a:gd name="T61" fmla="*/ 0 h 19"/>
                                <a:gd name="T62" fmla="*/ 31 w 35"/>
                                <a:gd name="T63" fmla="*/ 0 h 19"/>
                                <a:gd name="T64" fmla="*/ 31 w 35"/>
                                <a:gd name="T65" fmla="*/ 0 h 19"/>
                                <a:gd name="T66" fmla="*/ 31 w 35"/>
                                <a:gd name="T67" fmla="*/ 0 h 19"/>
                                <a:gd name="T68" fmla="*/ 31 w 35"/>
                                <a:gd name="T69" fmla="*/ 0 h 19"/>
                                <a:gd name="T70" fmla="*/ 31 w 35"/>
                                <a:gd name="T71" fmla="*/ 0 h 19"/>
                                <a:gd name="T72" fmla="*/ 31 w 35"/>
                                <a:gd name="T73" fmla="*/ 0 h 19"/>
                                <a:gd name="T74" fmla="*/ 31 w 35"/>
                                <a:gd name="T75" fmla="*/ 0 h 19"/>
                                <a:gd name="T76" fmla="*/ 31 w 35"/>
                                <a:gd name="T77" fmla="*/ 0 h 19"/>
                                <a:gd name="T78" fmla="*/ 31 w 35"/>
                                <a:gd name="T79" fmla="*/ 0 h 19"/>
                                <a:gd name="T80" fmla="*/ 32 w 35"/>
                                <a:gd name="T81" fmla="*/ 0 h 19"/>
                                <a:gd name="T82" fmla="*/ 32 w 35"/>
                                <a:gd name="T83" fmla="*/ 0 h 19"/>
                                <a:gd name="T84" fmla="*/ 32 w 35"/>
                                <a:gd name="T85" fmla="*/ 0 h 19"/>
                                <a:gd name="T86" fmla="*/ 32 w 35"/>
                                <a:gd name="T87" fmla="*/ 0 h 19"/>
                                <a:gd name="T88" fmla="*/ 32 w 35"/>
                                <a:gd name="T89" fmla="*/ 0 h 19"/>
                                <a:gd name="T90" fmla="*/ 32 w 35"/>
                                <a:gd name="T91" fmla="*/ 0 h 19"/>
                                <a:gd name="T92" fmla="*/ 32 w 35"/>
                                <a:gd name="T93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" h="19">
                                  <a:moveTo>
                                    <a:pt x="35" y="1"/>
                                  </a:moveTo>
                                  <a:cubicBezTo>
                                    <a:pt x="35" y="1"/>
                                    <a:pt x="35" y="1"/>
                                    <a:pt x="35" y="1"/>
                                  </a:cubicBezTo>
                                  <a:cubicBezTo>
                                    <a:pt x="35" y="1"/>
                                    <a:pt x="35" y="1"/>
                                    <a:pt x="35" y="1"/>
                                  </a:cubicBezTo>
                                  <a:moveTo>
                                    <a:pt x="30" y="1"/>
                                  </a:moveTo>
                                  <a:cubicBezTo>
                                    <a:pt x="23" y="2"/>
                                    <a:pt x="12" y="9"/>
                                    <a:pt x="0" y="19"/>
                                  </a:cubicBezTo>
                                  <a:cubicBezTo>
                                    <a:pt x="0" y="19"/>
                                    <a:pt x="0" y="19"/>
                                    <a:pt x="0" y="19"/>
                                  </a:cubicBezTo>
                                  <a:cubicBezTo>
                                    <a:pt x="12" y="9"/>
                                    <a:pt x="23" y="2"/>
                                    <a:pt x="30" y="1"/>
                                  </a:cubicBezTo>
                                  <a:moveTo>
                                    <a:pt x="30" y="1"/>
                                  </a:moveTo>
                                  <a:cubicBezTo>
                                    <a:pt x="30" y="1"/>
                                    <a:pt x="30" y="1"/>
                                    <a:pt x="30" y="1"/>
                                  </a:cubicBezTo>
                                  <a:cubicBezTo>
                                    <a:pt x="30" y="1"/>
                                    <a:pt x="30" y="1"/>
                                    <a:pt x="30" y="1"/>
                                  </a:cubicBezTo>
                                  <a:moveTo>
                                    <a:pt x="30" y="1"/>
                                  </a:moveTo>
                                  <a:cubicBezTo>
                                    <a:pt x="30" y="1"/>
                                    <a:pt x="30" y="1"/>
                                    <a:pt x="30" y="1"/>
                                  </a:cubicBezTo>
                                  <a:cubicBezTo>
                                    <a:pt x="30" y="1"/>
                                    <a:pt x="30" y="1"/>
                                    <a:pt x="30" y="1"/>
                                  </a:cubicBezTo>
                                  <a:moveTo>
                                    <a:pt x="30" y="1"/>
                                  </a:moveTo>
                                  <a:cubicBezTo>
                                    <a:pt x="30" y="1"/>
                                    <a:pt x="30" y="1"/>
                                    <a:pt x="30" y="1"/>
                                  </a:cubicBezTo>
                                  <a:cubicBezTo>
                                    <a:pt x="30" y="1"/>
                                    <a:pt x="30" y="1"/>
                                    <a:pt x="30" y="1"/>
                                  </a:cubicBezTo>
                                  <a:moveTo>
                                    <a:pt x="30" y="0"/>
                                  </a:moveTo>
                                  <a:cubicBezTo>
                                    <a:pt x="30" y="0"/>
                                    <a:pt x="30" y="0"/>
                                    <a:pt x="30" y="0"/>
                                  </a:cubicBezTo>
                                  <a:cubicBezTo>
                                    <a:pt x="30" y="0"/>
                                    <a:pt x="30" y="0"/>
                                    <a:pt x="30" y="0"/>
                                  </a:cubicBezTo>
                                  <a:moveTo>
                                    <a:pt x="31" y="0"/>
                                  </a:moveTo>
                                  <a:cubicBezTo>
                                    <a:pt x="31" y="0"/>
                                    <a:pt x="31" y="0"/>
                                    <a:pt x="31" y="0"/>
                                  </a:cubicBezTo>
                                  <a:cubicBezTo>
                                    <a:pt x="31" y="0"/>
                                    <a:pt x="31" y="0"/>
                                    <a:pt x="31" y="0"/>
                                  </a:cubicBezTo>
                                  <a:moveTo>
                                    <a:pt x="31" y="0"/>
                                  </a:moveTo>
                                  <a:cubicBezTo>
                                    <a:pt x="31" y="0"/>
                                    <a:pt x="31" y="0"/>
                                    <a:pt x="31" y="0"/>
                                  </a:cubicBezTo>
                                  <a:cubicBezTo>
                                    <a:pt x="31" y="0"/>
                                    <a:pt x="31" y="0"/>
                                    <a:pt x="31" y="0"/>
                                  </a:cubicBezTo>
                                  <a:moveTo>
                                    <a:pt x="31" y="0"/>
                                  </a:moveTo>
                                  <a:cubicBezTo>
                                    <a:pt x="31" y="0"/>
                                    <a:pt x="31" y="0"/>
                                    <a:pt x="31" y="0"/>
                                  </a:cubicBezTo>
                                  <a:cubicBezTo>
                                    <a:pt x="31" y="0"/>
                                    <a:pt x="31" y="0"/>
                                    <a:pt x="31" y="0"/>
                                  </a:cubicBezTo>
                                  <a:moveTo>
                                    <a:pt x="31" y="0"/>
                                  </a:moveTo>
                                  <a:cubicBezTo>
                                    <a:pt x="31" y="0"/>
                                    <a:pt x="31" y="0"/>
                                    <a:pt x="31" y="0"/>
                                  </a:cubicBezTo>
                                  <a:cubicBezTo>
                                    <a:pt x="31" y="0"/>
                                    <a:pt x="31" y="0"/>
                                    <a:pt x="31" y="0"/>
                                  </a:cubicBezTo>
                                  <a:moveTo>
                                    <a:pt x="31" y="0"/>
                                  </a:moveTo>
                                  <a:cubicBezTo>
                                    <a:pt x="31" y="0"/>
                                    <a:pt x="31" y="0"/>
                                    <a:pt x="31" y="0"/>
                                  </a:cubicBezTo>
                                  <a:cubicBezTo>
                                    <a:pt x="31" y="0"/>
                                    <a:pt x="31" y="0"/>
                                    <a:pt x="31" y="0"/>
                                  </a:cubicBezTo>
                                  <a:moveTo>
                                    <a:pt x="31" y="0"/>
                                  </a:moveTo>
                                  <a:cubicBezTo>
                                    <a:pt x="31" y="0"/>
                                    <a:pt x="31" y="0"/>
                                    <a:pt x="31" y="0"/>
                                  </a:cubicBezTo>
                                  <a:cubicBezTo>
                                    <a:pt x="31" y="0"/>
                                    <a:pt x="31" y="0"/>
                                    <a:pt x="31" y="0"/>
                                  </a:cubicBezTo>
                                  <a:moveTo>
                                    <a:pt x="31" y="0"/>
                                  </a:moveTo>
                                  <a:cubicBezTo>
                                    <a:pt x="31" y="0"/>
                                    <a:pt x="31" y="0"/>
                                    <a:pt x="31" y="0"/>
                                  </a:cubicBezTo>
                                  <a:cubicBezTo>
                                    <a:pt x="31" y="0"/>
                                    <a:pt x="31" y="0"/>
                                    <a:pt x="31" y="0"/>
                                  </a:cubicBezTo>
                                  <a:moveTo>
                                    <a:pt x="32" y="0"/>
                                  </a:moveTo>
                                  <a:cubicBezTo>
                                    <a:pt x="32" y="0"/>
                                    <a:pt x="32" y="0"/>
                                    <a:pt x="32" y="0"/>
                                  </a:cubicBezTo>
                                  <a:cubicBezTo>
                                    <a:pt x="32" y="0"/>
                                    <a:pt x="32" y="0"/>
                                    <a:pt x="32" y="0"/>
                                  </a:cubicBezTo>
                                  <a:moveTo>
                                    <a:pt x="32" y="0"/>
                                  </a:moveTo>
                                  <a:cubicBezTo>
                                    <a:pt x="32" y="0"/>
                                    <a:pt x="32" y="0"/>
                                    <a:pt x="32" y="0"/>
                                  </a:cubicBezTo>
                                  <a:cubicBezTo>
                                    <a:pt x="32" y="0"/>
                                    <a:pt x="32" y="0"/>
                                    <a:pt x="32" y="0"/>
                                  </a:cubicBezTo>
                                  <a:cubicBezTo>
                                    <a:pt x="32" y="0"/>
                                    <a:pt x="32" y="0"/>
                                    <a:pt x="32" y="0"/>
                                  </a:cubicBezTo>
                                </a:path>
                              </a:pathLst>
                            </a:custGeom>
                            <a:solidFill>
                              <a:srgbClr val="D15438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25" name="íṥḻiḓé"/>
                          <wps:cNvSpPr/>
                          <wps:spPr bwMode="auto">
                            <a:xfrm>
                              <a:off x="4181475" y="3224212"/>
                              <a:ext cx="171450" cy="114300"/>
                            </a:xfrm>
                            <a:custGeom>
                              <a:avLst/>
                              <a:gdLst>
                                <a:gd name="T0" fmla="*/ 37 w 52"/>
                                <a:gd name="T1" fmla="*/ 0 h 35"/>
                                <a:gd name="T2" fmla="*/ 0 w 52"/>
                                <a:gd name="T3" fmla="*/ 21 h 35"/>
                                <a:gd name="T4" fmla="*/ 11 w 52"/>
                                <a:gd name="T5" fmla="*/ 35 h 35"/>
                                <a:gd name="T6" fmla="*/ 41 w 52"/>
                                <a:gd name="T7" fmla="*/ 17 h 35"/>
                                <a:gd name="T8" fmla="*/ 41 w 52"/>
                                <a:gd name="T9" fmla="*/ 17 h 35"/>
                                <a:gd name="T10" fmla="*/ 41 w 52"/>
                                <a:gd name="T11" fmla="*/ 17 h 35"/>
                                <a:gd name="T12" fmla="*/ 41 w 52"/>
                                <a:gd name="T13" fmla="*/ 17 h 35"/>
                                <a:gd name="T14" fmla="*/ 41 w 52"/>
                                <a:gd name="T15" fmla="*/ 17 h 35"/>
                                <a:gd name="T16" fmla="*/ 41 w 52"/>
                                <a:gd name="T17" fmla="*/ 17 h 35"/>
                                <a:gd name="T18" fmla="*/ 41 w 52"/>
                                <a:gd name="T19" fmla="*/ 17 h 35"/>
                                <a:gd name="T20" fmla="*/ 41 w 52"/>
                                <a:gd name="T21" fmla="*/ 16 h 35"/>
                                <a:gd name="T22" fmla="*/ 41 w 52"/>
                                <a:gd name="T23" fmla="*/ 16 h 35"/>
                                <a:gd name="T24" fmla="*/ 42 w 52"/>
                                <a:gd name="T25" fmla="*/ 16 h 35"/>
                                <a:gd name="T26" fmla="*/ 42 w 52"/>
                                <a:gd name="T27" fmla="*/ 16 h 35"/>
                                <a:gd name="T28" fmla="*/ 42 w 52"/>
                                <a:gd name="T29" fmla="*/ 16 h 35"/>
                                <a:gd name="T30" fmla="*/ 42 w 52"/>
                                <a:gd name="T31" fmla="*/ 16 h 35"/>
                                <a:gd name="T32" fmla="*/ 42 w 52"/>
                                <a:gd name="T33" fmla="*/ 16 h 35"/>
                                <a:gd name="T34" fmla="*/ 42 w 52"/>
                                <a:gd name="T35" fmla="*/ 16 h 35"/>
                                <a:gd name="T36" fmla="*/ 42 w 52"/>
                                <a:gd name="T37" fmla="*/ 16 h 35"/>
                                <a:gd name="T38" fmla="*/ 42 w 52"/>
                                <a:gd name="T39" fmla="*/ 16 h 35"/>
                                <a:gd name="T40" fmla="*/ 42 w 52"/>
                                <a:gd name="T41" fmla="*/ 16 h 35"/>
                                <a:gd name="T42" fmla="*/ 42 w 52"/>
                                <a:gd name="T43" fmla="*/ 16 h 35"/>
                                <a:gd name="T44" fmla="*/ 42 w 52"/>
                                <a:gd name="T45" fmla="*/ 16 h 35"/>
                                <a:gd name="T46" fmla="*/ 42 w 52"/>
                                <a:gd name="T47" fmla="*/ 16 h 35"/>
                                <a:gd name="T48" fmla="*/ 42 w 52"/>
                                <a:gd name="T49" fmla="*/ 16 h 35"/>
                                <a:gd name="T50" fmla="*/ 42 w 52"/>
                                <a:gd name="T51" fmla="*/ 16 h 35"/>
                                <a:gd name="T52" fmla="*/ 42 w 52"/>
                                <a:gd name="T53" fmla="*/ 16 h 35"/>
                                <a:gd name="T54" fmla="*/ 43 w 52"/>
                                <a:gd name="T55" fmla="*/ 16 h 35"/>
                                <a:gd name="T56" fmla="*/ 43 w 52"/>
                                <a:gd name="T57" fmla="*/ 16 h 35"/>
                                <a:gd name="T58" fmla="*/ 43 w 52"/>
                                <a:gd name="T59" fmla="*/ 16 h 35"/>
                                <a:gd name="T60" fmla="*/ 43 w 52"/>
                                <a:gd name="T61" fmla="*/ 16 h 35"/>
                                <a:gd name="T62" fmla="*/ 43 w 52"/>
                                <a:gd name="T63" fmla="*/ 16 h 35"/>
                                <a:gd name="T64" fmla="*/ 43 w 52"/>
                                <a:gd name="T65" fmla="*/ 16 h 35"/>
                                <a:gd name="T66" fmla="*/ 46 w 52"/>
                                <a:gd name="T67" fmla="*/ 17 h 35"/>
                                <a:gd name="T68" fmla="*/ 46 w 52"/>
                                <a:gd name="T69" fmla="*/ 17 h 35"/>
                                <a:gd name="T70" fmla="*/ 47 w 52"/>
                                <a:gd name="T71" fmla="*/ 18 h 35"/>
                                <a:gd name="T72" fmla="*/ 48 w 52"/>
                                <a:gd name="T73" fmla="*/ 19 h 35"/>
                                <a:gd name="T74" fmla="*/ 48 w 52"/>
                                <a:gd name="T75" fmla="*/ 19 h 35"/>
                                <a:gd name="T76" fmla="*/ 37 w 52"/>
                                <a:gd name="T7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52" h="35">
                                  <a:moveTo>
                                    <a:pt x="37" y="0"/>
                                  </a:moveTo>
                                  <a:cubicBezTo>
                                    <a:pt x="25" y="3"/>
                                    <a:pt x="12" y="11"/>
                                    <a:pt x="0" y="21"/>
                                  </a:cubicBezTo>
                                  <a:cubicBezTo>
                                    <a:pt x="11" y="35"/>
                                    <a:pt x="11" y="35"/>
                                    <a:pt x="11" y="35"/>
                                  </a:cubicBezTo>
                                  <a:cubicBezTo>
                                    <a:pt x="23" y="25"/>
                                    <a:pt x="34" y="18"/>
                                    <a:pt x="41" y="17"/>
                                  </a:cubicBezTo>
                                  <a:cubicBezTo>
                                    <a:pt x="41" y="17"/>
                                    <a:pt x="41" y="17"/>
                                    <a:pt x="41" y="17"/>
                                  </a:cubicBezTo>
                                  <a:cubicBezTo>
                                    <a:pt x="41" y="17"/>
                                    <a:pt x="41" y="17"/>
                                    <a:pt x="41" y="17"/>
                                  </a:cubicBezTo>
                                  <a:cubicBezTo>
                                    <a:pt x="41" y="17"/>
                                    <a:pt x="41" y="17"/>
                                    <a:pt x="41" y="17"/>
                                  </a:cubicBezTo>
                                  <a:cubicBezTo>
                                    <a:pt x="41" y="17"/>
                                    <a:pt x="41" y="17"/>
                                    <a:pt x="41" y="17"/>
                                  </a:cubicBezTo>
                                  <a:cubicBezTo>
                                    <a:pt x="41" y="17"/>
                                    <a:pt x="41" y="17"/>
                                    <a:pt x="41" y="17"/>
                                  </a:cubicBezTo>
                                  <a:cubicBezTo>
                                    <a:pt x="41" y="17"/>
                                    <a:pt x="41" y="17"/>
                                    <a:pt x="41" y="17"/>
                                  </a:cubicBezTo>
                                  <a:cubicBezTo>
                                    <a:pt x="41" y="17"/>
                                    <a:pt x="41" y="17"/>
                                    <a:pt x="41" y="16"/>
                                  </a:cubicBezTo>
                                  <a:cubicBezTo>
                                    <a:pt x="41" y="16"/>
                                    <a:pt x="41" y="16"/>
                                    <a:pt x="41" y="16"/>
                                  </a:cubicBezTo>
                                  <a:cubicBezTo>
                                    <a:pt x="41" y="16"/>
                                    <a:pt x="41" y="16"/>
                                    <a:pt x="42" y="16"/>
                                  </a:cubicBezTo>
                                  <a:cubicBezTo>
                                    <a:pt x="42" y="16"/>
                                    <a:pt x="42" y="16"/>
                                    <a:pt x="42" y="16"/>
                                  </a:cubicBezTo>
                                  <a:cubicBezTo>
                                    <a:pt x="42" y="16"/>
                                    <a:pt x="42" y="16"/>
                                    <a:pt x="42" y="16"/>
                                  </a:cubicBezTo>
                                  <a:cubicBezTo>
                                    <a:pt x="42" y="16"/>
                                    <a:pt x="42" y="16"/>
                                    <a:pt x="42" y="16"/>
                                  </a:cubicBezTo>
                                  <a:cubicBezTo>
                                    <a:pt x="42" y="16"/>
                                    <a:pt x="42" y="16"/>
                                    <a:pt x="42" y="16"/>
                                  </a:cubicBezTo>
                                  <a:cubicBezTo>
                                    <a:pt x="42" y="16"/>
                                    <a:pt x="42" y="16"/>
                                    <a:pt x="42" y="16"/>
                                  </a:cubicBezTo>
                                  <a:cubicBezTo>
                                    <a:pt x="42" y="16"/>
                                    <a:pt x="42" y="16"/>
                                    <a:pt x="42" y="16"/>
                                  </a:cubicBezTo>
                                  <a:cubicBezTo>
                                    <a:pt x="42" y="16"/>
                                    <a:pt x="42" y="16"/>
                                    <a:pt x="42" y="16"/>
                                  </a:cubicBezTo>
                                  <a:cubicBezTo>
                                    <a:pt x="42" y="16"/>
                                    <a:pt x="42" y="16"/>
                                    <a:pt x="42" y="16"/>
                                  </a:cubicBezTo>
                                  <a:cubicBezTo>
                                    <a:pt x="42" y="16"/>
                                    <a:pt x="42" y="16"/>
                                    <a:pt x="42" y="16"/>
                                  </a:cubicBezTo>
                                  <a:cubicBezTo>
                                    <a:pt x="42" y="16"/>
                                    <a:pt x="42" y="16"/>
                                    <a:pt x="42" y="16"/>
                                  </a:cubicBezTo>
                                  <a:cubicBezTo>
                                    <a:pt x="42" y="16"/>
                                    <a:pt x="42" y="16"/>
                                    <a:pt x="42" y="16"/>
                                  </a:cubicBezTo>
                                  <a:cubicBezTo>
                                    <a:pt x="42" y="16"/>
                                    <a:pt x="42" y="16"/>
                                    <a:pt x="42" y="16"/>
                                  </a:cubicBezTo>
                                  <a:cubicBezTo>
                                    <a:pt x="42" y="16"/>
                                    <a:pt x="42" y="16"/>
                                    <a:pt x="42" y="16"/>
                                  </a:cubicBezTo>
                                  <a:cubicBezTo>
                                    <a:pt x="42" y="16"/>
                                    <a:pt x="42" y="16"/>
                                    <a:pt x="42" y="16"/>
                                  </a:cubicBezTo>
                                  <a:cubicBezTo>
                                    <a:pt x="42" y="16"/>
                                    <a:pt x="42" y="16"/>
                                    <a:pt x="43" y="16"/>
                                  </a:cubicBezTo>
                                  <a:cubicBezTo>
                                    <a:pt x="43" y="16"/>
                                    <a:pt x="43" y="16"/>
                                    <a:pt x="43" y="16"/>
                                  </a:cubicBezTo>
                                  <a:cubicBezTo>
                                    <a:pt x="43" y="16"/>
                                    <a:pt x="43" y="16"/>
                                    <a:pt x="43" y="16"/>
                                  </a:cubicBezTo>
                                  <a:cubicBezTo>
                                    <a:pt x="43" y="16"/>
                                    <a:pt x="43" y="16"/>
                                    <a:pt x="43" y="16"/>
                                  </a:cubicBezTo>
                                  <a:cubicBezTo>
                                    <a:pt x="43" y="16"/>
                                    <a:pt x="43" y="16"/>
                                    <a:pt x="43" y="16"/>
                                  </a:cubicBezTo>
                                  <a:cubicBezTo>
                                    <a:pt x="43" y="16"/>
                                    <a:pt x="43" y="16"/>
                                    <a:pt x="43" y="16"/>
                                  </a:cubicBezTo>
                                  <a:cubicBezTo>
                                    <a:pt x="44" y="16"/>
                                    <a:pt x="45" y="17"/>
                                    <a:pt x="46" y="17"/>
                                  </a:cubicBezTo>
                                  <a:cubicBezTo>
                                    <a:pt x="46" y="17"/>
                                    <a:pt x="46" y="17"/>
                                    <a:pt x="46" y="17"/>
                                  </a:cubicBezTo>
                                  <a:cubicBezTo>
                                    <a:pt x="46" y="17"/>
                                    <a:pt x="47" y="18"/>
                                    <a:pt x="47" y="18"/>
                                  </a:cubicBezTo>
                                  <a:cubicBezTo>
                                    <a:pt x="48" y="18"/>
                                    <a:pt x="48" y="19"/>
                                    <a:pt x="48" y="19"/>
                                  </a:cubicBezTo>
                                  <a:cubicBezTo>
                                    <a:pt x="48" y="19"/>
                                    <a:pt x="48" y="19"/>
                                    <a:pt x="48" y="19"/>
                                  </a:cubicBezTo>
                                  <a:cubicBezTo>
                                    <a:pt x="52" y="12"/>
                                    <a:pt x="46" y="1"/>
                                    <a:pt x="37" y="0"/>
                                  </a:cubicBezTo>
                                </a:path>
                              </a:pathLst>
                            </a:custGeom>
                            <a:gradFill>
                              <a:gsLst>
                                <a:gs pos="100000">
                                  <a:srgbClr val="DBB128"/>
                                </a:gs>
                                <a:gs pos="0">
                                  <a:srgbClr val="FFC62B"/>
                                </a:gs>
                              </a:gsLst>
                              <a:lin ang="16200000" scaled="0"/>
                            </a:gra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26" name="îṩlíḑê"/>
                          <wps:cNvSpPr/>
                          <wps:spPr bwMode="auto">
                            <a:xfrm>
                              <a:off x="3749675" y="3167062"/>
                              <a:ext cx="322263" cy="314325"/>
                            </a:xfrm>
                            <a:custGeom>
                              <a:avLst/>
                              <a:gdLst>
                                <a:gd name="T0" fmla="*/ 1 w 98"/>
                                <a:gd name="T1" fmla="*/ 39 h 95"/>
                                <a:gd name="T2" fmla="*/ 7 w 98"/>
                                <a:gd name="T3" fmla="*/ 22 h 95"/>
                                <a:gd name="T4" fmla="*/ 98 w 98"/>
                                <a:gd name="T5" fmla="*/ 72 h 95"/>
                                <a:gd name="T6" fmla="*/ 87 w 98"/>
                                <a:gd name="T7" fmla="*/ 81 h 95"/>
                                <a:gd name="T8" fmla="*/ 81 w 98"/>
                                <a:gd name="T9" fmla="*/ 95 h 95"/>
                                <a:gd name="T10" fmla="*/ 1 w 98"/>
                                <a:gd name="T11" fmla="*/ 39 h 95"/>
                                <a:gd name="T12" fmla="*/ 18 w 98"/>
                                <a:gd name="T13" fmla="*/ 35 h 95"/>
                                <a:gd name="T14" fmla="*/ 17 w 98"/>
                                <a:gd name="T15" fmla="*/ 36 h 95"/>
                                <a:gd name="T16" fmla="*/ 79 w 98"/>
                                <a:gd name="T17" fmla="*/ 76 h 95"/>
                                <a:gd name="T18" fmla="*/ 23 w 98"/>
                                <a:gd name="T19" fmla="*/ 33 h 95"/>
                                <a:gd name="T20" fmla="*/ 18 w 98"/>
                                <a:gd name="T21" fmla="*/ 3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8" h="95">
                                  <a:moveTo>
                                    <a:pt x="1" y="39"/>
                                  </a:moveTo>
                                  <a:cubicBezTo>
                                    <a:pt x="0" y="33"/>
                                    <a:pt x="2" y="26"/>
                                    <a:pt x="7" y="22"/>
                                  </a:cubicBezTo>
                                  <a:cubicBezTo>
                                    <a:pt x="33" y="0"/>
                                    <a:pt x="83" y="55"/>
                                    <a:pt x="98" y="72"/>
                                  </a:cubicBezTo>
                                  <a:cubicBezTo>
                                    <a:pt x="87" y="81"/>
                                    <a:pt x="87" y="81"/>
                                    <a:pt x="87" y="81"/>
                                  </a:cubicBezTo>
                                  <a:cubicBezTo>
                                    <a:pt x="81" y="95"/>
                                    <a:pt x="81" y="95"/>
                                    <a:pt x="81" y="95"/>
                                  </a:cubicBezTo>
                                  <a:cubicBezTo>
                                    <a:pt x="4" y="63"/>
                                    <a:pt x="1" y="45"/>
                                    <a:pt x="1" y="39"/>
                                  </a:cubicBezTo>
                                  <a:moveTo>
                                    <a:pt x="18" y="35"/>
                                  </a:moveTo>
                                  <a:cubicBezTo>
                                    <a:pt x="17" y="36"/>
                                    <a:pt x="17" y="36"/>
                                    <a:pt x="17" y="36"/>
                                  </a:cubicBezTo>
                                  <a:cubicBezTo>
                                    <a:pt x="18" y="43"/>
                                    <a:pt x="38" y="58"/>
                                    <a:pt x="79" y="76"/>
                                  </a:cubicBezTo>
                                  <a:cubicBezTo>
                                    <a:pt x="59" y="54"/>
                                    <a:pt x="34" y="34"/>
                                    <a:pt x="23" y="33"/>
                                  </a:cubicBezTo>
                                  <a:cubicBezTo>
                                    <a:pt x="21" y="33"/>
                                    <a:pt x="19" y="34"/>
                                    <a:pt x="18" y="35"/>
                                  </a:cubicBezTo>
                                </a:path>
                              </a:pathLst>
                            </a:custGeom>
                            <a:solidFill>
                              <a:srgbClr val="FFC62B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27" name="ïṣlïďê"/>
                          <wps:cNvSpPr/>
                          <wps:spPr bwMode="auto">
                            <a:xfrm>
                              <a:off x="3824288" y="3276600"/>
                              <a:ext cx="103188" cy="61913"/>
                            </a:xfrm>
                            <a:custGeom>
                              <a:avLst/>
                              <a:gdLst>
                                <a:gd name="T0" fmla="*/ 1 w 31"/>
                                <a:gd name="T1" fmla="*/ 1 h 19"/>
                                <a:gd name="T2" fmla="*/ 31 w 31"/>
                                <a:gd name="T3" fmla="*/ 19 h 19"/>
                                <a:gd name="T4" fmla="*/ 31 w 31"/>
                                <a:gd name="T5" fmla="*/ 19 h 19"/>
                                <a:gd name="T6" fmla="*/ 1 w 31"/>
                                <a:gd name="T7" fmla="*/ 1 h 19"/>
                                <a:gd name="T8" fmla="*/ 1 w 31"/>
                                <a:gd name="T9" fmla="*/ 1 h 19"/>
                                <a:gd name="T10" fmla="*/ 1 w 31"/>
                                <a:gd name="T11" fmla="*/ 1 h 19"/>
                                <a:gd name="T12" fmla="*/ 1 w 31"/>
                                <a:gd name="T13" fmla="*/ 1 h 19"/>
                                <a:gd name="T14" fmla="*/ 1 w 31"/>
                                <a:gd name="T15" fmla="*/ 1 h 19"/>
                                <a:gd name="T16" fmla="*/ 1 w 31"/>
                                <a:gd name="T17" fmla="*/ 1 h 19"/>
                                <a:gd name="T18" fmla="*/ 1 w 31"/>
                                <a:gd name="T19" fmla="*/ 1 h 19"/>
                                <a:gd name="T20" fmla="*/ 1 w 31"/>
                                <a:gd name="T21" fmla="*/ 1 h 19"/>
                                <a:gd name="T22" fmla="*/ 1 w 31"/>
                                <a:gd name="T23" fmla="*/ 1 h 19"/>
                                <a:gd name="T24" fmla="*/ 1 w 31"/>
                                <a:gd name="T25" fmla="*/ 1 h 19"/>
                                <a:gd name="T26" fmla="*/ 0 w 31"/>
                                <a:gd name="T27" fmla="*/ 1 h 19"/>
                                <a:gd name="T28" fmla="*/ 1 w 31"/>
                                <a:gd name="T29" fmla="*/ 1 h 19"/>
                                <a:gd name="T30" fmla="*/ 0 w 31"/>
                                <a:gd name="T31" fmla="*/ 1 h 19"/>
                                <a:gd name="T32" fmla="*/ 0 w 31"/>
                                <a:gd name="T33" fmla="*/ 0 h 19"/>
                                <a:gd name="T34" fmla="*/ 0 w 31"/>
                                <a:gd name="T35" fmla="*/ 0 h 19"/>
                                <a:gd name="T36" fmla="*/ 0 w 31"/>
                                <a:gd name="T37" fmla="*/ 0 h 19"/>
                                <a:gd name="T38" fmla="*/ 0 w 31"/>
                                <a:gd name="T39" fmla="*/ 0 h 19"/>
                                <a:gd name="T40" fmla="*/ 0 w 31"/>
                                <a:gd name="T41" fmla="*/ 0 h 19"/>
                                <a:gd name="T42" fmla="*/ 0 w 31"/>
                                <a:gd name="T43" fmla="*/ 0 h 19"/>
                                <a:gd name="T44" fmla="*/ 0 w 31"/>
                                <a:gd name="T45" fmla="*/ 0 h 19"/>
                                <a:gd name="T46" fmla="*/ 0 w 31"/>
                                <a:gd name="T47" fmla="*/ 0 h 19"/>
                                <a:gd name="T48" fmla="*/ 0 w 31"/>
                                <a:gd name="T49" fmla="*/ 0 h 19"/>
                                <a:gd name="T50" fmla="*/ 0 w 31"/>
                                <a:gd name="T51" fmla="*/ 0 h 19"/>
                                <a:gd name="T52" fmla="*/ 0 w 31"/>
                                <a:gd name="T53" fmla="*/ 0 h 19"/>
                                <a:gd name="T54" fmla="*/ 0 w 31"/>
                                <a:gd name="T55" fmla="*/ 0 h 19"/>
                                <a:gd name="T56" fmla="*/ 0 w 31"/>
                                <a:gd name="T57" fmla="*/ 0 h 19"/>
                                <a:gd name="T58" fmla="*/ 0 w 31"/>
                                <a:gd name="T59" fmla="*/ 0 h 19"/>
                                <a:gd name="T60" fmla="*/ 0 w 31"/>
                                <a:gd name="T61" fmla="*/ 0 h 19"/>
                                <a:gd name="T62" fmla="*/ 0 w 31"/>
                                <a:gd name="T63" fmla="*/ 0 h 19"/>
                                <a:gd name="T64" fmla="*/ 0 w 31"/>
                                <a:gd name="T65" fmla="*/ 0 h 19"/>
                                <a:gd name="T66" fmla="*/ 0 w 31"/>
                                <a:gd name="T67" fmla="*/ 0 h 19"/>
                                <a:gd name="T68" fmla="*/ 0 w 31"/>
                                <a:gd name="T69" fmla="*/ 0 h 19"/>
                                <a:gd name="T70" fmla="*/ 0 w 31"/>
                                <a:gd name="T71" fmla="*/ 0 h 19"/>
                                <a:gd name="T72" fmla="*/ 0 w 31"/>
                                <a:gd name="T73" fmla="*/ 0 h 19"/>
                                <a:gd name="T74" fmla="*/ 0 w 31"/>
                                <a:gd name="T75" fmla="*/ 0 h 19"/>
                                <a:gd name="T76" fmla="*/ 0 w 31"/>
                                <a:gd name="T77" fmla="*/ 0 h 19"/>
                                <a:gd name="T78" fmla="*/ 0 w 31"/>
                                <a:gd name="T79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1" h="19">
                                  <a:moveTo>
                                    <a:pt x="1" y="1"/>
                                  </a:moveTo>
                                  <a:cubicBezTo>
                                    <a:pt x="8" y="2"/>
                                    <a:pt x="19" y="9"/>
                                    <a:pt x="31" y="19"/>
                                  </a:cubicBezTo>
                                  <a:cubicBezTo>
                                    <a:pt x="31" y="19"/>
                                    <a:pt x="31" y="19"/>
                                    <a:pt x="31" y="19"/>
                                  </a:cubicBezTo>
                                  <a:cubicBezTo>
                                    <a:pt x="19" y="9"/>
                                    <a:pt x="8" y="2"/>
                                    <a:pt x="1" y="1"/>
                                  </a:cubicBezTo>
                                  <a:moveTo>
                                    <a:pt x="1" y="1"/>
                                  </a:move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moveTo>
                                    <a:pt x="1" y="1"/>
                                  </a:move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moveTo>
                                    <a:pt x="1" y="1"/>
                                  </a:move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moveTo>
                                    <a:pt x="0" y="1"/>
                                  </a:move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0" y="1"/>
                                  </a:cubicBezTo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03222A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28" name="ïšľïḓe"/>
                          <wps:cNvSpPr/>
                          <wps:spPr bwMode="auto">
                            <a:xfrm>
                              <a:off x="3792538" y="3224212"/>
                              <a:ext cx="171450" cy="114300"/>
                            </a:xfrm>
                            <a:custGeom>
                              <a:avLst/>
                              <a:gdLst>
                                <a:gd name="T0" fmla="*/ 15 w 52"/>
                                <a:gd name="T1" fmla="*/ 0 h 35"/>
                                <a:gd name="T2" fmla="*/ 4 w 52"/>
                                <a:gd name="T3" fmla="*/ 19 h 35"/>
                                <a:gd name="T4" fmla="*/ 4 w 52"/>
                                <a:gd name="T5" fmla="*/ 19 h 35"/>
                                <a:gd name="T6" fmla="*/ 5 w 52"/>
                                <a:gd name="T7" fmla="*/ 18 h 35"/>
                                <a:gd name="T8" fmla="*/ 9 w 52"/>
                                <a:gd name="T9" fmla="*/ 16 h 35"/>
                                <a:gd name="T10" fmla="*/ 10 w 52"/>
                                <a:gd name="T11" fmla="*/ 16 h 35"/>
                                <a:gd name="T12" fmla="*/ 10 w 52"/>
                                <a:gd name="T13" fmla="*/ 16 h 35"/>
                                <a:gd name="T14" fmla="*/ 10 w 52"/>
                                <a:gd name="T15" fmla="*/ 16 h 35"/>
                                <a:gd name="T16" fmla="*/ 10 w 52"/>
                                <a:gd name="T17" fmla="*/ 16 h 35"/>
                                <a:gd name="T18" fmla="*/ 10 w 52"/>
                                <a:gd name="T19" fmla="*/ 16 h 35"/>
                                <a:gd name="T20" fmla="*/ 10 w 52"/>
                                <a:gd name="T21" fmla="*/ 16 h 35"/>
                                <a:gd name="T22" fmla="*/ 10 w 52"/>
                                <a:gd name="T23" fmla="*/ 16 h 35"/>
                                <a:gd name="T24" fmla="*/ 10 w 52"/>
                                <a:gd name="T25" fmla="*/ 16 h 35"/>
                                <a:gd name="T26" fmla="*/ 10 w 52"/>
                                <a:gd name="T27" fmla="*/ 16 h 35"/>
                                <a:gd name="T28" fmla="*/ 10 w 52"/>
                                <a:gd name="T29" fmla="*/ 16 h 35"/>
                                <a:gd name="T30" fmla="*/ 10 w 52"/>
                                <a:gd name="T31" fmla="*/ 16 h 35"/>
                                <a:gd name="T32" fmla="*/ 10 w 52"/>
                                <a:gd name="T33" fmla="*/ 16 h 35"/>
                                <a:gd name="T34" fmla="*/ 10 w 52"/>
                                <a:gd name="T35" fmla="*/ 16 h 35"/>
                                <a:gd name="T36" fmla="*/ 10 w 52"/>
                                <a:gd name="T37" fmla="*/ 16 h 35"/>
                                <a:gd name="T38" fmla="*/ 10 w 52"/>
                                <a:gd name="T39" fmla="*/ 16 h 35"/>
                                <a:gd name="T40" fmla="*/ 10 w 52"/>
                                <a:gd name="T41" fmla="*/ 16 h 35"/>
                                <a:gd name="T42" fmla="*/ 10 w 52"/>
                                <a:gd name="T43" fmla="*/ 16 h 35"/>
                                <a:gd name="T44" fmla="*/ 10 w 52"/>
                                <a:gd name="T45" fmla="*/ 17 h 35"/>
                                <a:gd name="T46" fmla="*/ 11 w 52"/>
                                <a:gd name="T47" fmla="*/ 17 h 35"/>
                                <a:gd name="T48" fmla="*/ 11 w 52"/>
                                <a:gd name="T49" fmla="*/ 17 h 35"/>
                                <a:gd name="T50" fmla="*/ 11 w 52"/>
                                <a:gd name="T51" fmla="*/ 17 h 35"/>
                                <a:gd name="T52" fmla="*/ 11 w 52"/>
                                <a:gd name="T53" fmla="*/ 17 h 35"/>
                                <a:gd name="T54" fmla="*/ 11 w 52"/>
                                <a:gd name="T55" fmla="*/ 17 h 35"/>
                                <a:gd name="T56" fmla="*/ 11 w 52"/>
                                <a:gd name="T57" fmla="*/ 17 h 35"/>
                                <a:gd name="T58" fmla="*/ 11 w 52"/>
                                <a:gd name="T59" fmla="*/ 17 h 35"/>
                                <a:gd name="T60" fmla="*/ 11 w 52"/>
                                <a:gd name="T61" fmla="*/ 17 h 35"/>
                                <a:gd name="T62" fmla="*/ 41 w 52"/>
                                <a:gd name="T63" fmla="*/ 35 h 35"/>
                                <a:gd name="T64" fmla="*/ 52 w 52"/>
                                <a:gd name="T65" fmla="*/ 21 h 35"/>
                                <a:gd name="T66" fmla="*/ 15 w 52"/>
                                <a:gd name="T6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52" h="35">
                                  <a:moveTo>
                                    <a:pt x="15" y="0"/>
                                  </a:moveTo>
                                  <a:cubicBezTo>
                                    <a:pt x="6" y="1"/>
                                    <a:pt x="0" y="12"/>
                                    <a:pt x="4" y="19"/>
                                  </a:cubicBezTo>
                                  <a:cubicBezTo>
                                    <a:pt x="4" y="19"/>
                                    <a:pt x="4" y="19"/>
                                    <a:pt x="4" y="19"/>
                                  </a:cubicBezTo>
                                  <a:cubicBezTo>
                                    <a:pt x="4" y="19"/>
                                    <a:pt x="4" y="18"/>
                                    <a:pt x="5" y="18"/>
                                  </a:cubicBezTo>
                                  <a:cubicBezTo>
                                    <a:pt x="6" y="17"/>
                                    <a:pt x="7" y="16"/>
                                    <a:pt x="9" y="16"/>
                                  </a:cubicBezTo>
                                  <a:cubicBezTo>
                                    <a:pt x="9" y="16"/>
                                    <a:pt x="9" y="16"/>
                                    <a:pt x="10" y="16"/>
                                  </a:cubicBezTo>
                                  <a:cubicBezTo>
                                    <a:pt x="10" y="16"/>
                                    <a:pt x="10" y="16"/>
                                    <a:pt x="10" y="16"/>
                                  </a:cubicBezTo>
                                  <a:cubicBezTo>
                                    <a:pt x="10" y="16"/>
                                    <a:pt x="10" y="16"/>
                                    <a:pt x="10" y="16"/>
                                  </a:cubicBezTo>
                                  <a:cubicBezTo>
                                    <a:pt x="10" y="16"/>
                                    <a:pt x="10" y="16"/>
                                    <a:pt x="10" y="16"/>
                                  </a:cubicBezTo>
                                  <a:cubicBezTo>
                                    <a:pt x="10" y="16"/>
                                    <a:pt x="10" y="16"/>
                                    <a:pt x="10" y="16"/>
                                  </a:cubicBezTo>
                                  <a:cubicBezTo>
                                    <a:pt x="10" y="16"/>
                                    <a:pt x="10" y="16"/>
                                    <a:pt x="10" y="16"/>
                                  </a:cubicBezTo>
                                  <a:cubicBezTo>
                                    <a:pt x="10" y="16"/>
                                    <a:pt x="10" y="16"/>
                                    <a:pt x="10" y="16"/>
                                  </a:cubicBezTo>
                                  <a:cubicBezTo>
                                    <a:pt x="10" y="16"/>
                                    <a:pt x="10" y="16"/>
                                    <a:pt x="10" y="16"/>
                                  </a:cubicBezTo>
                                  <a:cubicBezTo>
                                    <a:pt x="10" y="16"/>
                                    <a:pt x="10" y="16"/>
                                    <a:pt x="10" y="16"/>
                                  </a:cubicBezTo>
                                  <a:cubicBezTo>
                                    <a:pt x="10" y="16"/>
                                    <a:pt x="10" y="16"/>
                                    <a:pt x="10" y="16"/>
                                  </a:cubicBezTo>
                                  <a:cubicBezTo>
                                    <a:pt x="10" y="16"/>
                                    <a:pt x="10" y="16"/>
                                    <a:pt x="10" y="16"/>
                                  </a:cubicBezTo>
                                  <a:cubicBezTo>
                                    <a:pt x="10" y="16"/>
                                    <a:pt x="10" y="16"/>
                                    <a:pt x="10" y="16"/>
                                  </a:cubicBezTo>
                                  <a:cubicBezTo>
                                    <a:pt x="10" y="16"/>
                                    <a:pt x="10" y="16"/>
                                    <a:pt x="10" y="16"/>
                                  </a:cubicBezTo>
                                  <a:cubicBezTo>
                                    <a:pt x="10" y="16"/>
                                    <a:pt x="10" y="16"/>
                                    <a:pt x="10" y="16"/>
                                  </a:cubicBezTo>
                                  <a:cubicBezTo>
                                    <a:pt x="10" y="16"/>
                                    <a:pt x="10" y="16"/>
                                    <a:pt x="10" y="16"/>
                                  </a:cubicBezTo>
                                  <a:cubicBezTo>
                                    <a:pt x="10" y="16"/>
                                    <a:pt x="10" y="16"/>
                                    <a:pt x="10" y="16"/>
                                  </a:cubicBezTo>
                                  <a:cubicBezTo>
                                    <a:pt x="10" y="16"/>
                                    <a:pt x="10" y="16"/>
                                    <a:pt x="10" y="16"/>
                                  </a:cubicBezTo>
                                  <a:cubicBezTo>
                                    <a:pt x="10" y="17"/>
                                    <a:pt x="10" y="17"/>
                                    <a:pt x="10" y="17"/>
                                  </a:cubicBezTo>
                                  <a:cubicBezTo>
                                    <a:pt x="11" y="17"/>
                                    <a:pt x="11" y="17"/>
                                    <a:pt x="11" y="17"/>
                                  </a:cubicBezTo>
                                  <a:cubicBezTo>
                                    <a:pt x="11" y="17"/>
                                    <a:pt x="11" y="17"/>
                                    <a:pt x="11" y="17"/>
                                  </a:cubicBezTo>
                                  <a:cubicBezTo>
                                    <a:pt x="11" y="17"/>
                                    <a:pt x="11" y="17"/>
                                    <a:pt x="11" y="17"/>
                                  </a:cubicBezTo>
                                  <a:cubicBezTo>
                                    <a:pt x="11" y="17"/>
                                    <a:pt x="11" y="17"/>
                                    <a:pt x="11" y="17"/>
                                  </a:cubicBezTo>
                                  <a:cubicBezTo>
                                    <a:pt x="11" y="17"/>
                                    <a:pt x="11" y="17"/>
                                    <a:pt x="11" y="17"/>
                                  </a:cubicBezTo>
                                  <a:cubicBezTo>
                                    <a:pt x="11" y="17"/>
                                    <a:pt x="11" y="17"/>
                                    <a:pt x="11" y="17"/>
                                  </a:cubicBezTo>
                                  <a:cubicBezTo>
                                    <a:pt x="11" y="17"/>
                                    <a:pt x="11" y="17"/>
                                    <a:pt x="11" y="17"/>
                                  </a:cubicBezTo>
                                  <a:cubicBezTo>
                                    <a:pt x="11" y="17"/>
                                    <a:pt x="11" y="17"/>
                                    <a:pt x="11" y="17"/>
                                  </a:cubicBezTo>
                                  <a:cubicBezTo>
                                    <a:pt x="18" y="18"/>
                                    <a:pt x="29" y="25"/>
                                    <a:pt x="41" y="35"/>
                                  </a:cubicBezTo>
                                  <a:cubicBezTo>
                                    <a:pt x="52" y="21"/>
                                    <a:pt x="52" y="21"/>
                                    <a:pt x="52" y="21"/>
                                  </a:cubicBezTo>
                                  <a:cubicBezTo>
                                    <a:pt x="40" y="11"/>
                                    <a:pt x="26" y="3"/>
                                    <a:pt x="15" y="0"/>
                                  </a:cubicBezTo>
                                </a:path>
                              </a:pathLst>
                            </a:custGeom>
                            <a:gradFill>
                              <a:gsLst>
                                <a:gs pos="100000">
                                  <a:srgbClr val="DBB128"/>
                                </a:gs>
                                <a:gs pos="0">
                                  <a:srgbClr val="FFC62B"/>
                                </a:gs>
                              </a:gsLst>
                              <a:lin ang="16200000" scaled="0"/>
                            </a:gra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29" name="iSļîḍè"/>
                          <wps:cNvSpPr/>
                          <wps:spPr bwMode="auto">
                            <a:xfrm>
                              <a:off x="3670300" y="3402012"/>
                              <a:ext cx="801688" cy="1360488"/>
                            </a:xfrm>
                            <a:prstGeom prst="rect">
                              <a:avLst/>
                            </a:prstGeom>
                            <a:solidFill>
                              <a:srgbClr val="D15438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30" name="is1ïde"/>
                          <wps:cNvSpPr/>
                          <wps:spPr bwMode="auto">
                            <a:xfrm>
                              <a:off x="3670300" y="3402012"/>
                              <a:ext cx="801688" cy="1360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31" name="iŝļiḑè"/>
                          <wps:cNvSpPr/>
                          <wps:spPr bwMode="auto">
                            <a:xfrm>
                              <a:off x="3670300" y="3503612"/>
                              <a:ext cx="801688" cy="12700"/>
                            </a:xfrm>
                            <a:prstGeom prst="rect">
                              <a:avLst/>
                            </a:prstGeom>
                            <a:solidFill>
                              <a:srgbClr val="F79C88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32" name="ïsľíďé"/>
                          <wps:cNvSpPr/>
                          <wps:spPr bwMode="auto">
                            <a:xfrm>
                              <a:off x="3670300" y="3503612"/>
                              <a:ext cx="801688" cy="12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33" name="ïśḷïde"/>
                          <wps:cNvSpPr/>
                          <wps:spPr bwMode="auto">
                            <a:xfrm>
                              <a:off x="3670300" y="3598862"/>
                              <a:ext cx="801688" cy="14288"/>
                            </a:xfrm>
                            <a:prstGeom prst="rect">
                              <a:avLst/>
                            </a:prstGeom>
                            <a:solidFill>
                              <a:srgbClr val="F79C88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34" name="iṩḻïďé"/>
                          <wps:cNvSpPr/>
                          <wps:spPr bwMode="auto">
                            <a:xfrm>
                              <a:off x="3670300" y="3598862"/>
                              <a:ext cx="801688" cy="14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35" name="iṧ1ïḍé"/>
                          <wps:cNvSpPr/>
                          <wps:spPr bwMode="auto">
                            <a:xfrm>
                              <a:off x="3670300" y="3695700"/>
                              <a:ext cx="801688" cy="15875"/>
                            </a:xfrm>
                            <a:prstGeom prst="rect">
                              <a:avLst/>
                            </a:prstGeom>
                            <a:solidFill>
                              <a:srgbClr val="F79C88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36" name="îSļiḓe"/>
                          <wps:cNvSpPr/>
                          <wps:spPr bwMode="auto">
                            <a:xfrm>
                              <a:off x="3670300" y="3695700"/>
                              <a:ext cx="801688" cy="15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37" name="išlïďé"/>
                          <wps:cNvSpPr/>
                          <wps:spPr bwMode="auto">
                            <a:xfrm>
                              <a:off x="3670300" y="3794125"/>
                              <a:ext cx="801688" cy="12700"/>
                            </a:xfrm>
                            <a:prstGeom prst="rect">
                              <a:avLst/>
                            </a:prstGeom>
                            <a:solidFill>
                              <a:srgbClr val="F79C88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38" name="îş1ïďe"/>
                          <wps:cNvSpPr/>
                          <wps:spPr bwMode="auto">
                            <a:xfrm>
                              <a:off x="3670300" y="3794125"/>
                              <a:ext cx="801688" cy="12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39" name="ïS1ïḓé"/>
                          <wps:cNvSpPr/>
                          <wps:spPr bwMode="auto">
                            <a:xfrm>
                              <a:off x="3670300" y="3889375"/>
                              <a:ext cx="801688" cy="12700"/>
                            </a:xfrm>
                            <a:prstGeom prst="rect">
                              <a:avLst/>
                            </a:prstGeom>
                            <a:solidFill>
                              <a:srgbClr val="F79C88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40" name="iśḷiďê"/>
                          <wps:cNvSpPr/>
                          <wps:spPr bwMode="auto">
                            <a:xfrm>
                              <a:off x="3670300" y="3889375"/>
                              <a:ext cx="801688" cy="12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41" name="í$ḷïḑê"/>
                          <wps:cNvSpPr/>
                          <wps:spPr bwMode="auto">
                            <a:xfrm>
                              <a:off x="3670300" y="3984625"/>
                              <a:ext cx="801688" cy="17463"/>
                            </a:xfrm>
                            <a:prstGeom prst="rect">
                              <a:avLst/>
                            </a:prstGeom>
                            <a:solidFill>
                              <a:srgbClr val="F79C88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42" name="ïŝļíḓe"/>
                          <wps:cNvSpPr/>
                          <wps:spPr bwMode="auto">
                            <a:xfrm>
                              <a:off x="3670300" y="3984625"/>
                              <a:ext cx="801688" cy="174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43" name="ï$ļiḋe"/>
                          <wps:cNvSpPr/>
                          <wps:spPr bwMode="auto">
                            <a:xfrm>
                              <a:off x="3670300" y="4084637"/>
                              <a:ext cx="801688" cy="12700"/>
                            </a:xfrm>
                            <a:prstGeom prst="rect">
                              <a:avLst/>
                            </a:prstGeom>
                            <a:solidFill>
                              <a:srgbClr val="F79C88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44" name="í$ḻïdè"/>
                          <wps:cNvSpPr/>
                          <wps:spPr bwMode="auto">
                            <a:xfrm>
                              <a:off x="3670300" y="4084637"/>
                              <a:ext cx="801688" cy="12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45" name="îṧliďè"/>
                          <wps:cNvSpPr/>
                          <wps:spPr bwMode="auto">
                            <a:xfrm>
                              <a:off x="3670300" y="4179887"/>
                              <a:ext cx="801688" cy="12700"/>
                            </a:xfrm>
                            <a:prstGeom prst="rect">
                              <a:avLst/>
                            </a:prstGeom>
                            <a:solidFill>
                              <a:srgbClr val="F79C88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46" name="í$ḻíḑê"/>
                          <wps:cNvSpPr/>
                          <wps:spPr bwMode="auto">
                            <a:xfrm>
                              <a:off x="3670300" y="4179887"/>
                              <a:ext cx="801688" cy="12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47" name="ïŝľíďe"/>
                          <wps:cNvSpPr/>
                          <wps:spPr bwMode="auto">
                            <a:xfrm>
                              <a:off x="3670300" y="4275137"/>
                              <a:ext cx="801688" cy="12700"/>
                            </a:xfrm>
                            <a:prstGeom prst="rect">
                              <a:avLst/>
                            </a:prstGeom>
                            <a:solidFill>
                              <a:srgbClr val="F79C88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48" name="îślïďé"/>
                          <wps:cNvSpPr/>
                          <wps:spPr bwMode="auto">
                            <a:xfrm>
                              <a:off x="3670300" y="4275137"/>
                              <a:ext cx="801688" cy="12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49" name="iSḻîḑé"/>
                          <wps:cNvSpPr/>
                          <wps:spPr bwMode="auto">
                            <a:xfrm>
                              <a:off x="3670300" y="4373562"/>
                              <a:ext cx="801688" cy="14288"/>
                            </a:xfrm>
                            <a:prstGeom prst="rect">
                              <a:avLst/>
                            </a:prstGeom>
                            <a:solidFill>
                              <a:srgbClr val="F79C88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50" name="ïṥ1íḍé"/>
                          <wps:cNvSpPr/>
                          <wps:spPr bwMode="auto">
                            <a:xfrm>
                              <a:off x="3670300" y="4373562"/>
                              <a:ext cx="801688" cy="14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51" name="îşḷiďé"/>
                          <wps:cNvSpPr/>
                          <wps:spPr bwMode="auto">
                            <a:xfrm>
                              <a:off x="3670300" y="4468812"/>
                              <a:ext cx="801688" cy="14288"/>
                            </a:xfrm>
                            <a:prstGeom prst="rect">
                              <a:avLst/>
                            </a:prstGeom>
                            <a:solidFill>
                              <a:srgbClr val="F79C88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52" name="iṥļîḍé"/>
                          <wps:cNvSpPr/>
                          <wps:spPr bwMode="auto">
                            <a:xfrm>
                              <a:off x="3670300" y="4468812"/>
                              <a:ext cx="801688" cy="14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53" name="î$lîḋê"/>
                          <wps:cNvSpPr/>
                          <wps:spPr bwMode="auto">
                            <a:xfrm>
                              <a:off x="3670300" y="4565650"/>
                              <a:ext cx="801688" cy="12700"/>
                            </a:xfrm>
                            <a:prstGeom prst="rect">
                              <a:avLst/>
                            </a:prstGeom>
                            <a:solidFill>
                              <a:srgbClr val="F79C88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54" name="iŝḻîďê"/>
                          <wps:cNvSpPr/>
                          <wps:spPr bwMode="auto">
                            <a:xfrm>
                              <a:off x="3670300" y="4565650"/>
                              <a:ext cx="801688" cy="12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55" name="íŝļíḍe"/>
                          <wps:cNvSpPr/>
                          <wps:spPr bwMode="auto">
                            <a:xfrm>
                              <a:off x="3670300" y="4664075"/>
                              <a:ext cx="801688" cy="12700"/>
                            </a:xfrm>
                            <a:prstGeom prst="rect">
                              <a:avLst/>
                            </a:prstGeom>
                            <a:solidFill>
                              <a:srgbClr val="F79C88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56" name="îṥľîḑe"/>
                          <wps:cNvSpPr/>
                          <wps:spPr bwMode="auto">
                            <a:xfrm>
                              <a:off x="3670300" y="4664075"/>
                              <a:ext cx="801688" cy="12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57" name="íṡľîḑè"/>
                          <wps:cNvSpPr/>
                          <wps:spPr bwMode="auto">
                            <a:xfrm>
                              <a:off x="3784600" y="3402012"/>
                              <a:ext cx="73025" cy="1360488"/>
                            </a:xfrm>
                            <a:prstGeom prst="rect">
                              <a:avLst/>
                            </a:prstGeom>
                            <a:solidFill>
                              <a:srgbClr val="FFC62B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58" name="ïśḷídè"/>
                          <wps:cNvSpPr/>
                          <wps:spPr bwMode="auto">
                            <a:xfrm>
                              <a:off x="4194175" y="3402012"/>
                              <a:ext cx="73025" cy="1360488"/>
                            </a:xfrm>
                            <a:prstGeom prst="rect">
                              <a:avLst/>
                            </a:prstGeom>
                            <a:solidFill>
                              <a:srgbClr val="FFC62B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59" name="íślíḋé"/>
                          <wps:cNvSpPr/>
                          <wps:spPr bwMode="auto">
                            <a:xfrm>
                              <a:off x="2028825" y="4502150"/>
                              <a:ext cx="115888" cy="85725"/>
                            </a:xfrm>
                            <a:custGeom>
                              <a:avLst/>
                              <a:gdLst>
                                <a:gd name="T0" fmla="*/ 2 w 35"/>
                                <a:gd name="T1" fmla="*/ 8 h 26"/>
                                <a:gd name="T2" fmla="*/ 28 w 35"/>
                                <a:gd name="T3" fmla="*/ 25 h 26"/>
                                <a:gd name="T4" fmla="*/ 33 w 35"/>
                                <a:gd name="T5" fmla="*/ 23 h 26"/>
                                <a:gd name="T6" fmla="*/ 32 w 35"/>
                                <a:gd name="T7" fmla="*/ 18 h 26"/>
                                <a:gd name="T8" fmla="*/ 6 w 35"/>
                                <a:gd name="T9" fmla="*/ 1 h 26"/>
                                <a:gd name="T10" fmla="*/ 1 w 35"/>
                                <a:gd name="T11" fmla="*/ 3 h 26"/>
                                <a:gd name="T12" fmla="*/ 2 w 35"/>
                                <a:gd name="T13" fmla="*/ 8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" h="26">
                                  <a:moveTo>
                                    <a:pt x="2" y="8"/>
                                  </a:moveTo>
                                  <a:cubicBezTo>
                                    <a:pt x="28" y="25"/>
                                    <a:pt x="28" y="25"/>
                                    <a:pt x="28" y="25"/>
                                  </a:cubicBezTo>
                                  <a:cubicBezTo>
                                    <a:pt x="30" y="26"/>
                                    <a:pt x="32" y="25"/>
                                    <a:pt x="33" y="23"/>
                                  </a:cubicBezTo>
                                  <a:cubicBezTo>
                                    <a:pt x="35" y="22"/>
                                    <a:pt x="34" y="19"/>
                                    <a:pt x="32" y="18"/>
                                  </a:cubicBezTo>
                                  <a:cubicBezTo>
                                    <a:pt x="6" y="1"/>
                                    <a:pt x="6" y="1"/>
                                    <a:pt x="6" y="1"/>
                                  </a:cubicBezTo>
                                  <a:cubicBezTo>
                                    <a:pt x="4" y="0"/>
                                    <a:pt x="2" y="1"/>
                                    <a:pt x="1" y="3"/>
                                  </a:cubicBezTo>
                                  <a:cubicBezTo>
                                    <a:pt x="0" y="4"/>
                                    <a:pt x="0" y="7"/>
                                    <a:pt x="2" y="8"/>
                                  </a:cubicBezTo>
                                </a:path>
                              </a:pathLst>
                            </a:custGeom>
                            <a:solidFill>
                              <a:srgbClr val="0468B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60" name="ïşḻïḓe"/>
                          <wps:cNvSpPr/>
                          <wps:spPr bwMode="auto">
                            <a:xfrm>
                              <a:off x="2609850" y="4532312"/>
                              <a:ext cx="53975" cy="115888"/>
                            </a:xfrm>
                            <a:custGeom>
                              <a:avLst/>
                              <a:gdLst>
                                <a:gd name="T0" fmla="*/ 8 w 16"/>
                                <a:gd name="T1" fmla="*/ 3 h 35"/>
                                <a:gd name="T2" fmla="*/ 0 w 16"/>
                                <a:gd name="T3" fmla="*/ 30 h 35"/>
                                <a:gd name="T4" fmla="*/ 3 w 16"/>
                                <a:gd name="T5" fmla="*/ 34 h 35"/>
                                <a:gd name="T6" fmla="*/ 8 w 16"/>
                                <a:gd name="T7" fmla="*/ 32 h 35"/>
                                <a:gd name="T8" fmla="*/ 15 w 16"/>
                                <a:gd name="T9" fmla="*/ 5 h 35"/>
                                <a:gd name="T10" fmla="*/ 12 w 16"/>
                                <a:gd name="T11" fmla="*/ 1 h 35"/>
                                <a:gd name="T12" fmla="*/ 8 w 16"/>
                                <a:gd name="T13" fmla="*/ 3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35">
                                  <a:moveTo>
                                    <a:pt x="8" y="3"/>
                                  </a:moveTo>
                                  <a:cubicBezTo>
                                    <a:pt x="0" y="30"/>
                                    <a:pt x="0" y="30"/>
                                    <a:pt x="0" y="30"/>
                                  </a:cubicBezTo>
                                  <a:cubicBezTo>
                                    <a:pt x="0" y="32"/>
                                    <a:pt x="1" y="34"/>
                                    <a:pt x="3" y="34"/>
                                  </a:cubicBezTo>
                                  <a:cubicBezTo>
                                    <a:pt x="5" y="35"/>
                                    <a:pt x="7" y="34"/>
                                    <a:pt x="8" y="32"/>
                                  </a:cubicBezTo>
                                  <a:cubicBezTo>
                                    <a:pt x="15" y="5"/>
                                    <a:pt x="15" y="5"/>
                                    <a:pt x="15" y="5"/>
                                  </a:cubicBezTo>
                                  <a:cubicBezTo>
                                    <a:pt x="16" y="3"/>
                                    <a:pt x="14" y="1"/>
                                    <a:pt x="12" y="1"/>
                                  </a:cubicBezTo>
                                  <a:cubicBezTo>
                                    <a:pt x="10" y="0"/>
                                    <a:pt x="8" y="1"/>
                                    <a:pt x="8" y="3"/>
                                  </a:cubicBezTo>
                                </a:path>
                              </a:pathLst>
                            </a:custGeom>
                            <a:solidFill>
                              <a:srgbClr val="0468B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61" name="iš1îdê"/>
                          <wps:cNvSpPr/>
                          <wps:spPr bwMode="auto">
                            <a:xfrm>
                              <a:off x="2982913" y="4519612"/>
                              <a:ext cx="88900" cy="42863"/>
                            </a:xfrm>
                            <a:custGeom>
                              <a:avLst/>
                              <a:gdLst>
                                <a:gd name="T0" fmla="*/ 4 w 27"/>
                                <a:gd name="T1" fmla="*/ 8 h 13"/>
                                <a:gd name="T2" fmla="*/ 22 w 27"/>
                                <a:gd name="T3" fmla="*/ 12 h 13"/>
                                <a:gd name="T4" fmla="*/ 27 w 27"/>
                                <a:gd name="T5" fmla="*/ 9 h 13"/>
                                <a:gd name="T6" fmla="*/ 24 w 27"/>
                                <a:gd name="T7" fmla="*/ 5 h 13"/>
                                <a:gd name="T8" fmla="*/ 5 w 27"/>
                                <a:gd name="T9" fmla="*/ 1 h 13"/>
                                <a:gd name="T10" fmla="*/ 1 w 27"/>
                                <a:gd name="T11" fmla="*/ 4 h 13"/>
                                <a:gd name="T12" fmla="*/ 4 w 27"/>
                                <a:gd name="T13" fmla="*/ 8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" h="13">
                                  <a:moveTo>
                                    <a:pt x="4" y="8"/>
                                  </a:moveTo>
                                  <a:cubicBezTo>
                                    <a:pt x="22" y="12"/>
                                    <a:pt x="22" y="12"/>
                                    <a:pt x="22" y="12"/>
                                  </a:cubicBezTo>
                                  <a:cubicBezTo>
                                    <a:pt x="24" y="13"/>
                                    <a:pt x="26" y="11"/>
                                    <a:pt x="27" y="9"/>
                                  </a:cubicBezTo>
                                  <a:cubicBezTo>
                                    <a:pt x="27" y="7"/>
                                    <a:pt x="26" y="5"/>
                                    <a:pt x="24" y="5"/>
                                  </a:cubicBezTo>
                                  <a:cubicBezTo>
                                    <a:pt x="5" y="1"/>
                                    <a:pt x="5" y="1"/>
                                    <a:pt x="5" y="1"/>
                                  </a:cubicBezTo>
                                  <a:cubicBezTo>
                                    <a:pt x="3" y="0"/>
                                    <a:pt x="1" y="1"/>
                                    <a:pt x="1" y="4"/>
                                  </a:cubicBezTo>
                                  <a:cubicBezTo>
                                    <a:pt x="0" y="6"/>
                                    <a:pt x="1" y="8"/>
                                    <a:pt x="4" y="8"/>
                                  </a:cubicBezTo>
                                </a:path>
                              </a:pathLst>
                            </a:custGeom>
                            <a:solidFill>
                              <a:srgbClr val="0468B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62" name="išļiḋê"/>
                          <wps:cNvSpPr/>
                          <wps:spPr bwMode="auto">
                            <a:xfrm>
                              <a:off x="2373313" y="4462462"/>
                              <a:ext cx="98425" cy="69850"/>
                            </a:xfrm>
                            <a:custGeom>
                              <a:avLst/>
                              <a:gdLst>
                                <a:gd name="T0" fmla="*/ 24 w 30"/>
                                <a:gd name="T1" fmla="*/ 1 h 21"/>
                                <a:gd name="T2" fmla="*/ 2 w 30"/>
                                <a:gd name="T3" fmla="*/ 13 h 21"/>
                                <a:gd name="T4" fmla="*/ 1 w 30"/>
                                <a:gd name="T5" fmla="*/ 19 h 21"/>
                                <a:gd name="T6" fmla="*/ 6 w 30"/>
                                <a:gd name="T7" fmla="*/ 20 h 21"/>
                                <a:gd name="T8" fmla="*/ 28 w 30"/>
                                <a:gd name="T9" fmla="*/ 7 h 21"/>
                                <a:gd name="T10" fmla="*/ 29 w 30"/>
                                <a:gd name="T11" fmla="*/ 2 h 21"/>
                                <a:gd name="T12" fmla="*/ 24 w 30"/>
                                <a:gd name="T13" fmla="*/ 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21">
                                  <a:moveTo>
                                    <a:pt x="24" y="1"/>
                                  </a:moveTo>
                                  <a:cubicBezTo>
                                    <a:pt x="2" y="13"/>
                                    <a:pt x="2" y="13"/>
                                    <a:pt x="2" y="13"/>
                                  </a:cubicBezTo>
                                  <a:cubicBezTo>
                                    <a:pt x="0" y="14"/>
                                    <a:pt x="0" y="17"/>
                                    <a:pt x="1" y="19"/>
                                  </a:cubicBezTo>
                                  <a:cubicBezTo>
                                    <a:pt x="2" y="21"/>
                                    <a:pt x="4" y="21"/>
                                    <a:pt x="6" y="20"/>
                                  </a:cubicBezTo>
                                  <a:cubicBezTo>
                                    <a:pt x="28" y="7"/>
                                    <a:pt x="28" y="7"/>
                                    <a:pt x="28" y="7"/>
                                  </a:cubicBezTo>
                                  <a:cubicBezTo>
                                    <a:pt x="30" y="6"/>
                                    <a:pt x="30" y="4"/>
                                    <a:pt x="29" y="2"/>
                                  </a:cubicBezTo>
                                  <a:cubicBezTo>
                                    <a:pt x="28" y="0"/>
                                    <a:pt x="26" y="0"/>
                                    <a:pt x="24" y="1"/>
                                  </a:cubicBezTo>
                                </a:path>
                              </a:pathLst>
                            </a:custGeom>
                            <a:solidFill>
                              <a:srgbClr val="0468B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63" name="íṡlîḓé"/>
                          <wps:cNvSpPr/>
                          <wps:spPr bwMode="auto">
                            <a:xfrm>
                              <a:off x="1468438" y="4532312"/>
                              <a:ext cx="88900" cy="55563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8 h 17"/>
                                <a:gd name="T2" fmla="*/ 21 w 27"/>
                                <a:gd name="T3" fmla="*/ 16 h 17"/>
                                <a:gd name="T4" fmla="*/ 27 w 27"/>
                                <a:gd name="T5" fmla="*/ 14 h 17"/>
                                <a:gd name="T6" fmla="*/ 25 w 27"/>
                                <a:gd name="T7" fmla="*/ 9 h 17"/>
                                <a:gd name="T8" fmla="*/ 6 w 27"/>
                                <a:gd name="T9" fmla="*/ 0 h 17"/>
                                <a:gd name="T10" fmla="*/ 0 w 27"/>
                                <a:gd name="T11" fmla="*/ 2 h 17"/>
                                <a:gd name="T12" fmla="*/ 2 w 27"/>
                                <a:gd name="T13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" h="17">
                                  <a:moveTo>
                                    <a:pt x="2" y="8"/>
                                  </a:moveTo>
                                  <a:cubicBezTo>
                                    <a:pt x="21" y="16"/>
                                    <a:pt x="21" y="16"/>
                                    <a:pt x="21" y="16"/>
                                  </a:cubicBezTo>
                                  <a:cubicBezTo>
                                    <a:pt x="23" y="17"/>
                                    <a:pt x="26" y="16"/>
                                    <a:pt x="27" y="14"/>
                                  </a:cubicBezTo>
                                  <a:cubicBezTo>
                                    <a:pt x="27" y="12"/>
                                    <a:pt x="26" y="10"/>
                                    <a:pt x="25" y="9"/>
                                  </a:cubicBezTo>
                                  <a:cubicBezTo>
                                    <a:pt x="6" y="0"/>
                                    <a:pt x="6" y="0"/>
                                    <a:pt x="6" y="0"/>
                                  </a:cubicBezTo>
                                  <a:cubicBezTo>
                                    <a:pt x="4" y="0"/>
                                    <a:pt x="1" y="1"/>
                                    <a:pt x="0" y="2"/>
                                  </a:cubicBezTo>
                                  <a:cubicBezTo>
                                    <a:pt x="0" y="4"/>
                                    <a:pt x="0" y="7"/>
                                    <a:pt x="2" y="8"/>
                                  </a:cubicBezTo>
                                </a:path>
                              </a:pathLst>
                            </a:custGeom>
                            <a:solidFill>
                              <a:srgbClr val="0468B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64" name="iSļiďe"/>
                          <wps:cNvSpPr/>
                          <wps:spPr bwMode="auto">
                            <a:xfrm>
                              <a:off x="1893888" y="4654550"/>
                              <a:ext cx="177800" cy="65088"/>
                            </a:xfrm>
                            <a:custGeom>
                              <a:avLst/>
                              <a:gdLst>
                                <a:gd name="T0" fmla="*/ 4 w 54"/>
                                <a:gd name="T1" fmla="*/ 8 h 20"/>
                                <a:gd name="T2" fmla="*/ 48 w 54"/>
                                <a:gd name="T3" fmla="*/ 19 h 20"/>
                                <a:gd name="T4" fmla="*/ 53 w 54"/>
                                <a:gd name="T5" fmla="*/ 16 h 20"/>
                                <a:gd name="T6" fmla="*/ 50 w 54"/>
                                <a:gd name="T7" fmla="*/ 12 h 20"/>
                                <a:gd name="T8" fmla="*/ 6 w 54"/>
                                <a:gd name="T9" fmla="*/ 1 h 20"/>
                                <a:gd name="T10" fmla="*/ 1 w 54"/>
                                <a:gd name="T11" fmla="*/ 4 h 20"/>
                                <a:gd name="T12" fmla="*/ 4 w 54"/>
                                <a:gd name="T13" fmla="*/ 8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4" h="20">
                                  <a:moveTo>
                                    <a:pt x="4" y="8"/>
                                  </a:moveTo>
                                  <a:cubicBezTo>
                                    <a:pt x="48" y="19"/>
                                    <a:pt x="48" y="19"/>
                                    <a:pt x="48" y="19"/>
                                  </a:cubicBezTo>
                                  <a:cubicBezTo>
                                    <a:pt x="51" y="20"/>
                                    <a:pt x="53" y="18"/>
                                    <a:pt x="53" y="16"/>
                                  </a:cubicBezTo>
                                  <a:cubicBezTo>
                                    <a:pt x="54" y="14"/>
                                    <a:pt x="52" y="12"/>
                                    <a:pt x="50" y="12"/>
                                  </a:cubicBezTo>
                                  <a:cubicBezTo>
                                    <a:pt x="6" y="1"/>
                                    <a:pt x="6" y="1"/>
                                    <a:pt x="6" y="1"/>
                                  </a:cubicBezTo>
                                  <a:cubicBezTo>
                                    <a:pt x="3" y="0"/>
                                    <a:pt x="1" y="2"/>
                                    <a:pt x="1" y="4"/>
                                  </a:cubicBezTo>
                                  <a:cubicBezTo>
                                    <a:pt x="0" y="6"/>
                                    <a:pt x="2" y="8"/>
                                    <a:pt x="4" y="8"/>
                                  </a:cubicBezTo>
                                </a:path>
                              </a:pathLst>
                            </a:custGeom>
                            <a:solidFill>
                              <a:srgbClr val="0468B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65" name="ïślïḓé"/>
                          <wps:cNvSpPr/>
                          <wps:spPr bwMode="auto">
                            <a:xfrm>
                              <a:off x="2927350" y="4673600"/>
                              <a:ext cx="104775" cy="46038"/>
                            </a:xfrm>
                            <a:custGeom>
                              <a:avLst/>
                              <a:gdLst>
                                <a:gd name="T0" fmla="*/ 27 w 32"/>
                                <a:gd name="T1" fmla="*/ 0 h 14"/>
                                <a:gd name="T2" fmla="*/ 3 w 32"/>
                                <a:gd name="T3" fmla="*/ 6 h 14"/>
                                <a:gd name="T4" fmla="*/ 0 w 32"/>
                                <a:gd name="T5" fmla="*/ 10 h 14"/>
                                <a:gd name="T6" fmla="*/ 5 w 32"/>
                                <a:gd name="T7" fmla="*/ 13 h 14"/>
                                <a:gd name="T8" fmla="*/ 29 w 32"/>
                                <a:gd name="T9" fmla="*/ 8 h 14"/>
                                <a:gd name="T10" fmla="*/ 32 w 32"/>
                                <a:gd name="T11" fmla="*/ 3 h 14"/>
                                <a:gd name="T12" fmla="*/ 27 w 32"/>
                                <a:gd name="T1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14">
                                  <a:moveTo>
                                    <a:pt x="27" y="0"/>
                                  </a:moveTo>
                                  <a:cubicBezTo>
                                    <a:pt x="3" y="6"/>
                                    <a:pt x="3" y="6"/>
                                    <a:pt x="3" y="6"/>
                                  </a:cubicBezTo>
                                  <a:cubicBezTo>
                                    <a:pt x="1" y="6"/>
                                    <a:pt x="0" y="8"/>
                                    <a:pt x="0" y="10"/>
                                  </a:cubicBezTo>
                                  <a:cubicBezTo>
                                    <a:pt x="1" y="12"/>
                                    <a:pt x="3" y="14"/>
                                    <a:pt x="5" y="13"/>
                                  </a:cubicBezTo>
                                  <a:cubicBezTo>
                                    <a:pt x="29" y="8"/>
                                    <a:pt x="29" y="8"/>
                                    <a:pt x="29" y="8"/>
                                  </a:cubicBezTo>
                                  <a:cubicBezTo>
                                    <a:pt x="31" y="7"/>
                                    <a:pt x="32" y="5"/>
                                    <a:pt x="32" y="3"/>
                                  </a:cubicBezTo>
                                  <a:cubicBezTo>
                                    <a:pt x="32" y="1"/>
                                    <a:pt x="29" y="0"/>
                                    <a:pt x="27" y="0"/>
                                  </a:cubicBezTo>
                                </a:path>
                              </a:pathLst>
                            </a:custGeom>
                            <a:solidFill>
                              <a:srgbClr val="0468B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66" name="iṥḷiḑé"/>
                          <wps:cNvSpPr/>
                          <wps:spPr bwMode="auto">
                            <a:xfrm>
                              <a:off x="3438525" y="4532312"/>
                              <a:ext cx="98425" cy="39688"/>
                            </a:xfrm>
                            <a:custGeom>
                              <a:avLst/>
                              <a:gdLst>
                                <a:gd name="T0" fmla="*/ 3 w 30"/>
                                <a:gd name="T1" fmla="*/ 8 h 12"/>
                                <a:gd name="T2" fmla="*/ 25 w 30"/>
                                <a:gd name="T3" fmla="*/ 12 h 12"/>
                                <a:gd name="T4" fmla="*/ 30 w 30"/>
                                <a:gd name="T5" fmla="*/ 9 h 12"/>
                                <a:gd name="T6" fmla="*/ 27 w 30"/>
                                <a:gd name="T7" fmla="*/ 4 h 12"/>
                                <a:gd name="T8" fmla="*/ 5 w 30"/>
                                <a:gd name="T9" fmla="*/ 0 h 12"/>
                                <a:gd name="T10" fmla="*/ 0 w 30"/>
                                <a:gd name="T11" fmla="*/ 3 h 12"/>
                                <a:gd name="T12" fmla="*/ 3 w 30"/>
                                <a:gd name="T13" fmla="*/ 8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" y="8"/>
                                  </a:moveTo>
                                  <a:cubicBezTo>
                                    <a:pt x="25" y="12"/>
                                    <a:pt x="25" y="12"/>
                                    <a:pt x="25" y="12"/>
                                  </a:cubicBezTo>
                                  <a:cubicBezTo>
                                    <a:pt x="27" y="12"/>
                                    <a:pt x="29" y="11"/>
                                    <a:pt x="30" y="9"/>
                                  </a:cubicBezTo>
                                  <a:cubicBezTo>
                                    <a:pt x="30" y="7"/>
                                    <a:pt x="29" y="5"/>
                                    <a:pt x="27" y="4"/>
                                  </a:cubicBezTo>
                                  <a:cubicBezTo>
                                    <a:pt x="5" y="0"/>
                                    <a:pt x="5" y="0"/>
                                    <a:pt x="5" y="0"/>
                                  </a:cubicBezTo>
                                  <a:cubicBezTo>
                                    <a:pt x="3" y="0"/>
                                    <a:pt x="1" y="1"/>
                                    <a:pt x="0" y="3"/>
                                  </a:cubicBezTo>
                                  <a:cubicBezTo>
                                    <a:pt x="0" y="5"/>
                                    <a:pt x="1" y="7"/>
                                    <a:pt x="3" y="8"/>
                                  </a:cubicBezTo>
                                </a:path>
                              </a:pathLst>
                            </a:custGeom>
                            <a:solidFill>
                              <a:srgbClr val="0468B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67" name="íṩlïḋè"/>
                          <wps:cNvSpPr/>
                          <wps:spPr bwMode="auto">
                            <a:xfrm>
                              <a:off x="1670050" y="4462462"/>
                              <a:ext cx="92075" cy="49213"/>
                            </a:xfrm>
                            <a:custGeom>
                              <a:avLst/>
                              <a:gdLst>
                                <a:gd name="T0" fmla="*/ 22 w 28"/>
                                <a:gd name="T1" fmla="*/ 0 h 15"/>
                                <a:gd name="T2" fmla="*/ 3 w 28"/>
                                <a:gd name="T3" fmla="*/ 7 h 15"/>
                                <a:gd name="T4" fmla="*/ 0 w 28"/>
                                <a:gd name="T5" fmla="*/ 12 h 15"/>
                                <a:gd name="T6" fmla="*/ 5 w 28"/>
                                <a:gd name="T7" fmla="*/ 14 h 15"/>
                                <a:gd name="T8" fmla="*/ 24 w 28"/>
                                <a:gd name="T9" fmla="*/ 8 h 15"/>
                                <a:gd name="T10" fmla="*/ 27 w 28"/>
                                <a:gd name="T11" fmla="*/ 3 h 15"/>
                                <a:gd name="T12" fmla="*/ 22 w 28"/>
                                <a:gd name="T13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" h="15">
                                  <a:moveTo>
                                    <a:pt x="22" y="0"/>
                                  </a:moveTo>
                                  <a:cubicBezTo>
                                    <a:pt x="3" y="7"/>
                                    <a:pt x="3" y="7"/>
                                    <a:pt x="3" y="7"/>
                                  </a:cubicBezTo>
                                  <a:cubicBezTo>
                                    <a:pt x="1" y="7"/>
                                    <a:pt x="0" y="10"/>
                                    <a:pt x="0" y="12"/>
                                  </a:cubicBezTo>
                                  <a:cubicBezTo>
                                    <a:pt x="1" y="14"/>
                                    <a:pt x="3" y="15"/>
                                    <a:pt x="5" y="14"/>
                                  </a:cubicBezTo>
                                  <a:cubicBezTo>
                                    <a:pt x="24" y="8"/>
                                    <a:pt x="24" y="8"/>
                                    <a:pt x="24" y="8"/>
                                  </a:cubicBezTo>
                                  <a:cubicBezTo>
                                    <a:pt x="26" y="7"/>
                                    <a:pt x="28" y="5"/>
                                    <a:pt x="27" y="3"/>
                                  </a:cubicBezTo>
                                  <a:cubicBezTo>
                                    <a:pt x="26" y="1"/>
                                    <a:pt x="24" y="0"/>
                                    <a:pt x="22" y="0"/>
                                  </a:cubicBezTo>
                                </a:path>
                              </a:pathLst>
                            </a:custGeom>
                            <a:solidFill>
                              <a:srgbClr val="0468B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68" name="ïś1íďê"/>
                          <wps:cNvSpPr/>
                          <wps:spPr bwMode="auto">
                            <a:xfrm>
                              <a:off x="777875" y="2663825"/>
                              <a:ext cx="73025" cy="92075"/>
                            </a:xfrm>
                            <a:custGeom>
                              <a:avLst/>
                              <a:gdLst>
                                <a:gd name="T0" fmla="*/ 1 w 22"/>
                                <a:gd name="T1" fmla="*/ 6 h 28"/>
                                <a:gd name="T2" fmla="*/ 14 w 22"/>
                                <a:gd name="T3" fmla="*/ 26 h 28"/>
                                <a:gd name="T4" fmla="*/ 19 w 22"/>
                                <a:gd name="T5" fmla="*/ 27 h 28"/>
                                <a:gd name="T6" fmla="*/ 21 w 22"/>
                                <a:gd name="T7" fmla="*/ 22 h 28"/>
                                <a:gd name="T8" fmla="*/ 7 w 22"/>
                                <a:gd name="T9" fmla="*/ 2 h 28"/>
                                <a:gd name="T10" fmla="*/ 2 w 22"/>
                                <a:gd name="T11" fmla="*/ 1 h 28"/>
                                <a:gd name="T12" fmla="*/ 1 w 22"/>
                                <a:gd name="T13" fmla="*/ 6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" h="28">
                                  <a:moveTo>
                                    <a:pt x="1" y="6"/>
                                  </a:moveTo>
                                  <a:cubicBezTo>
                                    <a:pt x="14" y="26"/>
                                    <a:pt x="14" y="26"/>
                                    <a:pt x="14" y="26"/>
                                  </a:cubicBezTo>
                                  <a:cubicBezTo>
                                    <a:pt x="15" y="28"/>
                                    <a:pt x="18" y="28"/>
                                    <a:pt x="19" y="27"/>
                                  </a:cubicBezTo>
                                  <a:cubicBezTo>
                                    <a:pt x="21" y="26"/>
                                    <a:pt x="22" y="24"/>
                                    <a:pt x="21" y="22"/>
                                  </a:cubicBezTo>
                                  <a:cubicBezTo>
                                    <a:pt x="7" y="2"/>
                                    <a:pt x="7" y="2"/>
                                    <a:pt x="7" y="2"/>
                                  </a:cubicBezTo>
                                  <a:cubicBezTo>
                                    <a:pt x="6" y="0"/>
                                    <a:pt x="4" y="0"/>
                                    <a:pt x="2" y="1"/>
                                  </a:cubicBezTo>
                                  <a:cubicBezTo>
                                    <a:pt x="0" y="2"/>
                                    <a:pt x="0" y="4"/>
                                    <a:pt x="1" y="6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69" name="íṡlíḓé"/>
                          <wps:cNvSpPr/>
                          <wps:spPr bwMode="auto">
                            <a:xfrm>
                              <a:off x="1566863" y="2897187"/>
                              <a:ext cx="112713" cy="73025"/>
                            </a:xfrm>
                            <a:custGeom>
                              <a:avLst/>
                              <a:gdLst>
                                <a:gd name="T0" fmla="*/ 32 w 34"/>
                                <a:gd name="T1" fmla="*/ 14 h 22"/>
                                <a:gd name="T2" fmla="*/ 6 w 34"/>
                                <a:gd name="T3" fmla="*/ 1 h 22"/>
                                <a:gd name="T4" fmla="*/ 1 w 34"/>
                                <a:gd name="T5" fmla="*/ 3 h 22"/>
                                <a:gd name="T6" fmla="*/ 3 w 34"/>
                                <a:gd name="T7" fmla="*/ 8 h 22"/>
                                <a:gd name="T8" fmla="*/ 28 w 34"/>
                                <a:gd name="T9" fmla="*/ 21 h 22"/>
                                <a:gd name="T10" fmla="*/ 33 w 34"/>
                                <a:gd name="T11" fmla="*/ 19 h 22"/>
                                <a:gd name="T12" fmla="*/ 32 w 34"/>
                                <a:gd name="T13" fmla="*/ 14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22">
                                  <a:moveTo>
                                    <a:pt x="32" y="14"/>
                                  </a:moveTo>
                                  <a:cubicBezTo>
                                    <a:pt x="6" y="1"/>
                                    <a:pt x="6" y="1"/>
                                    <a:pt x="6" y="1"/>
                                  </a:cubicBezTo>
                                  <a:cubicBezTo>
                                    <a:pt x="4" y="0"/>
                                    <a:pt x="2" y="1"/>
                                    <a:pt x="1" y="3"/>
                                  </a:cubicBezTo>
                                  <a:cubicBezTo>
                                    <a:pt x="0" y="4"/>
                                    <a:pt x="1" y="7"/>
                                    <a:pt x="3" y="8"/>
                                  </a:cubicBezTo>
                                  <a:cubicBezTo>
                                    <a:pt x="28" y="21"/>
                                    <a:pt x="28" y="21"/>
                                    <a:pt x="28" y="21"/>
                                  </a:cubicBezTo>
                                  <a:cubicBezTo>
                                    <a:pt x="30" y="22"/>
                                    <a:pt x="33" y="21"/>
                                    <a:pt x="33" y="19"/>
                                  </a:cubicBezTo>
                                  <a:cubicBezTo>
                                    <a:pt x="34" y="18"/>
                                    <a:pt x="34" y="15"/>
                                    <a:pt x="32" y="14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70" name="îṧ1ïḓê"/>
                          <wps:cNvSpPr/>
                          <wps:spPr bwMode="auto">
                            <a:xfrm>
                              <a:off x="2871788" y="915987"/>
                              <a:ext cx="111125" cy="76200"/>
                            </a:xfrm>
                            <a:custGeom>
                              <a:avLst/>
                              <a:gdLst>
                                <a:gd name="T0" fmla="*/ 3 w 34"/>
                                <a:gd name="T1" fmla="*/ 8 h 23"/>
                                <a:gd name="T2" fmla="*/ 28 w 34"/>
                                <a:gd name="T3" fmla="*/ 22 h 23"/>
                                <a:gd name="T4" fmla="*/ 33 w 34"/>
                                <a:gd name="T5" fmla="*/ 20 h 23"/>
                                <a:gd name="T6" fmla="*/ 32 w 34"/>
                                <a:gd name="T7" fmla="*/ 15 h 23"/>
                                <a:gd name="T8" fmla="*/ 6 w 34"/>
                                <a:gd name="T9" fmla="*/ 1 h 23"/>
                                <a:gd name="T10" fmla="*/ 1 w 34"/>
                                <a:gd name="T11" fmla="*/ 2 h 23"/>
                                <a:gd name="T12" fmla="*/ 3 w 34"/>
                                <a:gd name="T13" fmla="*/ 8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23">
                                  <a:moveTo>
                                    <a:pt x="3" y="8"/>
                                  </a:moveTo>
                                  <a:cubicBezTo>
                                    <a:pt x="28" y="22"/>
                                    <a:pt x="28" y="22"/>
                                    <a:pt x="28" y="22"/>
                                  </a:cubicBezTo>
                                  <a:cubicBezTo>
                                    <a:pt x="30" y="23"/>
                                    <a:pt x="32" y="22"/>
                                    <a:pt x="33" y="20"/>
                                  </a:cubicBezTo>
                                  <a:cubicBezTo>
                                    <a:pt x="34" y="18"/>
                                    <a:pt x="34" y="16"/>
                                    <a:pt x="32" y="15"/>
                                  </a:cubicBezTo>
                                  <a:cubicBezTo>
                                    <a:pt x="6" y="1"/>
                                    <a:pt x="6" y="1"/>
                                    <a:pt x="6" y="1"/>
                                  </a:cubicBezTo>
                                  <a:cubicBezTo>
                                    <a:pt x="4" y="0"/>
                                    <a:pt x="2" y="1"/>
                                    <a:pt x="1" y="2"/>
                                  </a:cubicBezTo>
                                  <a:cubicBezTo>
                                    <a:pt x="0" y="4"/>
                                    <a:pt x="1" y="7"/>
                                    <a:pt x="3" y="8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71" name="îṩ1ïdé"/>
                          <wps:cNvSpPr/>
                          <wps:spPr bwMode="auto">
                            <a:xfrm>
                              <a:off x="3603625" y="1782762"/>
                              <a:ext cx="76200" cy="109538"/>
                            </a:xfrm>
                            <a:custGeom>
                              <a:avLst/>
                              <a:gdLst>
                                <a:gd name="T0" fmla="*/ 15 w 23"/>
                                <a:gd name="T1" fmla="*/ 2 h 33"/>
                                <a:gd name="T2" fmla="*/ 1 w 23"/>
                                <a:gd name="T3" fmla="*/ 27 h 33"/>
                                <a:gd name="T4" fmla="*/ 2 w 23"/>
                                <a:gd name="T5" fmla="*/ 32 h 33"/>
                                <a:gd name="T6" fmla="*/ 7 w 23"/>
                                <a:gd name="T7" fmla="*/ 31 h 33"/>
                                <a:gd name="T8" fmla="*/ 22 w 23"/>
                                <a:gd name="T9" fmla="*/ 6 h 33"/>
                                <a:gd name="T10" fmla="*/ 20 w 23"/>
                                <a:gd name="T11" fmla="*/ 1 h 33"/>
                                <a:gd name="T12" fmla="*/ 15 w 23"/>
                                <a:gd name="T13" fmla="*/ 2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" h="33">
                                  <a:moveTo>
                                    <a:pt x="15" y="2"/>
                                  </a:moveTo>
                                  <a:cubicBezTo>
                                    <a:pt x="1" y="27"/>
                                    <a:pt x="1" y="27"/>
                                    <a:pt x="1" y="27"/>
                                  </a:cubicBezTo>
                                  <a:cubicBezTo>
                                    <a:pt x="0" y="29"/>
                                    <a:pt x="0" y="31"/>
                                    <a:pt x="2" y="32"/>
                                  </a:cubicBezTo>
                                  <a:cubicBezTo>
                                    <a:pt x="4" y="33"/>
                                    <a:pt x="6" y="33"/>
                                    <a:pt x="7" y="31"/>
                                  </a:cubicBezTo>
                                  <a:cubicBezTo>
                                    <a:pt x="22" y="6"/>
                                    <a:pt x="22" y="6"/>
                                    <a:pt x="22" y="6"/>
                                  </a:cubicBezTo>
                                  <a:cubicBezTo>
                                    <a:pt x="23" y="4"/>
                                    <a:pt x="22" y="2"/>
                                    <a:pt x="20" y="1"/>
                                  </a:cubicBezTo>
                                  <a:cubicBezTo>
                                    <a:pt x="18" y="0"/>
                                    <a:pt x="16" y="0"/>
                                    <a:pt x="15" y="2"/>
                                  </a:cubicBezTo>
                                </a:path>
                              </a:pathLst>
                            </a:custGeom>
                            <a:solidFill>
                              <a:srgbClr val="4DACF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72" name="iśḷîḋè"/>
                          <wps:cNvSpPr/>
                          <wps:spPr bwMode="auto">
                            <a:xfrm>
                              <a:off x="3419475" y="2514600"/>
                              <a:ext cx="74613" cy="88900"/>
                            </a:xfrm>
                            <a:custGeom>
                              <a:avLst/>
                              <a:gdLst>
                                <a:gd name="T0" fmla="*/ 1 w 23"/>
                                <a:gd name="T1" fmla="*/ 7 h 27"/>
                                <a:gd name="T2" fmla="*/ 16 w 23"/>
                                <a:gd name="T3" fmla="*/ 25 h 27"/>
                                <a:gd name="T4" fmla="*/ 21 w 23"/>
                                <a:gd name="T5" fmla="*/ 26 h 27"/>
                                <a:gd name="T6" fmla="*/ 21 w 23"/>
                                <a:gd name="T7" fmla="*/ 21 h 27"/>
                                <a:gd name="T8" fmla="*/ 7 w 23"/>
                                <a:gd name="T9" fmla="*/ 2 h 27"/>
                                <a:gd name="T10" fmla="*/ 2 w 23"/>
                                <a:gd name="T11" fmla="*/ 1 h 27"/>
                                <a:gd name="T12" fmla="*/ 1 w 23"/>
                                <a:gd name="T13" fmla="*/ 7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" h="27">
                                  <a:moveTo>
                                    <a:pt x="1" y="7"/>
                                  </a:moveTo>
                                  <a:cubicBezTo>
                                    <a:pt x="16" y="25"/>
                                    <a:pt x="16" y="25"/>
                                    <a:pt x="16" y="25"/>
                                  </a:cubicBezTo>
                                  <a:cubicBezTo>
                                    <a:pt x="17" y="27"/>
                                    <a:pt x="19" y="27"/>
                                    <a:pt x="21" y="26"/>
                                  </a:cubicBezTo>
                                  <a:cubicBezTo>
                                    <a:pt x="22" y="25"/>
                                    <a:pt x="23" y="22"/>
                                    <a:pt x="21" y="21"/>
                                  </a:cubicBezTo>
                                  <a:cubicBezTo>
                                    <a:pt x="7" y="2"/>
                                    <a:pt x="7" y="2"/>
                                    <a:pt x="7" y="2"/>
                                  </a:cubicBezTo>
                                  <a:cubicBezTo>
                                    <a:pt x="6" y="0"/>
                                    <a:pt x="3" y="0"/>
                                    <a:pt x="2" y="1"/>
                                  </a:cubicBezTo>
                                  <a:cubicBezTo>
                                    <a:pt x="0" y="3"/>
                                    <a:pt x="0" y="5"/>
                                    <a:pt x="1" y="7"/>
                                  </a:cubicBezTo>
                                </a:path>
                              </a:pathLst>
                            </a:custGeom>
                            <a:solidFill>
                              <a:srgbClr val="4DACF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73" name="íṡḻíḋé"/>
                          <wps:cNvSpPr/>
                          <wps:spPr bwMode="auto">
                            <a:xfrm>
                              <a:off x="3078163" y="3384550"/>
                              <a:ext cx="26988" cy="103188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4 h 31"/>
                                <a:gd name="T2" fmla="*/ 0 w 8"/>
                                <a:gd name="T3" fmla="*/ 28 h 31"/>
                                <a:gd name="T4" fmla="*/ 4 w 8"/>
                                <a:gd name="T5" fmla="*/ 31 h 31"/>
                                <a:gd name="T6" fmla="*/ 8 w 8"/>
                                <a:gd name="T7" fmla="*/ 28 h 31"/>
                                <a:gd name="T8" fmla="*/ 7 w 8"/>
                                <a:gd name="T9" fmla="*/ 4 h 31"/>
                                <a:gd name="T10" fmla="*/ 3 w 8"/>
                                <a:gd name="T11" fmla="*/ 0 h 31"/>
                                <a:gd name="T12" fmla="*/ 0 w 8"/>
                                <a:gd name="T13" fmla="*/ 4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31">
                                  <a:moveTo>
                                    <a:pt x="0" y="4"/>
                                  </a:moveTo>
                                  <a:cubicBezTo>
                                    <a:pt x="0" y="28"/>
                                    <a:pt x="0" y="28"/>
                                    <a:pt x="0" y="28"/>
                                  </a:cubicBezTo>
                                  <a:cubicBezTo>
                                    <a:pt x="0" y="30"/>
                                    <a:pt x="2" y="31"/>
                                    <a:pt x="4" y="31"/>
                                  </a:cubicBezTo>
                                  <a:cubicBezTo>
                                    <a:pt x="6" y="31"/>
                                    <a:pt x="8" y="30"/>
                                    <a:pt x="8" y="28"/>
                                  </a:cubicBezTo>
                                  <a:cubicBezTo>
                                    <a:pt x="7" y="4"/>
                                    <a:pt x="7" y="4"/>
                                    <a:pt x="7" y="4"/>
                                  </a:cubicBezTo>
                                  <a:cubicBezTo>
                                    <a:pt x="7" y="2"/>
                                    <a:pt x="5" y="0"/>
                                    <a:pt x="3" y="0"/>
                                  </a:cubicBezTo>
                                  <a:cubicBezTo>
                                    <a:pt x="1" y="0"/>
                                    <a:pt x="0" y="2"/>
                                    <a:pt x="0" y="4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74" name="iṡľíḍè"/>
                          <wps:cNvSpPr/>
                          <wps:spPr bwMode="auto">
                            <a:xfrm>
                              <a:off x="1679575" y="3197225"/>
                              <a:ext cx="49213" cy="85725"/>
                            </a:xfrm>
                            <a:custGeom>
                              <a:avLst/>
                              <a:gdLst>
                                <a:gd name="T0" fmla="*/ 1 w 15"/>
                                <a:gd name="T1" fmla="*/ 6 h 26"/>
                                <a:gd name="T2" fmla="*/ 7 w 15"/>
                                <a:gd name="T3" fmla="*/ 23 h 26"/>
                                <a:gd name="T4" fmla="*/ 12 w 15"/>
                                <a:gd name="T5" fmla="*/ 25 h 26"/>
                                <a:gd name="T6" fmla="*/ 14 w 15"/>
                                <a:gd name="T7" fmla="*/ 20 h 26"/>
                                <a:gd name="T8" fmla="*/ 8 w 15"/>
                                <a:gd name="T9" fmla="*/ 3 h 26"/>
                                <a:gd name="T10" fmla="*/ 3 w 15"/>
                                <a:gd name="T11" fmla="*/ 1 h 26"/>
                                <a:gd name="T12" fmla="*/ 1 w 15"/>
                                <a:gd name="T13" fmla="*/ 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" h="26">
                                  <a:moveTo>
                                    <a:pt x="1" y="6"/>
                                  </a:moveTo>
                                  <a:cubicBezTo>
                                    <a:pt x="7" y="23"/>
                                    <a:pt x="7" y="23"/>
                                    <a:pt x="7" y="23"/>
                                  </a:cubicBezTo>
                                  <a:cubicBezTo>
                                    <a:pt x="8" y="25"/>
                                    <a:pt x="10" y="26"/>
                                    <a:pt x="12" y="25"/>
                                  </a:cubicBezTo>
                                  <a:cubicBezTo>
                                    <a:pt x="14" y="24"/>
                                    <a:pt x="15" y="22"/>
                                    <a:pt x="14" y="20"/>
                                  </a:cubicBezTo>
                                  <a:cubicBezTo>
                                    <a:pt x="8" y="3"/>
                                    <a:pt x="8" y="3"/>
                                    <a:pt x="8" y="3"/>
                                  </a:cubicBezTo>
                                  <a:cubicBezTo>
                                    <a:pt x="7" y="1"/>
                                    <a:pt x="5" y="0"/>
                                    <a:pt x="3" y="1"/>
                                  </a:cubicBezTo>
                                  <a:cubicBezTo>
                                    <a:pt x="1" y="2"/>
                                    <a:pt x="0" y="4"/>
                                    <a:pt x="1" y="6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75" name="íŝḻiḍê"/>
                          <wps:cNvSpPr/>
                          <wps:spPr bwMode="auto">
                            <a:xfrm>
                              <a:off x="1951038" y="2403475"/>
                              <a:ext cx="80963" cy="55563"/>
                            </a:xfrm>
                            <a:custGeom>
                              <a:avLst/>
                              <a:gdLst>
                                <a:gd name="T0" fmla="*/ 19 w 25"/>
                                <a:gd name="T1" fmla="*/ 1 h 17"/>
                                <a:gd name="T2" fmla="*/ 3 w 25"/>
                                <a:gd name="T3" fmla="*/ 9 h 17"/>
                                <a:gd name="T4" fmla="*/ 1 w 25"/>
                                <a:gd name="T5" fmla="*/ 14 h 17"/>
                                <a:gd name="T6" fmla="*/ 6 w 25"/>
                                <a:gd name="T7" fmla="*/ 16 h 17"/>
                                <a:gd name="T8" fmla="*/ 22 w 25"/>
                                <a:gd name="T9" fmla="*/ 8 h 17"/>
                                <a:gd name="T10" fmla="*/ 24 w 25"/>
                                <a:gd name="T11" fmla="*/ 3 h 17"/>
                                <a:gd name="T12" fmla="*/ 19 w 25"/>
                                <a:gd name="T13" fmla="*/ 1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19" y="1"/>
                                  </a:moveTo>
                                  <a:cubicBezTo>
                                    <a:pt x="3" y="9"/>
                                    <a:pt x="3" y="9"/>
                                    <a:pt x="3" y="9"/>
                                  </a:cubicBezTo>
                                  <a:cubicBezTo>
                                    <a:pt x="1" y="10"/>
                                    <a:pt x="0" y="12"/>
                                    <a:pt x="1" y="14"/>
                                  </a:cubicBezTo>
                                  <a:cubicBezTo>
                                    <a:pt x="2" y="16"/>
                                    <a:pt x="4" y="17"/>
                                    <a:pt x="6" y="16"/>
                                  </a:cubicBezTo>
                                  <a:cubicBezTo>
                                    <a:pt x="22" y="8"/>
                                    <a:pt x="22" y="8"/>
                                    <a:pt x="22" y="8"/>
                                  </a:cubicBezTo>
                                  <a:cubicBezTo>
                                    <a:pt x="24" y="7"/>
                                    <a:pt x="25" y="5"/>
                                    <a:pt x="24" y="3"/>
                                  </a:cubicBezTo>
                                  <a:cubicBezTo>
                                    <a:pt x="23" y="1"/>
                                    <a:pt x="21" y="0"/>
                                    <a:pt x="19" y="1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76" name="îṡḷíḋê"/>
                          <wps:cNvSpPr/>
                          <wps:spPr bwMode="auto">
                            <a:xfrm>
                              <a:off x="1712913" y="982662"/>
                              <a:ext cx="55563" cy="184150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53 h 56"/>
                                <a:gd name="T2" fmla="*/ 16 w 17"/>
                                <a:gd name="T3" fmla="*/ 5 h 56"/>
                                <a:gd name="T4" fmla="*/ 13 w 17"/>
                                <a:gd name="T5" fmla="*/ 1 h 56"/>
                                <a:gd name="T6" fmla="*/ 9 w 17"/>
                                <a:gd name="T7" fmla="*/ 4 h 56"/>
                                <a:gd name="T8" fmla="*/ 1 w 17"/>
                                <a:gd name="T9" fmla="*/ 52 h 56"/>
                                <a:gd name="T10" fmla="*/ 4 w 17"/>
                                <a:gd name="T11" fmla="*/ 56 h 56"/>
                                <a:gd name="T12" fmla="*/ 8 w 17"/>
                                <a:gd name="T13" fmla="*/ 53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" h="56">
                                  <a:moveTo>
                                    <a:pt x="8" y="53"/>
                                  </a:moveTo>
                                  <a:cubicBezTo>
                                    <a:pt x="16" y="5"/>
                                    <a:pt x="16" y="5"/>
                                    <a:pt x="16" y="5"/>
                                  </a:cubicBezTo>
                                  <a:cubicBezTo>
                                    <a:pt x="17" y="3"/>
                                    <a:pt x="15" y="1"/>
                                    <a:pt x="13" y="1"/>
                                  </a:cubicBezTo>
                                  <a:cubicBezTo>
                                    <a:pt x="11" y="0"/>
                                    <a:pt x="9" y="2"/>
                                    <a:pt x="9" y="4"/>
                                  </a:cubicBezTo>
                                  <a:cubicBezTo>
                                    <a:pt x="1" y="52"/>
                                    <a:pt x="1" y="52"/>
                                    <a:pt x="1" y="52"/>
                                  </a:cubicBezTo>
                                  <a:cubicBezTo>
                                    <a:pt x="0" y="54"/>
                                    <a:pt x="2" y="56"/>
                                    <a:pt x="4" y="56"/>
                                  </a:cubicBezTo>
                                  <a:cubicBezTo>
                                    <a:pt x="6" y="56"/>
                                    <a:pt x="8" y="55"/>
                                    <a:pt x="8" y="53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77" name="iS1íḋé"/>
                          <wps:cNvSpPr/>
                          <wps:spPr bwMode="auto">
                            <a:xfrm>
                              <a:off x="3462338" y="966787"/>
                              <a:ext cx="22225" cy="12065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3 h 37"/>
                                <a:gd name="T2" fmla="*/ 0 w 7"/>
                                <a:gd name="T3" fmla="*/ 33 h 37"/>
                                <a:gd name="T4" fmla="*/ 3 w 7"/>
                                <a:gd name="T5" fmla="*/ 37 h 37"/>
                                <a:gd name="T6" fmla="*/ 7 w 7"/>
                                <a:gd name="T7" fmla="*/ 33 h 37"/>
                                <a:gd name="T8" fmla="*/ 7 w 7"/>
                                <a:gd name="T9" fmla="*/ 3 h 37"/>
                                <a:gd name="T10" fmla="*/ 3 w 7"/>
                                <a:gd name="T11" fmla="*/ 0 h 37"/>
                                <a:gd name="T12" fmla="*/ 0 w 7"/>
                                <a:gd name="T13" fmla="*/ 3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37">
                                  <a:moveTo>
                                    <a:pt x="0" y="3"/>
                                  </a:moveTo>
                                  <a:cubicBezTo>
                                    <a:pt x="0" y="33"/>
                                    <a:pt x="0" y="33"/>
                                    <a:pt x="0" y="33"/>
                                  </a:cubicBezTo>
                                  <a:cubicBezTo>
                                    <a:pt x="0" y="36"/>
                                    <a:pt x="1" y="37"/>
                                    <a:pt x="3" y="37"/>
                                  </a:cubicBezTo>
                                  <a:cubicBezTo>
                                    <a:pt x="5" y="37"/>
                                    <a:pt x="7" y="36"/>
                                    <a:pt x="7" y="33"/>
                                  </a:cubicBezTo>
                                  <a:cubicBezTo>
                                    <a:pt x="7" y="3"/>
                                    <a:pt x="7" y="3"/>
                                    <a:pt x="7" y="3"/>
                                  </a:cubicBezTo>
                                  <a:cubicBezTo>
                                    <a:pt x="7" y="1"/>
                                    <a:pt x="5" y="0"/>
                                    <a:pt x="3" y="0"/>
                                  </a:cubicBezTo>
                                  <a:cubicBezTo>
                                    <a:pt x="1" y="0"/>
                                    <a:pt x="0" y="1"/>
                                    <a:pt x="0" y="3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78" name="iş1ïďè"/>
                          <wps:cNvSpPr/>
                          <wps:spPr bwMode="auto">
                            <a:xfrm>
                              <a:off x="3627438" y="2182812"/>
                              <a:ext cx="88900" cy="107950"/>
                            </a:xfrm>
                            <a:custGeom>
                              <a:avLst/>
                              <a:gdLst>
                                <a:gd name="T0" fmla="*/ 1 w 27"/>
                                <a:gd name="T1" fmla="*/ 6 h 33"/>
                                <a:gd name="T2" fmla="*/ 20 w 27"/>
                                <a:gd name="T3" fmla="*/ 31 h 33"/>
                                <a:gd name="T4" fmla="*/ 25 w 27"/>
                                <a:gd name="T5" fmla="*/ 32 h 33"/>
                                <a:gd name="T6" fmla="*/ 26 w 27"/>
                                <a:gd name="T7" fmla="*/ 27 h 33"/>
                                <a:gd name="T8" fmla="*/ 7 w 27"/>
                                <a:gd name="T9" fmla="*/ 2 h 33"/>
                                <a:gd name="T10" fmla="*/ 2 w 27"/>
                                <a:gd name="T11" fmla="*/ 1 h 33"/>
                                <a:gd name="T12" fmla="*/ 1 w 27"/>
                                <a:gd name="T13" fmla="*/ 6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" h="33">
                                  <a:moveTo>
                                    <a:pt x="1" y="6"/>
                                  </a:moveTo>
                                  <a:cubicBezTo>
                                    <a:pt x="20" y="31"/>
                                    <a:pt x="20" y="31"/>
                                    <a:pt x="20" y="31"/>
                                  </a:cubicBezTo>
                                  <a:cubicBezTo>
                                    <a:pt x="21" y="33"/>
                                    <a:pt x="23" y="33"/>
                                    <a:pt x="25" y="32"/>
                                  </a:cubicBezTo>
                                  <a:cubicBezTo>
                                    <a:pt x="27" y="31"/>
                                    <a:pt x="27" y="28"/>
                                    <a:pt x="26" y="27"/>
                                  </a:cubicBezTo>
                                  <a:cubicBezTo>
                                    <a:pt x="7" y="2"/>
                                    <a:pt x="7" y="2"/>
                                    <a:pt x="7" y="2"/>
                                  </a:cubicBezTo>
                                  <a:cubicBezTo>
                                    <a:pt x="6" y="0"/>
                                    <a:pt x="4" y="0"/>
                                    <a:pt x="2" y="1"/>
                                  </a:cubicBezTo>
                                  <a:cubicBezTo>
                                    <a:pt x="0" y="2"/>
                                    <a:pt x="0" y="5"/>
                                    <a:pt x="1" y="6"/>
                                  </a:cubicBezTo>
                                </a:path>
                              </a:pathLst>
                            </a:custGeom>
                            <a:solidFill>
                              <a:srgbClr val="FFC62B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79" name="ïśļíḓè"/>
                          <wps:cNvSpPr/>
                          <wps:spPr bwMode="auto">
                            <a:xfrm>
                              <a:off x="1098550" y="1981200"/>
                              <a:ext cx="109538" cy="42863"/>
                            </a:xfrm>
                            <a:custGeom>
                              <a:avLst/>
                              <a:gdLst>
                                <a:gd name="T0" fmla="*/ 28 w 33"/>
                                <a:gd name="T1" fmla="*/ 0 h 13"/>
                                <a:gd name="T2" fmla="*/ 3 w 33"/>
                                <a:gd name="T3" fmla="*/ 5 h 13"/>
                                <a:gd name="T4" fmla="*/ 0 w 33"/>
                                <a:gd name="T5" fmla="*/ 10 h 13"/>
                                <a:gd name="T6" fmla="*/ 4 w 33"/>
                                <a:gd name="T7" fmla="*/ 13 h 13"/>
                                <a:gd name="T8" fmla="*/ 29 w 33"/>
                                <a:gd name="T9" fmla="*/ 7 h 13"/>
                                <a:gd name="T10" fmla="*/ 32 w 33"/>
                                <a:gd name="T11" fmla="*/ 3 h 13"/>
                                <a:gd name="T12" fmla="*/ 28 w 33"/>
                                <a:gd name="T13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" h="13">
                                  <a:moveTo>
                                    <a:pt x="28" y="0"/>
                                  </a:moveTo>
                                  <a:cubicBezTo>
                                    <a:pt x="3" y="5"/>
                                    <a:pt x="3" y="5"/>
                                    <a:pt x="3" y="5"/>
                                  </a:cubicBezTo>
                                  <a:cubicBezTo>
                                    <a:pt x="1" y="6"/>
                                    <a:pt x="0" y="8"/>
                                    <a:pt x="0" y="10"/>
                                  </a:cubicBezTo>
                                  <a:cubicBezTo>
                                    <a:pt x="0" y="12"/>
                                    <a:pt x="2" y="13"/>
                                    <a:pt x="4" y="13"/>
                                  </a:cubicBezTo>
                                  <a:cubicBezTo>
                                    <a:pt x="29" y="7"/>
                                    <a:pt x="29" y="7"/>
                                    <a:pt x="29" y="7"/>
                                  </a:cubicBezTo>
                                  <a:cubicBezTo>
                                    <a:pt x="31" y="7"/>
                                    <a:pt x="33" y="5"/>
                                    <a:pt x="32" y="3"/>
                                  </a:cubicBezTo>
                                  <a:cubicBezTo>
                                    <a:pt x="32" y="1"/>
                                    <a:pt x="30" y="0"/>
                                    <a:pt x="28" y="0"/>
                                  </a:cubicBezTo>
                                </a:path>
                              </a:pathLst>
                            </a:custGeom>
                            <a:solidFill>
                              <a:srgbClr val="FFC62B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80" name="íś1îḍè"/>
                          <wps:cNvSpPr/>
                          <wps:spPr bwMode="auto">
                            <a:xfrm>
                              <a:off x="2349500" y="514350"/>
                              <a:ext cx="82550" cy="92075"/>
                            </a:xfrm>
                            <a:custGeom>
                              <a:avLst/>
                              <a:gdLst>
                                <a:gd name="T0" fmla="*/ 1 w 25"/>
                                <a:gd name="T1" fmla="*/ 6 h 28"/>
                                <a:gd name="T2" fmla="*/ 18 w 25"/>
                                <a:gd name="T3" fmla="*/ 26 h 28"/>
                                <a:gd name="T4" fmla="*/ 24 w 25"/>
                                <a:gd name="T5" fmla="*/ 26 h 28"/>
                                <a:gd name="T6" fmla="*/ 24 w 25"/>
                                <a:gd name="T7" fmla="*/ 21 h 28"/>
                                <a:gd name="T8" fmla="*/ 7 w 25"/>
                                <a:gd name="T9" fmla="*/ 2 h 28"/>
                                <a:gd name="T10" fmla="*/ 2 w 25"/>
                                <a:gd name="T11" fmla="*/ 1 h 28"/>
                                <a:gd name="T12" fmla="*/ 1 w 25"/>
                                <a:gd name="T13" fmla="*/ 6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28">
                                  <a:moveTo>
                                    <a:pt x="1" y="6"/>
                                  </a:moveTo>
                                  <a:cubicBezTo>
                                    <a:pt x="18" y="26"/>
                                    <a:pt x="18" y="26"/>
                                    <a:pt x="18" y="26"/>
                                  </a:cubicBezTo>
                                  <a:cubicBezTo>
                                    <a:pt x="20" y="28"/>
                                    <a:pt x="22" y="28"/>
                                    <a:pt x="24" y="26"/>
                                  </a:cubicBezTo>
                                  <a:cubicBezTo>
                                    <a:pt x="25" y="25"/>
                                    <a:pt x="25" y="23"/>
                                    <a:pt x="24" y="21"/>
                                  </a:cubicBezTo>
                                  <a:cubicBezTo>
                                    <a:pt x="7" y="2"/>
                                    <a:pt x="7" y="2"/>
                                    <a:pt x="7" y="2"/>
                                  </a:cubicBezTo>
                                  <a:cubicBezTo>
                                    <a:pt x="6" y="0"/>
                                    <a:pt x="3" y="0"/>
                                    <a:pt x="2" y="1"/>
                                  </a:cubicBezTo>
                                  <a:cubicBezTo>
                                    <a:pt x="0" y="3"/>
                                    <a:pt x="0" y="5"/>
                                    <a:pt x="1" y="6"/>
                                  </a:cubicBezTo>
                                </a:path>
                              </a:pathLst>
                            </a:custGeom>
                            <a:solidFill>
                              <a:srgbClr val="FFC62B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81" name="ïsḷïďê"/>
                          <wps:cNvSpPr/>
                          <wps:spPr bwMode="auto">
                            <a:xfrm>
                              <a:off x="1270000" y="2963862"/>
                              <a:ext cx="66675" cy="120650"/>
                            </a:xfrm>
                            <a:custGeom>
                              <a:avLst/>
                              <a:gdLst>
                                <a:gd name="T0" fmla="*/ 1 w 20"/>
                                <a:gd name="T1" fmla="*/ 6 h 37"/>
                                <a:gd name="T2" fmla="*/ 13 w 20"/>
                                <a:gd name="T3" fmla="*/ 34 h 37"/>
                                <a:gd name="T4" fmla="*/ 17 w 20"/>
                                <a:gd name="T5" fmla="*/ 36 h 37"/>
                                <a:gd name="T6" fmla="*/ 19 w 20"/>
                                <a:gd name="T7" fmla="*/ 31 h 37"/>
                                <a:gd name="T8" fmla="*/ 8 w 20"/>
                                <a:gd name="T9" fmla="*/ 3 h 37"/>
                                <a:gd name="T10" fmla="*/ 3 w 20"/>
                                <a:gd name="T11" fmla="*/ 1 h 37"/>
                                <a:gd name="T12" fmla="*/ 1 w 20"/>
                                <a:gd name="T13" fmla="*/ 6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" h="37">
                                  <a:moveTo>
                                    <a:pt x="1" y="6"/>
                                  </a:moveTo>
                                  <a:cubicBezTo>
                                    <a:pt x="13" y="34"/>
                                    <a:pt x="13" y="34"/>
                                    <a:pt x="13" y="34"/>
                                  </a:cubicBezTo>
                                  <a:cubicBezTo>
                                    <a:pt x="13" y="36"/>
                                    <a:pt x="16" y="37"/>
                                    <a:pt x="17" y="36"/>
                                  </a:cubicBezTo>
                                  <a:cubicBezTo>
                                    <a:pt x="19" y="35"/>
                                    <a:pt x="20" y="33"/>
                                    <a:pt x="19" y="31"/>
                                  </a:cubicBezTo>
                                  <a:cubicBezTo>
                                    <a:pt x="8" y="3"/>
                                    <a:pt x="8" y="3"/>
                                    <a:pt x="8" y="3"/>
                                  </a:cubicBezTo>
                                  <a:cubicBezTo>
                                    <a:pt x="7" y="1"/>
                                    <a:pt x="5" y="0"/>
                                    <a:pt x="3" y="1"/>
                                  </a:cubicBezTo>
                                  <a:cubicBezTo>
                                    <a:pt x="1" y="2"/>
                                    <a:pt x="0" y="4"/>
                                    <a:pt x="1" y="6"/>
                                  </a:cubicBezTo>
                                </a:path>
                              </a:pathLst>
                            </a:custGeom>
                            <a:solidFill>
                              <a:srgbClr val="FFC62B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82" name="îş1iḋè"/>
                          <wps:cNvSpPr/>
                          <wps:spPr bwMode="auto">
                            <a:xfrm>
                              <a:off x="3851275" y="2835275"/>
                              <a:ext cx="115888" cy="107950"/>
                            </a:xfrm>
                            <a:custGeom>
                              <a:avLst/>
                              <a:gdLst>
                                <a:gd name="T0" fmla="*/ 7 w 35"/>
                                <a:gd name="T1" fmla="*/ 32 h 33"/>
                                <a:gd name="T2" fmla="*/ 34 w 35"/>
                                <a:gd name="T3" fmla="*/ 7 h 33"/>
                                <a:gd name="T4" fmla="*/ 34 w 35"/>
                                <a:gd name="T5" fmla="*/ 2 h 33"/>
                                <a:gd name="T6" fmla="*/ 29 w 35"/>
                                <a:gd name="T7" fmla="*/ 1 h 33"/>
                                <a:gd name="T8" fmla="*/ 2 w 35"/>
                                <a:gd name="T9" fmla="*/ 27 h 33"/>
                                <a:gd name="T10" fmla="*/ 2 w 35"/>
                                <a:gd name="T11" fmla="*/ 32 h 33"/>
                                <a:gd name="T12" fmla="*/ 7 w 35"/>
                                <a:gd name="T13" fmla="*/ 32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" h="33">
                                  <a:moveTo>
                                    <a:pt x="7" y="32"/>
                                  </a:moveTo>
                                  <a:cubicBezTo>
                                    <a:pt x="34" y="7"/>
                                    <a:pt x="34" y="7"/>
                                    <a:pt x="34" y="7"/>
                                  </a:cubicBezTo>
                                  <a:cubicBezTo>
                                    <a:pt x="35" y="5"/>
                                    <a:pt x="35" y="3"/>
                                    <a:pt x="34" y="2"/>
                                  </a:cubicBezTo>
                                  <a:cubicBezTo>
                                    <a:pt x="33" y="0"/>
                                    <a:pt x="30" y="0"/>
                                    <a:pt x="29" y="1"/>
                                  </a:cubicBezTo>
                                  <a:cubicBezTo>
                                    <a:pt x="2" y="27"/>
                                    <a:pt x="2" y="27"/>
                                    <a:pt x="2" y="27"/>
                                  </a:cubicBezTo>
                                  <a:cubicBezTo>
                                    <a:pt x="1" y="28"/>
                                    <a:pt x="0" y="30"/>
                                    <a:pt x="2" y="32"/>
                                  </a:cubicBezTo>
                                  <a:cubicBezTo>
                                    <a:pt x="3" y="33"/>
                                    <a:pt x="6" y="33"/>
                                    <a:pt x="7" y="32"/>
                                  </a:cubicBezTo>
                                </a:path>
                              </a:pathLst>
                            </a:custGeom>
                            <a:solidFill>
                              <a:srgbClr val="FFC62B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83" name="îṧ1îdè"/>
                          <wps:cNvSpPr/>
                          <wps:spPr bwMode="auto">
                            <a:xfrm>
                              <a:off x="657225" y="2881312"/>
                              <a:ext cx="165100" cy="168275"/>
                            </a:xfrm>
                            <a:prstGeom prst="ellipse">
                              <a:avLst/>
                            </a:prstGeom>
                            <a:solidFill>
                              <a:srgbClr val="47A845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84" name="íṥḷîḋe"/>
                          <wps:cNvSpPr/>
                          <wps:spPr bwMode="auto">
                            <a:xfrm>
                              <a:off x="1963738" y="355600"/>
                              <a:ext cx="125413" cy="122238"/>
                            </a:xfrm>
                            <a:prstGeom prst="ellipse">
                              <a:avLst/>
                            </a:prstGeom>
                            <a:solidFill>
                              <a:srgbClr val="47A845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85" name="íśļíďê"/>
                          <wps:cNvSpPr/>
                          <wps:spPr bwMode="auto">
                            <a:xfrm>
                              <a:off x="4141788" y="1879600"/>
                              <a:ext cx="211138" cy="209550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FF972A"/>
                                </a:gs>
                                <a:gs pos="100000">
                                  <a:srgbClr val="FFBE2B"/>
                                </a:gs>
                              </a:gsLst>
                              <a:lin ang="16200000" scaled="0"/>
                            </a:gra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86" name="îṥļîḑe"/>
                          <wps:cNvSpPr/>
                          <wps:spPr bwMode="auto">
                            <a:xfrm>
                              <a:off x="3273425" y="1362075"/>
                              <a:ext cx="88900" cy="92075"/>
                            </a:xfrm>
                            <a:prstGeom prst="ellipse">
                              <a:avLst/>
                            </a:prstGeom>
                            <a:solidFill>
                              <a:srgbClr val="D6A041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87" name="ïś1iḋê"/>
                          <wps:cNvSpPr/>
                          <wps:spPr bwMode="auto">
                            <a:xfrm>
                              <a:off x="2131447" y="1555786"/>
                              <a:ext cx="749866" cy="675346"/>
                            </a:xfrm>
                            <a:custGeom>
                              <a:avLst/>
                              <a:gdLst>
                                <a:gd name="T0" fmla="*/ 483 w 483"/>
                                <a:gd name="T1" fmla="*/ 0 h 435"/>
                                <a:gd name="T2" fmla="*/ 0 w 483"/>
                                <a:gd name="T3" fmla="*/ 309 h 435"/>
                                <a:gd name="T4" fmla="*/ 0 w 483"/>
                                <a:gd name="T5" fmla="*/ 435 h 435"/>
                                <a:gd name="T6" fmla="*/ 483 w 483"/>
                                <a:gd name="T7" fmla="*/ 126 h 435"/>
                                <a:gd name="T8" fmla="*/ 483 w 483"/>
                                <a:gd name="T9" fmla="*/ 0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3" h="435">
                                  <a:moveTo>
                                    <a:pt x="483" y="0"/>
                                  </a:moveTo>
                                  <a:lnTo>
                                    <a:pt x="0" y="309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483" y="126"/>
                                  </a:lnTo>
                                  <a:lnTo>
                                    <a:pt x="4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ysClr val="windowText" lastClr="000000">
                                <a:alpha val="20000"/>
                              </a:sysClr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88" name="iŝ1iḓê"/>
                          <wps:cNvSpPr/>
                          <wps:spPr bwMode="auto">
                            <a:xfrm>
                              <a:off x="2108200" y="1579562"/>
                              <a:ext cx="801688" cy="520700"/>
                            </a:xfrm>
                            <a:custGeom>
                              <a:avLst/>
                              <a:gdLst>
                                <a:gd name="T0" fmla="*/ 4 w 505"/>
                                <a:gd name="T1" fmla="*/ 328 h 328"/>
                                <a:gd name="T2" fmla="*/ 505 w 505"/>
                                <a:gd name="T3" fmla="*/ 6 h 328"/>
                                <a:gd name="T4" fmla="*/ 501 w 505"/>
                                <a:gd name="T5" fmla="*/ 0 h 328"/>
                                <a:gd name="T6" fmla="*/ 0 w 505"/>
                                <a:gd name="T7" fmla="*/ 321 h 3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05" h="328">
                                  <a:moveTo>
                                    <a:pt x="4" y="328"/>
                                  </a:moveTo>
                                  <a:lnTo>
                                    <a:pt x="505" y="6"/>
                                  </a:lnTo>
                                  <a:lnTo>
                                    <a:pt x="501" y="0"/>
                                  </a:lnTo>
                                  <a:lnTo>
                                    <a:pt x="0" y="32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89" name="íṧlîḋê"/>
                          <wps:cNvSpPr/>
                          <wps:spPr bwMode="auto">
                            <a:xfrm>
                              <a:off x="2108200" y="1579562"/>
                              <a:ext cx="801688" cy="520700"/>
                            </a:xfrm>
                            <a:custGeom>
                              <a:avLst/>
                              <a:gdLst>
                                <a:gd name="T0" fmla="*/ 4 w 505"/>
                                <a:gd name="T1" fmla="*/ 328 h 328"/>
                                <a:gd name="T2" fmla="*/ 505 w 505"/>
                                <a:gd name="T3" fmla="*/ 6 h 328"/>
                                <a:gd name="T4" fmla="*/ 501 w 505"/>
                                <a:gd name="T5" fmla="*/ 0 h 328"/>
                                <a:gd name="T6" fmla="*/ 0 w 505"/>
                                <a:gd name="T7" fmla="*/ 321 h 328"/>
                                <a:gd name="T8" fmla="*/ 4 w 505"/>
                                <a:gd name="T9" fmla="*/ 328 h 3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5" h="328">
                                  <a:moveTo>
                                    <a:pt x="4" y="328"/>
                                  </a:moveTo>
                                  <a:lnTo>
                                    <a:pt x="505" y="6"/>
                                  </a:lnTo>
                                  <a:lnTo>
                                    <a:pt x="501" y="0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4" y="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68B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90" name="î$ḷîḑé"/>
                          <wps:cNvSpPr/>
                          <wps:spPr bwMode="auto">
                            <a:xfrm>
                              <a:off x="1581150" y="1068387"/>
                              <a:ext cx="1303338" cy="1357313"/>
                            </a:xfrm>
                            <a:custGeom>
                              <a:avLst/>
                              <a:gdLst>
                                <a:gd name="T0" fmla="*/ 821 w 821"/>
                                <a:gd name="T1" fmla="*/ 328 h 855"/>
                                <a:gd name="T2" fmla="*/ 821 w 821"/>
                                <a:gd name="T3" fmla="*/ 0 h 855"/>
                                <a:gd name="T4" fmla="*/ 596 w 821"/>
                                <a:gd name="T5" fmla="*/ 0 h 855"/>
                                <a:gd name="T6" fmla="*/ 0 w 821"/>
                                <a:gd name="T7" fmla="*/ 384 h 855"/>
                                <a:gd name="T8" fmla="*/ 0 w 821"/>
                                <a:gd name="T9" fmla="*/ 855 h 855"/>
                                <a:gd name="T10" fmla="*/ 821 w 821"/>
                                <a:gd name="T11" fmla="*/ 328 h 8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21" h="855">
                                  <a:moveTo>
                                    <a:pt x="821" y="328"/>
                                  </a:moveTo>
                                  <a:lnTo>
                                    <a:pt x="821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855"/>
                                  </a:lnTo>
                                  <a:lnTo>
                                    <a:pt x="821" y="328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F5FAFF"/>
                                </a:gs>
                                <a:gs pos="88000">
                                  <a:srgbClr val="A0D3FF"/>
                                </a:gs>
                              </a:gsLst>
                              <a:lin ang="420000" scaled="0"/>
                            </a:gra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91" name="iṡ1iḍé"/>
                          <wps:cNvSpPr/>
                          <wps:spPr>
                            <a:xfrm>
                              <a:off x="3669507" y="3397249"/>
                              <a:ext cx="379413" cy="1362075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100000">
                                  <a:sysClr val="windowText" lastClr="000000">
                                    <a:alpha val="8000"/>
                                  </a:sysClr>
                                </a:gs>
                                <a:gs pos="0">
                                  <a:srgbClr val="D15438">
                                    <a:alpha val="0"/>
                                  </a:srgbClr>
                                </a:gs>
                              </a:gsLst>
                              <a:lin ang="0" scaled="0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anchor="ctr"/>
                        </wps:wsp>
                        <wps:wsp>
                          <wps:cNvPr id="192" name="îšlïḓê"/>
                          <wps:cNvSpPr/>
                          <wps:spPr>
                            <a:xfrm>
                              <a:off x="650874" y="4063999"/>
                              <a:ext cx="590551" cy="655639"/>
                            </a:xfrm>
                            <a:prstGeom prst="rect">
                              <a:avLst/>
                            </a:prstGeom>
                            <a:solidFill>
                              <a:srgbClr val="D5AE27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anchor="ctr"/>
                        </wps:wsp>
                        <wps:wsp>
                          <wps:cNvPr id="193" name="íslïḋé"/>
                          <wps:cNvSpPr/>
                          <wps:spPr bwMode="auto">
                            <a:xfrm>
                              <a:off x="969963" y="4060825"/>
                              <a:ext cx="103188" cy="665163"/>
                            </a:xfrm>
                            <a:prstGeom prst="rect">
                              <a:avLst/>
                            </a:prstGeom>
                            <a:solidFill>
                              <a:srgbClr val="D15438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</wpg:grpSp>
                      <wps:wsp>
                        <wps:cNvPr id="4" name="文本框 8"/>
                        <wps:cNvSpPr txBox="1"/>
                        <wps:spPr>
                          <a:xfrm>
                            <a:off x="1992126" y="262759"/>
                            <a:ext cx="3199765" cy="8534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 w:line="800" w:lineRule="exact"/>
                              </w:pPr>
                              <w:r>
                                <w:rPr>
                                  <w:rFonts w:hint="eastAsia" w:ascii="方正清刻本悦宋简体" w:eastAsia="方正清刻本悦宋简体" w:cstheme="minorBidi"/>
                                  <w:color w:val="161714"/>
                                  <w:kern w:val="24"/>
                                  <w:position w:val="1"/>
                                  <w:sz w:val="56"/>
                                  <w:szCs w:val="56"/>
                                  <w:lang w:val="en-US" w:eastAsia="zh-CN"/>
                                </w:rPr>
                                <w:t>速写</w:t>
                              </w:r>
                              <w:r>
                                <w:rPr>
                                  <w:rFonts w:hint="eastAsia" w:ascii="方正清刻本悦宋简体" w:eastAsia="方正清刻本悦宋简体" w:cstheme="minorBidi"/>
                                  <w:color w:val="161714"/>
                                  <w:kern w:val="24"/>
                                  <w:position w:val="1"/>
                                  <w:sz w:val="56"/>
                                  <w:szCs w:val="56"/>
                                </w:rPr>
                                <w:t xml:space="preserve">    </w:t>
                              </w:r>
                              <w:r>
                                <w:rPr>
                                  <w:rFonts w:hint="eastAsia" w:ascii="方正清刻本悦宋简体" w:eastAsia="方正清刻本悦宋简体" w:cstheme="minorBidi"/>
                                  <w:color w:val="161714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pStyle w:val="2"/>
                                <w:spacing w:before="0" w:beforeAutospacing="0" w:after="0" w:afterAutospacing="0" w:line="400" w:lineRule="exact"/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404040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404040">
                                        <w14:lumMod w14:val="75000"/>
                                        <w14:lumOff w14:val="25000"/>
                                      </w14:srgbClr>
                                    </w14:solidFill>
                                  </w14:textFill>
                                </w:rPr>
                                <w:t>求职意向：医疗医护岗位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5" name="组合 5"/>
                        <wpg:cNvGrpSpPr/>
                        <wpg:grpSpPr>
                          <a:xfrm>
                            <a:off x="1990319" y="1153137"/>
                            <a:ext cx="3323617" cy="726454"/>
                            <a:chOff x="1990319" y="1153137"/>
                            <a:chExt cx="3323617" cy="726454"/>
                          </a:xfrm>
                        </wpg:grpSpPr>
                        <wps:wsp>
                          <wps:cNvPr id="53" name="文本框 42"/>
                          <wps:cNvSpPr txBox="1"/>
                          <wps:spPr>
                            <a:xfrm>
                              <a:off x="1990319" y="1153137"/>
                              <a:ext cx="1703705" cy="726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tabs>
                                    <w:tab w:val="left" w:pos="420"/>
                                    <w:tab w:val="left" w:pos="1890"/>
                                    <w:tab w:val="left" w:pos="2100"/>
                                  </w:tabs>
                                  <w:spacing w:before="0" w:beforeAutospacing="0" w:after="0" w:afterAutospacing="0" w:line="500" w:lineRule="exact"/>
                                  <w:textAlignment w:val="baseline"/>
                                </w:pPr>
                                <w:r>
                                  <w:rPr>
                                    <w:rFonts w:hint="eastAsia" w:ascii="微软雅黑 Light" w:hAnsi="微软雅黑 Light" w:eastAsia="微软雅黑 Light" w:cs="Times New Roman"/>
                                    <w:color w:val="262626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262626">
                                          <w14:lumMod w14:val="85000"/>
                                          <w14:lumOff w14:val="15000"/>
                                        </w14:srgbClr>
                                      </w14:solidFill>
                                    </w14:textFill>
                                  </w:rPr>
                                  <w:t>出生年月：1995. 7.9</w:t>
                                </w:r>
                              </w:p>
                              <w:p>
                                <w:pPr>
                                  <w:pStyle w:val="2"/>
                                  <w:tabs>
                                    <w:tab w:val="left" w:pos="420"/>
                                    <w:tab w:val="left" w:pos="1890"/>
                                    <w:tab w:val="left" w:pos="2100"/>
                                  </w:tabs>
                                  <w:spacing w:before="0" w:beforeAutospacing="0" w:after="0" w:afterAutospacing="0" w:line="500" w:lineRule="exact"/>
                                  <w:textAlignment w:val="baseline"/>
                                </w:pPr>
                                <w:r>
                                  <w:rPr>
                                    <w:rFonts w:hint="eastAsia" w:ascii="微软雅黑 Light" w:hAnsi="微软雅黑 Light" w:eastAsia="微软雅黑 Light" w:cs="Times New Roman"/>
                                    <w:color w:val="262626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262626">
                                          <w14:lumMod w14:val="85000"/>
                                          <w14:lumOff w14:val="15000"/>
                                        </w14:srgbClr>
                                      </w14:solidFill>
                                    </w14:textFill>
                                  </w:rPr>
                                  <w:t>意向城市：深圳北京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54" name="文本框 29"/>
                          <wps:cNvSpPr txBox="1"/>
                          <wps:spPr>
                            <a:xfrm>
                              <a:off x="3795604" y="1153137"/>
                              <a:ext cx="1518332" cy="72645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tabs>
                                    <w:tab w:val="left" w:pos="420"/>
                                    <w:tab w:val="left" w:pos="1890"/>
                                    <w:tab w:val="left" w:pos="2100"/>
                                  </w:tabs>
                                  <w:spacing w:before="0" w:beforeAutospacing="0" w:after="0" w:afterAutospacing="0" w:line="500" w:lineRule="exact"/>
                                  <w:textAlignment w:val="baseline"/>
                                </w:pPr>
                                <w:r>
                                  <w:rPr>
                                    <w:rFonts w:hint="eastAsia" w:ascii="微软雅黑 Light" w:hAnsi="微软雅黑 Light" w:eastAsia="微软雅黑 Light" w:cs="Times New Roman"/>
                                    <w:color w:val="262626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262626">
                                          <w14:lumMod w14:val="85000"/>
                                          <w14:lumOff w14:val="15000"/>
                                        </w14:srgbClr>
                                      </w14:solidFill>
                                    </w14:textFill>
                                  </w:rPr>
                                  <w:t>电话：152  7070 7070</w:t>
                                </w:r>
                              </w:p>
                              <w:p>
                                <w:pPr>
                                  <w:pStyle w:val="2"/>
                                  <w:tabs>
                                    <w:tab w:val="left" w:pos="420"/>
                                    <w:tab w:val="left" w:pos="1890"/>
                                    <w:tab w:val="left" w:pos="2100"/>
                                  </w:tabs>
                                  <w:spacing w:before="0" w:beforeAutospacing="0" w:after="0" w:afterAutospacing="0" w:line="500" w:lineRule="exact"/>
                                  <w:textAlignment w:val="baseline"/>
                                </w:pPr>
                                <w:r>
                                  <w:rPr>
                                    <w:rFonts w:hint="eastAsia" w:ascii="微软雅黑 Light" w:hAnsi="微软雅黑 Light" w:eastAsia="微软雅黑 Light" w:cs="Times New Roman"/>
                                    <w:color w:val="262626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262626">
                                          <w14:lumMod w14:val="85000"/>
                                          <w14:lumOff w14:val="15000"/>
                                        </w14:srgbClr>
                                      </w14:solidFill>
                                    </w14:textFill>
                                  </w:rPr>
                                  <w:t>邮箱：docer@cv.com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0739" r="13305" b="15130"/>
                          <a:stretch>
                            <a:fillRect/>
                          </a:stretch>
                        </pic:blipFill>
                        <pic:spPr>
                          <a:xfrm>
                            <a:off x="5655212" y="104265"/>
                            <a:ext cx="1267139" cy="1689519"/>
                          </a:xfrm>
                          <a:prstGeom prst="rect">
                            <a:avLst/>
                          </a:prstGeom>
                          <a:ln w="57150" cmpd="dbl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g:grpSp>
                        <wpg:cNvPr id="7" name="组合 7"/>
                        <wpg:cNvGrpSpPr/>
                        <wpg:grpSpPr>
                          <a:xfrm>
                            <a:off x="5274376" y="2346402"/>
                            <a:ext cx="1647975" cy="6771259"/>
                            <a:chOff x="5274376" y="2346402"/>
                            <a:chExt cx="5220538" cy="6771259"/>
                          </a:xfrm>
                          <a:solidFill>
                            <a:sysClr val="window" lastClr="FFFFFF">
                              <a:lumMod val="85000"/>
                            </a:sysClr>
                          </a:solidFill>
                        </wpg:grpSpPr>
                        <wps:wsp>
                          <wps:cNvPr id="49" name="矩形 49"/>
                          <wps:cNvSpPr/>
                          <wps:spPr>
                            <a:xfrm>
                              <a:off x="5274376" y="9071941"/>
                              <a:ext cx="5220538" cy="45720"/>
                            </a:xfrm>
                            <a:prstGeom prst="rect">
                              <a:avLst/>
                            </a:prstGeom>
                            <a:grp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50" name="矩形 50"/>
                          <wps:cNvSpPr/>
                          <wps:spPr>
                            <a:xfrm>
                              <a:off x="5274376" y="4059427"/>
                              <a:ext cx="5220538" cy="45720"/>
                            </a:xfrm>
                            <a:prstGeom prst="rect">
                              <a:avLst/>
                            </a:prstGeom>
                            <a:grp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51" name="矩形 51"/>
                          <wps:cNvSpPr/>
                          <wps:spPr>
                            <a:xfrm>
                              <a:off x="5274376" y="7402145"/>
                              <a:ext cx="5220538" cy="45720"/>
                            </a:xfrm>
                            <a:prstGeom prst="rect">
                              <a:avLst/>
                            </a:prstGeom>
                            <a:grp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52" name="矩形 52"/>
                          <wps:cNvSpPr/>
                          <wps:spPr>
                            <a:xfrm>
                              <a:off x="5274376" y="2346402"/>
                              <a:ext cx="5220538" cy="45720"/>
                            </a:xfrm>
                            <a:prstGeom prst="rect">
                              <a:avLst/>
                            </a:prstGeom>
                            <a:grp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g:grpSp>
                        <wpg:cNvPr id="8" name="组合 8"/>
                        <wpg:cNvGrpSpPr/>
                        <wpg:grpSpPr>
                          <a:xfrm>
                            <a:off x="234525" y="2213070"/>
                            <a:ext cx="1658840" cy="7037923"/>
                            <a:chOff x="234525" y="2213070"/>
                            <a:chExt cx="313200" cy="7037923"/>
                          </a:xfrm>
                          <a:solidFill>
                            <a:srgbClr val="0468BF"/>
                          </a:solidFill>
                        </wpg:grpSpPr>
                        <wps:wsp>
                          <wps:cNvPr id="45" name="矩形 45"/>
                          <wps:cNvSpPr/>
                          <wps:spPr>
                            <a:xfrm>
                              <a:off x="234525" y="8938609"/>
                              <a:ext cx="313200" cy="312384"/>
                            </a:xfrm>
                            <a:prstGeom prst="rect">
                              <a:avLst/>
                            </a:prstGeom>
                            <a:grp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46" name="矩形 46"/>
                          <wps:cNvSpPr/>
                          <wps:spPr>
                            <a:xfrm>
                              <a:off x="234525" y="3926095"/>
                              <a:ext cx="313200" cy="312384"/>
                            </a:xfrm>
                            <a:prstGeom prst="rect">
                              <a:avLst/>
                            </a:prstGeom>
                            <a:grp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47" name="矩形 47"/>
                          <wps:cNvSpPr/>
                          <wps:spPr>
                            <a:xfrm>
                              <a:off x="234525" y="7268813"/>
                              <a:ext cx="313200" cy="312384"/>
                            </a:xfrm>
                            <a:prstGeom prst="rect">
                              <a:avLst/>
                            </a:prstGeom>
                            <a:grp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48" name="矩形 48"/>
                          <wps:cNvSpPr/>
                          <wps:spPr>
                            <a:xfrm>
                              <a:off x="234525" y="2213070"/>
                              <a:ext cx="313200" cy="312384"/>
                            </a:xfrm>
                            <a:prstGeom prst="rect">
                              <a:avLst/>
                            </a:prstGeom>
                            <a:grp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9" name="矩形 9"/>
                        <wps:cNvSpPr/>
                        <wps:spPr>
                          <a:xfrm>
                            <a:off x="158728" y="9367711"/>
                            <a:ext cx="6763385" cy="777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2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0" w:afterAutospacing="0" w:line="360" w:lineRule="exact"/>
                                <w:jc w:val="both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404040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404040">
                                        <w14:lumMod w14:val="75000"/>
                                        <w14:lumOff w14:val="25000"/>
                                      </w14:srgbClr>
                                    </w14:solidFill>
                                  </w14:textFill>
                                </w:rPr>
                                <w:t>本人乐观向上，兴趣广泛，适应能力强，勤奋好学，脚踏实地，认真负责，坚韧不拔，吃苦耐劳，勇于迎接新挑战！为人诚实可信，个性随和，有良好的亲和力；充满热情、乐观的心态使我的心理承受能力较强；善于与人沟通，能积极有效地建立沟通渠道，协调内外部关系；能灵活适应不同环境，有良好的团队协作精神。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825614" y="4374484"/>
                            <a:ext cx="5096510" cy="2301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2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120" w:afterAutospacing="0"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b/>
                                  <w:bCs/>
                                  <w:color w:val="0468BF"/>
                                  <w:kern w:val="24"/>
                                  <w:sz w:val="21"/>
                                  <w:szCs w:val="21"/>
                                </w:rPr>
                                <w:t xml:space="preserve">所在单位：深圳光子康复医院                                                </w:t>
                              </w:r>
                            </w:p>
                            <w:p>
                              <w:pPr>
                                <w:pStyle w:val="2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0" w:afterAutospacing="0"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404040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404040">
                                        <w14:lumMod w14:val="75000"/>
                                        <w14:lumOff w14:val="25000"/>
                                      </w14:srgbClr>
                                    </w14:solidFill>
                                  </w14:textFill>
                                </w:rPr>
                                <w:t>1、跟随上级医生，使用各种医疗仪器进行治疗，保证病人等到有效的救治；</w:t>
                              </w:r>
                            </w:p>
                            <w:p>
                              <w:pPr>
                                <w:pStyle w:val="2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0" w:afterAutospacing="0"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404040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404040">
                                        <w14:lumMod w14:val="75000"/>
                                        <w14:lumOff w14:val="25000"/>
                                      </w14:srgbClr>
                                    </w14:solidFill>
                                  </w14:textFill>
                                </w:rPr>
                                <w:t>2、参与科室紧急抢救，向医师汇报病情分析，提出抢救意见并采取响应抢救措施；</w:t>
                              </w:r>
                            </w:p>
                            <w:p>
                              <w:pPr>
                                <w:pStyle w:val="2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0" w:afterAutospacing="0" w:line="360" w:lineRule="exact"/>
                                <w:textAlignment w:val="baseline"/>
                                <w:rPr>
                                  <w:rFonts w:ascii="微软雅黑 Light" w:hAnsi="微软雅黑 Light" w:eastAsia="微软雅黑 Light" w:cs="Times New Roman"/>
                                  <w:color w:val="404040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404040">
                                        <w14:lumMod w14:val="75000"/>
                                        <w14:lumOff w14:val="25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404040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404040">
                                        <w14:lumMod w14:val="75000"/>
                                        <w14:lumOff w14:val="25000"/>
                                      </w14:srgbClr>
                                    </w14:solidFill>
                                  </w14:textFill>
                                </w:rPr>
                                <w:t>3、诊断162位病人，并给出有效的治疗方案，被评为“优秀医师”。</w:t>
                              </w:r>
                            </w:p>
                            <w:p>
                              <w:pPr>
                                <w:pStyle w:val="2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0" w:afterAutospacing="0" w:line="360" w:lineRule="exact"/>
                                <w:textAlignment w:val="baseline"/>
                                <w:rPr>
                                  <w:rFonts w:hint="eastAsia"/>
                                </w:rPr>
                              </w:pPr>
                            </w:p>
                            <w:p>
                              <w:pPr>
                                <w:pStyle w:val="2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120" w:afterAutospacing="0"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b/>
                                  <w:bCs/>
                                  <w:color w:val="0468BF"/>
                                  <w:kern w:val="24"/>
                                  <w:sz w:val="21"/>
                                  <w:szCs w:val="21"/>
                                </w:rPr>
                                <w:t xml:space="preserve">所在组织：诚毅学院记者团                                                 </w:t>
                              </w:r>
                            </w:p>
                            <w:p>
                              <w:pPr>
                                <w:pStyle w:val="2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0" w:afterAutospacing="0"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404040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404040">
                                        <w14:lumMod w14:val="75000"/>
                                        <w14:lumOff w14:val="25000"/>
                                      </w14:srgbClr>
                                    </w14:solidFill>
                                  </w14:textFill>
                                </w:rPr>
                                <w:t>1、负责有关学科的稿件审读，对文稿质量作出评价，写出审读和处理意见；</w:t>
                              </w:r>
                            </w:p>
                            <w:p>
                              <w:pPr>
                                <w:pStyle w:val="2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0" w:afterAutospacing="0"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404040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404040">
                                        <w14:lumMod w14:val="75000"/>
                                        <w14:lumOff w14:val="25000"/>
                                      </w14:srgbClr>
                                    </w14:solidFill>
                                  </w14:textFill>
                                </w:rPr>
                                <w:t>2、对经审读决定拟采用的稿件写出推荐意见，向编辑部定稿会议推荐；</w:t>
                              </w:r>
                            </w:p>
                            <w:p>
                              <w:pPr>
                                <w:pStyle w:val="2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0" w:afterAutospacing="0"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404040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404040">
                                        <w14:lumMod w14:val="75000"/>
                                        <w14:lumOff w14:val="25000"/>
                                      </w14:srgbClr>
                                    </w14:solidFill>
                                  </w14:textFill>
                                </w:rPr>
                                <w:t>3、对定用稿件进行加工修改，确保文稿编辑质量符合编辑规范要求。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58712" y="4374320"/>
                            <a:ext cx="1398905" cy="1920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2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120" w:afterAutospacing="0"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b/>
                                  <w:bCs/>
                                  <w:color w:val="0468BF"/>
                                  <w:kern w:val="24"/>
                                  <w:sz w:val="21"/>
                                  <w:szCs w:val="21"/>
                                </w:rPr>
                                <w:t>2018.08-2019.02</w:t>
                              </w:r>
                            </w:p>
                            <w:p>
                              <w:pPr>
                                <w:pStyle w:val="2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0" w:afterAutospacing="0" w:line="360" w:lineRule="exact"/>
                                <w:textAlignment w:val="baseline"/>
                                <w:rPr>
                                  <w:rFonts w:ascii="微软雅黑 Light" w:hAnsi="微软雅黑 Light" w:eastAsia="微软雅黑 Light" w:cs="Times New Roman"/>
                                  <w:color w:val="404040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404040">
                                        <w14:lumMod w14:val="75000"/>
                                        <w14:lumOff w14:val="25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404040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404040">
                                        <w14:lumMod w14:val="75000"/>
                                        <w14:lumOff w14:val="25000"/>
                                      </w14:srgbClr>
                                    </w14:solidFill>
                                  </w14:textFill>
                                </w:rPr>
                                <w:t>内科医生</w:t>
                              </w:r>
                            </w:p>
                            <w:p>
                              <w:pPr>
                                <w:pStyle w:val="2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0" w:afterAutospacing="0" w:line="360" w:lineRule="exact"/>
                                <w:textAlignment w:val="baseline"/>
                                <w:rPr>
                                  <w:rFonts w:ascii="微软雅黑 Light" w:hAnsi="微软雅黑 Light" w:eastAsia="微软雅黑 Light" w:cs="Times New Roman"/>
                                  <w:color w:val="404040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404040">
                                        <w14:lumMod w14:val="75000"/>
                                        <w14:lumOff w14:val="25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pStyle w:val="2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0" w:afterAutospacing="0" w:line="360" w:lineRule="exact"/>
                                <w:textAlignment w:val="baseline"/>
                                <w:rPr>
                                  <w:rFonts w:ascii="微软雅黑 Light" w:hAnsi="微软雅黑 Light" w:eastAsia="微软雅黑 Light" w:cs="Times New Roman"/>
                                  <w:color w:val="404040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404040">
                                        <w14:lumMod w14:val="75000"/>
                                        <w14:lumOff w14:val="25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pStyle w:val="2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0" w:afterAutospacing="0" w:line="360" w:lineRule="exact"/>
                                <w:textAlignment w:val="baseline"/>
                                <w:rPr>
                                  <w:rFonts w:hint="eastAsia"/>
                                </w:rPr>
                              </w:pPr>
                            </w:p>
                            <w:p>
                              <w:pPr>
                                <w:pStyle w:val="2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120" w:afterAutospacing="0"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b/>
                                  <w:bCs/>
                                  <w:color w:val="0468BF"/>
                                  <w:kern w:val="24"/>
                                  <w:sz w:val="21"/>
                                  <w:szCs w:val="21"/>
                                </w:rPr>
                                <w:t>2017.08-2018.02</w:t>
                              </w:r>
                            </w:p>
                            <w:p>
                              <w:pPr>
                                <w:pStyle w:val="2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120" w:afterAutospacing="0"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404040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404040">
                                        <w14:lumMod w14:val="75000"/>
                                        <w14:lumOff w14:val="25000"/>
                                      </w14:srgbClr>
                                    </w14:solidFill>
                                  </w14:textFill>
                                </w:rPr>
                                <w:t>编辑部干事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2" name="矩形 12"/>
                        <wps:cNvSpPr/>
                        <wps:spPr>
                          <a:xfrm>
                            <a:off x="158728" y="7738159"/>
                            <a:ext cx="1315720" cy="777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2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0" w:afterAutospacing="0"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404040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404040">
                                        <w14:lumMod w14:val="75000"/>
                                        <w14:lumOff w14:val="25000"/>
                                      </w14:srgbClr>
                                    </w14:solidFill>
                                  </w14:textFill>
                                </w:rPr>
                                <w:t>技能证书：</w:t>
                              </w:r>
                            </w:p>
                            <w:p>
                              <w:pPr>
                                <w:pStyle w:val="2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0" w:afterAutospacing="0"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404040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404040">
                                        <w14:lumMod w14:val="75000"/>
                                        <w14:lumOff w14:val="25000"/>
                                      </w14:srgbClr>
                                    </w14:solidFill>
                                  </w14:textFill>
                                </w:rPr>
                                <w:t>活动荣誉：</w:t>
                              </w:r>
                            </w:p>
                            <w:p>
                              <w:pPr>
                                <w:pStyle w:val="2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0" w:afterAutospacing="0"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404040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404040">
                                        <w14:lumMod w14:val="75000"/>
                                        <w14:lumOff w14:val="25000"/>
                                      </w14:srgbClr>
                                    </w14:solidFill>
                                  </w14:textFill>
                                </w:rPr>
                                <w:t>奖学金类：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3" name="矩形 13"/>
                        <wps:cNvSpPr/>
                        <wps:spPr>
                          <a:xfrm>
                            <a:off x="1825671" y="7738159"/>
                            <a:ext cx="5096510" cy="777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2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0" w:afterAutospacing="0"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404040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404040">
                                        <w14:lumMod w14:val="75000"/>
                                        <w14:lumOff w14:val="25000"/>
                                      </w14:srgbClr>
                                    </w14:solidFill>
                                  </w14:textFill>
                                </w:rPr>
                                <w:t>CET4、CET6、计算机MS office二级证书、普通话二级甲等</w:t>
                              </w:r>
                            </w:p>
                            <w:p>
                              <w:pPr>
                                <w:pStyle w:val="2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0" w:afterAutospacing="0"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404040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404040">
                                        <w14:lumMod w14:val="75000"/>
                                        <w14:lumOff w14:val="25000"/>
                                      </w14:srgbClr>
                                    </w14:solidFill>
                                  </w14:textFill>
                                </w:rPr>
                                <w:t>大学生记者团优秀新生代表、2018年优秀学生记者、2017年学习标兵</w:t>
                              </w:r>
                            </w:p>
                            <w:p>
                              <w:pPr>
                                <w:pStyle w:val="2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0" w:afterAutospacing="0"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404040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404040">
                                        <w14:lumMod w14:val="75000"/>
                                        <w14:lumOff w14:val="25000"/>
                                      </w14:srgbClr>
                                    </w14:solidFill>
                                  </w14:textFill>
                                </w:rPr>
                                <w:t>2016年国家级一等奖学金、2017年学院级一等奖学金、院校二类创业奖金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4" name="矩形 14"/>
                        <wps:cNvSpPr/>
                        <wps:spPr>
                          <a:xfrm>
                            <a:off x="1825671" y="2647707"/>
                            <a:ext cx="5096510" cy="853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2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120" w:afterAutospacing="0" w:line="360" w:lineRule="exact"/>
                                <w:jc w:val="both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b/>
                                  <w:bCs/>
                                  <w:color w:val="0468BF"/>
                                  <w:kern w:val="24"/>
                                  <w:sz w:val="21"/>
                                  <w:szCs w:val="21"/>
                                </w:rPr>
                                <w:t>毕业院校：厦门集美大学诚毅学院</w:t>
                              </w:r>
                            </w:p>
                            <w:p>
                              <w:pPr>
                                <w:pStyle w:val="2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0" w:afterAutospacing="0" w:line="360" w:lineRule="exact"/>
                                <w:jc w:val="both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404040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404040">
                                        <w14:lumMod w14:val="75000"/>
                                        <w14:lumOff w14:val="25000"/>
                                      </w14:srgbClr>
                                    </w14:solidFill>
                                  </w14:textFill>
                                </w:rPr>
                                <w:t>主修课程：生理学、医学微生物学、医学免疫学、病理学、药理学、医学生物学实验、医学机能学实验、诊断学、内科学、外科学、妇产科学、儿科学等。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g:grpSp>
                        <wpg:cNvPr id="15" name="组合 15"/>
                        <wpg:cNvGrpSpPr/>
                        <wpg:grpSpPr>
                          <a:xfrm>
                            <a:off x="5274376" y="2227054"/>
                            <a:ext cx="1559524" cy="7012730"/>
                            <a:chOff x="5274376" y="2227054"/>
                            <a:chExt cx="1559524" cy="7012730"/>
                          </a:xfrm>
                        </wpg:grpSpPr>
                        <wps:wsp>
                          <wps:cNvPr id="41" name="矩形 41"/>
                          <wps:cNvSpPr/>
                          <wps:spPr>
                            <a:xfrm>
                              <a:off x="5274377" y="8950859"/>
                              <a:ext cx="1559523" cy="28892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spacing w:before="0" w:beforeAutospacing="0" w:after="0" w:afterAutospacing="0" w:line="320" w:lineRule="exact"/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eastAsia="微软雅黑 Light" w:cs="Times New Roman"/>
                                    <w:i/>
                                    <w:iCs/>
                                    <w:color w:val="0468BF"/>
                                    <w:sz w:val="32"/>
                                    <w:szCs w:val="32"/>
                                  </w:rPr>
                                  <w:t>EVALUATION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2" name="矩形 42"/>
                          <wps:cNvSpPr/>
                          <wps:spPr>
                            <a:xfrm>
                              <a:off x="5274376" y="3942515"/>
                              <a:ext cx="1559523" cy="28892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spacing w:before="0" w:beforeAutospacing="0" w:after="0" w:afterAutospacing="0" w:line="320" w:lineRule="exact"/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eastAsia="微软雅黑 Light" w:cs="Times New Roman"/>
                                    <w:i/>
                                    <w:iCs/>
                                    <w:color w:val="0468BF"/>
                                    <w:sz w:val="32"/>
                                    <w:szCs w:val="32"/>
                                  </w:rPr>
                                  <w:t>EXPERIENCE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3" name="矩形 43"/>
                          <wps:cNvSpPr/>
                          <wps:spPr>
                            <a:xfrm>
                              <a:off x="5274376" y="7275831"/>
                              <a:ext cx="1559523" cy="28892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spacing w:before="0" w:beforeAutospacing="0" w:after="0" w:afterAutospacing="0" w:line="320" w:lineRule="exact"/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eastAsia="微软雅黑 Light" w:cs="Times New Roman"/>
                                    <w:i/>
                                    <w:iCs/>
                                    <w:color w:val="0468BF"/>
                                    <w:sz w:val="32"/>
                                    <w:szCs w:val="32"/>
                                  </w:rPr>
                                  <w:t>AWARD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4" name="矩形 44"/>
                          <wps:cNvSpPr/>
                          <wps:spPr>
                            <a:xfrm>
                              <a:off x="5274377" y="2227054"/>
                              <a:ext cx="1559523" cy="28892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spacing w:before="0" w:beforeAutospacing="0" w:after="0" w:afterAutospacing="0" w:line="320" w:lineRule="exact"/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eastAsia="微软雅黑 Light" w:cs="Times New Roman"/>
                                    <w:i/>
                                    <w:iCs/>
                                    <w:color w:val="0468BF"/>
                                    <w:sz w:val="32"/>
                                    <w:szCs w:val="32"/>
                                  </w:rPr>
                                  <w:t xml:space="preserve">EDUCATION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16" name="组合 16"/>
                        <wpg:cNvGrpSpPr/>
                        <wpg:grpSpPr>
                          <a:xfrm>
                            <a:off x="658465" y="2227054"/>
                            <a:ext cx="1100281" cy="7012730"/>
                            <a:chOff x="658465" y="2227054"/>
                            <a:chExt cx="1100281" cy="7012730"/>
                          </a:xfrm>
                        </wpg:grpSpPr>
                        <wps:wsp>
                          <wps:cNvPr id="37" name="矩形 37"/>
                          <wps:cNvSpPr/>
                          <wps:spPr>
                            <a:xfrm>
                              <a:off x="658466" y="8950859"/>
                              <a:ext cx="1100280" cy="28892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spacing w:before="0" w:beforeAutospacing="0" w:after="0" w:afterAutospacing="0" w:line="320" w:lineRule="exact"/>
                                </w:pPr>
                                <w:r>
                                  <w:rPr>
                                    <w:rFonts w:hint="eastAsia" w:ascii="微软雅黑" w:hAnsi="微软雅黑" w:eastAsia="微软雅黑" w:cstheme="minorBidi"/>
                                    <w:color w:val="FFFFFF"/>
                                    <w:sz w:val="28"/>
                                    <w:szCs w:val="28"/>
                                  </w:rPr>
                                  <w:t>自我评价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8" name="矩形 38"/>
                          <wps:cNvSpPr/>
                          <wps:spPr>
                            <a:xfrm>
                              <a:off x="658465" y="3942515"/>
                              <a:ext cx="1100280" cy="28892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spacing w:before="0" w:beforeAutospacing="0" w:after="0" w:afterAutospacing="0" w:line="320" w:lineRule="exact"/>
                                </w:pPr>
                                <w:r>
                                  <w:rPr>
                                    <w:rFonts w:hint="eastAsia" w:ascii="微软雅黑" w:hAnsi="微软雅黑" w:eastAsia="微软雅黑" w:cstheme="minorBidi"/>
                                    <w:color w:val="FFFFFF"/>
                                    <w:sz w:val="28"/>
                                    <w:szCs w:val="28"/>
                                  </w:rPr>
                                  <w:t>工作经历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9" name="矩形 39"/>
                          <wps:cNvSpPr/>
                          <wps:spPr>
                            <a:xfrm>
                              <a:off x="658465" y="7275831"/>
                              <a:ext cx="1100280" cy="28892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spacing w:before="0" w:beforeAutospacing="0" w:after="0" w:afterAutospacing="0" w:line="320" w:lineRule="exact"/>
                                </w:pPr>
                                <w:r>
                                  <w:rPr>
                                    <w:rFonts w:hint="eastAsia" w:ascii="微软雅黑" w:hAnsi="微软雅黑" w:eastAsia="微软雅黑" w:cstheme="minorBidi"/>
                                    <w:color w:val="FFFFFF"/>
                                    <w:sz w:val="28"/>
                                    <w:szCs w:val="28"/>
                                  </w:rPr>
                                  <w:t>荣誉奖励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0" name="矩形 40"/>
                          <wps:cNvSpPr/>
                          <wps:spPr>
                            <a:xfrm>
                              <a:off x="658466" y="2227054"/>
                              <a:ext cx="1100280" cy="28892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spacing w:before="0" w:beforeAutospacing="0" w:after="0" w:afterAutospacing="0" w:line="320" w:lineRule="exact"/>
                                </w:pPr>
                                <w:r>
                                  <w:rPr>
                                    <w:rFonts w:hint="eastAsia" w:ascii="微软雅黑" w:hAnsi="微软雅黑" w:eastAsia="微软雅黑" w:cstheme="minorBidi"/>
                                    <w:color w:val="FFFFFF"/>
                                    <w:sz w:val="28"/>
                                    <w:szCs w:val="28"/>
                                  </w:rPr>
                                  <w:t>教育背景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1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58727" y="2656258"/>
                            <a:ext cx="1398905" cy="624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2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120" w:afterAutospacing="0"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b/>
                                  <w:bCs/>
                                  <w:color w:val="0468BF"/>
                                  <w:kern w:val="24"/>
                                  <w:sz w:val="21"/>
                                  <w:szCs w:val="21"/>
                                </w:rPr>
                                <w:t>2015.09-2019.07</w:t>
                              </w:r>
                            </w:p>
                            <w:p>
                              <w:pPr>
                                <w:pStyle w:val="2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0" w:afterAutospacing="0"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404040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404040">
                                        <w14:lumMod w14:val="75000"/>
                                        <w14:lumOff w14:val="25000"/>
                                      </w14:srgbClr>
                                    </w14:solidFill>
                                  </w14:textFill>
                                </w:rPr>
                                <w:t>医疗医护 / 本科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g:grpSp>
                        <wpg:cNvPr id="18" name="组合 18"/>
                        <wpg:cNvGrpSpPr/>
                        <wpg:grpSpPr>
                          <a:xfrm>
                            <a:off x="372288" y="2308088"/>
                            <a:ext cx="192398" cy="6880958"/>
                            <a:chOff x="372288" y="2308088"/>
                            <a:chExt cx="192398" cy="6880958"/>
                          </a:xfrm>
                        </wpg:grpSpPr>
                        <wps:wsp>
                          <wps:cNvPr id="33" name="mortarboard_251050"/>
                          <wps:cNvSpPr>
                            <a:spLocks noChangeAspect="1"/>
                          </wps:cNvSpPr>
                          <wps:spPr bwMode="auto">
                            <a:xfrm>
                              <a:off x="372288" y="2308088"/>
                              <a:ext cx="192398" cy="128675"/>
                            </a:xfrm>
                            <a:custGeom>
                              <a:avLst/>
                              <a:gdLst>
                                <a:gd name="connsiteX0" fmla="*/ 585129 w 607639"/>
                                <a:gd name="connsiteY0" fmla="*/ 323966 h 406386"/>
                                <a:gd name="connsiteX1" fmla="*/ 607639 w 607639"/>
                                <a:gd name="connsiteY1" fmla="*/ 346460 h 406386"/>
                                <a:gd name="connsiteX2" fmla="*/ 607639 w 607639"/>
                                <a:gd name="connsiteY2" fmla="*/ 383981 h 406386"/>
                                <a:gd name="connsiteX3" fmla="*/ 585129 w 607639"/>
                                <a:gd name="connsiteY3" fmla="*/ 406386 h 406386"/>
                                <a:gd name="connsiteX4" fmla="*/ 562618 w 607639"/>
                                <a:gd name="connsiteY4" fmla="*/ 383981 h 406386"/>
                                <a:gd name="connsiteX5" fmla="*/ 562618 w 607639"/>
                                <a:gd name="connsiteY5" fmla="*/ 346460 h 406386"/>
                                <a:gd name="connsiteX6" fmla="*/ 585129 w 607639"/>
                                <a:gd name="connsiteY6" fmla="*/ 323966 h 406386"/>
                                <a:gd name="connsiteX7" fmla="*/ 140637 w 607639"/>
                                <a:gd name="connsiteY7" fmla="*/ 226585 h 406386"/>
                                <a:gd name="connsiteX8" fmla="*/ 282423 w 607639"/>
                                <a:gd name="connsiteY8" fmla="*/ 273765 h 406386"/>
                                <a:gd name="connsiteX9" fmla="*/ 303785 w 607639"/>
                                <a:gd name="connsiteY9" fmla="*/ 277230 h 406386"/>
                                <a:gd name="connsiteX10" fmla="*/ 325146 w 607639"/>
                                <a:gd name="connsiteY10" fmla="*/ 273765 h 406386"/>
                                <a:gd name="connsiteX11" fmla="*/ 466932 w 607639"/>
                                <a:gd name="connsiteY11" fmla="*/ 226585 h 406386"/>
                                <a:gd name="connsiteX12" fmla="*/ 466932 w 607639"/>
                                <a:gd name="connsiteY12" fmla="*/ 303441 h 406386"/>
                                <a:gd name="connsiteX13" fmla="*/ 451623 w 607639"/>
                                <a:gd name="connsiteY13" fmla="*/ 324676 h 406386"/>
                                <a:gd name="connsiteX14" fmla="*/ 310905 w 607639"/>
                                <a:gd name="connsiteY14" fmla="*/ 371500 h 406386"/>
                                <a:gd name="connsiteX15" fmla="*/ 303785 w 607639"/>
                                <a:gd name="connsiteY15" fmla="*/ 372655 h 406386"/>
                                <a:gd name="connsiteX16" fmla="*/ 296664 w 607639"/>
                                <a:gd name="connsiteY16" fmla="*/ 371500 h 406386"/>
                                <a:gd name="connsiteX17" fmla="*/ 156035 w 607639"/>
                                <a:gd name="connsiteY17" fmla="*/ 324676 h 406386"/>
                                <a:gd name="connsiteX18" fmla="*/ 140637 w 607639"/>
                                <a:gd name="connsiteY18" fmla="*/ 303441 h 406386"/>
                                <a:gd name="connsiteX19" fmla="*/ 303775 w 607639"/>
                                <a:gd name="connsiteY19" fmla="*/ 0 h 406386"/>
                                <a:gd name="connsiteX20" fmla="*/ 310896 w 607639"/>
                                <a:gd name="connsiteY20" fmla="*/ 1155 h 406386"/>
                                <a:gd name="connsiteX21" fmla="*/ 592241 w 607639"/>
                                <a:gd name="connsiteY21" fmla="*/ 94839 h 406386"/>
                                <a:gd name="connsiteX22" fmla="*/ 607639 w 607639"/>
                                <a:gd name="connsiteY22" fmla="*/ 116170 h 406386"/>
                                <a:gd name="connsiteX23" fmla="*/ 607639 w 607639"/>
                                <a:gd name="connsiteY23" fmla="*/ 248696 h 406386"/>
                                <a:gd name="connsiteX24" fmla="*/ 585121 w 607639"/>
                                <a:gd name="connsiteY24" fmla="*/ 271183 h 406386"/>
                                <a:gd name="connsiteX25" fmla="*/ 562603 w 607639"/>
                                <a:gd name="connsiteY25" fmla="*/ 248696 h 406386"/>
                                <a:gd name="connsiteX26" fmla="*/ 562603 w 607639"/>
                                <a:gd name="connsiteY26" fmla="*/ 147280 h 406386"/>
                                <a:gd name="connsiteX27" fmla="*/ 466922 w 607639"/>
                                <a:gd name="connsiteY27" fmla="*/ 179189 h 406386"/>
                                <a:gd name="connsiteX28" fmla="*/ 310896 w 607639"/>
                                <a:gd name="connsiteY28" fmla="*/ 231097 h 406386"/>
                                <a:gd name="connsiteX29" fmla="*/ 303775 w 607639"/>
                                <a:gd name="connsiteY29" fmla="*/ 232252 h 406386"/>
                                <a:gd name="connsiteX30" fmla="*/ 296655 w 607639"/>
                                <a:gd name="connsiteY30" fmla="*/ 231097 h 406386"/>
                                <a:gd name="connsiteX31" fmla="*/ 140629 w 607639"/>
                                <a:gd name="connsiteY31" fmla="*/ 179189 h 406386"/>
                                <a:gd name="connsiteX32" fmla="*/ 15398 w 607639"/>
                                <a:gd name="connsiteY32" fmla="*/ 137414 h 406386"/>
                                <a:gd name="connsiteX33" fmla="*/ 0 w 607639"/>
                                <a:gd name="connsiteY33" fmla="*/ 116170 h 406386"/>
                                <a:gd name="connsiteX34" fmla="*/ 15398 w 607639"/>
                                <a:gd name="connsiteY34" fmla="*/ 94839 h 406386"/>
                                <a:gd name="connsiteX35" fmla="*/ 296655 w 607639"/>
                                <a:gd name="connsiteY35" fmla="*/ 1155 h 406386"/>
                                <a:gd name="connsiteX36" fmla="*/ 303775 w 607639"/>
                                <a:gd name="connsiteY36" fmla="*/ 0 h 40638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607639" h="406386">
                                  <a:moveTo>
                                    <a:pt x="585129" y="323966"/>
                                  </a:moveTo>
                                  <a:cubicBezTo>
                                    <a:pt x="597496" y="323966"/>
                                    <a:pt x="607639" y="334102"/>
                                    <a:pt x="607639" y="346460"/>
                                  </a:cubicBezTo>
                                  <a:lnTo>
                                    <a:pt x="607639" y="383981"/>
                                  </a:lnTo>
                                  <a:cubicBezTo>
                                    <a:pt x="607639" y="396339"/>
                                    <a:pt x="597496" y="406386"/>
                                    <a:pt x="585129" y="406386"/>
                                  </a:cubicBezTo>
                                  <a:cubicBezTo>
                                    <a:pt x="572672" y="406386"/>
                                    <a:pt x="562618" y="396339"/>
                                    <a:pt x="562618" y="383981"/>
                                  </a:cubicBezTo>
                                  <a:lnTo>
                                    <a:pt x="562618" y="346460"/>
                                  </a:lnTo>
                                  <a:cubicBezTo>
                                    <a:pt x="562618" y="334102"/>
                                    <a:pt x="572672" y="323966"/>
                                    <a:pt x="585129" y="323966"/>
                                  </a:cubicBezTo>
                                  <a:close/>
                                  <a:moveTo>
                                    <a:pt x="140637" y="226585"/>
                                  </a:moveTo>
                                  <a:lnTo>
                                    <a:pt x="282423" y="273765"/>
                                  </a:lnTo>
                                  <a:cubicBezTo>
                                    <a:pt x="289366" y="275986"/>
                                    <a:pt x="296575" y="277230"/>
                                    <a:pt x="303785" y="277230"/>
                                  </a:cubicBezTo>
                                  <a:cubicBezTo>
                                    <a:pt x="311083" y="277230"/>
                                    <a:pt x="318293" y="275986"/>
                                    <a:pt x="325146" y="273765"/>
                                  </a:cubicBezTo>
                                  <a:lnTo>
                                    <a:pt x="466932" y="226585"/>
                                  </a:lnTo>
                                  <a:lnTo>
                                    <a:pt x="466932" y="303441"/>
                                  </a:lnTo>
                                  <a:cubicBezTo>
                                    <a:pt x="466932" y="313036"/>
                                    <a:pt x="460791" y="321655"/>
                                    <a:pt x="451623" y="324676"/>
                                  </a:cubicBezTo>
                                  <a:lnTo>
                                    <a:pt x="310905" y="371500"/>
                                  </a:lnTo>
                                  <a:cubicBezTo>
                                    <a:pt x="308591" y="372300"/>
                                    <a:pt x="306188" y="372655"/>
                                    <a:pt x="303785" y="372655"/>
                                  </a:cubicBezTo>
                                  <a:cubicBezTo>
                                    <a:pt x="301382" y="372655"/>
                                    <a:pt x="298978" y="372300"/>
                                    <a:pt x="296664" y="371500"/>
                                  </a:cubicBezTo>
                                  <a:lnTo>
                                    <a:pt x="156035" y="324676"/>
                                  </a:lnTo>
                                  <a:cubicBezTo>
                                    <a:pt x="146868" y="321655"/>
                                    <a:pt x="140637" y="313036"/>
                                    <a:pt x="140637" y="303441"/>
                                  </a:cubicBezTo>
                                  <a:close/>
                                  <a:moveTo>
                                    <a:pt x="303775" y="0"/>
                                  </a:moveTo>
                                  <a:cubicBezTo>
                                    <a:pt x="306178" y="0"/>
                                    <a:pt x="308582" y="444"/>
                                    <a:pt x="310896" y="1155"/>
                                  </a:cubicBezTo>
                                  <a:lnTo>
                                    <a:pt x="592241" y="94839"/>
                                  </a:lnTo>
                                  <a:cubicBezTo>
                                    <a:pt x="601409" y="97861"/>
                                    <a:pt x="607639" y="106482"/>
                                    <a:pt x="607639" y="116170"/>
                                  </a:cubicBezTo>
                                  <a:lnTo>
                                    <a:pt x="607639" y="248696"/>
                                  </a:lnTo>
                                  <a:cubicBezTo>
                                    <a:pt x="607639" y="261139"/>
                                    <a:pt x="597493" y="271183"/>
                                    <a:pt x="585121" y="271183"/>
                                  </a:cubicBezTo>
                                  <a:cubicBezTo>
                                    <a:pt x="572660" y="271183"/>
                                    <a:pt x="562603" y="261139"/>
                                    <a:pt x="562603" y="248696"/>
                                  </a:cubicBezTo>
                                  <a:lnTo>
                                    <a:pt x="562603" y="147280"/>
                                  </a:lnTo>
                                  <a:lnTo>
                                    <a:pt x="466922" y="179189"/>
                                  </a:lnTo>
                                  <a:lnTo>
                                    <a:pt x="310896" y="231097"/>
                                  </a:lnTo>
                                  <a:cubicBezTo>
                                    <a:pt x="308582" y="231897"/>
                                    <a:pt x="306178" y="232252"/>
                                    <a:pt x="303775" y="232252"/>
                                  </a:cubicBezTo>
                                  <a:cubicBezTo>
                                    <a:pt x="301372" y="232252"/>
                                    <a:pt x="298969" y="231897"/>
                                    <a:pt x="296655" y="231097"/>
                                  </a:cubicBezTo>
                                  <a:lnTo>
                                    <a:pt x="140629" y="179189"/>
                                  </a:lnTo>
                                  <a:lnTo>
                                    <a:pt x="15398" y="137414"/>
                                  </a:lnTo>
                                  <a:cubicBezTo>
                                    <a:pt x="6231" y="134392"/>
                                    <a:pt x="0" y="125770"/>
                                    <a:pt x="0" y="116170"/>
                                  </a:cubicBezTo>
                                  <a:cubicBezTo>
                                    <a:pt x="0" y="106482"/>
                                    <a:pt x="6231" y="97861"/>
                                    <a:pt x="15398" y="94839"/>
                                  </a:cubicBezTo>
                                  <a:lnTo>
                                    <a:pt x="296655" y="1155"/>
                                  </a:lnTo>
                                  <a:cubicBezTo>
                                    <a:pt x="298969" y="444"/>
                                    <a:pt x="301372" y="0"/>
                                    <a:pt x="30377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34" name="work-tools-cross_53063"/>
                          <wps:cNvSpPr>
                            <a:spLocks noChangeAspect="1"/>
                          </wps:cNvSpPr>
                          <wps:spPr bwMode="auto">
                            <a:xfrm>
                              <a:off x="383816" y="3996035"/>
                              <a:ext cx="180870" cy="180595"/>
                            </a:xfrm>
                            <a:custGeom>
                              <a:avLst/>
                              <a:gdLst>
                                <a:gd name="connsiteX0" fmla="*/ 45797 w 605028"/>
                                <a:gd name="connsiteY0" fmla="*/ 445126 h 604110"/>
                                <a:gd name="connsiteX1" fmla="*/ 159266 w 605028"/>
                                <a:gd name="connsiteY1" fmla="*/ 558313 h 604110"/>
                                <a:gd name="connsiteX2" fmla="*/ 0 w 605028"/>
                                <a:gd name="connsiteY2" fmla="*/ 604110 h 604110"/>
                                <a:gd name="connsiteX3" fmla="*/ 460648 w 605028"/>
                                <a:gd name="connsiteY3" fmla="*/ 330740 h 604110"/>
                                <a:gd name="connsiteX4" fmla="*/ 504033 w 605028"/>
                                <a:gd name="connsiteY4" fmla="*/ 374171 h 604110"/>
                                <a:gd name="connsiteX5" fmla="*/ 441749 w 605028"/>
                                <a:gd name="connsiteY5" fmla="*/ 436273 h 604110"/>
                                <a:gd name="connsiteX6" fmla="*/ 470504 w 605028"/>
                                <a:gd name="connsiteY6" fmla="*/ 464990 h 604110"/>
                                <a:gd name="connsiteX7" fmla="*/ 532787 w 605028"/>
                                <a:gd name="connsiteY7" fmla="*/ 402786 h 604110"/>
                                <a:gd name="connsiteX8" fmla="*/ 605028 w 605028"/>
                                <a:gd name="connsiteY8" fmla="*/ 474934 h 604110"/>
                                <a:gd name="connsiteX9" fmla="*/ 475685 w 605028"/>
                                <a:gd name="connsiteY9" fmla="*/ 604110 h 604110"/>
                                <a:gd name="connsiteX10" fmla="*/ 331305 w 605028"/>
                                <a:gd name="connsiteY10" fmla="*/ 459916 h 604110"/>
                                <a:gd name="connsiteX11" fmla="*/ 354026 w 605028"/>
                                <a:gd name="connsiteY11" fmla="*/ 121443 h 604110"/>
                                <a:gd name="connsiteX12" fmla="*/ 483302 w 605028"/>
                                <a:gd name="connsiteY12" fmla="*/ 250578 h 604110"/>
                                <a:gd name="connsiteX13" fmla="*/ 195889 w 605028"/>
                                <a:gd name="connsiteY13" fmla="*/ 537637 h 604110"/>
                                <a:gd name="connsiteX14" fmla="*/ 66543 w 605028"/>
                                <a:gd name="connsiteY14" fmla="*/ 408503 h 604110"/>
                                <a:gd name="connsiteX15" fmla="*/ 475681 w 605028"/>
                                <a:gd name="connsiteY15" fmla="*/ 0 h 604110"/>
                                <a:gd name="connsiteX16" fmla="*/ 605028 w 605028"/>
                                <a:gd name="connsiteY16" fmla="*/ 129134 h 604110"/>
                                <a:gd name="connsiteX17" fmla="*/ 512093 w 605028"/>
                                <a:gd name="connsiteY17" fmla="*/ 221857 h 604110"/>
                                <a:gd name="connsiteX18" fmla="*/ 382817 w 605028"/>
                                <a:gd name="connsiteY18" fmla="*/ 92864 h 604110"/>
                                <a:gd name="connsiteX19" fmla="*/ 129376 w 605028"/>
                                <a:gd name="connsiteY19" fmla="*/ 0 h 604110"/>
                                <a:gd name="connsiteX20" fmla="*/ 201636 w 605028"/>
                                <a:gd name="connsiteY20" fmla="*/ 72129 h 604110"/>
                                <a:gd name="connsiteX21" fmla="*/ 139336 w 605028"/>
                                <a:gd name="connsiteY21" fmla="*/ 134317 h 604110"/>
                                <a:gd name="connsiteX22" fmla="*/ 168098 w 605028"/>
                                <a:gd name="connsiteY22" fmla="*/ 162925 h 604110"/>
                                <a:gd name="connsiteX23" fmla="*/ 230296 w 605028"/>
                                <a:gd name="connsiteY23" fmla="*/ 100839 h 604110"/>
                                <a:gd name="connsiteX24" fmla="*/ 273794 w 605028"/>
                                <a:gd name="connsiteY24" fmla="*/ 144157 h 604110"/>
                                <a:gd name="connsiteX25" fmla="*/ 144418 w 605028"/>
                                <a:gd name="connsiteY25" fmla="*/ 273300 h 604110"/>
                                <a:gd name="connsiteX26" fmla="*/ 0 w 605028"/>
                                <a:gd name="connsiteY26" fmla="*/ 129143 h 6041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605028" h="604110">
                                  <a:moveTo>
                                    <a:pt x="45797" y="445126"/>
                                  </a:moveTo>
                                  <a:lnTo>
                                    <a:pt x="159266" y="558313"/>
                                  </a:lnTo>
                                  <a:lnTo>
                                    <a:pt x="0" y="604110"/>
                                  </a:lnTo>
                                  <a:close/>
                                  <a:moveTo>
                                    <a:pt x="460648" y="330740"/>
                                  </a:moveTo>
                                  <a:lnTo>
                                    <a:pt x="504033" y="374171"/>
                                  </a:lnTo>
                                  <a:lnTo>
                                    <a:pt x="441749" y="436273"/>
                                  </a:lnTo>
                                  <a:lnTo>
                                    <a:pt x="470504" y="464990"/>
                                  </a:lnTo>
                                  <a:lnTo>
                                    <a:pt x="532787" y="402786"/>
                                  </a:lnTo>
                                  <a:lnTo>
                                    <a:pt x="605028" y="474934"/>
                                  </a:lnTo>
                                  <a:lnTo>
                                    <a:pt x="475685" y="604110"/>
                                  </a:lnTo>
                                  <a:lnTo>
                                    <a:pt x="331305" y="459916"/>
                                  </a:lnTo>
                                  <a:close/>
                                  <a:moveTo>
                                    <a:pt x="354026" y="121443"/>
                                  </a:moveTo>
                                  <a:lnTo>
                                    <a:pt x="483302" y="250578"/>
                                  </a:lnTo>
                                  <a:lnTo>
                                    <a:pt x="195889" y="537637"/>
                                  </a:lnTo>
                                  <a:lnTo>
                                    <a:pt x="66543" y="408503"/>
                                  </a:lnTo>
                                  <a:close/>
                                  <a:moveTo>
                                    <a:pt x="475681" y="0"/>
                                  </a:moveTo>
                                  <a:lnTo>
                                    <a:pt x="605028" y="129134"/>
                                  </a:lnTo>
                                  <a:lnTo>
                                    <a:pt x="512093" y="221857"/>
                                  </a:lnTo>
                                  <a:lnTo>
                                    <a:pt x="382817" y="92864"/>
                                  </a:lnTo>
                                  <a:close/>
                                  <a:moveTo>
                                    <a:pt x="129376" y="0"/>
                                  </a:moveTo>
                                  <a:lnTo>
                                    <a:pt x="201636" y="72129"/>
                                  </a:lnTo>
                                  <a:lnTo>
                                    <a:pt x="139336" y="134317"/>
                                  </a:lnTo>
                                  <a:lnTo>
                                    <a:pt x="168098" y="162925"/>
                                  </a:lnTo>
                                  <a:lnTo>
                                    <a:pt x="230296" y="100839"/>
                                  </a:lnTo>
                                  <a:lnTo>
                                    <a:pt x="273794" y="144157"/>
                                  </a:lnTo>
                                  <a:lnTo>
                                    <a:pt x="144418" y="273300"/>
                                  </a:lnTo>
                                  <a:lnTo>
                                    <a:pt x="0" y="129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35" name="award-badge_48012"/>
                          <wps:cNvSpPr>
                            <a:spLocks noChangeAspect="1"/>
                          </wps:cNvSpPr>
                          <wps:spPr bwMode="auto">
                            <a:xfrm>
                              <a:off x="388464" y="7332133"/>
                              <a:ext cx="171572" cy="180870"/>
                            </a:xfrm>
                            <a:custGeom>
                              <a:avLst/>
                              <a:gdLst>
                                <a:gd name="connsiteX0" fmla="*/ 281251 w 564166"/>
                                <a:gd name="connsiteY0" fmla="*/ 73107 h 594741"/>
                                <a:gd name="connsiteX1" fmla="*/ 460713 w 564166"/>
                                <a:gd name="connsiteY1" fmla="*/ 253690 h 594741"/>
                                <a:gd name="connsiteX2" fmla="*/ 281251 w 564166"/>
                                <a:gd name="connsiteY2" fmla="*/ 434274 h 594741"/>
                                <a:gd name="connsiteX3" fmla="*/ 103224 w 564166"/>
                                <a:gd name="connsiteY3" fmla="*/ 253690 h 594741"/>
                                <a:gd name="connsiteX4" fmla="*/ 281251 w 564166"/>
                                <a:gd name="connsiteY4" fmla="*/ 73107 h 594741"/>
                                <a:gd name="connsiteX5" fmla="*/ 281365 w 564166"/>
                                <a:gd name="connsiteY5" fmla="*/ 57324 h 594741"/>
                                <a:gd name="connsiteX6" fmla="*/ 208153 w 564166"/>
                                <a:gd name="connsiteY6" fmla="*/ 73089 h 594741"/>
                                <a:gd name="connsiteX7" fmla="*/ 144989 w 564166"/>
                                <a:gd name="connsiteY7" fmla="*/ 114649 h 594741"/>
                                <a:gd name="connsiteX8" fmla="*/ 103359 w 564166"/>
                                <a:gd name="connsiteY8" fmla="*/ 177706 h 594741"/>
                                <a:gd name="connsiteX9" fmla="*/ 96181 w 564166"/>
                                <a:gd name="connsiteY9" fmla="*/ 197769 h 594741"/>
                                <a:gd name="connsiteX10" fmla="*/ 87568 w 564166"/>
                                <a:gd name="connsiteY10" fmla="*/ 253661 h 594741"/>
                                <a:gd name="connsiteX11" fmla="*/ 96181 w 564166"/>
                                <a:gd name="connsiteY11" fmla="*/ 308119 h 594741"/>
                                <a:gd name="connsiteX12" fmla="*/ 103359 w 564166"/>
                                <a:gd name="connsiteY12" fmla="*/ 329616 h 594741"/>
                                <a:gd name="connsiteX13" fmla="*/ 144989 w 564166"/>
                                <a:gd name="connsiteY13" fmla="*/ 391239 h 594741"/>
                                <a:gd name="connsiteX14" fmla="*/ 208153 w 564166"/>
                                <a:gd name="connsiteY14" fmla="*/ 432799 h 594741"/>
                                <a:gd name="connsiteX15" fmla="*/ 281365 w 564166"/>
                                <a:gd name="connsiteY15" fmla="*/ 448564 h 594741"/>
                                <a:gd name="connsiteX16" fmla="*/ 356013 w 564166"/>
                                <a:gd name="connsiteY16" fmla="*/ 432799 h 594741"/>
                                <a:gd name="connsiteX17" fmla="*/ 417741 w 564166"/>
                                <a:gd name="connsiteY17" fmla="*/ 391239 h 594741"/>
                                <a:gd name="connsiteX18" fmla="*/ 460808 w 564166"/>
                                <a:gd name="connsiteY18" fmla="*/ 329616 h 594741"/>
                                <a:gd name="connsiteX19" fmla="*/ 467985 w 564166"/>
                                <a:gd name="connsiteY19" fmla="*/ 308119 h 594741"/>
                                <a:gd name="connsiteX20" fmla="*/ 475163 w 564166"/>
                                <a:gd name="connsiteY20" fmla="*/ 253661 h 594741"/>
                                <a:gd name="connsiteX21" fmla="*/ 467985 w 564166"/>
                                <a:gd name="connsiteY21" fmla="*/ 197769 h 594741"/>
                                <a:gd name="connsiteX22" fmla="*/ 460808 w 564166"/>
                                <a:gd name="connsiteY22" fmla="*/ 177706 h 594741"/>
                                <a:gd name="connsiteX23" fmla="*/ 417741 w 564166"/>
                                <a:gd name="connsiteY23" fmla="*/ 114649 h 594741"/>
                                <a:gd name="connsiteX24" fmla="*/ 356013 w 564166"/>
                                <a:gd name="connsiteY24" fmla="*/ 73089 h 594741"/>
                                <a:gd name="connsiteX25" fmla="*/ 281365 w 564166"/>
                                <a:gd name="connsiteY25" fmla="*/ 57324 h 594741"/>
                                <a:gd name="connsiteX26" fmla="*/ 231122 w 564166"/>
                                <a:gd name="connsiteY26" fmla="*/ 0 h 594741"/>
                                <a:gd name="connsiteX27" fmla="*/ 251219 w 564166"/>
                                <a:gd name="connsiteY27" fmla="*/ 8599 h 594741"/>
                                <a:gd name="connsiteX28" fmla="*/ 252655 w 564166"/>
                                <a:gd name="connsiteY28" fmla="*/ 8599 h 594741"/>
                                <a:gd name="connsiteX29" fmla="*/ 278494 w 564166"/>
                                <a:gd name="connsiteY29" fmla="*/ 18630 h 594741"/>
                                <a:gd name="connsiteX30" fmla="*/ 281365 w 564166"/>
                                <a:gd name="connsiteY30" fmla="*/ 18630 h 594741"/>
                                <a:gd name="connsiteX31" fmla="*/ 284237 w 564166"/>
                                <a:gd name="connsiteY31" fmla="*/ 18630 h 594741"/>
                                <a:gd name="connsiteX32" fmla="*/ 311512 w 564166"/>
                                <a:gd name="connsiteY32" fmla="*/ 8599 h 594741"/>
                                <a:gd name="connsiteX33" fmla="*/ 333045 w 564166"/>
                                <a:gd name="connsiteY33" fmla="*/ 0 h 594741"/>
                                <a:gd name="connsiteX34" fmla="*/ 358884 w 564166"/>
                                <a:gd name="connsiteY34" fmla="*/ 2866 h 594741"/>
                                <a:gd name="connsiteX35" fmla="*/ 360320 w 564166"/>
                                <a:gd name="connsiteY35" fmla="*/ 2866 h 594741"/>
                                <a:gd name="connsiteX36" fmla="*/ 370369 w 564166"/>
                                <a:gd name="connsiteY36" fmla="*/ 7166 h 594741"/>
                                <a:gd name="connsiteX37" fmla="*/ 373240 w 564166"/>
                                <a:gd name="connsiteY37" fmla="*/ 8599 h 594741"/>
                                <a:gd name="connsiteX38" fmla="*/ 373240 w 564166"/>
                                <a:gd name="connsiteY38" fmla="*/ 10032 h 594741"/>
                                <a:gd name="connsiteX39" fmla="*/ 374675 w 564166"/>
                                <a:gd name="connsiteY39" fmla="*/ 10032 h 594741"/>
                                <a:gd name="connsiteX40" fmla="*/ 377546 w 564166"/>
                                <a:gd name="connsiteY40" fmla="*/ 11465 h 594741"/>
                                <a:gd name="connsiteX41" fmla="*/ 380418 w 564166"/>
                                <a:gd name="connsiteY41" fmla="*/ 12898 h 594741"/>
                                <a:gd name="connsiteX42" fmla="*/ 380418 w 564166"/>
                                <a:gd name="connsiteY42" fmla="*/ 14331 h 594741"/>
                                <a:gd name="connsiteX43" fmla="*/ 381853 w 564166"/>
                                <a:gd name="connsiteY43" fmla="*/ 15764 h 594741"/>
                                <a:gd name="connsiteX44" fmla="*/ 383289 w 564166"/>
                                <a:gd name="connsiteY44" fmla="*/ 15764 h 594741"/>
                                <a:gd name="connsiteX45" fmla="*/ 384724 w 564166"/>
                                <a:gd name="connsiteY45" fmla="*/ 18630 h 594741"/>
                                <a:gd name="connsiteX46" fmla="*/ 396208 w 564166"/>
                                <a:gd name="connsiteY46" fmla="*/ 35828 h 594741"/>
                                <a:gd name="connsiteX47" fmla="*/ 396208 w 564166"/>
                                <a:gd name="connsiteY47" fmla="*/ 37261 h 594741"/>
                                <a:gd name="connsiteX48" fmla="*/ 417741 w 564166"/>
                                <a:gd name="connsiteY48" fmla="*/ 63057 h 594741"/>
                                <a:gd name="connsiteX49" fmla="*/ 422048 w 564166"/>
                                <a:gd name="connsiteY49" fmla="*/ 65923 h 594741"/>
                                <a:gd name="connsiteX50" fmla="*/ 449323 w 564166"/>
                                <a:gd name="connsiteY50" fmla="*/ 74522 h 594741"/>
                                <a:gd name="connsiteX51" fmla="*/ 450759 w 564166"/>
                                <a:gd name="connsiteY51" fmla="*/ 74522 h 594741"/>
                                <a:gd name="connsiteX52" fmla="*/ 470856 w 564166"/>
                                <a:gd name="connsiteY52" fmla="*/ 80254 h 594741"/>
                                <a:gd name="connsiteX53" fmla="*/ 490954 w 564166"/>
                                <a:gd name="connsiteY53" fmla="*/ 97452 h 594741"/>
                                <a:gd name="connsiteX54" fmla="*/ 492389 w 564166"/>
                                <a:gd name="connsiteY54" fmla="*/ 98885 h 594741"/>
                                <a:gd name="connsiteX55" fmla="*/ 498132 w 564166"/>
                                <a:gd name="connsiteY55" fmla="*/ 107483 h 594741"/>
                                <a:gd name="connsiteX56" fmla="*/ 498132 w 564166"/>
                                <a:gd name="connsiteY56" fmla="*/ 110350 h 594741"/>
                                <a:gd name="connsiteX57" fmla="*/ 499567 w 564166"/>
                                <a:gd name="connsiteY57" fmla="*/ 111783 h 594741"/>
                                <a:gd name="connsiteX58" fmla="*/ 499567 w 564166"/>
                                <a:gd name="connsiteY58" fmla="*/ 113216 h 594741"/>
                                <a:gd name="connsiteX59" fmla="*/ 501003 w 564166"/>
                                <a:gd name="connsiteY59" fmla="*/ 114649 h 594741"/>
                                <a:gd name="connsiteX60" fmla="*/ 501003 w 564166"/>
                                <a:gd name="connsiteY60" fmla="*/ 116082 h 594741"/>
                                <a:gd name="connsiteX61" fmla="*/ 502438 w 564166"/>
                                <a:gd name="connsiteY61" fmla="*/ 117515 h 594741"/>
                                <a:gd name="connsiteX62" fmla="*/ 502438 w 564166"/>
                                <a:gd name="connsiteY62" fmla="*/ 118948 h 594741"/>
                                <a:gd name="connsiteX63" fmla="*/ 502438 w 564166"/>
                                <a:gd name="connsiteY63" fmla="*/ 121814 h 594741"/>
                                <a:gd name="connsiteX64" fmla="*/ 503874 w 564166"/>
                                <a:gd name="connsiteY64" fmla="*/ 124681 h 594741"/>
                                <a:gd name="connsiteX65" fmla="*/ 502438 w 564166"/>
                                <a:gd name="connsiteY65" fmla="*/ 146177 h 594741"/>
                                <a:gd name="connsiteX66" fmla="*/ 502438 w 564166"/>
                                <a:gd name="connsiteY66" fmla="*/ 180572 h 594741"/>
                                <a:gd name="connsiteX67" fmla="*/ 503874 w 564166"/>
                                <a:gd name="connsiteY67" fmla="*/ 183438 h 594741"/>
                                <a:gd name="connsiteX68" fmla="*/ 542633 w 564166"/>
                                <a:gd name="connsiteY68" fmla="*/ 252228 h 594741"/>
                                <a:gd name="connsiteX69" fmla="*/ 509616 w 564166"/>
                                <a:gd name="connsiteY69" fmla="*/ 312418 h 594741"/>
                                <a:gd name="connsiteX70" fmla="*/ 502438 w 564166"/>
                                <a:gd name="connsiteY70" fmla="*/ 325316 h 594741"/>
                                <a:gd name="connsiteX71" fmla="*/ 502438 w 564166"/>
                                <a:gd name="connsiteY71" fmla="*/ 329616 h 594741"/>
                                <a:gd name="connsiteX72" fmla="*/ 502438 w 564166"/>
                                <a:gd name="connsiteY72" fmla="*/ 331049 h 594741"/>
                                <a:gd name="connsiteX73" fmla="*/ 502438 w 564166"/>
                                <a:gd name="connsiteY73" fmla="*/ 358278 h 594741"/>
                                <a:gd name="connsiteX74" fmla="*/ 502438 w 564166"/>
                                <a:gd name="connsiteY74" fmla="*/ 359711 h 594741"/>
                                <a:gd name="connsiteX75" fmla="*/ 503874 w 564166"/>
                                <a:gd name="connsiteY75" fmla="*/ 359711 h 594741"/>
                                <a:gd name="connsiteX76" fmla="*/ 503874 w 564166"/>
                                <a:gd name="connsiteY76" fmla="*/ 381207 h 594741"/>
                                <a:gd name="connsiteX77" fmla="*/ 493825 w 564166"/>
                                <a:gd name="connsiteY77" fmla="*/ 404137 h 594741"/>
                                <a:gd name="connsiteX78" fmla="*/ 564166 w 564166"/>
                                <a:gd name="connsiteY78" fmla="*/ 535983 h 594741"/>
                                <a:gd name="connsiteX79" fmla="*/ 489518 w 564166"/>
                                <a:gd name="connsiteY79" fmla="*/ 535983 h 594741"/>
                                <a:gd name="connsiteX80" fmla="*/ 450759 w 564166"/>
                                <a:gd name="connsiteY80" fmla="*/ 594741 h 594741"/>
                                <a:gd name="connsiteX81" fmla="*/ 386160 w 564166"/>
                                <a:gd name="connsiteY81" fmla="*/ 487258 h 594741"/>
                                <a:gd name="connsiteX82" fmla="*/ 384724 w 564166"/>
                                <a:gd name="connsiteY82" fmla="*/ 488691 h 594741"/>
                                <a:gd name="connsiteX83" fmla="*/ 361756 w 564166"/>
                                <a:gd name="connsiteY83" fmla="*/ 503022 h 594741"/>
                                <a:gd name="connsiteX84" fmla="*/ 351707 w 564166"/>
                                <a:gd name="connsiteY84" fmla="*/ 504455 h 594741"/>
                                <a:gd name="connsiteX85" fmla="*/ 350271 w 564166"/>
                                <a:gd name="connsiteY85" fmla="*/ 504455 h 594741"/>
                                <a:gd name="connsiteX86" fmla="*/ 348836 w 564166"/>
                                <a:gd name="connsiteY86" fmla="*/ 505888 h 594741"/>
                                <a:gd name="connsiteX87" fmla="*/ 347400 w 564166"/>
                                <a:gd name="connsiteY87" fmla="*/ 505888 h 594741"/>
                                <a:gd name="connsiteX88" fmla="*/ 345965 w 564166"/>
                                <a:gd name="connsiteY88" fmla="*/ 505888 h 594741"/>
                                <a:gd name="connsiteX89" fmla="*/ 343094 w 564166"/>
                                <a:gd name="connsiteY89" fmla="*/ 505888 h 594741"/>
                                <a:gd name="connsiteX90" fmla="*/ 340222 w 564166"/>
                                <a:gd name="connsiteY90" fmla="*/ 505888 h 594741"/>
                                <a:gd name="connsiteX91" fmla="*/ 338787 w 564166"/>
                                <a:gd name="connsiteY91" fmla="*/ 505888 h 594741"/>
                                <a:gd name="connsiteX92" fmla="*/ 335916 w 564166"/>
                                <a:gd name="connsiteY92" fmla="*/ 505888 h 594741"/>
                                <a:gd name="connsiteX93" fmla="*/ 333045 w 564166"/>
                                <a:gd name="connsiteY93" fmla="*/ 504455 h 594741"/>
                                <a:gd name="connsiteX94" fmla="*/ 312947 w 564166"/>
                                <a:gd name="connsiteY94" fmla="*/ 497289 h 594741"/>
                                <a:gd name="connsiteX95" fmla="*/ 281365 w 564166"/>
                                <a:gd name="connsiteY95" fmla="*/ 487258 h 594741"/>
                                <a:gd name="connsiteX96" fmla="*/ 251219 w 564166"/>
                                <a:gd name="connsiteY96" fmla="*/ 497289 h 594741"/>
                                <a:gd name="connsiteX97" fmla="*/ 231122 w 564166"/>
                                <a:gd name="connsiteY97" fmla="*/ 504455 h 594741"/>
                                <a:gd name="connsiteX98" fmla="*/ 226815 w 564166"/>
                                <a:gd name="connsiteY98" fmla="*/ 505888 h 594741"/>
                                <a:gd name="connsiteX99" fmla="*/ 223944 w 564166"/>
                                <a:gd name="connsiteY99" fmla="*/ 505888 h 594741"/>
                                <a:gd name="connsiteX100" fmla="*/ 221073 w 564166"/>
                                <a:gd name="connsiteY100" fmla="*/ 505888 h 594741"/>
                                <a:gd name="connsiteX101" fmla="*/ 219637 w 564166"/>
                                <a:gd name="connsiteY101" fmla="*/ 505888 h 594741"/>
                                <a:gd name="connsiteX102" fmla="*/ 218202 w 564166"/>
                                <a:gd name="connsiteY102" fmla="*/ 505888 h 594741"/>
                                <a:gd name="connsiteX103" fmla="*/ 216766 w 564166"/>
                                <a:gd name="connsiteY103" fmla="*/ 505888 h 594741"/>
                                <a:gd name="connsiteX104" fmla="*/ 215331 w 564166"/>
                                <a:gd name="connsiteY104" fmla="*/ 505888 h 594741"/>
                                <a:gd name="connsiteX105" fmla="*/ 212460 w 564166"/>
                                <a:gd name="connsiteY105" fmla="*/ 504455 h 594741"/>
                                <a:gd name="connsiteX106" fmla="*/ 202411 w 564166"/>
                                <a:gd name="connsiteY106" fmla="*/ 503022 h 594741"/>
                                <a:gd name="connsiteX107" fmla="*/ 179442 w 564166"/>
                                <a:gd name="connsiteY107" fmla="*/ 488691 h 594741"/>
                                <a:gd name="connsiteX108" fmla="*/ 178007 w 564166"/>
                                <a:gd name="connsiteY108" fmla="*/ 487258 h 594741"/>
                                <a:gd name="connsiteX109" fmla="*/ 111972 w 564166"/>
                                <a:gd name="connsiteY109" fmla="*/ 594741 h 594741"/>
                                <a:gd name="connsiteX110" fmla="*/ 74648 w 564166"/>
                                <a:gd name="connsiteY110" fmla="*/ 535983 h 594741"/>
                                <a:gd name="connsiteX111" fmla="*/ 0 w 564166"/>
                                <a:gd name="connsiteY111" fmla="*/ 535983 h 594741"/>
                                <a:gd name="connsiteX112" fmla="*/ 70342 w 564166"/>
                                <a:gd name="connsiteY112" fmla="*/ 404137 h 594741"/>
                                <a:gd name="connsiteX113" fmla="*/ 58857 w 564166"/>
                                <a:gd name="connsiteY113" fmla="*/ 381207 h 594741"/>
                                <a:gd name="connsiteX114" fmla="*/ 60293 w 564166"/>
                                <a:gd name="connsiteY114" fmla="*/ 359711 h 594741"/>
                                <a:gd name="connsiteX115" fmla="*/ 60293 w 564166"/>
                                <a:gd name="connsiteY115" fmla="*/ 358278 h 594741"/>
                                <a:gd name="connsiteX116" fmla="*/ 61728 w 564166"/>
                                <a:gd name="connsiteY116" fmla="*/ 331049 h 594741"/>
                                <a:gd name="connsiteX117" fmla="*/ 61728 w 564166"/>
                                <a:gd name="connsiteY117" fmla="*/ 329616 h 594741"/>
                                <a:gd name="connsiteX118" fmla="*/ 60293 w 564166"/>
                                <a:gd name="connsiteY118" fmla="*/ 325316 h 594741"/>
                                <a:gd name="connsiteX119" fmla="*/ 54551 w 564166"/>
                                <a:gd name="connsiteY119" fmla="*/ 312418 h 594741"/>
                                <a:gd name="connsiteX120" fmla="*/ 21533 w 564166"/>
                                <a:gd name="connsiteY120" fmla="*/ 252228 h 594741"/>
                                <a:gd name="connsiteX121" fmla="*/ 58857 w 564166"/>
                                <a:gd name="connsiteY121" fmla="*/ 183438 h 594741"/>
                                <a:gd name="connsiteX122" fmla="*/ 60293 w 564166"/>
                                <a:gd name="connsiteY122" fmla="*/ 183438 h 594741"/>
                                <a:gd name="connsiteX123" fmla="*/ 60293 w 564166"/>
                                <a:gd name="connsiteY123" fmla="*/ 180572 h 594741"/>
                                <a:gd name="connsiteX124" fmla="*/ 61728 w 564166"/>
                                <a:gd name="connsiteY124" fmla="*/ 146177 h 594741"/>
                                <a:gd name="connsiteX125" fmla="*/ 60293 w 564166"/>
                                <a:gd name="connsiteY125" fmla="*/ 124681 h 594741"/>
                                <a:gd name="connsiteX126" fmla="*/ 60293 w 564166"/>
                                <a:gd name="connsiteY126" fmla="*/ 121814 h 594741"/>
                                <a:gd name="connsiteX127" fmla="*/ 61728 w 564166"/>
                                <a:gd name="connsiteY127" fmla="*/ 121814 h 594741"/>
                                <a:gd name="connsiteX128" fmla="*/ 61728 w 564166"/>
                                <a:gd name="connsiteY128" fmla="*/ 118948 h 594741"/>
                                <a:gd name="connsiteX129" fmla="*/ 61728 w 564166"/>
                                <a:gd name="connsiteY129" fmla="*/ 117515 h 594741"/>
                                <a:gd name="connsiteX130" fmla="*/ 63164 w 564166"/>
                                <a:gd name="connsiteY130" fmla="*/ 116082 h 594741"/>
                                <a:gd name="connsiteX131" fmla="*/ 63164 w 564166"/>
                                <a:gd name="connsiteY131" fmla="*/ 114649 h 594741"/>
                                <a:gd name="connsiteX132" fmla="*/ 63164 w 564166"/>
                                <a:gd name="connsiteY132" fmla="*/ 113216 h 594741"/>
                                <a:gd name="connsiteX133" fmla="*/ 64599 w 564166"/>
                                <a:gd name="connsiteY133" fmla="*/ 111783 h 594741"/>
                                <a:gd name="connsiteX134" fmla="*/ 64599 w 564166"/>
                                <a:gd name="connsiteY134" fmla="*/ 110350 h 594741"/>
                                <a:gd name="connsiteX135" fmla="*/ 66035 w 564166"/>
                                <a:gd name="connsiteY135" fmla="*/ 107483 h 594741"/>
                                <a:gd name="connsiteX136" fmla="*/ 71777 w 564166"/>
                                <a:gd name="connsiteY136" fmla="*/ 98885 h 594741"/>
                                <a:gd name="connsiteX137" fmla="*/ 71777 w 564166"/>
                                <a:gd name="connsiteY137" fmla="*/ 97452 h 594741"/>
                                <a:gd name="connsiteX138" fmla="*/ 91875 w 564166"/>
                                <a:gd name="connsiteY138" fmla="*/ 80254 h 594741"/>
                                <a:gd name="connsiteX139" fmla="*/ 113408 w 564166"/>
                                <a:gd name="connsiteY139" fmla="*/ 74522 h 594741"/>
                                <a:gd name="connsiteX140" fmla="*/ 114843 w 564166"/>
                                <a:gd name="connsiteY140" fmla="*/ 74522 h 594741"/>
                                <a:gd name="connsiteX141" fmla="*/ 142118 w 564166"/>
                                <a:gd name="connsiteY141" fmla="*/ 65923 h 594741"/>
                                <a:gd name="connsiteX142" fmla="*/ 146425 w 564166"/>
                                <a:gd name="connsiteY142" fmla="*/ 63057 h 594741"/>
                                <a:gd name="connsiteX143" fmla="*/ 166523 w 564166"/>
                                <a:gd name="connsiteY143" fmla="*/ 37261 h 594741"/>
                                <a:gd name="connsiteX144" fmla="*/ 166523 w 564166"/>
                                <a:gd name="connsiteY144" fmla="*/ 35828 h 594741"/>
                                <a:gd name="connsiteX145" fmla="*/ 178007 w 564166"/>
                                <a:gd name="connsiteY145" fmla="*/ 18630 h 594741"/>
                                <a:gd name="connsiteX146" fmla="*/ 180878 w 564166"/>
                                <a:gd name="connsiteY146" fmla="*/ 15764 h 594741"/>
                                <a:gd name="connsiteX147" fmla="*/ 183749 w 564166"/>
                                <a:gd name="connsiteY147" fmla="*/ 14331 h 594741"/>
                                <a:gd name="connsiteX148" fmla="*/ 183749 w 564166"/>
                                <a:gd name="connsiteY148" fmla="*/ 12898 h 594741"/>
                                <a:gd name="connsiteX149" fmla="*/ 186620 w 564166"/>
                                <a:gd name="connsiteY149" fmla="*/ 11465 h 594741"/>
                                <a:gd name="connsiteX150" fmla="*/ 188056 w 564166"/>
                                <a:gd name="connsiteY150" fmla="*/ 10032 h 594741"/>
                                <a:gd name="connsiteX151" fmla="*/ 189491 w 564166"/>
                                <a:gd name="connsiteY151" fmla="*/ 10032 h 594741"/>
                                <a:gd name="connsiteX152" fmla="*/ 190927 w 564166"/>
                                <a:gd name="connsiteY152" fmla="*/ 8599 h 594741"/>
                                <a:gd name="connsiteX153" fmla="*/ 193798 w 564166"/>
                                <a:gd name="connsiteY153" fmla="*/ 7166 h 594741"/>
                                <a:gd name="connsiteX154" fmla="*/ 203846 w 564166"/>
                                <a:gd name="connsiteY154" fmla="*/ 2866 h 594741"/>
                                <a:gd name="connsiteX155" fmla="*/ 231122 w 564166"/>
                                <a:gd name="connsiteY155" fmla="*/ 0 h 59474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</a:cxnLst>
                              <a:rect l="l" t="t" r="r" b="b"/>
                              <a:pathLst>
                                <a:path w="564166" h="594741">
                                  <a:moveTo>
                                    <a:pt x="281251" y="73107"/>
                                  </a:moveTo>
                                  <a:cubicBezTo>
                                    <a:pt x="380314" y="74540"/>
                                    <a:pt x="460713" y="154800"/>
                                    <a:pt x="460713" y="253690"/>
                                  </a:cubicBezTo>
                                  <a:cubicBezTo>
                                    <a:pt x="460713" y="352581"/>
                                    <a:pt x="380314" y="432841"/>
                                    <a:pt x="281251" y="434274"/>
                                  </a:cubicBezTo>
                                  <a:cubicBezTo>
                                    <a:pt x="182188" y="432841"/>
                                    <a:pt x="103224" y="352581"/>
                                    <a:pt x="103224" y="253690"/>
                                  </a:cubicBezTo>
                                  <a:cubicBezTo>
                                    <a:pt x="103224" y="154800"/>
                                    <a:pt x="182188" y="74540"/>
                                    <a:pt x="281251" y="73107"/>
                                  </a:cubicBezTo>
                                  <a:close/>
                                  <a:moveTo>
                                    <a:pt x="281365" y="57324"/>
                                  </a:moveTo>
                                  <a:cubicBezTo>
                                    <a:pt x="255526" y="58758"/>
                                    <a:pt x="231122" y="63057"/>
                                    <a:pt x="208153" y="73089"/>
                                  </a:cubicBezTo>
                                  <a:cubicBezTo>
                                    <a:pt x="183749" y="83120"/>
                                    <a:pt x="163651" y="97452"/>
                                    <a:pt x="144989" y="114649"/>
                                  </a:cubicBezTo>
                                  <a:cubicBezTo>
                                    <a:pt x="127763" y="133279"/>
                                    <a:pt x="113408" y="153343"/>
                                    <a:pt x="103359" y="177706"/>
                                  </a:cubicBezTo>
                                  <a:cubicBezTo>
                                    <a:pt x="100488" y="183438"/>
                                    <a:pt x="97617" y="190604"/>
                                    <a:pt x="96181" y="197769"/>
                                  </a:cubicBezTo>
                                  <a:cubicBezTo>
                                    <a:pt x="96181" y="197769"/>
                                    <a:pt x="87568" y="223565"/>
                                    <a:pt x="87568" y="253661"/>
                                  </a:cubicBezTo>
                                  <a:cubicBezTo>
                                    <a:pt x="87568" y="276590"/>
                                    <a:pt x="93310" y="299520"/>
                                    <a:pt x="96181" y="308119"/>
                                  </a:cubicBezTo>
                                  <a:cubicBezTo>
                                    <a:pt x="97617" y="315284"/>
                                    <a:pt x="100488" y="322450"/>
                                    <a:pt x="103359" y="329616"/>
                                  </a:cubicBezTo>
                                  <a:cubicBezTo>
                                    <a:pt x="113408" y="352545"/>
                                    <a:pt x="127763" y="374042"/>
                                    <a:pt x="144989" y="391239"/>
                                  </a:cubicBezTo>
                                  <a:cubicBezTo>
                                    <a:pt x="163651" y="409870"/>
                                    <a:pt x="183749" y="422768"/>
                                    <a:pt x="208153" y="432799"/>
                                  </a:cubicBezTo>
                                  <a:cubicBezTo>
                                    <a:pt x="231122" y="442831"/>
                                    <a:pt x="255526" y="448564"/>
                                    <a:pt x="281365" y="448564"/>
                                  </a:cubicBezTo>
                                  <a:cubicBezTo>
                                    <a:pt x="307205" y="448564"/>
                                    <a:pt x="333045" y="442831"/>
                                    <a:pt x="356013" y="432799"/>
                                  </a:cubicBezTo>
                                  <a:cubicBezTo>
                                    <a:pt x="378982" y="422768"/>
                                    <a:pt x="400515" y="409870"/>
                                    <a:pt x="417741" y="391239"/>
                                  </a:cubicBezTo>
                                  <a:cubicBezTo>
                                    <a:pt x="436403" y="374042"/>
                                    <a:pt x="450759" y="352545"/>
                                    <a:pt x="460808" y="329616"/>
                                  </a:cubicBezTo>
                                  <a:cubicBezTo>
                                    <a:pt x="463679" y="322450"/>
                                    <a:pt x="465114" y="315284"/>
                                    <a:pt x="467985" y="308119"/>
                                  </a:cubicBezTo>
                                  <a:cubicBezTo>
                                    <a:pt x="469421" y="299520"/>
                                    <a:pt x="475163" y="276590"/>
                                    <a:pt x="475163" y="253661"/>
                                  </a:cubicBezTo>
                                  <a:cubicBezTo>
                                    <a:pt x="475163" y="223565"/>
                                    <a:pt x="467985" y="197769"/>
                                    <a:pt x="467985" y="197769"/>
                                  </a:cubicBezTo>
                                  <a:cubicBezTo>
                                    <a:pt x="465114" y="190604"/>
                                    <a:pt x="463679" y="183438"/>
                                    <a:pt x="460808" y="177706"/>
                                  </a:cubicBezTo>
                                  <a:cubicBezTo>
                                    <a:pt x="450759" y="153343"/>
                                    <a:pt x="436403" y="133279"/>
                                    <a:pt x="417741" y="114649"/>
                                  </a:cubicBezTo>
                                  <a:cubicBezTo>
                                    <a:pt x="400515" y="97452"/>
                                    <a:pt x="378982" y="83120"/>
                                    <a:pt x="356013" y="73089"/>
                                  </a:cubicBezTo>
                                  <a:cubicBezTo>
                                    <a:pt x="333045" y="63057"/>
                                    <a:pt x="307205" y="58758"/>
                                    <a:pt x="281365" y="57324"/>
                                  </a:cubicBezTo>
                                  <a:close/>
                                  <a:moveTo>
                                    <a:pt x="231122" y="0"/>
                                  </a:moveTo>
                                  <a:cubicBezTo>
                                    <a:pt x="238299" y="1433"/>
                                    <a:pt x="245477" y="4299"/>
                                    <a:pt x="251219" y="8599"/>
                                  </a:cubicBezTo>
                                  <a:cubicBezTo>
                                    <a:pt x="251219" y="8599"/>
                                    <a:pt x="251219" y="8599"/>
                                    <a:pt x="252655" y="8599"/>
                                  </a:cubicBezTo>
                                  <a:cubicBezTo>
                                    <a:pt x="259832" y="14331"/>
                                    <a:pt x="268446" y="17197"/>
                                    <a:pt x="278494" y="18630"/>
                                  </a:cubicBezTo>
                                  <a:cubicBezTo>
                                    <a:pt x="279930" y="18630"/>
                                    <a:pt x="281365" y="18630"/>
                                    <a:pt x="281365" y="18630"/>
                                  </a:cubicBezTo>
                                  <a:cubicBezTo>
                                    <a:pt x="282801" y="18630"/>
                                    <a:pt x="284237" y="18630"/>
                                    <a:pt x="284237" y="18630"/>
                                  </a:cubicBezTo>
                                  <a:cubicBezTo>
                                    <a:pt x="295721" y="17197"/>
                                    <a:pt x="304334" y="14331"/>
                                    <a:pt x="311512" y="8599"/>
                                  </a:cubicBezTo>
                                  <a:cubicBezTo>
                                    <a:pt x="317254" y="4299"/>
                                    <a:pt x="324432" y="1433"/>
                                    <a:pt x="333045" y="0"/>
                                  </a:cubicBezTo>
                                  <a:cubicBezTo>
                                    <a:pt x="341658" y="0"/>
                                    <a:pt x="350271" y="0"/>
                                    <a:pt x="358884" y="2866"/>
                                  </a:cubicBezTo>
                                  <a:lnTo>
                                    <a:pt x="360320" y="2866"/>
                                  </a:lnTo>
                                  <a:cubicBezTo>
                                    <a:pt x="364627" y="4299"/>
                                    <a:pt x="367498" y="5732"/>
                                    <a:pt x="370369" y="7166"/>
                                  </a:cubicBezTo>
                                  <a:cubicBezTo>
                                    <a:pt x="371804" y="8599"/>
                                    <a:pt x="371804" y="8599"/>
                                    <a:pt x="373240" y="8599"/>
                                  </a:cubicBezTo>
                                  <a:lnTo>
                                    <a:pt x="373240" y="10032"/>
                                  </a:lnTo>
                                  <a:lnTo>
                                    <a:pt x="374675" y="10032"/>
                                  </a:lnTo>
                                  <a:lnTo>
                                    <a:pt x="377546" y="11465"/>
                                  </a:lnTo>
                                  <a:lnTo>
                                    <a:pt x="380418" y="12898"/>
                                  </a:lnTo>
                                  <a:lnTo>
                                    <a:pt x="380418" y="14331"/>
                                  </a:lnTo>
                                  <a:cubicBezTo>
                                    <a:pt x="380418" y="14331"/>
                                    <a:pt x="381853" y="15764"/>
                                    <a:pt x="381853" y="15764"/>
                                  </a:cubicBezTo>
                                  <a:lnTo>
                                    <a:pt x="383289" y="15764"/>
                                  </a:lnTo>
                                  <a:cubicBezTo>
                                    <a:pt x="383289" y="17197"/>
                                    <a:pt x="384724" y="17197"/>
                                    <a:pt x="384724" y="18630"/>
                                  </a:cubicBezTo>
                                  <a:cubicBezTo>
                                    <a:pt x="390466" y="22930"/>
                                    <a:pt x="394773" y="30095"/>
                                    <a:pt x="396208" y="35828"/>
                                  </a:cubicBezTo>
                                  <a:lnTo>
                                    <a:pt x="396208" y="37261"/>
                                  </a:lnTo>
                                  <a:cubicBezTo>
                                    <a:pt x="400515" y="45860"/>
                                    <a:pt x="407693" y="55891"/>
                                    <a:pt x="417741" y="63057"/>
                                  </a:cubicBezTo>
                                  <a:cubicBezTo>
                                    <a:pt x="419177" y="64490"/>
                                    <a:pt x="420613" y="65923"/>
                                    <a:pt x="422048" y="65923"/>
                                  </a:cubicBezTo>
                                  <a:cubicBezTo>
                                    <a:pt x="430661" y="71656"/>
                                    <a:pt x="440710" y="74522"/>
                                    <a:pt x="449323" y="74522"/>
                                  </a:cubicBezTo>
                                  <a:cubicBezTo>
                                    <a:pt x="449323" y="74522"/>
                                    <a:pt x="449323" y="74522"/>
                                    <a:pt x="450759" y="74522"/>
                                  </a:cubicBezTo>
                                  <a:cubicBezTo>
                                    <a:pt x="456501" y="74522"/>
                                    <a:pt x="463679" y="75955"/>
                                    <a:pt x="470856" y="80254"/>
                                  </a:cubicBezTo>
                                  <a:cubicBezTo>
                                    <a:pt x="478034" y="84554"/>
                                    <a:pt x="485212" y="90286"/>
                                    <a:pt x="490954" y="97452"/>
                                  </a:cubicBezTo>
                                  <a:lnTo>
                                    <a:pt x="492389" y="98885"/>
                                  </a:lnTo>
                                  <a:cubicBezTo>
                                    <a:pt x="493825" y="101751"/>
                                    <a:pt x="496696" y="104617"/>
                                    <a:pt x="498132" y="107483"/>
                                  </a:cubicBezTo>
                                  <a:cubicBezTo>
                                    <a:pt x="498132" y="108916"/>
                                    <a:pt x="498132" y="108916"/>
                                    <a:pt x="498132" y="110350"/>
                                  </a:cubicBezTo>
                                  <a:lnTo>
                                    <a:pt x="499567" y="111783"/>
                                  </a:lnTo>
                                  <a:lnTo>
                                    <a:pt x="499567" y="113216"/>
                                  </a:lnTo>
                                  <a:lnTo>
                                    <a:pt x="501003" y="114649"/>
                                  </a:lnTo>
                                  <a:lnTo>
                                    <a:pt x="501003" y="116082"/>
                                  </a:lnTo>
                                  <a:cubicBezTo>
                                    <a:pt x="501003" y="116082"/>
                                    <a:pt x="501003" y="117515"/>
                                    <a:pt x="502438" y="117515"/>
                                  </a:cubicBezTo>
                                  <a:lnTo>
                                    <a:pt x="502438" y="118948"/>
                                  </a:lnTo>
                                  <a:cubicBezTo>
                                    <a:pt x="502438" y="118948"/>
                                    <a:pt x="502438" y="120381"/>
                                    <a:pt x="502438" y="121814"/>
                                  </a:cubicBezTo>
                                  <a:cubicBezTo>
                                    <a:pt x="502438" y="123248"/>
                                    <a:pt x="503874" y="123248"/>
                                    <a:pt x="503874" y="124681"/>
                                  </a:cubicBezTo>
                                  <a:cubicBezTo>
                                    <a:pt x="505309" y="131846"/>
                                    <a:pt x="503874" y="140445"/>
                                    <a:pt x="502438" y="146177"/>
                                  </a:cubicBezTo>
                                  <a:cubicBezTo>
                                    <a:pt x="498132" y="156209"/>
                                    <a:pt x="499567" y="167674"/>
                                    <a:pt x="502438" y="180572"/>
                                  </a:cubicBezTo>
                                  <a:cubicBezTo>
                                    <a:pt x="502438" y="180572"/>
                                    <a:pt x="503874" y="182005"/>
                                    <a:pt x="503874" y="183438"/>
                                  </a:cubicBezTo>
                                  <a:cubicBezTo>
                                    <a:pt x="511051" y="200636"/>
                                    <a:pt x="542633" y="212100"/>
                                    <a:pt x="542633" y="252228"/>
                                  </a:cubicBezTo>
                                  <a:cubicBezTo>
                                    <a:pt x="542633" y="289488"/>
                                    <a:pt x="518229" y="299520"/>
                                    <a:pt x="509616" y="312418"/>
                                  </a:cubicBezTo>
                                  <a:cubicBezTo>
                                    <a:pt x="506745" y="316718"/>
                                    <a:pt x="505309" y="321017"/>
                                    <a:pt x="502438" y="325316"/>
                                  </a:cubicBezTo>
                                  <a:cubicBezTo>
                                    <a:pt x="502438" y="326749"/>
                                    <a:pt x="502438" y="328182"/>
                                    <a:pt x="502438" y="329616"/>
                                  </a:cubicBezTo>
                                  <a:lnTo>
                                    <a:pt x="502438" y="331049"/>
                                  </a:lnTo>
                                  <a:cubicBezTo>
                                    <a:pt x="499567" y="341080"/>
                                    <a:pt x="499567" y="349679"/>
                                    <a:pt x="502438" y="358278"/>
                                  </a:cubicBezTo>
                                  <a:cubicBezTo>
                                    <a:pt x="502438" y="358278"/>
                                    <a:pt x="502438" y="358278"/>
                                    <a:pt x="502438" y="359711"/>
                                  </a:cubicBezTo>
                                  <a:cubicBezTo>
                                    <a:pt x="503874" y="359711"/>
                                    <a:pt x="503874" y="359711"/>
                                    <a:pt x="503874" y="359711"/>
                                  </a:cubicBezTo>
                                  <a:cubicBezTo>
                                    <a:pt x="505309" y="365443"/>
                                    <a:pt x="505309" y="374042"/>
                                    <a:pt x="503874" y="381207"/>
                                  </a:cubicBezTo>
                                  <a:cubicBezTo>
                                    <a:pt x="502438" y="389806"/>
                                    <a:pt x="499567" y="396972"/>
                                    <a:pt x="493825" y="404137"/>
                                  </a:cubicBezTo>
                                  <a:lnTo>
                                    <a:pt x="564166" y="535983"/>
                                  </a:lnTo>
                                  <a:lnTo>
                                    <a:pt x="489518" y="535983"/>
                                  </a:lnTo>
                                  <a:lnTo>
                                    <a:pt x="450759" y="594741"/>
                                  </a:lnTo>
                                  <a:lnTo>
                                    <a:pt x="386160" y="487258"/>
                                  </a:lnTo>
                                  <a:cubicBezTo>
                                    <a:pt x="386160" y="488691"/>
                                    <a:pt x="384724" y="488691"/>
                                    <a:pt x="384724" y="488691"/>
                                  </a:cubicBezTo>
                                  <a:cubicBezTo>
                                    <a:pt x="378982" y="494423"/>
                                    <a:pt x="370369" y="498723"/>
                                    <a:pt x="361756" y="503022"/>
                                  </a:cubicBezTo>
                                  <a:cubicBezTo>
                                    <a:pt x="357449" y="503022"/>
                                    <a:pt x="354578" y="504455"/>
                                    <a:pt x="351707" y="504455"/>
                                  </a:cubicBezTo>
                                  <a:lnTo>
                                    <a:pt x="350271" y="504455"/>
                                  </a:lnTo>
                                  <a:cubicBezTo>
                                    <a:pt x="350271" y="504455"/>
                                    <a:pt x="348836" y="505888"/>
                                    <a:pt x="348836" y="505888"/>
                                  </a:cubicBezTo>
                                  <a:lnTo>
                                    <a:pt x="347400" y="505888"/>
                                  </a:lnTo>
                                  <a:lnTo>
                                    <a:pt x="345965" y="505888"/>
                                  </a:lnTo>
                                  <a:lnTo>
                                    <a:pt x="343094" y="505888"/>
                                  </a:lnTo>
                                  <a:lnTo>
                                    <a:pt x="340222" y="505888"/>
                                  </a:lnTo>
                                  <a:lnTo>
                                    <a:pt x="338787" y="505888"/>
                                  </a:lnTo>
                                  <a:cubicBezTo>
                                    <a:pt x="338787" y="505888"/>
                                    <a:pt x="337351" y="505888"/>
                                    <a:pt x="335916" y="505888"/>
                                  </a:cubicBezTo>
                                  <a:cubicBezTo>
                                    <a:pt x="334480" y="505888"/>
                                    <a:pt x="334480" y="505888"/>
                                    <a:pt x="333045" y="504455"/>
                                  </a:cubicBezTo>
                                  <a:cubicBezTo>
                                    <a:pt x="325867" y="504455"/>
                                    <a:pt x="318689" y="501589"/>
                                    <a:pt x="312947" y="497289"/>
                                  </a:cubicBezTo>
                                  <a:cubicBezTo>
                                    <a:pt x="304334" y="491557"/>
                                    <a:pt x="294285" y="487258"/>
                                    <a:pt x="281365" y="487258"/>
                                  </a:cubicBezTo>
                                  <a:cubicBezTo>
                                    <a:pt x="269881" y="487258"/>
                                    <a:pt x="258397" y="491557"/>
                                    <a:pt x="251219" y="497289"/>
                                  </a:cubicBezTo>
                                  <a:cubicBezTo>
                                    <a:pt x="245477" y="501589"/>
                                    <a:pt x="238299" y="504455"/>
                                    <a:pt x="231122" y="504455"/>
                                  </a:cubicBezTo>
                                  <a:cubicBezTo>
                                    <a:pt x="229686" y="505888"/>
                                    <a:pt x="228251" y="505888"/>
                                    <a:pt x="226815" y="505888"/>
                                  </a:cubicBezTo>
                                  <a:cubicBezTo>
                                    <a:pt x="226815" y="505888"/>
                                    <a:pt x="225380" y="505888"/>
                                    <a:pt x="223944" y="505888"/>
                                  </a:cubicBezTo>
                                  <a:lnTo>
                                    <a:pt x="221073" y="505888"/>
                                  </a:lnTo>
                                  <a:lnTo>
                                    <a:pt x="219637" y="505888"/>
                                  </a:lnTo>
                                  <a:lnTo>
                                    <a:pt x="218202" y="505888"/>
                                  </a:lnTo>
                                  <a:lnTo>
                                    <a:pt x="216766" y="505888"/>
                                  </a:lnTo>
                                  <a:lnTo>
                                    <a:pt x="215331" y="505888"/>
                                  </a:lnTo>
                                  <a:cubicBezTo>
                                    <a:pt x="213895" y="505888"/>
                                    <a:pt x="213895" y="504455"/>
                                    <a:pt x="212460" y="504455"/>
                                  </a:cubicBezTo>
                                  <a:cubicBezTo>
                                    <a:pt x="209589" y="504455"/>
                                    <a:pt x="205282" y="503022"/>
                                    <a:pt x="202411" y="503022"/>
                                  </a:cubicBezTo>
                                  <a:cubicBezTo>
                                    <a:pt x="192362" y="498723"/>
                                    <a:pt x="185185" y="494423"/>
                                    <a:pt x="179442" y="488691"/>
                                  </a:cubicBezTo>
                                  <a:cubicBezTo>
                                    <a:pt x="178007" y="488691"/>
                                    <a:pt x="178007" y="488691"/>
                                    <a:pt x="178007" y="487258"/>
                                  </a:cubicBezTo>
                                  <a:lnTo>
                                    <a:pt x="111972" y="594741"/>
                                  </a:lnTo>
                                  <a:lnTo>
                                    <a:pt x="74648" y="535983"/>
                                  </a:lnTo>
                                  <a:lnTo>
                                    <a:pt x="0" y="535983"/>
                                  </a:lnTo>
                                  <a:lnTo>
                                    <a:pt x="70342" y="404137"/>
                                  </a:lnTo>
                                  <a:cubicBezTo>
                                    <a:pt x="64599" y="396972"/>
                                    <a:pt x="61728" y="389806"/>
                                    <a:pt x="58857" y="381207"/>
                                  </a:cubicBezTo>
                                  <a:cubicBezTo>
                                    <a:pt x="57422" y="374042"/>
                                    <a:pt x="58857" y="365443"/>
                                    <a:pt x="60293" y="359711"/>
                                  </a:cubicBezTo>
                                  <a:cubicBezTo>
                                    <a:pt x="60293" y="358278"/>
                                    <a:pt x="60293" y="358278"/>
                                    <a:pt x="60293" y="358278"/>
                                  </a:cubicBezTo>
                                  <a:cubicBezTo>
                                    <a:pt x="63164" y="349679"/>
                                    <a:pt x="64599" y="341080"/>
                                    <a:pt x="61728" y="331049"/>
                                  </a:cubicBezTo>
                                  <a:lnTo>
                                    <a:pt x="61728" y="329616"/>
                                  </a:lnTo>
                                  <a:cubicBezTo>
                                    <a:pt x="61728" y="328182"/>
                                    <a:pt x="61728" y="326749"/>
                                    <a:pt x="60293" y="325316"/>
                                  </a:cubicBezTo>
                                  <a:cubicBezTo>
                                    <a:pt x="58857" y="321017"/>
                                    <a:pt x="57422" y="316718"/>
                                    <a:pt x="54551" y="312418"/>
                                  </a:cubicBezTo>
                                  <a:cubicBezTo>
                                    <a:pt x="45937" y="299520"/>
                                    <a:pt x="21533" y="289488"/>
                                    <a:pt x="21533" y="252228"/>
                                  </a:cubicBezTo>
                                  <a:cubicBezTo>
                                    <a:pt x="21533" y="212100"/>
                                    <a:pt x="53115" y="200636"/>
                                    <a:pt x="58857" y="183438"/>
                                  </a:cubicBezTo>
                                  <a:cubicBezTo>
                                    <a:pt x="58857" y="183438"/>
                                    <a:pt x="60293" y="183438"/>
                                    <a:pt x="60293" y="183438"/>
                                  </a:cubicBezTo>
                                  <a:cubicBezTo>
                                    <a:pt x="60293" y="182005"/>
                                    <a:pt x="60293" y="180572"/>
                                    <a:pt x="60293" y="180572"/>
                                  </a:cubicBezTo>
                                  <a:cubicBezTo>
                                    <a:pt x="64599" y="167674"/>
                                    <a:pt x="64599" y="156209"/>
                                    <a:pt x="61728" y="146177"/>
                                  </a:cubicBezTo>
                                  <a:cubicBezTo>
                                    <a:pt x="58857" y="140445"/>
                                    <a:pt x="58857" y="131846"/>
                                    <a:pt x="60293" y="124681"/>
                                  </a:cubicBezTo>
                                  <a:cubicBezTo>
                                    <a:pt x="60293" y="123248"/>
                                    <a:pt x="60293" y="123248"/>
                                    <a:pt x="60293" y="121814"/>
                                  </a:cubicBezTo>
                                  <a:lnTo>
                                    <a:pt x="61728" y="121814"/>
                                  </a:lnTo>
                                  <a:cubicBezTo>
                                    <a:pt x="61728" y="120381"/>
                                    <a:pt x="61728" y="118948"/>
                                    <a:pt x="61728" y="118948"/>
                                  </a:cubicBezTo>
                                  <a:lnTo>
                                    <a:pt x="61728" y="117515"/>
                                  </a:lnTo>
                                  <a:cubicBezTo>
                                    <a:pt x="61728" y="117515"/>
                                    <a:pt x="63164" y="116082"/>
                                    <a:pt x="63164" y="116082"/>
                                  </a:cubicBezTo>
                                  <a:lnTo>
                                    <a:pt x="63164" y="114649"/>
                                  </a:lnTo>
                                  <a:lnTo>
                                    <a:pt x="63164" y="113216"/>
                                  </a:lnTo>
                                  <a:lnTo>
                                    <a:pt x="64599" y="111783"/>
                                  </a:lnTo>
                                  <a:lnTo>
                                    <a:pt x="64599" y="110350"/>
                                  </a:lnTo>
                                  <a:cubicBezTo>
                                    <a:pt x="64599" y="108916"/>
                                    <a:pt x="66035" y="108916"/>
                                    <a:pt x="66035" y="107483"/>
                                  </a:cubicBezTo>
                                  <a:cubicBezTo>
                                    <a:pt x="67470" y="104617"/>
                                    <a:pt x="68906" y="101751"/>
                                    <a:pt x="71777" y="98885"/>
                                  </a:cubicBezTo>
                                  <a:lnTo>
                                    <a:pt x="71777" y="97452"/>
                                  </a:lnTo>
                                  <a:cubicBezTo>
                                    <a:pt x="77519" y="90286"/>
                                    <a:pt x="84697" y="83120"/>
                                    <a:pt x="91875" y="80254"/>
                                  </a:cubicBezTo>
                                  <a:cubicBezTo>
                                    <a:pt x="99052" y="75955"/>
                                    <a:pt x="106230" y="74522"/>
                                    <a:pt x="113408" y="74522"/>
                                  </a:cubicBezTo>
                                  <a:cubicBezTo>
                                    <a:pt x="114843" y="74522"/>
                                    <a:pt x="114843" y="74522"/>
                                    <a:pt x="114843" y="74522"/>
                                  </a:cubicBezTo>
                                  <a:cubicBezTo>
                                    <a:pt x="123456" y="74522"/>
                                    <a:pt x="133505" y="71656"/>
                                    <a:pt x="142118" y="65923"/>
                                  </a:cubicBezTo>
                                  <a:cubicBezTo>
                                    <a:pt x="143554" y="65923"/>
                                    <a:pt x="144989" y="64490"/>
                                    <a:pt x="146425" y="63057"/>
                                  </a:cubicBezTo>
                                  <a:cubicBezTo>
                                    <a:pt x="156474" y="55891"/>
                                    <a:pt x="163651" y="45860"/>
                                    <a:pt x="166523" y="37261"/>
                                  </a:cubicBezTo>
                                  <a:lnTo>
                                    <a:pt x="166523" y="35828"/>
                                  </a:lnTo>
                                  <a:cubicBezTo>
                                    <a:pt x="169394" y="30095"/>
                                    <a:pt x="172265" y="22930"/>
                                    <a:pt x="178007" y="18630"/>
                                  </a:cubicBezTo>
                                  <a:cubicBezTo>
                                    <a:pt x="179442" y="17197"/>
                                    <a:pt x="179442" y="17197"/>
                                    <a:pt x="180878" y="15764"/>
                                  </a:cubicBezTo>
                                  <a:cubicBezTo>
                                    <a:pt x="182313" y="15764"/>
                                    <a:pt x="182313" y="14331"/>
                                    <a:pt x="183749" y="14331"/>
                                  </a:cubicBezTo>
                                  <a:lnTo>
                                    <a:pt x="183749" y="12898"/>
                                  </a:lnTo>
                                  <a:lnTo>
                                    <a:pt x="186620" y="11465"/>
                                  </a:lnTo>
                                  <a:lnTo>
                                    <a:pt x="188056" y="10032"/>
                                  </a:lnTo>
                                  <a:lnTo>
                                    <a:pt x="189491" y="10032"/>
                                  </a:lnTo>
                                  <a:lnTo>
                                    <a:pt x="190927" y="8599"/>
                                  </a:lnTo>
                                  <a:cubicBezTo>
                                    <a:pt x="192362" y="8599"/>
                                    <a:pt x="192362" y="8599"/>
                                    <a:pt x="193798" y="7166"/>
                                  </a:cubicBezTo>
                                  <a:cubicBezTo>
                                    <a:pt x="196669" y="5732"/>
                                    <a:pt x="199540" y="4299"/>
                                    <a:pt x="203846" y="2866"/>
                                  </a:cubicBezTo>
                                  <a:cubicBezTo>
                                    <a:pt x="213895" y="0"/>
                                    <a:pt x="222508" y="0"/>
                                    <a:pt x="23112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36" name="ruler-and-pencil-cross_30083"/>
                          <wps:cNvSpPr>
                            <a:spLocks noChangeAspect="1"/>
                          </wps:cNvSpPr>
                          <wps:spPr bwMode="auto">
                            <a:xfrm>
                              <a:off x="391425" y="9008176"/>
                              <a:ext cx="165650" cy="180870"/>
                            </a:xfrm>
                            <a:custGeom>
                              <a:avLst/>
                              <a:gdLst>
                                <a:gd name="connsiteX0" fmla="*/ 481435 w 555334"/>
                                <a:gd name="connsiteY0" fmla="*/ 482289 h 606353"/>
                                <a:gd name="connsiteX1" fmla="*/ 448941 w 555334"/>
                                <a:gd name="connsiteY1" fmla="*/ 514557 h 606353"/>
                                <a:gd name="connsiteX2" fmla="*/ 440493 w 555334"/>
                                <a:gd name="connsiteY2" fmla="*/ 506212 h 606353"/>
                                <a:gd name="connsiteX3" fmla="*/ 422390 w 555334"/>
                                <a:gd name="connsiteY3" fmla="*/ 506212 h 606353"/>
                                <a:gd name="connsiteX4" fmla="*/ 422390 w 555334"/>
                                <a:gd name="connsiteY4" fmla="*/ 524200 h 606353"/>
                                <a:gd name="connsiteX5" fmla="*/ 439750 w 555334"/>
                                <a:gd name="connsiteY5" fmla="*/ 541632 h 606353"/>
                                <a:gd name="connsiteX6" fmla="*/ 448756 w 555334"/>
                                <a:gd name="connsiteY6" fmla="*/ 545341 h 606353"/>
                                <a:gd name="connsiteX7" fmla="*/ 457854 w 555334"/>
                                <a:gd name="connsiteY7" fmla="*/ 541632 h 606353"/>
                                <a:gd name="connsiteX8" fmla="*/ 499445 w 555334"/>
                                <a:gd name="connsiteY8" fmla="*/ 500370 h 606353"/>
                                <a:gd name="connsiteX9" fmla="*/ 499538 w 555334"/>
                                <a:gd name="connsiteY9" fmla="*/ 482289 h 606353"/>
                                <a:gd name="connsiteX10" fmla="*/ 481435 w 555334"/>
                                <a:gd name="connsiteY10" fmla="*/ 482289 h 606353"/>
                                <a:gd name="connsiteX11" fmla="*/ 460917 w 555334"/>
                                <a:gd name="connsiteY11" fmla="*/ 417661 h 606353"/>
                                <a:gd name="connsiteX12" fmla="*/ 555334 w 555334"/>
                                <a:gd name="connsiteY12" fmla="*/ 511961 h 606353"/>
                                <a:gd name="connsiteX13" fmla="*/ 460917 w 555334"/>
                                <a:gd name="connsiteY13" fmla="*/ 606353 h 606353"/>
                                <a:gd name="connsiteX14" fmla="*/ 366501 w 555334"/>
                                <a:gd name="connsiteY14" fmla="*/ 511961 h 606353"/>
                                <a:gd name="connsiteX15" fmla="*/ 460917 w 555334"/>
                                <a:gd name="connsiteY15" fmla="*/ 417661 h 606353"/>
                                <a:gd name="connsiteX16" fmla="*/ 151465 w 555334"/>
                                <a:gd name="connsiteY16" fmla="*/ 315977 h 606353"/>
                                <a:gd name="connsiteX17" fmla="*/ 188788 w 555334"/>
                                <a:gd name="connsiteY17" fmla="*/ 433982 h 606353"/>
                                <a:gd name="connsiteX18" fmla="*/ 195844 w 555334"/>
                                <a:gd name="connsiteY18" fmla="*/ 456230 h 606353"/>
                                <a:gd name="connsiteX19" fmla="*/ 196030 w 555334"/>
                                <a:gd name="connsiteY19" fmla="*/ 455952 h 606353"/>
                                <a:gd name="connsiteX20" fmla="*/ 202157 w 555334"/>
                                <a:gd name="connsiteY20" fmla="*/ 474770 h 606353"/>
                                <a:gd name="connsiteX21" fmla="*/ 222026 w 555334"/>
                                <a:gd name="connsiteY21" fmla="*/ 419058 h 606353"/>
                                <a:gd name="connsiteX22" fmla="*/ 235024 w 555334"/>
                                <a:gd name="connsiteY22" fmla="*/ 352315 h 606353"/>
                                <a:gd name="connsiteX23" fmla="*/ 248022 w 555334"/>
                                <a:gd name="connsiteY23" fmla="*/ 419058 h 606353"/>
                                <a:gd name="connsiteX24" fmla="*/ 267705 w 555334"/>
                                <a:gd name="connsiteY24" fmla="*/ 474863 h 606353"/>
                                <a:gd name="connsiteX25" fmla="*/ 273833 w 555334"/>
                                <a:gd name="connsiteY25" fmla="*/ 456137 h 606353"/>
                                <a:gd name="connsiteX26" fmla="*/ 274018 w 555334"/>
                                <a:gd name="connsiteY26" fmla="*/ 456323 h 606353"/>
                                <a:gd name="connsiteX27" fmla="*/ 281075 w 555334"/>
                                <a:gd name="connsiteY27" fmla="*/ 434075 h 606353"/>
                                <a:gd name="connsiteX28" fmla="*/ 318398 w 555334"/>
                                <a:gd name="connsiteY28" fmla="*/ 315977 h 606353"/>
                                <a:gd name="connsiteX29" fmla="*/ 425261 w 555334"/>
                                <a:gd name="connsiteY29" fmla="*/ 364644 h 606353"/>
                                <a:gd name="connsiteX30" fmla="*/ 440023 w 555334"/>
                                <a:gd name="connsiteY30" fmla="*/ 370669 h 606353"/>
                                <a:gd name="connsiteX31" fmla="*/ 437145 w 555334"/>
                                <a:gd name="connsiteY31" fmla="*/ 385872 h 606353"/>
                                <a:gd name="connsiteX32" fmla="*/ 332417 w 555334"/>
                                <a:gd name="connsiteY32" fmla="*/ 511942 h 606353"/>
                                <a:gd name="connsiteX33" fmla="*/ 337152 w 555334"/>
                                <a:gd name="connsiteY33" fmla="*/ 546333 h 606353"/>
                                <a:gd name="connsiteX34" fmla="*/ 235024 w 555334"/>
                                <a:gd name="connsiteY34" fmla="*/ 556252 h 606353"/>
                                <a:gd name="connsiteX35" fmla="*/ 5514 w 555334"/>
                                <a:gd name="connsiteY35" fmla="*/ 500447 h 606353"/>
                                <a:gd name="connsiteX36" fmla="*/ 408 w 555334"/>
                                <a:gd name="connsiteY36" fmla="*/ 451502 h 606353"/>
                                <a:gd name="connsiteX37" fmla="*/ 44602 w 555334"/>
                                <a:gd name="connsiteY37" fmla="*/ 364644 h 606353"/>
                                <a:gd name="connsiteX38" fmla="*/ 151465 w 555334"/>
                                <a:gd name="connsiteY38" fmla="*/ 315977 h 606353"/>
                                <a:gd name="connsiteX39" fmla="*/ 227577 w 555334"/>
                                <a:gd name="connsiteY39" fmla="*/ 446 h 606353"/>
                                <a:gd name="connsiteX40" fmla="*/ 287448 w 555334"/>
                                <a:gd name="connsiteY40" fmla="*/ 13053 h 606353"/>
                                <a:gd name="connsiteX41" fmla="*/ 316688 w 555334"/>
                                <a:gd name="connsiteY41" fmla="*/ 40122 h 606353"/>
                                <a:gd name="connsiteX42" fmla="*/ 348712 w 555334"/>
                                <a:gd name="connsiteY42" fmla="*/ 141721 h 606353"/>
                                <a:gd name="connsiteX43" fmla="*/ 344535 w 555334"/>
                                <a:gd name="connsiteY43" fmla="*/ 157295 h 606353"/>
                                <a:gd name="connsiteX44" fmla="*/ 354745 w 555334"/>
                                <a:gd name="connsiteY44" fmla="*/ 199937 h 606353"/>
                                <a:gd name="connsiteX45" fmla="*/ 334139 w 555334"/>
                                <a:gd name="connsiteY45" fmla="*/ 235905 h 606353"/>
                                <a:gd name="connsiteX46" fmla="*/ 261457 w 555334"/>
                                <a:gd name="connsiteY46" fmla="*/ 325361 h 606353"/>
                                <a:gd name="connsiteX47" fmla="*/ 208362 w 555334"/>
                                <a:gd name="connsiteY47" fmla="*/ 325454 h 606353"/>
                                <a:gd name="connsiteX48" fmla="*/ 135959 w 555334"/>
                                <a:gd name="connsiteY48" fmla="*/ 235905 h 606353"/>
                                <a:gd name="connsiteX49" fmla="*/ 115260 w 555334"/>
                                <a:gd name="connsiteY49" fmla="*/ 199937 h 606353"/>
                                <a:gd name="connsiteX50" fmla="*/ 125656 w 555334"/>
                                <a:gd name="connsiteY50" fmla="*/ 157388 h 606353"/>
                                <a:gd name="connsiteX51" fmla="*/ 121479 w 555334"/>
                                <a:gd name="connsiteY51" fmla="*/ 141814 h 606353"/>
                                <a:gd name="connsiteX52" fmla="*/ 121200 w 555334"/>
                                <a:gd name="connsiteY52" fmla="*/ 91849 h 606353"/>
                                <a:gd name="connsiteX53" fmla="*/ 150440 w 555334"/>
                                <a:gd name="connsiteY53" fmla="*/ 40678 h 606353"/>
                                <a:gd name="connsiteX54" fmla="*/ 177452 w 555334"/>
                                <a:gd name="connsiteY54" fmla="*/ 18430 h 606353"/>
                                <a:gd name="connsiteX55" fmla="*/ 203628 w 555334"/>
                                <a:gd name="connsiteY55" fmla="*/ 4988 h 606353"/>
                                <a:gd name="connsiteX56" fmla="*/ 227577 w 555334"/>
                                <a:gd name="connsiteY56" fmla="*/ 446 h 6063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</a:cxnLst>
                              <a:rect l="l" t="t" r="r" b="b"/>
                              <a:pathLst>
                                <a:path w="555334" h="606353">
                                  <a:moveTo>
                                    <a:pt x="481435" y="482289"/>
                                  </a:moveTo>
                                  <a:lnTo>
                                    <a:pt x="448941" y="514557"/>
                                  </a:lnTo>
                                  <a:lnTo>
                                    <a:pt x="440493" y="506212"/>
                                  </a:lnTo>
                                  <a:cubicBezTo>
                                    <a:pt x="435573" y="501205"/>
                                    <a:pt x="427403" y="501205"/>
                                    <a:pt x="422390" y="506212"/>
                                  </a:cubicBezTo>
                                  <a:cubicBezTo>
                                    <a:pt x="417469" y="511126"/>
                                    <a:pt x="417469" y="519286"/>
                                    <a:pt x="422390" y="524200"/>
                                  </a:cubicBezTo>
                                  <a:lnTo>
                                    <a:pt x="439750" y="541632"/>
                                  </a:lnTo>
                                  <a:cubicBezTo>
                                    <a:pt x="442257" y="544043"/>
                                    <a:pt x="445414" y="545341"/>
                                    <a:pt x="448756" y="545341"/>
                                  </a:cubicBezTo>
                                  <a:cubicBezTo>
                                    <a:pt x="452284" y="545341"/>
                                    <a:pt x="455440" y="544043"/>
                                    <a:pt x="457854" y="541632"/>
                                  </a:cubicBezTo>
                                  <a:lnTo>
                                    <a:pt x="499445" y="500370"/>
                                  </a:lnTo>
                                  <a:cubicBezTo>
                                    <a:pt x="504366" y="495456"/>
                                    <a:pt x="504366" y="487389"/>
                                    <a:pt x="499538" y="482289"/>
                                  </a:cubicBezTo>
                                  <a:cubicBezTo>
                                    <a:pt x="494618" y="477375"/>
                                    <a:pt x="486448" y="477375"/>
                                    <a:pt x="481435" y="482289"/>
                                  </a:cubicBezTo>
                                  <a:close/>
                                  <a:moveTo>
                                    <a:pt x="460917" y="417661"/>
                                  </a:moveTo>
                                  <a:cubicBezTo>
                                    <a:pt x="513185" y="417661"/>
                                    <a:pt x="555334" y="459943"/>
                                    <a:pt x="555334" y="511961"/>
                                  </a:cubicBezTo>
                                  <a:cubicBezTo>
                                    <a:pt x="555334" y="564071"/>
                                    <a:pt x="513000" y="606353"/>
                                    <a:pt x="460917" y="606353"/>
                                  </a:cubicBezTo>
                                  <a:cubicBezTo>
                                    <a:pt x="408835" y="606353"/>
                                    <a:pt x="366501" y="564071"/>
                                    <a:pt x="366501" y="511961"/>
                                  </a:cubicBezTo>
                                  <a:cubicBezTo>
                                    <a:pt x="366501" y="459943"/>
                                    <a:pt x="408835" y="417661"/>
                                    <a:pt x="460917" y="417661"/>
                                  </a:cubicBezTo>
                                  <a:close/>
                                  <a:moveTo>
                                    <a:pt x="151465" y="315977"/>
                                  </a:moveTo>
                                  <a:lnTo>
                                    <a:pt x="188788" y="433982"/>
                                  </a:lnTo>
                                  <a:lnTo>
                                    <a:pt x="195844" y="456230"/>
                                  </a:lnTo>
                                  <a:lnTo>
                                    <a:pt x="196030" y="455952"/>
                                  </a:lnTo>
                                  <a:lnTo>
                                    <a:pt x="202157" y="474770"/>
                                  </a:lnTo>
                                  <a:lnTo>
                                    <a:pt x="222026" y="419058"/>
                                  </a:lnTo>
                                  <a:cubicBezTo>
                                    <a:pt x="173469" y="351573"/>
                                    <a:pt x="231775" y="352129"/>
                                    <a:pt x="235024" y="352315"/>
                                  </a:cubicBezTo>
                                  <a:cubicBezTo>
                                    <a:pt x="238181" y="352129"/>
                                    <a:pt x="296394" y="351573"/>
                                    <a:pt x="248022" y="419058"/>
                                  </a:cubicBezTo>
                                  <a:lnTo>
                                    <a:pt x="267705" y="474863"/>
                                  </a:lnTo>
                                  <a:lnTo>
                                    <a:pt x="273833" y="456137"/>
                                  </a:lnTo>
                                  <a:lnTo>
                                    <a:pt x="274018" y="456323"/>
                                  </a:lnTo>
                                  <a:lnTo>
                                    <a:pt x="281075" y="434075"/>
                                  </a:lnTo>
                                  <a:lnTo>
                                    <a:pt x="318398" y="315977"/>
                                  </a:lnTo>
                                  <a:cubicBezTo>
                                    <a:pt x="318398" y="315977"/>
                                    <a:pt x="366305" y="349719"/>
                                    <a:pt x="425261" y="364644"/>
                                  </a:cubicBezTo>
                                  <a:cubicBezTo>
                                    <a:pt x="430831" y="366127"/>
                                    <a:pt x="435659" y="368074"/>
                                    <a:pt x="440023" y="370669"/>
                                  </a:cubicBezTo>
                                  <a:cubicBezTo>
                                    <a:pt x="446522" y="374563"/>
                                    <a:pt x="444572" y="384574"/>
                                    <a:pt x="437145" y="385872"/>
                                  </a:cubicBezTo>
                                  <a:cubicBezTo>
                                    <a:pt x="377632" y="396996"/>
                                    <a:pt x="332417" y="449278"/>
                                    <a:pt x="332417" y="511942"/>
                                  </a:cubicBezTo>
                                  <a:cubicBezTo>
                                    <a:pt x="332417" y="523807"/>
                                    <a:pt x="333995" y="535302"/>
                                    <a:pt x="337152" y="546333"/>
                                  </a:cubicBezTo>
                                  <a:cubicBezTo>
                                    <a:pt x="307535" y="552266"/>
                                    <a:pt x="273369" y="556252"/>
                                    <a:pt x="235024" y="556252"/>
                                  </a:cubicBezTo>
                                  <a:cubicBezTo>
                                    <a:pt x="91302" y="556067"/>
                                    <a:pt x="5514" y="500447"/>
                                    <a:pt x="5514" y="500447"/>
                                  </a:cubicBezTo>
                                  <a:cubicBezTo>
                                    <a:pt x="3008" y="485523"/>
                                    <a:pt x="408" y="451502"/>
                                    <a:pt x="408" y="451502"/>
                                  </a:cubicBezTo>
                                  <a:cubicBezTo>
                                    <a:pt x="-1356" y="426474"/>
                                    <a:pt x="779" y="375860"/>
                                    <a:pt x="44602" y="364644"/>
                                  </a:cubicBezTo>
                                  <a:cubicBezTo>
                                    <a:pt x="103557" y="349534"/>
                                    <a:pt x="151465" y="315977"/>
                                    <a:pt x="151465" y="315977"/>
                                  </a:cubicBezTo>
                                  <a:close/>
                                  <a:moveTo>
                                    <a:pt x="227577" y="446"/>
                                  </a:moveTo>
                                  <a:cubicBezTo>
                                    <a:pt x="253567" y="-1779"/>
                                    <a:pt x="273339" y="4617"/>
                                    <a:pt x="287448" y="13053"/>
                                  </a:cubicBezTo>
                                  <a:cubicBezTo>
                                    <a:pt x="308612" y="24641"/>
                                    <a:pt x="316688" y="40122"/>
                                    <a:pt x="316688" y="40122"/>
                                  </a:cubicBezTo>
                                  <a:cubicBezTo>
                                    <a:pt x="316688" y="40122"/>
                                    <a:pt x="365049" y="43552"/>
                                    <a:pt x="348712" y="141721"/>
                                  </a:cubicBezTo>
                                  <a:cubicBezTo>
                                    <a:pt x="347691" y="146913"/>
                                    <a:pt x="346391" y="152104"/>
                                    <a:pt x="344535" y="157295"/>
                                  </a:cubicBezTo>
                                  <a:cubicBezTo>
                                    <a:pt x="354188" y="156368"/>
                                    <a:pt x="365513" y="161930"/>
                                    <a:pt x="354745" y="199937"/>
                                  </a:cubicBezTo>
                                  <a:cubicBezTo>
                                    <a:pt x="346948" y="227747"/>
                                    <a:pt x="339708" y="235349"/>
                                    <a:pt x="334139" y="235905"/>
                                  </a:cubicBezTo>
                                  <a:cubicBezTo>
                                    <a:pt x="328940" y="268721"/>
                                    <a:pt x="302671" y="310529"/>
                                    <a:pt x="261457" y="325361"/>
                                  </a:cubicBezTo>
                                  <a:cubicBezTo>
                                    <a:pt x="244378" y="331572"/>
                                    <a:pt x="225534" y="331572"/>
                                    <a:pt x="208362" y="325454"/>
                                  </a:cubicBezTo>
                                  <a:cubicBezTo>
                                    <a:pt x="166498" y="310807"/>
                                    <a:pt x="141065" y="268906"/>
                                    <a:pt x="135959" y="235905"/>
                                  </a:cubicBezTo>
                                  <a:cubicBezTo>
                                    <a:pt x="130390" y="235349"/>
                                    <a:pt x="123057" y="227562"/>
                                    <a:pt x="115260" y="199937"/>
                                  </a:cubicBezTo>
                                  <a:cubicBezTo>
                                    <a:pt x="104492" y="161930"/>
                                    <a:pt x="115909" y="156368"/>
                                    <a:pt x="125656" y="157388"/>
                                  </a:cubicBezTo>
                                  <a:cubicBezTo>
                                    <a:pt x="123799" y="152197"/>
                                    <a:pt x="122500" y="147005"/>
                                    <a:pt x="121479" y="141814"/>
                                  </a:cubicBezTo>
                                  <a:cubicBezTo>
                                    <a:pt x="118044" y="124108"/>
                                    <a:pt x="117116" y="107700"/>
                                    <a:pt x="121200" y="91849"/>
                                  </a:cubicBezTo>
                                  <a:cubicBezTo>
                                    <a:pt x="126213" y="70713"/>
                                    <a:pt x="137537" y="53841"/>
                                    <a:pt x="150440" y="40678"/>
                                  </a:cubicBezTo>
                                  <a:cubicBezTo>
                                    <a:pt x="158516" y="32149"/>
                                    <a:pt x="167612" y="24641"/>
                                    <a:pt x="177452" y="18430"/>
                                  </a:cubicBezTo>
                                  <a:cubicBezTo>
                                    <a:pt x="185342" y="12868"/>
                                    <a:pt x="194160" y="8233"/>
                                    <a:pt x="203628" y="4988"/>
                                  </a:cubicBezTo>
                                  <a:cubicBezTo>
                                    <a:pt x="211240" y="2393"/>
                                    <a:pt x="219130" y="817"/>
                                    <a:pt x="227577" y="44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19" name="组合 19"/>
                        <wpg:cNvGrpSpPr/>
                        <wpg:grpSpPr>
                          <a:xfrm>
                            <a:off x="1742402" y="2213070"/>
                            <a:ext cx="304438" cy="7037923"/>
                            <a:chOff x="1742402" y="2213070"/>
                            <a:chExt cx="304438" cy="7037923"/>
                          </a:xfrm>
                        </wpg:grpSpPr>
                        <wps:wsp>
                          <wps:cNvPr id="29" name="矩形 42"/>
                          <wps:cNvSpPr/>
                          <wps:spPr>
                            <a:xfrm flipH="1" flipV="1">
                              <a:off x="1742402" y="8938609"/>
                              <a:ext cx="304438" cy="312384"/>
                            </a:xfrm>
                            <a:prstGeom prst="triangl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0" name="矩形 43"/>
                          <wps:cNvSpPr/>
                          <wps:spPr>
                            <a:xfrm flipH="1" flipV="1">
                              <a:off x="1742402" y="3926095"/>
                              <a:ext cx="304438" cy="312384"/>
                            </a:xfrm>
                            <a:prstGeom prst="triangl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1" name="矩形 44"/>
                          <wps:cNvSpPr/>
                          <wps:spPr>
                            <a:xfrm flipH="1" flipV="1">
                              <a:off x="1742402" y="7268813"/>
                              <a:ext cx="304438" cy="312384"/>
                            </a:xfrm>
                            <a:prstGeom prst="triangl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2" name="矩形 45"/>
                          <wps:cNvSpPr/>
                          <wps:spPr>
                            <a:xfrm flipH="1" flipV="1">
                              <a:off x="1742402" y="2213070"/>
                              <a:ext cx="304438" cy="312384"/>
                            </a:xfrm>
                            <a:prstGeom prst="triangl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20" name="矩形 42"/>
                        <wps:cNvSpPr/>
                        <wps:spPr>
                          <a:xfrm flipH="1" flipV="1">
                            <a:off x="1805787" y="8938609"/>
                            <a:ext cx="181356" cy="186090"/>
                          </a:xfrm>
                          <a:prstGeom prst="triangle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1" name="矩形 43"/>
                        <wps:cNvSpPr/>
                        <wps:spPr>
                          <a:xfrm flipH="1" flipV="1">
                            <a:off x="1805787" y="3926095"/>
                            <a:ext cx="181356" cy="186090"/>
                          </a:xfrm>
                          <a:prstGeom prst="triangle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2" name="矩形 44"/>
                        <wps:cNvSpPr/>
                        <wps:spPr>
                          <a:xfrm flipH="1" flipV="1">
                            <a:off x="1805787" y="7268813"/>
                            <a:ext cx="181356" cy="186090"/>
                          </a:xfrm>
                          <a:prstGeom prst="triangle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3" name="矩形 45"/>
                        <wps:cNvSpPr/>
                        <wps:spPr>
                          <a:xfrm flipH="1" flipV="1">
                            <a:off x="1805787" y="2213070"/>
                            <a:ext cx="181356" cy="186090"/>
                          </a:xfrm>
                          <a:prstGeom prst="triangle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g:grpSp>
                        <wpg:cNvPr id="24" name="组合 24"/>
                        <wpg:cNvGrpSpPr/>
                        <wpg:grpSpPr>
                          <a:xfrm>
                            <a:off x="231946" y="2510133"/>
                            <a:ext cx="6675165" cy="6725539"/>
                            <a:chOff x="231946" y="2510133"/>
                            <a:chExt cx="6675165" cy="6725539"/>
                          </a:xfrm>
                          <a:solidFill>
                            <a:srgbClr val="8ECDA2"/>
                          </a:solidFill>
                        </wpg:grpSpPr>
                        <wps:wsp>
                          <wps:cNvPr id="25" name="直接连接符 25"/>
                          <wps:cNvCnPr/>
                          <wps:spPr>
                            <a:xfrm>
                              <a:off x="231946" y="2510133"/>
                              <a:ext cx="6675165" cy="0"/>
                            </a:xfrm>
                            <a:prstGeom prst="line">
                              <a:avLst/>
                            </a:prstGeom>
                            <a:grpFill/>
                            <a:ln w="38100" cap="flat" cmpd="sng" algn="ctr">
                              <a:solidFill>
                                <a:srgbClr val="0468B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6" name="直接连接符 26"/>
                          <wps:cNvCnPr/>
                          <wps:spPr>
                            <a:xfrm>
                              <a:off x="231946" y="4223158"/>
                              <a:ext cx="6675165" cy="0"/>
                            </a:xfrm>
                            <a:prstGeom prst="line">
                              <a:avLst/>
                            </a:prstGeom>
                            <a:grpFill/>
                            <a:ln w="38100" cap="flat" cmpd="sng" algn="ctr">
                              <a:solidFill>
                                <a:srgbClr val="0468B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7" name="直接连接符 27"/>
                          <wps:cNvCnPr/>
                          <wps:spPr>
                            <a:xfrm>
                              <a:off x="231946" y="7565876"/>
                              <a:ext cx="6675165" cy="0"/>
                            </a:xfrm>
                            <a:prstGeom prst="line">
                              <a:avLst/>
                            </a:prstGeom>
                            <a:grpFill/>
                            <a:ln w="38100" cap="flat" cmpd="sng" algn="ctr">
                              <a:solidFill>
                                <a:srgbClr val="0468B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8" name="直接连接符 28"/>
                          <wps:cNvCnPr/>
                          <wps:spPr>
                            <a:xfrm>
                              <a:off x="231946" y="9235672"/>
                              <a:ext cx="6675165" cy="0"/>
                            </a:xfrm>
                            <a:prstGeom prst="line">
                              <a:avLst/>
                            </a:prstGeom>
                            <a:grpFill/>
                            <a:ln w="38100" cap="flat" cmpd="sng" algn="ctr">
                              <a:solidFill>
                                <a:srgbClr val="0468B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22.4pt;margin-top:18.7pt;height:798.8pt;width:545.05pt;z-index:251659264;mso-width-relative:page;mso-height-relative:page;" coordorigin="0,-1" coordsize="6922351,10144952" o:gfxdata="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">
                <o:lock v:ext="edit" aspectratio="f"/>
                <v:group id="_x0000_s1026" o:spid="_x0000_s1026" o:spt="203" alt="本素材由iSlide™ 提供&#10;iSlide™尊重知识产权并注重保护用户享有的各项权利。郑重提醒您：&#10;iSlide™插件中提供的任何信息内容的所有权、知识产权归其原始权利人或权利受让人所有，您免费/购买获得的是信息内容的使用权，并受下述条款的约束；&#10;1. 您仅可以个人非商业用途使用该等信息内容，不可将信息内容的全部或部分用于出售，或以出租、出借、转让、分销、发布等其他任何方式供他人使用；&#10;2. 禁止在接入互联网或移动互联网的任何网站、平台、应用或程序上以任何方式为他人提供iSlide™插件资源内容的下载。&#10;The resource is supplied by iSlide™.&#10;iSlide™ respects all intellectual property rights and protects all the rights its users acquired.Solemnly remind you:&#10;The ownership and intellectual property of the resources supplied in iSlide Add-in belongs to its owner or the assignee of this ownership.you only acquired the usage of the resources supplied in iSlide Add-in, as well as respected the following restrain terms:&#10;1.You are only allowed to use such resource for personal and non-commercial aim, not allowed to use such resource or part of it for the sale; or rent, lend, transfer to others; or distribution or release it in any way.&#10;2.You are not permitted to provide the resource of iSlide Add-in in any website, platform, application access to the Internet or mobile Internet." style="position:absolute;left:0;top:-1;height:1935680;width:1888561;" coordsize="4772025,4891088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shape id="ï$ļîḓè" o:spid="_x0000_s1026" o:spt="100" style="position:absolute;left:3089275;top:214312;height:2824163;width:1570038;v-text-anchor:middle;" fillcolor="#DBEEFF" filled="t" stroked="f" coordsize="476,857" o:gfxdata="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kHghbsAAADb&#10;AAAADwAAAAAAAAABACAAAAAiAAAAZHJzL2Rvd25yZXYueG1sUEsBAhQAFAAAAAgAh07iQDMvBZ47&#10;AAAAOQAAABAAAAAAAAAAAQAgAAAACgEAAGRycy9zaGFwZXhtbC54bWxQSwUGAAAAAAYABgBbAQAA&#10;tAMAAAAA&#10;" path="m0,0c106,61,153,111,220,200c286,289,397,305,436,423c476,541,418,656,383,756c348,857,47,234,47,234l0,0xe">
                    <v:path o:connectlocs="0,0;725647,659081;1438102,1393956;1263286,2491326;155024,771125;0,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iṡļïde" o:spid="_x0000_s1026" o:spt="100" style="position:absolute;left:260350;top:63500;height:1868488;width:1828800;v-text-anchor:middle;" fillcolor="#03569E" filled="t" stroked="f" coordsize="554,567" o:gfxdata="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G4R8vQAA&#10;ANsAAAAPAAAAAAAAAAEAIAAAACIAAABkcnMvZG93bnJldi54bWxQSwECFAAUAAAACACHTuJAMy8F&#10;njsAAAA5AAAAEAAAAAAAAAABACAAAAAMAQAAZHJzL3NoYXBleG1sLnhtbFBLBQYAAAAABgAGAFsB&#10;AAC2AwAAAAA=&#10;" path="m0,567c19,421,102,342,174,266c246,190,286,40,554,0c366,443,366,443,366,443l0,567xe">
                    <v:path o:connectlocs="0,1868488;574388,876574;1828800,0;1208196,1459859;0,1868488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íSľíḑé" o:spid="_x0000_s1026" o:spt="100" style="position:absolute;left:125413;top:0;height:4805363;width:4514850;v-text-anchor:middle;" fillcolor="#0468BF" filled="t" stroked="f" coordsize="1368,1458" o:gfxdata="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2C+OE&#10;wAAAANsAAAAPAAAAAAAAAAEAIAAAACIAAABkcnMvZG93bnJldi54bWxQSwECFAAUAAAACACHTuJA&#10;My8FnjsAAAA5AAAAEAAAAAAAAAABACAAAAAPAQAAZHJzL3NoYXBleG1sLnhtbFBLBQYAAAAABgAG&#10;AFsBAAC5AwAAAAA=&#10;" path="m210,1338c79,1260,103,1120,111,1020c124,858,0,709,45,571c94,422,212,370,276,280c370,148,475,0,697,12c1011,29,1032,247,1184,354c1313,445,1368,625,1274,838c1179,1052,1308,1126,1224,1262c1140,1399,878,1458,720,1456c562,1454,360,1427,210,1338e">
                    <v:path o:connectlocs="693069,4409859;366336,3361776;148514,1881935;910890,922840;2300329,39550;3907589,1166734;4204619,2761930;4039602,4159374;2376236,4798771;693069,4409859" o:connectangles="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íšļïḋè" o:spid="_x0000_s1026" o:spt="100" style="position:absolute;left:1695450;top:1219200;height:3168650;width:1247775;v-text-anchor:middle;" fillcolor="#000000" filled="t" stroked="f" coordsize="786,1996" o:gfxdata="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CZs/LsAAADb&#10;AAAADwAAAAAAAAABACAAAAAiAAAAZHJzL2Rvd25yZXYueG1sUEsBAhQAFAAAAAgAh07iQDMvBZ47&#10;AAAAOQAAABAAAAAAAAAAAQAgAAAACgEAAGRycy9zaGFwZXhtbC54bWxQSwUGAAAAAAYABgBbAQAA&#10;tAMAAAAA&#10;" path="m0,368l570,0,786,0,786,1996,331,1996,331,605,0,818,0,368xe">
                    <v:path o:connectlocs="0,584200;904875,0;1247775,0;1247775,3168650;525462,3168650;525462,960437;0,1298575;0,584200" o:connectangles="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ïṡļïḓe" o:spid="_x0000_s1026" o:spt="100" style="position:absolute;left:1695450;top:1219200;height:3168650;width:1247775;v-text-anchor:middle;" filled="f" stroked="f" coordsize="786,1996" o:gfxdata="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VA4V+8AAAA&#10;2wAAAA8AAAAAAAAAAQAgAAAAIgAAAGRycy9kb3ducmV2LnhtbFBLAQIUABQAAAAIAIdO4kAzLwWe&#10;OwAAADkAAAAQAAAAAAAAAAEAIAAAAAsBAABkcnMvc2hhcGV4bWwueG1sUEsFBgAAAAAGAAYAWwEA&#10;ALUDAAAAAA==&#10;" path="m0,368l570,0,786,0,786,1996,331,1996,331,605,0,818,0,368e">
                    <v:path o:connectlocs="0,584200;904875,0;1247775,0;1247775,3168650;525462,3168650;525462,960437;0,1298575;0,584200" o:connectangles="0,0,0,0,0,0,0,0"/>
                    <v:fill on="f" focussize="0,0"/>
                    <v:stroke on="f"/>
                    <v:imagedata o:title=""/>
                    <o:lock v:ext="edit" aspectratio="f"/>
                  </v:shape>
                  <v:shape id="íśliḍè" o:spid="_x0000_s1026" o:spt="100" style="position:absolute;left:455613;top:3589337;height:1038225;width:1458913;v-text-anchor:middle;" fillcolor="#03579E" filled="t" stroked="f" coordsize="442,315" o:gfxdata="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8UQZugAAANsA&#10;AAAPAAAAAAAAAAEAIAAAACIAAABkcnMvZG93bnJldi54bWxQSwECFAAUAAAACACHTuJAMy8FnjsA&#10;AAA5AAAAEAAAAAAAAAABACAAAAAJAQAAZHJzL3NoYXBleG1sLnhtbFBLBQYAAAAABgAGAFsBAACz&#10;AwAAAAA=&#10;" path="m393,210c290,60,93,13,5,0c0,88,8,188,110,249c157,277,207,298,261,315c371,308,442,281,393,210xe">
                    <v:path o:connectlocs="1297178,692150;16503,0;363077,820692;861484,1038225;1297178,69215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iṥlïde" o:spid="_x0000_s1026" o:spt="100" style="position:absolute;left:739775;top:3236912;height:1271588;width:1547813;v-text-anchor:middle;" fillcolor="#47A845" filled="t" stroked="f" coordsize="469,386" o:gfxdata="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NQYTC8AAAA&#10;2wAAAA8AAAAAAAAAAQAgAAAAIgAAAGRycy9kb3ducmV2LnhtbFBLAQIUABQAAAAIAIdO4kAzLwWe&#10;OwAAADkAAAAQAAAAAAAAAAEAIAAAAAsBAABkcnMvc2hhcGV4bWwueG1sUEsFBgAAAAAGAAYAWwEA&#10;ALUDAAAAAA==&#10;" path="m447,255c447,255,377,61,338,73c299,86,333,232,333,232c333,232,228,0,128,32c22,67,191,257,191,257c191,257,43,155,21,177c0,200,146,386,146,386c469,367,469,367,469,367l447,255xe">
                    <v:path o:connectlocs="1475207,840038;1115481,240481;1098980,764270;422430,105416;630346,846627;69305,583085;481835,1271588;1547813,1208996;1475207,840038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ísḷîḓê" o:spid="_x0000_s1026" o:spt="100" style="position:absolute;left:1247775;top:3490912;height:965200;width:615950;v-text-anchor:middle;" fillcolor="#FFFFFF" filled="t" stroked="f" coordsize="187,293" o:gfxdata="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p+gOvQAA&#10;ANsAAAAPAAAAAAAAAAEAIAAAACIAAABkcnMvZG93bnJldi54bWxQSwECFAAUAAAACACHTuJAMy8F&#10;njsAAAA5AAAAEAAAAAAAAAABACAAAAAMAQAAZHJzL3NoYXBleG1sLnhtbFBLBQYAAAAABgAGAFsB&#10;AAC2AwAAAAA=&#10;" path="m1,4c1,4,1,5,1,5c9,14,74,89,182,291c183,292,184,293,185,292c186,291,187,290,186,289c70,73,4,1,4,1c3,0,2,0,1,1c0,2,0,3,1,4xe">
                    <v:path o:connectlocs="3293,13176;3293,16470;599480,958611;609362,961905;612656,952023;13175,3294;3293,3294;3293,13176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  <v:shape id="iš1íde" o:spid="_x0000_s1026" o:spt="100" style="position:absolute;left:1128713;top:3524250;height:187325;width:290513;v-text-anchor:middle;" fillcolor="#FFFFFF" filled="t" stroked="f" coordsize="88,57" o:gfxdata="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uXAMvQAA&#10;ANsAAAAPAAAAAAAAAAEAIAAAACIAAABkcnMvZG93bnJldi54bWxQSwECFAAUAAAACACHTuJAMy8F&#10;njsAAAA5AAAAEAAAAAAAAAABACAAAAAMAQAAZHJzL3NoYXBleG1sLnhtbFBLBQYAAAAABgAGAFsB&#10;AAC2AwAAAAA=&#10;" path="m1,4c1,4,32,34,84,57c85,57,87,56,87,55c88,54,87,53,86,52c60,41,40,29,26,18c19,13,14,9,10,6c8,4,7,3,6,2c5,2,5,1,5,1c4,1,4,1,4,1c4,0,2,0,1,1c0,2,0,3,1,4xe">
                    <v:path o:connectlocs="3301,13145;277307,187325;287211,180752;283910,170892;85833,59155;33012,19718;19807,6572;16506,3286;13205,3286;3301,3286;3301,13145" o:connectangles="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ïşḻiḓè" o:spid="_x0000_s1026" o:spt="100" style="position:absolute;left:1458913;top:3530600;height:355600;width:76200;v-text-anchor:middle;" fillcolor="#FFFFFF" filled="t" stroked="f" coordsize="23,108" o:gfxdata="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yFf1u/&#10;AAAA2wAAAA8AAAAAAAAAAQAgAAAAIgAAAGRycy9kb3ducmV2LnhtbFBLAQIUABQAAAAIAIdO4kAz&#10;LwWeOwAAADkAAAAQAAAAAAAAAAEAIAAAAA4BAABkcnMvc2hhcGV4bWwueG1sUEsFBgAAAAAGAAYA&#10;WwEAALgDAAAAAA==&#10;" path="m0,4c0,4,1,5,1,6c4,18,16,66,18,106c18,107,19,108,20,108c22,108,23,107,22,105c20,60,5,3,5,2c5,1,3,0,2,1c1,1,0,2,0,4xe">
                    <v:path o:connectlocs="0,13170;3313,19755;59634,349014;66260,355600;72886,345722;16565,6585;6626,3292;0,13170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  <v:shape id="ï$ļíḍê" o:spid="_x0000_s1026" o:spt="100" style="position:absolute;left:1293813;top:3902075;height:207963;width:376238;v-text-anchor:middle;" fillcolor="#FFFFFF" filled="t" stroked="f" coordsize="114,63" o:gfxdata="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5GI568AAAA&#10;2wAAAA8AAAAAAAAAAQAgAAAAIgAAAGRycy9kb3ducmV2LnhtbFBLAQIUABQAAAAIAIdO4kAzLwWe&#10;OwAAADkAAAAQAAAAAAAAAAEAIAAAAAsBAABkcnMvc2hhcGV4bWwueG1sUEsFBgAAAAAGAAYAWwEA&#10;ALUDAAAAAA==&#10;" path="m1,4c1,4,64,46,111,62c112,63,113,62,114,61c114,60,113,58,112,58c89,50,62,36,41,23c30,17,21,11,14,7c11,5,8,3,7,2c5,1,4,0,4,0c3,0,1,0,1,1c0,2,0,4,1,4xe">
                    <v:path o:connectlocs="3300,13204;366337,204662;376238,201361;369637,191458;135313,75923;46204,23107;23102,6602;13201,0;3300,3301;3300,13204" o:connectangles="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ïsḷiḋe" o:spid="_x0000_s1026" o:spt="100" style="position:absolute;left:973138;top:3978275;height:468313;width:617538;v-text-anchor:middle;" fillcolor="#FFFFFF" filled="t" stroked="f" coordsize="187,142" o:gfxdata="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zP9nvQAA&#10;ANsAAAAPAAAAAAAAAAEAIAAAACIAAABkcnMvZG93bnJldi54bWxQSwECFAAUAAAACACHTuJAMy8F&#10;njsAAAA5AAAAEAAAAAAAAAABACAAAAAMAQAAZHJzL3NoYXBleG1sLnhtbFBLBQYAAAAABgAGAFsB&#10;AAC2AwAAAAA=&#10;" path="m1,4c1,4,74,90,184,141c185,142,186,141,187,140c187,139,187,138,185,137c131,112,86,77,54,50c39,36,26,24,18,15c13,10,10,7,8,4c7,3,6,2,5,2c5,1,5,1,5,1c4,0,2,0,1,0c0,1,0,3,1,4xe">
                    <v:path o:connectlocs="3302,13191;607630,465015;617538,461717;610933,451823;178326,164898;59442,49469;26418,13191;16511,6595;16511,3297;3302,0;3302,13191" o:connectangles="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íṡḷîḍe" o:spid="_x0000_s1026" o:spt="100" style="position:absolute;left:1058863;top:3948112;height:231775;width:125413;v-text-anchor:middle;" fillcolor="#FFFFFF" filled="t" stroked="f" coordsize="38,70" o:gfxdata="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Lh8774A&#10;AADbAAAADwAAAAAAAAABACAAAAAiAAAAZHJzL2Rvd25yZXYueG1sUEsBAhQAFAAAAAgAh07iQDMv&#10;BZ47AAAAOQAAABAAAAAAAAAAAQAgAAAADQEAAGRycy9zaGFwZXhtbC54bWxQSwUGAAAAAAYABgBb&#10;AQAAtwMAAAAA&#10;" path="m1,4c1,4,1,4,1,5c5,11,18,35,33,69c34,70,35,70,36,70c37,69,38,68,37,67c20,28,5,2,5,2c4,0,3,0,2,1c1,1,0,3,1,4xe">
                    <v:path o:connectlocs="3300,13244;3300,16555;108911,228463;118812,231775;122112,221841;16501,6622;6600,3311;3300,13244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  <v:shape id="ïSļîḓê" o:spid="_x0000_s1026" o:spt="100" style="position:absolute;left:1104900;top:4251325;height:60325;width:254000;v-text-anchor:middle;" fillcolor="#FFFFFF" filled="t" stroked="f" coordsize="77,18" o:gfxdata="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7y7QrgAAADbAAAA&#10;DwAAAAAAAAABACAAAAAiAAAAZHJzL2Rvd25yZXYueG1sUEsBAhQAFAAAAAgAh07iQDMvBZ47AAAA&#10;OQAAABAAAAAAAAAAAQAgAAAABwEAAGRycy9zaGFwZXhtbC54bWxQSwUGAAAAAAYABgBbAQAAsQMA&#10;AAAA&#10;" path="m2,4c2,4,26,14,74,18c75,18,76,17,77,16c77,15,76,14,75,14c51,11,33,8,21,5c15,4,11,2,8,2c6,1,5,1,5,0c4,0,4,0,4,0c4,0,4,0,4,0c2,0,1,0,1,1c0,3,1,4,2,4xe">
                    <v:path o:connectlocs="6597,13405;244103,60325;254000,53622;247402,46919;69272,16756;26389,6702;16493,0;13194,0;13194,0;3298,3351;6597,13405" o:connectangles="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iSliḋè" o:spid="_x0000_s1026" o:spt="100" style="position:absolute;left:1887538;top:3573462;height:842963;width:177800;v-text-anchor:middle;" fillcolor="#FFFFFF" filled="t" stroked="f" coordsize="54,256" o:gfxdata="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MVK6b4A&#10;AADbAAAADwAAAAAAAAABACAAAAAiAAAAZHJzL2Rvd25yZXYueG1sUEsBAhQAFAAAAAgAh07iQDMv&#10;BZ47AAAAOQAAABAAAAAAAAAAAQAgAAAADQEAAGRycy9zaGFwZXhtbC54bWxQSwUGAAAAAAYABgBb&#10;AQAAtwMAAAAA&#10;" path="m1,3c1,3,1,5,2,10c10,41,40,171,49,254c49,255,50,256,52,256c53,256,54,255,54,253c43,158,5,2,5,2c5,1,4,0,2,0c1,0,0,2,1,3xe">
                    <v:path o:connectlocs="3292,9878;6585,32928;161337,836377;171214,842963;177800,833084;16462,6585;6585,0;3292,9878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  <v:shape id="ísḷïdê" o:spid="_x0000_s1026" o:spt="100" style="position:absolute;left:1685925;top:3819525;height:449263;width:73025;v-text-anchor:middle;" fillcolor="#FFFFFF" filled="t" stroked="f" coordsize="22,136" o:gfxdata="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w84fugAAANsA&#10;AAAPAAAAAAAAAAEAIAAAACIAAABkcnMvZG93bnJldi54bWxQSwECFAAUAAAACACHTuJAMy8FnjsA&#10;AAA5AAAAEAAAAAAAAAABACAAAAAJAQAAZHJzL3NoYXBleG1sLnhtbFBLBQYAAAAABgAGAFsBAACz&#10;AwAAAAA=&#10;" path="m1,3c1,3,1,3,1,5c4,18,14,73,18,134c18,135,19,136,20,136c22,136,22,135,22,133c18,64,5,2,5,2c5,0,4,0,2,0c1,0,0,1,1,3xe">
                    <v:path o:connectlocs="3319,9910;3319,16517;59747,442656;66386,449263;73025,439352;16596,6606;6638,0;3319,9910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  <v:shape id="íSļïďé" o:spid="_x0000_s1026" o:spt="100" style="position:absolute;left:1854200;top:3935412;height:280988;width:182563;v-text-anchor:middle;" fillcolor="#FFFFFF" filled="t" stroked="f" coordsize="55,85" o:gfxdata="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9Ze/S8AAAA&#10;2wAAAA8AAAAAAAAAAQAgAAAAIgAAAGRycy9kb3ducmV2LnhtbFBLAQIUABQAAAAIAIdO4kAzLwWe&#10;OwAAADkAAAAQAAAAAAAAAAEAIAAAAAsBAABkcnMvc2hhcGV4bWwueG1sUEsFBgAAAAAGAAYAWwEA&#10;ALUDAAAAAA==&#10;" path="m1,4c1,4,28,55,51,83c51,84,53,85,54,84c55,83,55,82,54,81c43,67,31,47,21,31c16,23,12,15,9,10c8,8,7,6,6,4c5,3,5,2,5,2c4,1,3,0,2,1c1,2,0,3,1,4xe">
                    <v:path o:connectlocs="3319,13222;169285,274376;179243,277682;179243,267765;69705,102477;29873,33057;19915,13222;16596,6611;6638,3305;3319,13222" o:connectangles="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íSḷidé" o:spid="_x0000_s1026" o:spt="100" style="position:absolute;left:1993900;top:3787775;height:282575;width:61913;v-text-anchor:middle;" fillcolor="#FFFFFF" filled="t" stroked="f" coordsize="19,86" o:gfxdata="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L3zwK8AAAA&#10;2wAAAA8AAAAAAAAAAQAgAAAAIgAAAGRycy9kb3ducmV2LnhtbFBLAQIUABQAAAAIAIdO4kAzLwWe&#10;OwAAADkAAAAQAAAAAAAAAAEAIAAAAAsBAABkcnMvc2hhcGV4bWwueG1sUEsFBgAAAAAGAAYAWwEA&#10;ALUDAAAAAA==&#10;" path="m15,2c15,2,14,6,14,12c13,22,11,36,9,50c8,57,7,63,5,69c4,75,2,80,0,83c0,84,0,85,1,86c2,86,4,86,4,85c7,80,9,72,11,64c17,38,19,3,19,2c19,1,18,0,17,0c16,0,15,1,15,2xe">
                    <v:path o:connectlocs="48878,6571;45620,39429;29327,164287;16292,226717;0,272717;3258,282575;13034,279289;35844,210288;61913,6571;55395,0;48878,6571" o:connectangles="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í$ļîḍé" o:spid="_x0000_s1026" o:spt="100" style="position:absolute;left:1844675;top:3744912;height:153988;width:131763;v-text-anchor:middle;" fillcolor="#FFFFFF" filled="t" stroked="f" coordsize="40,47" o:gfxdata="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AMF9bsAAADb&#10;AAAADwAAAAAAAAABACAAAAAiAAAAZHJzL2Rvd25yZXYueG1sUEsBAhQAFAAAAAgAh07iQDMvBZ47&#10;AAAAOQAAABAAAAAAAAAAAQAgAAAACgEAAGRycy9zaGFwZXhtbC54bWxQSwUGAAAAAAYABgBbAQAA&#10;tAMAAAAA&#10;" path="m1,4c35,46,35,46,35,46c36,47,37,47,38,47c39,46,40,44,39,43c4,1,4,1,4,1c3,0,2,0,1,1c0,2,0,3,1,4e">
                    <v:path o:connectlocs="3294,13105;115292,150711;125174,153988;128468,140882;13176,3276;3294,3276;3294,13105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ï$ľîḋè" o:spid="_x0000_s1026" o:spt="100" style="position:absolute;left:2682875;top:3378200;height:1166813;width:1416050;v-text-anchor:middle;" fillcolor="#47A845" filled="t" stroked="f" coordsize="429,354" o:gfxdata="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2KXEK/&#10;AAAA2wAAAA8AAAAAAAAAAQAgAAAAIgAAAGRycy9kb3ducmV2LnhtbFBLAQIUABQAAAAIAIdO4kAz&#10;LwWeOwAAADkAAAAQAAAAAAAAAAEAIAAAAA4BAABkcnMvc2hhcGV4bWwueG1sUEsFBgAAAAAGAAYA&#10;WwEAALgDAAAAAA==&#10;" path="m3,216c0,211,77,60,105,69c149,84,114,202,114,202c114,202,202,0,265,12c328,24,264,245,264,245c264,245,318,100,373,118c429,135,357,343,357,343c3,354,3,354,3,354l3,216xe">
                    <v:path o:connectlocs="9902,711953;346585,227429;376293,665808;874716,39552;871415,807540;1231204,388937;1178391,1130556;9902,1166813;9902,711953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îṥḻíḓe" o:spid="_x0000_s1026" o:spt="100" style="position:absolute;left:3089275;top:3530600;height:1011238;width:447675;v-text-anchor:middle;" fillcolor="#FFFFFF" filled="t" stroked="f" coordsize="136,307" o:gfxdata="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9MdNL4A&#10;AADbAAAADwAAAAAAAAABACAAAAAiAAAAZHJzL2Rvd25yZXYueG1sUEsBAhQAFAAAAAgAh07iQDMv&#10;BZ47AAAAOQAAABAAAAAAAAAAAQAgAAAADQEAAGRycy9zaGFwZXhtbC54bWxQSwUGAAAAAAYABgBb&#10;AQAAtwMAAAAA&#10;" path="m132,1c132,1,131,4,130,9c118,44,69,190,0,303c0,304,0,306,1,306c2,307,3,306,4,306c82,176,136,3,136,3c136,2,136,0,135,0c134,0,132,0,132,1xe">
                    <v:path o:connectlocs="434508,3293;427924,29645;0,998062;3291,1007944;13166,1007944;447675,9881;444383,0;434508,3293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  <v:shape id="iṡlïḋè" o:spid="_x0000_s1026" o:spt="100" style="position:absolute;left:3444875;top:3494087;height:279400;width:42863;v-text-anchor:middle;" fillcolor="#FFFFFF" filled="t" stroked="f" coordsize="13,85" o:gfxdata="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V+sgW/&#10;AAAA2wAAAA8AAAAAAAAAAQAgAAAAIgAAAGRycy9kb3ducmV2LnhtbFBLAQIUABQAAAAIAIdO4kAz&#10;LwWeOwAAADkAAAAQAAAAAAAAAAEAIAAAAA4BAABkcnMvc2hhcGV4bWwueG1sUEsFBgAAAAAGAAYA&#10;WwEAALgDAAAAAA==&#10;" path="m9,1c9,2,1,36,0,82c0,84,1,85,2,85c3,85,4,84,4,83c5,59,7,39,9,25c10,18,11,12,12,8c12,6,12,5,13,4c13,3,13,2,13,2c13,1,12,0,11,0c10,0,9,0,9,1xe">
                    <v:path o:connectlocs="29674,3287;0,269538;6594,279400;13188,272825;29674,82176;39565,26296;42863,13148;42863,6574;36268,0;29674,3287" o:connectangles="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îš1ïḋé" o:spid="_x0000_s1026" o:spt="100" style="position:absolute;left:3402013;top:3668712;height:214313;width:198438;v-text-anchor:middle;" fillcolor="#FFFFFF" filled="t" stroked="f" coordsize="60,65" o:gfxdata="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EzdXvQAA&#10;ANsAAAAPAAAAAAAAAAEAIAAAACIAAABkcnMvZG93bnJldi54bWxQSwECFAAUAAAACACHTuJAMy8F&#10;njsAAAA5AAAAEAAAAAAAAAABACAAAAAMAQAAZHJzL3NoYXBleG1sLnhtbFBLBQYAAAAABgAGAFsB&#10;AAC2AwAAAAA=&#10;" path="m56,1c56,1,55,2,54,3c51,7,42,18,32,30c22,42,10,54,1,61c0,62,0,63,1,64c1,65,3,65,4,64c14,56,28,41,39,28c50,15,59,4,59,4c60,3,59,2,59,1c58,0,56,0,56,1xe">
                    <v:path o:connectlocs="185208,3297;178594,9891;105833,98913;3307,201124;3307,211015;13229,211015;128984,92319;195130,13188;195130,3297;185208,3297" o:connectangles="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i$1îďe" o:spid="_x0000_s1026" o:spt="100" style="position:absolute;left:3286125;top:3741737;height:392113;width:26988;v-text-anchor:middle;" fillcolor="#FFFFFF" filled="t" stroked="f" coordsize="8,119" o:gfxdata="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23uougAAANsA&#10;AAAPAAAAAAAAAAEAIAAAACIAAABkcnMvZG93bnJldi54bWxQSwECFAAUAAAACACHTuJAMy8FnjsA&#10;AAA5AAAAEAAAAAAAAAABACAAAAAJAQAAZHJzL3NoYXBleG1sLnhtbFBLBQYAAAAABgAGAFsBAACz&#10;AwAAAAA=&#10;" path="m4,2c4,2,0,28,0,62c0,79,1,98,4,117c4,118,5,119,6,119c7,118,8,117,8,116c5,98,4,79,4,62c4,45,5,31,6,20c6,15,7,10,7,7c8,4,8,3,8,3c8,2,7,1,6,1c5,0,4,1,4,2xe">
                    <v:path o:connectlocs="13494,6590;0,204294;13494,385522;20241,392113;26988,382227;13494,204294;20241,65901;23614,23065;26988,9885;20241,3295;13494,6590" o:connectangles="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ïṧḷidê" o:spid="_x0000_s1026" o:spt="100" style="position:absolute;left:3251200;top:3948112;height:287338;width:279400;v-text-anchor:middle;" fillcolor="#FFFFFF" filled="t" stroked="f" coordsize="85,87" o:gfxdata="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Cqavi/&#10;AAAA2wAAAA8AAAAAAAAAAQAgAAAAIgAAAGRycy9kb3ducmV2LnhtbFBLAQIUABQAAAAIAIdO4kAz&#10;LwWeOwAAADkAAAAQAAAAAAAAAAEAIAAAAA4BAABkcnMvc2hhcGV4bWwueG1sUEsFBgAAAAAGAAYA&#10;WwEAALgDAAAAAA==&#10;" path="m81,1c81,1,80,2,79,4c75,11,63,27,49,44c34,60,17,77,2,82c1,83,0,84,1,85c1,86,2,87,3,86c13,83,23,76,32,67c60,42,85,4,85,4c85,3,85,1,84,1c83,0,82,0,81,1xe">
                    <v:path o:connectlocs="266251,3302;259677,13210;161065,145320;6574,270824;3287,280732;9861,284035;105185,221283;279400,13210;276112,3302;266251,3302" o:connectangles="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íŝḻiḋè" o:spid="_x0000_s1026" o:spt="100" style="position:absolute;left:2725738;top:3803650;height:750888;width:257175;v-text-anchor:middle;" fillcolor="#FFFFFF" filled="t" stroked="f" coordsize="78,228" o:gfxdata="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IU93K5AAAA2wAA&#10;AA8AAAAAAAAAAQAgAAAAIgAAAGRycy9kb3ducmV2LnhtbFBLAQIUABQAAAAIAIdO4kAzLwWeOwAA&#10;ADkAAAAQAAAAAAAAAAEAIAAAAAgBAABkcnMvc2hhcGV4bWwueG1sUEsFBgAAAAAGAAYAWwEAALID&#10;AAAAAA==&#10;" path="m74,2c74,2,20,113,0,225c0,226,0,227,2,228c3,228,4,227,4,226c14,170,33,114,48,73c56,52,64,35,69,22c72,16,74,12,75,8c77,5,78,3,78,3c78,2,78,1,77,1c76,0,75,1,74,2xe">
                    <v:path o:connectlocs="243986,6586;0,741007;6594,750888;13188,744301;158261,240415;227500,72454;247283,26346;257175,9880;253877,3293;243986,6586" o:connectangles="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ïşlîḓé" o:spid="_x0000_s1026" o:spt="100" style="position:absolute;left:1581150;top:1062037;height:3314700;width:1303338;v-text-anchor:middle;" fillcolor="#FFFFFF" filled="t" stroked="f" coordsize="821,2088" o:gfxdata="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Eai9&#10;wAAAANsAAAAPAAAAAAAAAAEAIAAAACIAAABkcnMvZG93bnJldi54bWxQSwECFAAUAAAACACHTuJA&#10;My8FnjsAAAA5AAAAEAAAAAAAAAABACAAAAAPAQAAZHJzL3NoYXBleG1sLnhtbFBLBQYAAAAABgAG&#10;AFsBAAC5AwAAAAA=&#10;" path="m0,384l596,0,821,0,821,2088,345,2088,345,633,0,855,0,384xe">
                    <v:path o:connectlocs="0,609600;946150,0;1303338,0;1303338,3314700;547687,3314700;547687,1004887;0,1357312;0,609600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  <v:shape id="íś1idè" o:spid="_x0000_s1026" o:spt="100" style="position:absolute;left:1581150;top:1062037;height:3314700;width:1303338;v-text-anchor:middle;" filled="f" stroked="f" coordsize="821,2088" o:gfxdata="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VRTBrsAAADb&#10;AAAADwAAAAAAAAABACAAAAAiAAAAZHJzL2Rvd25yZXYueG1sUEsBAhQAFAAAAAgAh07iQDMvBZ47&#10;AAAAOQAAABAAAAAAAAAAAQAgAAAACgEAAGRycy9zaGFwZXhtbC54bWxQSwUGAAAAAAYABgBbAQAA&#10;tAMAAAAA&#10;" path="m0,384l596,0,821,0,821,2088,345,2088,345,633,0,855,0,384e">
                    <v:path o:connectlocs="0,609600;946150,0;1303338,0;1303338,3314700;547687,3314700;547687,1004887;0,1357312;0,609600" o:connectangles="0,0,0,0,0,0,0,0"/>
                    <v:fill on="f" focussize="0,0"/>
                    <v:stroke on="f"/>
                    <v:imagedata o:title=""/>
                    <o:lock v:ext="edit" aspectratio="f"/>
                  </v:shape>
                  <v:rect id="îšḻîḍê" o:spid="_x0000_s1026" o:spt="1" style="position:absolute;left:2128838;top:1628775;height:2747963;width:379413;v-text-anchor:middle;" fillcolor="#F5FAFF" filled="t" stroked="f" coordsize="21600,21600" o:gfxdata="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24N+8AAAA&#10;2wAAAA8AAAAAAAAAAQAgAAAAIgAAAGRycy9kb3ducmV2LnhtbFBLAQIUABQAAAAIAIdO4kAzLwWe&#10;OwAAADkAAAAQAAAAAAAAAAEAIAAAAAsBAABkcnMvc2hhcGV4bWwueG1sUEsFBgAAAAAGAAYAWwEA&#10;ALUDAAAAAA==&#10;">
                    <v:fill type="gradient" on="t" color2="#A0D3FF" focus="100%" focussize="0,0" rotate="t">
                      <o:fill type="gradientUnscaled" v:ext="backwardCompatible"/>
                    </v:fill>
                    <v:stroke on="f"/>
                    <v:imagedata o:title=""/>
                    <o:lock v:ext="edit" aspectratio="f"/>
                  </v:rect>
                  <v:rect id="íSļïḑe" o:spid="_x0000_s1026" o:spt="1" style="position:absolute;left:2128838;top:1628775;height:2747963;width:379413;v-text-anchor:middle;" filled="f" stroked="f" coordsize="21600,21600" o:gfxdata="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CAgsC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</v:rect>
                  <v:rect id="íslíḍè" o:spid="_x0000_s1026" o:spt="1" style="position:absolute;left:2505075;top:1393825;height:2982913;width:379413;v-text-anchor:middle;" fillcolor="#F5FAFF" filled="t" stroked="f" coordsize="21600,21600" o:gfxdata="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66DybugAAANsA&#10;AAAPAAAAAAAAAAEAIAAAACIAAABkcnMvZG93bnJldi54bWxQSwECFAAUAAAACACHTuJAMy8FnjsA&#10;AAA5AAAAEAAAAAAAAAABACAAAAAJAQAAZHJzL3NoYXBleG1sLnhtbFBLBQYAAAAABgAGAFsBAACz&#10;AwAAAAA=&#10;">
                    <v:fill type="gradient" on="t" color2="#A0D3FF" angle="180" focus="100%" focussize="0,0" rotate="t">
                      <o:fill type="gradientUnscaled" v:ext="backwardCompatible"/>
                    </v:fill>
                    <v:stroke on="f"/>
                    <v:imagedata o:title=""/>
                    <o:lock v:ext="edit" aspectratio="f"/>
                  </v:rect>
                  <v:rect id="îśļîdè" o:spid="_x0000_s1026" o:spt="1" style="position:absolute;left:2505075;top:1393825;height:2982913;width:379413;v-text-anchor:middle;" filled="f" stroked="f" coordsize="21600,21600" o:gfxdata="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Hrks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</v:rect>
                  <v:rect id="îŝľídé" o:spid="_x0000_s1026" o:spt="1" style="position:absolute;left:2505075;top:1839912;height:2698750;width:9525;v-text-anchor:middle;" fillcolor="#0468BF" filled="t" stroked="f" coordsize="21600,21600" o:gfxdata="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Iit174A&#10;AADb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</v:rect>
                  <v:shape id="ïŝļíḍè" o:spid="_x0000_s1026" o:spt="100" style="position:absolute;left:2505075;top:1839912;height:2698750;width:9525;v-text-anchor:middle;" filled="f" stroked="f" coordsize="6,1700" o:gfxdata="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6jCOugAAANsA&#10;AAAPAAAAAAAAAAEAIAAAACIAAABkcnMvZG93bnJldi54bWxQSwECFAAUAAAACACHTuJAMy8FnjsA&#10;AAA5AAAAEAAAAAAAAAABACAAAAAJAQAAZHJzL3NoYXBleG1sLnhtbFBLBQYAAAAABgAGAFsBAACz&#10;AwAAAAA=&#10;" path="m0,0l0,1700,6,1700,6,0e">
                    <v:path o:connectlocs="0,0;0,2698750;9525,2698750;9525,0" o:connectangles="0,0,0,0"/>
                    <v:fill on="f" focussize="0,0"/>
                    <v:stroke on="f"/>
                    <v:imagedata o:title=""/>
                    <o:lock v:ext="edit" aspectratio="f"/>
                  </v:shape>
                  <v:shape id="iṧlïďe" o:spid="_x0000_s1026" o:spt="100" style="position:absolute;left:2900363;top:3816350;height:155575;width:149225;v-text-anchor:middle;" fillcolor="#FFFFFF" filled="t" stroked="f" coordsize="45,47" o:gfxdata="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+lha74A&#10;AADbAAAADwAAAAAAAAABACAAAAAiAAAAZHJzL2Rvd25yZXYueG1sUEsBAhQAFAAAAAgAh07iQDMv&#10;BZ47AAAAOQAAABAAAAAAAAAAAQAgAAAADQEAAGRycy9zaGFwZXhtbC54bWxQSwUGAAAAAAYABgBb&#10;AQAAtwMAAAAA&#10;" path="m41,1c41,1,39,3,36,6c33,11,27,18,20,25c14,32,7,39,1,43c0,44,0,45,1,46c2,47,3,47,4,47c12,41,21,30,30,21c38,11,44,3,44,3c45,2,44,1,44,0c43,0,41,0,41,1xe">
                    <v:path o:connectlocs="135960,3310;119380,19860;66322,82752;3316,142334;3316,152264;13264,155575;99483,69512;145908,9930;145908,0;135960,3310" o:connectangles="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îşľidé" o:spid="_x0000_s1026" o:spt="100" style="position:absolute;left:2792413;top:4027487;height:254000;width:239713;v-text-anchor:middle;" fillcolor="#FFFFFF" filled="t" stroked="f" coordsize="73,77" o:gfxdata="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0ZtwK5AAAA2wAA&#10;AA8AAAAAAAAAAQAgAAAAIgAAAGRycy9kb3ducmV2LnhtbFBLAQIUABQAAAAIAIdO4kAzLwWeOwAA&#10;ADkAAAAQAAAAAAAAAAEAIAAAAAgBAABkcnMvc2hhcGV4bWwueG1sUEsFBgAAAAAGAAYAWwEAALID&#10;AAAAAA==&#10;" path="m69,1c69,1,66,4,61,10c54,18,42,31,31,44c19,56,8,68,1,73c0,74,0,75,1,76c1,77,3,77,3,77c13,69,30,51,45,34c60,18,73,4,73,4c73,3,73,1,72,1c72,0,70,0,69,1xe">
                    <v:path o:connectlocs="226578,3298;200308,32987;101795,145142;3283,240805;3283,250701;9851,254000;147768,112155;239713,13194;236429,3298;226578,3298" o:connectangles="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ísḻîḑê" o:spid="_x0000_s1026" o:spt="100" style="position:absolute;left:3092450;top:4041775;height:404813;width:65088;v-text-anchor:middle;" fillcolor="#FFFFFF" filled="t" stroked="f" coordsize="20,123" o:gfxdata="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2OqvvQAA&#10;ANsAAAAPAAAAAAAAAAEAIAAAACIAAABkcnMvZG93bnJldi54bWxQSwECFAAUAAAACACHTuJAMy8F&#10;njsAAAA5AAAAEAAAAAAAAAABACAAAAAMAQAAZHJzL3NoYXBleG1sLnhtbFBLBQYAAAAABgAGAFsB&#10;AAC2AwAAAAA=&#10;" path="m3,2c3,2,0,22,0,47c0,60,1,74,3,88c6,101,10,113,16,122c17,123,18,123,19,122c20,121,20,120,20,119c14,112,10,100,7,87c5,74,4,60,4,47c4,35,5,24,5,16c6,12,6,9,6,6c7,4,7,3,7,3c7,2,6,1,5,1c4,0,3,1,3,2xe">
                    <v:path o:connectlocs="9763,6582;0,154684;9763,289622;52070,401521;61833,401521;65088,391648;22780,286331;13017,154684;16272,52658;19526,19746;22780,9873;16272,3291;9763,6582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ïSḷîḋê" o:spid="_x0000_s1026" o:spt="100" style="position:absolute;left:3557588;top:3867150;height:658813;width:333375;v-text-anchor:middle;" fillcolor="#FFFFFF" filled="t" stroked="f" coordsize="101,200" o:gfxdata="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35aPLsAAADb&#10;AAAADwAAAAAAAAABACAAAAAiAAAAZHJzL2Rvd25yZXYueG1sUEsBAhQAFAAAAAgAh07iQDMvBZ47&#10;AAAAOQAAABAAAAAAAAAAAQAgAAAACgEAAGRycy9zaGFwZXhtbC54bWxQSwUGAAAAAAYABgBbAQAA&#10;tAMAAAAA&#10;" path="m97,2c97,2,96,4,94,8c89,21,74,56,57,93c39,130,18,171,1,197c0,197,0,199,1,199c2,200,3,200,4,199c25,169,49,120,68,79c87,38,101,4,101,4c101,3,101,1,99,1c98,0,97,1,97,2xe">
                    <v:path o:connectlocs="320172,6588;310269,26352;188142,306348;3300,648930;3300,655518;13202,655518;224450,260231;333375,13176;326773,3294;320172,6588" o:connectangles="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îşḻiḓê" o:spid="_x0000_s1026" o:spt="100" style="position:absolute;left:3722688;top:3886200;height:155575;width:131763;v-text-anchor:middle;" fillcolor="#FFFFFF" filled="t" stroked="f" coordsize="40,47" o:gfxdata="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FlIze8AAAA&#10;2wAAAA8AAAAAAAAAAQAgAAAAIgAAAGRycy9kb3ducmV2LnhtbFBLAQIUABQAAAAIAIdO4kAzLwWe&#10;OwAAADkAAAAQAAAAAAAAAAEAIAAAAAsBAABkcnMvc2hhcGV4bWwueG1sUEsFBgAAAAAGAAYAWwEA&#10;ALUDAAAAAA==&#10;" path="m36,1c36,1,36,2,35,3c32,8,18,30,1,43c0,44,0,45,1,46c2,47,3,47,4,46c24,31,39,4,39,3c40,2,40,1,39,1c38,0,36,0,36,1xe">
                    <v:path o:connectlocs="118586,3310;115292,9930;3294,142334;3294,152264;13176,152264;128468,9930;128468,3310;118586,3310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  <v:shape id="ísḷïḋé" o:spid="_x0000_s1026" o:spt="100" style="position:absolute;left:3686175;top:3886200;height:233363;width:30163;v-text-anchor:middle;" fillcolor="#FFFFFF" filled="t" stroked="f" coordsize="9,71" o:gfxdata="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5ggvq8AAAA&#10;2wAAAA8AAAAAAAAAAQAgAAAAIgAAAGRycy9kb3ducmV2LnhtbFBLAQIUABQAAAAIAIdO4kAzLwWe&#10;OwAAADkAAAAQAAAAAAAAAAEAIAAAAAsBAABkcnMvc2hhcGV4bWwueG1sUEsFBgAAAAAGAAYAWwEA&#10;ALUDAAAAAA==&#10;" path="m5,2c5,2,0,37,0,64c0,66,0,68,0,69c0,71,1,71,2,71c3,71,4,70,4,69c4,68,4,66,4,64c4,51,5,35,7,23c7,17,8,12,8,9c9,5,9,3,9,3c9,2,9,1,8,0c7,0,6,1,5,2xe">
                    <v:path o:connectlocs="16757,6573;0,210355;0,226789;6702,233363;13405,226789;13405,210355;23460,75596;26811,29581;30163,9860;26811,0;16757,6573" o:connectangles="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iŝľíďe" o:spid="_x0000_s1026" o:spt="100" style="position:absolute;left:3609975;top:4106862;height:168275;width:225425;v-text-anchor:middle;" fillcolor="#FFFFFF" filled="t" stroked="f" coordsize="68,51" o:gfxdata="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5cKtS/&#10;AAAA2wAAAA8AAAAAAAAAAQAgAAAAIgAAAGRycy9kb3ducmV2LnhtbFBLAQIUABQAAAAIAIdO4kAz&#10;LwWeOwAAADkAAAAQAAAAAAAAAAEAIAAAAA4BAABkcnMvc2hhcGV4bWwueG1sUEsFBgAAAAAGAAYA&#10;WwEAALgDAAAAAA==&#10;" path="m65,1c65,1,62,3,58,7c51,12,40,20,30,28c19,36,8,44,1,47c0,48,0,49,0,50c1,51,2,51,3,51c13,46,29,34,43,23c56,13,67,4,67,4c68,3,68,2,68,1c67,0,66,0,65,1xe">
                    <v:path o:connectlocs="215479,3299;192274,23096;99452,92386;3315,155076;0,164975;9945,168275;142548,75888;222109,13198;225425,3299;215479,3299" o:connectangles="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ïṡļîďê" o:spid="_x0000_s1026" o:spt="100" style="position:absolute;left:3590925;top:4159250;height:300038;width:25400;v-text-anchor:middle;" fillcolor="#FFFFFF" filled="t" stroked="f" coordsize="8,91" o:gfxdata="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gQhU7sAAADb&#10;AAAADwAAAAAAAAABACAAAAAiAAAAZHJzL2Rvd25yZXYueG1sUEsBAhQAFAAAAAgAh07iQDMvBZ47&#10;AAAAOQAAABAAAAAAAAAAAQAgAAAACgEAAGRycy9zaGFwZXhtbC54bWxQSwUGAAAAAAYABgBbAQAA&#10;tAMAAAAA&#10;" path="m2,2c2,2,0,23,0,47c0,61,1,76,3,89c3,90,4,91,6,91c7,90,8,89,7,88c5,76,4,61,4,47c4,35,5,24,5,16c6,12,6,9,6,6c6,4,6,3,6,3c7,2,6,1,5,1c3,0,2,1,2,2xe">
                    <v:path o:connectlocs="6350,6594;0,154964;9525,293443;19050,300038;22225,290146;12700,154964;15875,52753;19050,19782;19050,9891;15875,3297;6350,6594" o:connectangles="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ïṡ1ïḍè" o:spid="_x0000_s1026" o:spt="100" style="position:absolute;left:3771900;top:976312;height:349250;width:369888;v-text-anchor:middle;" fillcolor="#000000" filled="t" stroked="f" coordsize="112,106" o:gfxdata="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eijPbsAAADb&#10;AAAADwAAAAAAAAABACAAAAAiAAAAZHJzL2Rvd25yZXYueG1sUEsBAhQAFAAAAAgAh07iQDMvBZ47&#10;AAAAOQAAABAAAAAAAAAAAQAgAAAACgEAAGRycy9zaGFwZXhtbC54bWxQSwUGAAAAAAYABgBbAQAA&#10;tAMAAAAA&#10;" path="m112,85c102,76,91,67,79,58c55,41,34,22,15,0c6,12,0,26,0,42c0,78,29,106,65,106c84,106,101,98,112,85xe">
                    <v:path o:connectlocs="369888,280058;260903,191099;49538,0;0,138382;214667,349250;369888,280058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îṩļíḋê" o:spid="_x0000_s1026" o:spt="100" style="position:absolute;left:798513;top:4340225;height:550863;width:3125788;v-text-anchor:middle;" fillcolor="#A0D3FF" filled="t" stroked="f" coordsize="947,167" o:gfxdata="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VW63jugAAANsA&#10;AAAPAAAAAAAAAAEAIAAAACIAAABkcnMvZG93bnJldi54bWxQSwECFAAUAAAACACHTuJAMy8FnjsA&#10;AAA5AAAAEAAAAAAAAAABACAAAAAJAQAAZHJzL3NoYXBleG1sLnhtbFBLBQYAAAAABgAGAFsBAACz&#10;AwAAAAA=&#10;" path="m464,0c283,0,120,19,0,51c155,137,357,162,517,165c641,167,825,133,947,56c826,22,654,0,464,0xe">
                    <v:path o:connectlocs="1531537,0;0,168227;1706475,544265;3125788,184720;1531537,0" o:connectangles="0,0,0,0,0"/>
                    <v:fill type="gradient" on="t" color2="#8AC8FF" angle="180" focus="100%" focussize="0,0" rotate="t">
                      <o:fill type="gradientUnscaled" v:ext="backwardCompatible"/>
                    </v:fill>
                    <v:stroke on="f"/>
                    <v:imagedata o:title=""/>
                    <o:lock v:ext="edit" aspectratio="f"/>
                  </v:shape>
                  <v:shape id="íŝlîḓe" o:spid="_x0000_s1026" o:spt="3" type="#_x0000_t3" style="position:absolute;left:481013;top:811212;height:625475;width:627063;v-text-anchor:middle;" fillcolor="#000000" filled="t" stroked="f" coordsize="21600,21600" o:gfxdata="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PbOW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shape>
                  <v:shape id="ïṩḻiḍê" o:spid="_x0000_s1026" o:spt="3" type="#_x0000_t3" style="position:absolute;left:495300;top:744537;height:627063;width:627063;v-text-anchor:middle;" fillcolor="#FF972A" filled="t" stroked="f" coordsize="21600,21600" o:gfxdata="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c94Bi/&#10;AAAA3AAAAA8AAAAAAAAAAQAgAAAAIgAAAGRycy9kb3ducmV2LnhtbFBLAQIUABQAAAAIAIdO4kAz&#10;LwWeOwAAADkAAAAQAAAAAAAAAAEAIAAAAA4BAABkcnMvc2hhcGV4bWwueG1sUEsFBgAAAAAGAAYA&#10;WwEAALgDAAAAAA==&#10;">
                    <v:fill type="gradient" on="t" color2="#FFBE2B" angle="180" focus="100%" focussize="0,0" rotate="t">
                      <o:fill type="gradientUnscaled" v:ext="backwardCompatible"/>
                    </v:fill>
                    <v:stroke on="f"/>
                    <v:imagedata o:title=""/>
                    <o:lock v:ext="edit" aspectratio="f"/>
                  </v:shape>
                  <v:shape id="íṡlîḑê" o:spid="_x0000_s1026" o:spt="100" style="position:absolute;left:3725863;top:930275;height:358775;width:369888;v-text-anchor:middle;" fillcolor="#FF972A" filled="t" stroked="f" coordsize="112,109" o:gfxdata="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/0OuPtwAAANwAAAAP&#10;AAAAAAAAAAEAIAAAACIAAABkcnMvZG93bnJldi54bWxQSwECFAAUAAAACACHTuJAMy8FnjsAAAA5&#10;AAAAEAAAAAAAAAABACAAAAAGAQAAZHJzL3NoYXBleG1sLnhtbFBLBQYAAAAABgAGAFsBAACwAwAA&#10;AAA=&#10;" path="m112,87c106,82,100,77,93,72c64,52,40,27,17,0c6,12,0,27,0,44c0,80,29,109,64,109c83,109,100,100,112,87xe">
                    <v:path o:connectlocs="369888,286361;307139,236988;56143,0;0,144826;211364,358775;369888,286361" o:connectangles="0,0,0,0,0,0"/>
                    <v:fill type="gradient" on="t" color2="#FFBE2B" angle="180" focus="100%" focussize="0,0" rotate="t">
                      <o:fill type="gradientUnscaled" v:ext="backwardCompatible"/>
                    </v:fill>
                    <v:stroke on="f"/>
                    <v:imagedata o:title=""/>
                    <o:lock v:ext="edit" aspectratio="f"/>
                  </v:shape>
                  <v:shape id="íš1ïḋè" o:spid="_x0000_s1026" o:spt="100" style="position:absolute;left:1241425;top:1344612;height:79375;width:107950;v-text-anchor:middle;" fillcolor="#FFFFFF" filled="t" stroked="f" coordsize="33,24" o:gfxdata="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aEHau8AAAA&#10;3AAAAA8AAAAAAAAAAQAgAAAAIgAAAGRycy9kb3ducmV2LnhtbFBLAQIUABQAAAAIAIdO4kAzLwWe&#10;OwAAADkAAAAQAAAAAAAAAAEAIAAAAAsBAABkcnMvc2hhcGV4bWwueG1sUEsFBgAAAAAGAAYAWwEA&#10;ALUDAAAAAA==&#10;" path="m2,8c26,23,26,23,26,23c28,24,31,23,32,22c33,20,32,17,30,16c6,2,6,2,6,2c5,0,2,1,1,3c0,4,1,7,2,8e">
                    <v:path o:connectlocs="6542,26458;85051,76067;104678,72760;98136,52916;19627,6614;3271,9921;6542,26458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îṥļíḍê" o:spid="_x0000_s1026" o:spt="100" style="position:absolute;left:3230563;top:1724025;height:125413;width:42863;v-text-anchor:middle;" fillcolor="#FFFFFF" filled="t" stroked="f" coordsize="13,38" o:gfxdata="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yhj6vQAA&#10;ANwAAAAPAAAAAAAAAAEAIAAAACIAAABkcnMvZG93bnJldi54bWxQSwECFAAUAAAACACHTuJAMy8F&#10;njsAAAA5AAAAEAAAAAAAAAABACAAAAAMAQAAZHJzL3NoYXBleG1sLnhtbFBLBQYAAAAABgAGAFsB&#10;AAC2AwAAAAA=&#10;" path="m1,4c6,34,6,34,6,34c6,36,8,38,10,37c12,37,13,35,13,33c8,3,8,3,8,3c8,1,6,0,4,0c2,0,0,2,1,4e">
                    <v:path o:connectlocs="3297,13201;19782,112211;32971,122112;42863,108911;26377,9901;13188,0;3297,13201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iṧľîḋe" o:spid="_x0000_s1026" o:spt="100" style="position:absolute;left:1177925;top:2228850;height:61913;width:101600;v-text-anchor:middle;" fillcolor="#4DACFF" filled="t" stroked="f" coordsize="31,19" o:gfxdata="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lvNHvQAA&#10;ANwAAAAPAAAAAAAAAAEAIAAAACIAAABkcnMvZG93bnJldi54bWxQSwECFAAUAAAACACHTuJAMy8F&#10;njsAAAA5AAAAEAAAAAAAAAABACAAAAAMAQAAZHJzL3NoYXBleG1sLnhtbFBLBQYAAAAABgAGAFsB&#10;AAC2AwAAAAA=&#10;" path="m28,12c6,1,6,1,6,1c4,0,2,1,1,3c0,5,1,7,3,8c25,18,25,18,25,18c27,19,29,18,30,16c31,15,30,12,28,12e">
                    <v:path o:connectlocs="91767,39102;19664,3258;3277,9775;9832,26068;81935,58654;98322,52137;91767,39102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ïśļíḓé" o:spid="_x0000_s1026" o:spt="100" style="position:absolute;left:822325;top:3206750;height:63500;width:101600;v-text-anchor:middle;" fillcolor="#4DACFF" filled="t" stroked="f" coordsize="31,19" o:gfxdata="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2lbcvQAA&#10;ANwAAAAPAAAAAAAAAAEAIAAAACIAAABkcnMvZG93bnJldi54bWxQSwECFAAUAAAACACHTuJAMy8F&#10;njsAAAA5AAAAEAAAAAAAAAABACAAAAAMAQAAZHJzL3NoYXBleG1sLnhtbFBLBQYAAAAABgAGAFsB&#10;AAC2AwAAAAA=&#10;" path="m28,12c6,1,6,1,6,1c4,0,2,1,1,3c0,5,1,7,3,8c25,19,25,19,25,19c27,19,29,19,30,17c31,15,30,13,28,12e">
                    <v:path o:connectlocs="91767,40105;19664,3342;3277,10026;9832,26736;81935,63500;98322,56815;91767,40105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iṣḻíḍe" o:spid="_x0000_s1026" o:spt="100" style="position:absolute;left:3074988;top:2663825;height:79375;width:90488;v-text-anchor:middle;" fillcolor="#FFFFFF" filled="t" stroked="f" coordsize="27,24" o:gfxdata="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kjHYe8AAAA&#10;3AAAAA8AAAAAAAAAAQAgAAAAIgAAAGRycy9kb3ducmV2LnhtbFBLAQIUABQAAAAIAIdO4kAzLwWe&#10;OwAAADkAAAAQAAAAAAAAAAEAIAAAAAsBAABkcnMvc2hhcGV4bWwueG1sUEsFBgAAAAAGAAYAWwEA&#10;ALUDAAAAAA==&#10;" path="m21,1c2,17,2,17,2,17c0,19,0,21,2,23c3,24,5,24,7,23c25,7,25,7,25,7c27,6,27,3,26,2c24,0,22,0,21,1e">
                    <v:path o:connectlocs="70379,3307;6702,56223;6702,76067;23459,76067;83785,23151;87136,6614;70379,3307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iSḻïḋè" o:spid="_x0000_s1026" o:spt="100" style="position:absolute;left:2135188;top:823912;height:103188;width:112713;v-text-anchor:middle;" fillcolor="#4DACFF" filled="t" stroked="f" coordsize="34,31" o:gfxdata="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fndWa5AAAA3AAA&#10;AA8AAAAAAAAAAQAgAAAAIgAAAGRycy9kb3ducmV2LnhtbFBLAQIUABQAAAAIAIdO4kAzLwWeOwAA&#10;ADkAAAAQAAAAAAAAAAEAIAAAAAgBAABkcnMvc2hhcGV4bWwueG1sUEsFBgAAAAAGAAYAWwEAALID&#10;AAAAAA==&#10;" path="m6,29c32,6,32,6,32,6c34,5,34,3,32,1c31,0,29,0,27,1c2,24,2,24,2,24c0,25,0,27,1,29c3,30,5,31,6,29e">
                    <v:path o:connectlocs="19890,96530;106082,19971;106082,3328;89507,3328;6630,79887;3315,96530;19890,9653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ïśľîďe" o:spid="_x0000_s1026" o:spt="100" style="position:absolute;left:584200;top:1865312;height:73025;width:39688;v-text-anchor:middle;" fillcolor="#FFFFFF" filled="t" stroked="f" coordsize="12,22" o:gfxdata="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eby568AAAA&#10;3AAAAA8AAAAAAAAAAQAgAAAAIgAAAGRycy9kb3ducmV2LnhtbFBLAQIUABQAAAAIAIdO4kAzLwWe&#10;OwAAADkAAAAQAAAAAAAAAAEAIAAAAAsBAABkcnMvc2hhcGV4bWwueG1sUEsFBgAAAAAGAAYAWwEA&#10;ALUDAAAAAA==&#10;" path="m1,5c4,19,4,19,4,19c4,21,6,22,8,22c10,21,12,19,11,17c8,3,8,3,8,3c8,1,6,0,4,0c2,1,0,3,1,5e">
                    <v:path o:connectlocs="3307,16596;13229,63067;26458,73025;36380,56428;26458,9957;13229,0;3307,16596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íṩ1idé" o:spid="_x0000_s1026" o:spt="100" style="position:absolute;left:3841750;top:2432050;height:23813;width:82550;v-text-anchor:middle;" fillcolor="#FFFFFF" filled="t" stroked="f" coordsize="25,7" o:gfxdata="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bG9dugAAANwA&#10;AAAPAAAAAAAAAAEAIAAAACIAAABkcnMvZG93bnJldi54bWxQSwECFAAUAAAACACHTuJAMy8FnjsA&#10;AAA5AAAAEAAAAAAAAAABACAAAAAJAQAAZHJzL3NoYXBleG1sLnhtbFBLBQYAAAAABgAGAFsBAACz&#10;AwAAAAA=&#10;" path="m21,0c4,0,4,0,4,0c2,0,0,1,0,4c0,6,2,7,4,7c21,7,21,7,21,7c23,7,25,6,25,4c25,1,23,0,21,0e">
                    <v:path o:connectlocs="69342,0;13208,0;0,13607;13208,23813;69342,23813;82550,13607;69342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íšlïḑè" o:spid="_x0000_s1026" o:spt="100" style="position:absolute;left:3313113;top:3078162;height:106363;width:85725;v-text-anchor:middle;" fillcolor="#FFFFFF" filled="t" stroked="f" coordsize="26,32" o:gfxdata="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fxh1b4A&#10;AADcAAAADwAAAAAAAAABACAAAAAiAAAAZHJzL2Rvd25yZXYueG1sUEsBAhQAFAAAAAgAh07iQDMv&#10;BZ47AAAAOQAAABAAAAAAAAAAAQAgAAAADQEAAGRycy9zaGFwZXhtbC54bWxQSwUGAAAAAAYABgBb&#10;AQAAtwMAAAAA&#10;" path="m1,7c19,30,19,30,19,30c20,32,22,32,24,31c26,30,26,28,25,26c7,2,7,2,7,2c6,1,4,0,2,2c0,3,0,5,1,7e">
                    <v:path o:connectlocs="3297,23266;62645,99715;79130,103039;82427,86419;23079,6647;6594,6647;3297,23266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iṧ1îďé" o:spid="_x0000_s1026" o:spt="3" type="#_x0000_t3" style="position:absolute;left:0;top:4660900;height:171450;width:1398588;v-text-anchor:middle;" fillcolor="#0468BF" filled="t" stroked="f" coordsize="21600,21600" o:gfxdata="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/112u5AAAA3AAA&#10;AA8AAAAAAAAAAQAgAAAAIgAAAGRycy9kb3ducmV2LnhtbFBLAQIUABQAAAAIAIdO4kAzLwWeOwAA&#10;ADkAAAAQAAAAAAAAAAEAIAAAAAgBAABkcnMvc2hhcGV4bWwueG1sUEsFBgAAAAAGAAYAWwEAALID&#10;AAAAAA==&#10;">
                    <v:fill on="t" focussize="0,0"/>
                    <v:stroke on="f"/>
                    <v:imagedata o:title=""/>
                    <o:lock v:ext="edit" aspectratio="f"/>
                  </v:shape>
                  <v:shape id="îṡ1îḍè" o:spid="_x0000_s1026" o:spt="100" style="position:absolute;left:498475;top:3849687;height:198438;width:147638;v-text-anchor:middle;" fillcolor="#D15438" filled="t" stroked="f" coordsize="93,125" o:gfxdata="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He/ia8AAAA&#10;3AAAAA8AAAAAAAAAAQAgAAAAIgAAAGRycy9kb3ducmV2LnhtbFBLAQIUABQAAAAIAIdO4kAzLwWe&#10;OwAAADkAAAAQAAAAAAAAAAEAIAAAAAsBAABkcnMvc2hhcGV4bWwueG1sUEsFBgAAAAAGAAYAWwEA&#10;ALUDAAAAAA==&#10;" path="m93,123l27,0,27,29,0,19,60,125,93,123xe">
                    <v:path o:connectlocs="147638,195262;42862,0;42862,46037;0,30162;95250,198438;147638,195262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ïṡļiḑê" o:spid="_x0000_s1026" o:spt="100" style="position:absolute;left:752475;top:3849687;height:198438;width:147638;v-text-anchor:middle;" fillcolor="#D15438" filled="t" stroked="f" coordsize="93,125" o:gfxdata="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klu9vQAA&#10;ANwAAAAPAAAAAAAAAAEAIAAAACIAAABkcnMvZG93bnJldi54bWxQSwECFAAUAAAACACHTuJAMy8F&#10;njsAAAA5AAAAEAAAAAAAAAABACAAAAAMAQAAZHJzL3NoYXBleG1sLnhtbFBLBQYAAAAABgAGAFsB&#10;AAC2AwAAAAA=&#10;" path="m0,123l66,0,66,29,93,19,33,125,0,123xe">
                    <v:path o:connectlocs="0,195262;104775,0;104775,46037;147638,30162;52387,198438;0,195262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ïśľíďè" o:spid="_x0000_s1026" o:spt="100" style="position:absolute;left:719138;top:3898900;height:180975;width:349250;v-text-anchor:middle;" fillcolor="#D15438" filled="t" stroked="f" coordsize="106,55" o:gfxdata="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ad/hvQAA&#10;ANwAAAAPAAAAAAAAAAEAIAAAACIAAABkcnMvZG93bnJldi54bWxQSwECFAAUAAAACACHTuJAMy8F&#10;njsAAAA5AAAAEAAAAAAAAAABACAAAAAMAQAAZHJzL3NoYXBleG1sLnhtbFBLBQYAAAAABgAGAFsB&#10;AAC2AwAAAAA=&#10;" path="m0,49c78,0,78,0,78,0c78,0,106,20,99,55l0,49xe">
                    <v:path o:connectlocs="0,161232;256995,0;326186,180975;0,161232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íSļíďé" o:spid="_x0000_s1026" o:spt="100" style="position:absolute;left:719138;top:3929062;height:144463;width:257175;v-text-anchor:middle;" fillcolor="#D15438" filled="t" stroked="f" coordsize="78,44" o:gfxdata="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qBr+K8AAAA&#10;3AAAAA8AAAAAAAAAAQAgAAAAIgAAAGRycy9kb3ducmV2LnhtbFBLAQIUABQAAAAIAIdO4kAzLwWe&#10;OwAAADkAAAAQAAAAAAAAAAEAIAAAAAsBAABkcnMvc2hhcGV4bWwueG1sUEsFBgAAAAAGAAYAWwEA&#10;ALUDAAAAAA==&#10;" path="m76,44c78,20,68,5,63,0c0,40,0,40,0,40l76,44xe">
                    <v:path o:connectlocs="250580,144463;207718,0;0,131330;250580,144463" o:connectangles="0,0,0,0"/>
                    <v:fill type="gradient" on="t" color2="#A63C24" opacity="0f" angle="90" focus="100%" focussize="0,0" rotate="t">
                      <o:fill type="gradientUnscaled" v:ext="backwardCompatible"/>
                    </v:fill>
                    <v:stroke on="f"/>
                    <v:imagedata o:title=""/>
                    <o:lock v:ext="edit" aspectratio="f"/>
                  </v:shape>
                  <v:shape id="ïsľîḑè" o:spid="_x0000_s1026" o:spt="100" style="position:absolute;left:330200;top:3898900;height:180975;width:349250;v-text-anchor:middle;" fillcolor="#D15438" filled="t" stroked="f" coordsize="106,55" o:gfxdata="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9+QNugAAANwA&#10;AAAPAAAAAAAAAAEAIAAAACIAAABkcnMvZG93bnJldi54bWxQSwECFAAUAAAACACHTuJAMy8FnjsA&#10;AAA5AAAAEAAAAAAAAAABACAAAAAJAQAAZHJzL3NoYXBleG1sLnhtbFBLBQYAAAAABgAGAFsBAACz&#10;AwAAAAA=&#10;" path="m106,49c28,0,28,0,28,0c28,0,0,20,7,55l106,49xe">
                    <v:path o:connectlocs="349250,161232;92254,0;23063,180975;349250,161232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iṡľîdé" o:spid="_x0000_s1026" o:spt="100" style="position:absolute;left:422275;top:3929062;height:144463;width:257175;v-text-anchor:middle;" fillcolor="#A63C24" filled="t" stroked="f" coordsize="78,44" o:gfxdata="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8Yzt+5AAAA3AAA&#10;AA8AAAAAAAAAAQAgAAAAIgAAAGRycy9kb3ducmV2LnhtbFBLAQIUABQAAAAIAIdO4kAzLwWeOwAA&#10;ADkAAAAQAAAAAAAAAAEAIAAAAAgBAABkcnMvc2hhcGV4bWwueG1sUEsFBgAAAAAGAAYAWwEAALID&#10;AAAAAA==&#10;" path="m2,44c0,20,10,5,15,0c78,40,78,40,78,40l2,44xe">
                    <v:path o:connectlocs="6594,144463;49456,0;257175,131330;6594,144463" o:connectangles="0,0,0,0"/>
                    <v:fill type="gradient" on="t" color2="#D15438" o:opacity2="0f" angle="90" focus="100%" focussize="0,0" rotate="t">
                      <o:fill type="gradientUnscaled" v:ext="backwardCompatible"/>
                    </v:fill>
                    <v:stroke on="f"/>
                    <v:imagedata o:title=""/>
                    <o:lock v:ext="edit" aspectratio="f"/>
                  </v:shape>
                  <v:rect id="iş1ïḋé" o:spid="_x0000_s1026" o:spt="1" style="position:absolute;left:158750;top:4060825;height:665163;width:1082675;v-text-anchor:middle;" fillcolor="#FFC62B" filled="t" stroked="f" coordsize="21600,21600" o:gfxdata="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N0BcW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rect id="iślídè" o:spid="_x0000_s1026" o:spt="1" style="position:absolute;left:336550;top:4060825;height:665163;width:109538;v-text-anchor:middle;" fillcolor="#D15438" filled="t" stroked="f" coordsize="21600,21600" o:gfxdata="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WKezi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rect>
                  <v:shape id="ïṧḷîdê" o:spid="_x0000_s1026" o:spt="3" type="#_x0000_t3" style="position:absolute;left:3368675;top:4660900;height:171450;width:1403350;v-text-anchor:middle;" fillcolor="#0468BF" filled="t" stroked="f" coordsize="21600,21600" o:gfxdata="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1bhN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shape>
                  <v:shape id="iśļíḓe" o:spid="_x0000_s1026" o:spt="100" style="position:absolute;left:4078288;top:3148012;height:260350;width:161925;v-text-anchor:middle;" fillcolor="#FFC62B" filled="t" stroked="f" coordsize="49,79" o:gfxdata="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UHvC74A&#10;AADcAAAADwAAAAAAAAABACAAAAAiAAAAZHJzL2Rvd25yZXYueG1sUEsBAhQAFAAAAAgAh07iQDMv&#10;BZ47AAAAOQAAABAAAAAAAAAAAQAgAAAADQEAAGRycy9zaGFwZXhtbC54bWxQSwUGAAAAAAYABgBb&#10;AQAAtwMAAAAA&#10;" path="m0,77c0,77,10,36,32,0c33,14,33,14,33,14c49,11,49,11,49,11c49,11,29,32,15,79c0,77,0,77,0,77e">
                    <v:path o:connectlocs="0,253758;105746,0;109051,46137;161925,36251;49568,260350;0,253758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ïśḷiďè" o:spid="_x0000_s1026" o:spt="100" style="position:absolute;left:3906838;top:3148012;height:260350;width:161925;v-text-anchor:middle;" fillcolor="#FFC62B" filled="t" stroked="f" coordsize="49,79" o:gfxdata="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ZNxfL4A&#10;AADcAAAADwAAAAAAAAABACAAAAAiAAAAZHJzL2Rvd25yZXYueG1sUEsBAhQAFAAAAAgAh07iQDMv&#10;BZ47AAAAOQAAABAAAAAAAAAAAQAgAAAADQEAAGRycy9zaGFwZXhtbC54bWxQSwUGAAAAAAYABgBb&#10;AQAAtwMAAAAA&#10;" path="m49,77c49,77,39,36,17,0c15,14,15,14,15,14c0,11,0,11,0,11c0,11,20,32,34,79c49,77,49,77,49,77e">
                    <v:path o:connectlocs="161925,253758;56178,0;49568,46137;0,36251;112356,260350;161925,253758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îs1ïḋe" o:spid="_x0000_s1026" o:spt="100" style="position:absolute;left:4071938;top:3167062;height:314325;width:323850;v-text-anchor:middle;" fillcolor="#FFC62B" filled="t" stroked="f" coordsize="98,95" o:gfxdata="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8uFi7gAAADcAAAA&#10;DwAAAAAAAAABACAAAAAiAAAAZHJzL2Rvd25yZXYueG1sUEsBAhQAFAAAAAgAh07iQDMvBZ47AAAA&#10;OQAAABAAAAAAAAAAAQAgAAAABwEAAGRycy9zaGFwZXhtbC54bWxQSwUGAAAAAAYABgBbAQAAsQMA&#10;AAAA&#10;" path="m17,95c11,81,11,81,11,81c0,72,0,72,0,72c15,55,65,0,90,22c96,26,98,33,97,39c96,45,93,63,17,95m75,33c64,34,39,54,19,76c60,58,80,43,81,36c81,36,81,36,80,35c79,34,77,33,75,33e">
                    <v:path o:connectlocs="56178,314325;36350,268003;0,238225;297413,72791;320545,129038;56178,314325;247844,109186;62787,251460;267671,119112;264367,115803;247844,109186" o:connectangles="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iṣḻïdé" o:spid="_x0000_s1026" o:spt="100" style="position:absolute;left:4217988;top:3276600;height:61913;width:114300;v-text-anchor:middle;" fillcolor="#D15438" filled="t" stroked="f" coordsize="35,19" o:gfxdata="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opDybsAAADc&#10;AAAADwAAAAAAAAABACAAAAAiAAAAZHJzL2Rvd25yZXYueG1sUEsBAhQAFAAAAAgAh07iQDMvBZ47&#10;AAAAOQAAABAAAAAAAAAAAQAgAAAACgEAAGRycy9zaGFwZXhtbC54bWxQSwUGAAAAAAYABgBbAQAA&#10;tAMAAAAA&#10;" path="m35,1c35,1,35,1,35,1c35,1,35,1,35,1m30,1c23,2,12,9,0,19c0,19,0,19,0,19c12,9,23,2,30,1m30,1c30,1,30,1,30,1c30,1,30,1,30,1m30,1c30,1,30,1,30,1c30,1,30,1,30,1m30,1c30,1,30,1,30,1c30,1,30,1,30,1m30,0c30,0,30,0,30,0c30,0,30,0,30,0m31,0c31,0,31,0,31,0c31,0,31,0,31,0m31,0c31,0,31,0,31,0c31,0,31,0,31,0m31,0c31,0,31,0,31,0c31,0,31,0,31,0m31,0c31,0,31,0,31,0c31,0,31,0,31,0m31,0c31,0,31,0,31,0c31,0,31,0,31,0m31,0c31,0,31,0,31,0c31,0,31,0,31,0m31,0c31,0,31,0,31,0c31,0,31,0,31,0m32,0c32,0,32,0,32,0c32,0,32,0,32,0m32,0c32,0,32,0,32,0c32,0,32,0,32,0c32,0,32,0,32,0e">
                    <v:path o:connectlocs="114300,3258;114300,3258;114300,3258;97971,3258;0,61913;0,61913;97971,3258;97971,3258;97971,3258;97971,3258;97971,3258;97971,3258;97971,3258;97971,3258;97971,3258;97971,3258;97971,0;97971,0;97971,0;101237,0;101237,0;101237,0;101237,0;101237,0;101237,0;101237,0;101237,0;101237,0;101237,0;101237,0;101237,0;101237,0;101237,0;101237,0;101237,0;101237,0;101237,0;101237,0;101237,0;101237,0;104502,0;104502,0;104502,0;104502,0;104502,0;104502,0;104502,0" o:connectangles="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íṥḻiḓé" o:spid="_x0000_s1026" o:spt="100" style="position:absolute;left:4181475;top:3224212;height:114300;width:171450;v-text-anchor:middle;" fillcolor="#FFC62B" filled="t" stroked="f" coordsize="52,35" o:gfxdata="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XiKAvQAA&#10;ANwAAAAPAAAAAAAAAAEAIAAAACIAAABkcnMvZG93bnJldi54bWxQSwECFAAUAAAACACHTuJAMy8F&#10;njsAAAA5AAAAEAAAAAAAAAABACAAAAAMAQAAZHJzL3NoYXBleG1sLnhtbFBLBQYAAAAABgAGAFsB&#10;AAC2AwAAAAA=&#10;" path="m37,0c25,3,12,11,0,21c11,35,11,35,11,35c23,25,34,18,41,17c41,17,41,17,41,17c41,17,41,17,41,17c41,17,41,17,41,17c41,17,41,17,41,17c41,17,41,17,41,17c41,17,41,17,41,17c41,17,41,17,41,16c41,16,41,16,41,16c41,16,41,16,42,16c42,16,42,16,42,16c42,16,42,16,42,16c42,16,42,16,42,16c42,16,42,16,42,16c42,16,42,16,42,16c42,16,42,16,42,16c42,16,42,16,42,16c42,16,42,16,42,16c42,16,42,16,42,16c42,16,42,16,42,16c42,16,42,16,42,16c42,16,42,16,42,16c42,16,42,16,42,16c42,16,42,16,42,16c42,16,42,16,43,16c43,16,43,16,43,16c43,16,43,16,43,16c43,16,43,16,43,16c43,16,43,16,43,16c43,16,43,16,43,16c44,16,45,17,46,17c46,17,46,17,46,17c46,17,47,18,47,18c48,18,48,19,48,19c48,19,48,19,48,19c52,12,46,1,37,0e">
                    <v:path o:connectlocs="121993,0;0,68580;36268,114300;135181,55517;135181,55517;135181,55517;135181,55517;135181,55517;135181,55517;135181,55517;135181,52251;135181,52251;138478,52251;138478,52251;138478,52251;138478,52251;138478,52251;138478,52251;138478,52251;138478,52251;138478,52251;138478,52251;138478,52251;138478,52251;138478,52251;138478,52251;138478,52251;141775,52251;141775,52251;141775,52251;141775,52251;141775,52251;141775,52251;151667,55517;151667,55517;154964,58782;158261,62048;158261,62048;121993,0" o:connectangles="0,0,0,0,0,0,0,0,0,0,0,0,0,0,0,0,0,0,0,0,0,0,0,0,0,0,0,0,0,0,0,0,0,0,0,0,0,0,0"/>
                    <v:fill type="gradient" on="t" color2="#DBB128" angle="180" focus="100%" focussize="0,0" rotate="t">
                      <o:fill type="gradientUnscaled" v:ext="backwardCompatible"/>
                    </v:fill>
                    <v:stroke on="f"/>
                    <v:imagedata o:title=""/>
                    <o:lock v:ext="edit" aspectratio="f"/>
                  </v:shape>
                  <v:shape id="îṩlíḑê" o:spid="_x0000_s1026" o:spt="100" style="position:absolute;left:3749675;top:3167062;height:314325;width:322263;v-text-anchor:middle;" fillcolor="#FFC62B" filled="t" stroked="f" coordsize="98,95" o:gfxdata="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7wmE7gAAADcAAAA&#10;DwAAAAAAAAABACAAAAAiAAAAZHJzL2Rvd25yZXYueG1sUEsBAhQAFAAAAAgAh07iQDMvBZ47AAAA&#10;OQAAABAAAAAAAAAAAQAgAAAABwEAAGRycy9zaGFwZXhtbC54bWxQSwUGAAAAAAYABgBbAQAAsQMA&#10;AAAA&#10;" path="m1,39c0,33,2,26,7,22c33,0,83,55,98,72c87,81,87,81,87,81c81,95,81,95,81,95c4,63,1,45,1,39m18,35c17,36,17,36,17,36c18,43,38,58,79,76c59,54,34,34,23,33c21,33,19,34,18,35e">
                    <v:path o:connectlocs="3288,129038;23018,72791;322263,238225;286090,268003;266360,314325;3288,129038;59191,115803;55902,119112;259783,251460;75633,109186;59191,115803" o:connectangles="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ïṣlïďê" o:spid="_x0000_s1026" o:spt="100" style="position:absolute;left:3824288;top:3276600;height:61913;width:103188;v-text-anchor:middle;" fillcolor="#03222A" filled="t" stroked="f" coordsize="31,19" o:gfxdata="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+PGEq5AAAA3AAA&#10;AA8AAAAAAAAAAQAgAAAAIgAAAGRycy9kb3ducmV2LnhtbFBLAQIUABQAAAAIAIdO4kAzLwWeOwAA&#10;ADkAAAAQAAAAAAAAAAEAIAAAAAgBAABkcnMvc2hhcGV4bWwueG1sUEsFBgAAAAAGAAYAWwEAALID&#10;AAAAAA==&#10;" path="m1,1c8,2,19,9,31,19c31,19,31,19,31,19c19,9,8,2,1,1m1,1c1,1,1,1,1,1c1,1,1,1,1,1m1,1c1,1,1,1,1,1c1,1,1,1,1,1m1,1c1,1,1,1,1,1c1,1,1,1,1,1m0,1c1,1,1,1,1,1c1,1,1,1,0,1m0,0c0,0,0,0,0,0c0,0,0,0,0,0m0,0c0,0,0,0,0,0c0,0,0,0,0,0m0,0c0,0,0,0,0,0c0,0,0,0,0,0m0,0c0,0,0,0,0,0c0,0,0,0,0,0m0,0c0,0,0,0,0,0c0,0,0,0,0,0m0,0c0,0,0,0,0,0c0,0,0,0,0,0m0,0c0,0,0,0,0,0c0,0,0,0,0,0m0,0c0,0,0,0,0,0c0,0,0,0,0,0e">
                    <v:path o:connectlocs="3328,3258;103188,61913;103188,61913;3328,3258;3328,3258;3328,3258;3328,3258;3328,3258;3328,3258;3328,3258;3328,3258;3328,3258;3328,3258;0,3258;3328,3258;0,3258;0,0;0,0;0,0;0,0;0,0;0,0;0,0;0,0;0,0;0,0;0,0;0,0;0,0;0,0;0,0;0,0;0,0;0,0;0,0;0,0;0,0;0,0;0,0;0,0" o:connectangles="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ïšľïḓe" o:spid="_x0000_s1026" o:spt="100" style="position:absolute;left:3792538;top:3224212;height:114300;width:171450;v-text-anchor:middle;" fillcolor="#FFC62B" filled="t" stroked="f" coordsize="52,35" o:gfxdata="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hfjR6/&#10;AAAA3AAAAA8AAAAAAAAAAQAgAAAAIgAAAGRycy9kb3ducmV2LnhtbFBLAQIUABQAAAAIAIdO4kAz&#10;LwWeOwAAADkAAAAQAAAAAAAAAAEAIAAAAA4BAABkcnMvc2hhcGV4bWwueG1sUEsFBgAAAAAGAAYA&#10;WwEAALgDAAAAAA==&#10;" path="m15,0c6,1,0,12,4,19c4,19,4,19,4,19c4,19,4,18,5,18c6,17,7,16,9,16c9,16,9,16,10,16c10,16,10,16,10,16c10,16,10,16,10,16c10,16,10,16,10,16c10,16,10,16,10,16c10,16,10,16,10,16c10,16,10,16,10,16c10,16,10,16,10,16c10,16,10,16,10,16c10,16,10,16,10,16c10,16,10,16,10,16c10,16,10,16,10,16c10,16,10,16,10,16c10,16,10,16,10,16c10,16,10,16,10,16c10,16,10,16,10,16c10,16,10,16,10,16c10,17,10,17,10,17c11,17,11,17,11,17c11,17,11,17,11,17c11,17,11,17,11,17c11,17,11,17,11,17c11,17,11,17,11,17c11,17,11,17,11,17c11,17,11,17,11,17c11,17,11,17,11,17c18,18,29,25,41,35c52,21,52,21,52,21c40,11,26,3,15,0e">
                    <v:path o:connectlocs="49456,0;13188,62048;13188,62048;16485,58782;29674,52251;32971,52251;32971,52251;32971,52251;32971,52251;32971,52251;32971,52251;32971,52251;32971,52251;32971,52251;32971,52251;32971,52251;32971,52251;32971,52251;32971,52251;32971,52251;32971,52251;32971,52251;32971,55517;36268,55517;36268,55517;36268,55517;36268,55517;36268,55517;36268,55517;36268,55517;36268,55517;135181,114300;171450,68580;49456,0" o:connectangles="0,0,0,0,0,0,0,0,0,0,0,0,0,0,0,0,0,0,0,0,0,0,0,0,0,0,0,0,0,0,0,0,0,0"/>
                    <v:fill type="gradient" on="t" color2="#DBB128" angle="180" focus="100%" focussize="0,0" rotate="t">
                      <o:fill type="gradientUnscaled" v:ext="backwardCompatible"/>
                    </v:fill>
                    <v:stroke on="f"/>
                    <v:imagedata o:title=""/>
                    <o:lock v:ext="edit" aspectratio="f"/>
                  </v:shape>
                  <v:rect id="iSļîḍè" o:spid="_x0000_s1026" o:spt="1" style="position:absolute;left:3670300;top:3402012;height:1360488;width:801688;v-text-anchor:middle;" fillcolor="#D15438" filled="t" stroked="f" coordsize="21600,21600" o:gfxdata="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vmsYW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rect>
                  <v:rect id="is1ïde" o:spid="_x0000_s1026" o:spt="1" style="position:absolute;left:3670300;top:3402012;height:1360488;width:801688;v-text-anchor:middle;" filled="f" stroked="f" coordsize="21600,21600" o:gfxdata="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zEN17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</v:rect>
                  <v:rect id="iŝļiḑè" o:spid="_x0000_s1026" o:spt="1" style="position:absolute;left:3670300;top:3503612;height:12700;width:801688;v-text-anchor:middle;" fillcolor="#F79C88" filled="t" stroked="f" coordsize="21600,21600" o:gfxdata="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Eg+2e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rect>
                  <v:rect id="ïsľíďé" o:spid="_x0000_s1026" o:spt="1" style="position:absolute;left:3670300;top:3503612;height:12700;width:801688;v-text-anchor:middle;" filled="f" stroked="f" coordsize="21600,21600" o:gfxdata="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CvNju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</v:rect>
                  <v:rect id="ïśḷïde" o:spid="_x0000_s1026" o:spt="1" style="position:absolute;left:3670300;top:3598862;height:14288;width:801688;v-text-anchor:middle;" fillcolor="#F79C88" filled="t" stroked="f" coordsize="21600,21600" o:gfxdata="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vsCL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  <v:rect id="iṩḻïďé" o:spid="_x0000_s1026" o:spt="1" style="position:absolute;left:3670300;top:3598862;height:14288;width:801688;v-text-anchor:middle;" filled="f" stroked="f" coordsize="21600,21600" o:gfxdata="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AoL1LgAAADc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</v:rect>
                  <v:rect id="iṧ1ïḍé" o:spid="_x0000_s1026" o:spt="1" style="position:absolute;left:3670300;top:3695700;height:15875;width:801688;v-text-anchor:middle;" fillcolor="#F79C88" filled="t" stroked="f" coordsize="21600,21600" o:gfxdata="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G/1kugAAANwA&#10;AAAPAAAAAAAAAAEAIAAAACIAAABkcnMvZG93bnJldi54bWxQSwECFAAUAAAACACHTuJAMy8FnjsA&#10;AAA5AAAAEAAAAAAAAAABACAAAAAJAQAAZHJzL3NoYXBleG1sLnhtbFBLBQYAAAAABgAGAFsBAACz&#10;AwAAAAA=&#10;">
                    <v:fill on="t" focussize="0,0"/>
                    <v:stroke on="f"/>
                    <v:imagedata o:title=""/>
                    <o:lock v:ext="edit" aspectratio="f"/>
                  </v:rect>
                  <v:rect id="îSļiḓe" o:spid="_x0000_s1026" o:spt="1" style="position:absolute;left:3670300;top:3695700;height:15875;width:801688;v-text-anchor:middle;" filled="f" stroked="f" coordsize="21600,21600" o:gfxdata="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flDA4twAAANwAAAAP&#10;AAAAAAAAAAEAIAAAACIAAABkcnMvZG93bnJldi54bWxQSwECFAAUAAAACACHTuJAMy8FnjsAAAA5&#10;AAAAEAAAAAAAAAABACAAAAAGAQAAZHJzL3NoYXBleG1sLnhtbFBLBQYAAAAABgAGAFsBAACwAwAA&#10;AAA=&#10;">
                    <v:fill on="f" focussize="0,0"/>
                    <v:stroke on="f"/>
                    <v:imagedata o:title=""/>
                    <o:lock v:ext="edit" aspectratio="f"/>
                  </v:rect>
                  <v:rect id="išlïďé" o:spid="_x0000_s1026" o:spt="1" style="position:absolute;left:3670300;top:3794125;height:12700;width:801688;v-text-anchor:middle;" fillcolor="#F79C88" filled="t" stroked="f" coordsize="21600,21600" o:gfxdata="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hcaIugAAANwA&#10;AAAPAAAAAAAAAAEAIAAAACIAAABkcnMvZG93bnJldi54bWxQSwECFAAUAAAACACHTuJAMy8FnjsA&#10;AAA5AAAAEAAAAAAAAAABACAAAAAJAQAAZHJzL3NoYXBleG1sLnhtbFBLBQYAAAAABgAGAFsBAACz&#10;AwAAAAA=&#10;">
                    <v:fill on="t" focussize="0,0"/>
                    <v:stroke on="f"/>
                    <v:imagedata o:title=""/>
                    <o:lock v:ext="edit" aspectratio="f"/>
                  </v:rect>
                  <v:rect id="îş1ïďe" o:spid="_x0000_s1026" o:spt="1" style="position:absolute;left:3670300;top:3794125;height:12700;width:801688;v-text-anchor:middle;" filled="f" stroked="f" coordsize="21600,21600" o:gfxdata="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UcB0b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</v:rect>
                  <v:rect id="ïS1ïḓé" o:spid="_x0000_s1026" o:spt="1" style="position:absolute;left:3670300;top:3889375;height:12700;width:801688;v-text-anchor:middle;" fillcolor="#F79C88" filled="t" stroked="f" coordsize="21600,21600" o:gfxdata="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1b3Yb4A&#10;AADc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</v:rect>
                  <v:rect id="iśḷiďê" o:spid="_x0000_s1026" o:spt="1" style="position:absolute;left:3670300;top:3889375;height:12700;width:801688;v-text-anchor:middle;" filled="f" stroked="f" coordsize="21600,21600" o:gfxdata="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zd+qr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</v:rect>
                  <v:rect id="í$ḷïḑê" o:spid="_x0000_s1026" o:spt="1" style="position:absolute;left:3670300;top:3984625;height:17463;width:801688;v-text-anchor:middle;" fillcolor="#F79C88" filled="t" stroked="f" coordsize="21600,21600" o:gfxdata="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kmiBq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rect>
                  <v:rect id="ïŝļíḓe" o:spid="_x0000_s1026" o:spt="1" style="position:absolute;left:3670300;top:3984625;height:17463;width:801688;v-text-anchor:middle;" filled="f" stroked="f" coordsize="21600,21600" o:gfxdata="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ipRUa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</v:rect>
                  <v:rect id="ï$ļiḋe" o:spid="_x0000_s1026" o:spt="1" style="position:absolute;left:3670300;top:4084637;height:12700;width:801688;v-text-anchor:middle;" fillcolor="#F79C88" filled="t" stroked="f" coordsize="21600,21600" o:gfxdata="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uLP2ugAAANwA&#10;AAAPAAAAAAAAAAEAIAAAACIAAABkcnMvZG93bnJldi54bWxQSwECFAAUAAAACACHTuJAMy8FnjsA&#10;AAA5AAAAEAAAAAAAAAABACAAAAAJAQAAZHJzL3NoYXBleG1sLnhtbFBLBQYAAAAABgAGAFsBAACz&#10;AwAAAAA=&#10;">
                    <v:fill on="t" focussize="0,0"/>
                    <v:stroke on="f"/>
                    <v:imagedata o:title=""/>
                    <o:lock v:ext="edit" aspectratio="f"/>
                  </v:rect>
                  <v:rect id="í$ḻïdè" o:spid="_x0000_s1026" o:spt="1" style="position:absolute;left:3670300;top:4084637;height:12700;width:801688;v-text-anchor:middle;" filled="f" stroked="f" coordsize="21600,21600" o:gfxdata="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gMeKm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</v:rect>
                  <v:rect id="îṧliďè" o:spid="_x0000_s1026" o:spt="1" style="position:absolute;left:3670300;top:4179887;height:12700;width:801688;v-text-anchor:middle;" fillcolor="#F79C88" filled="t" stroked="f" coordsize="21600,21600" o:gfxdata="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HY4ZugAAANwA&#10;AAAPAAAAAAAAAAEAIAAAACIAAABkcnMvZG93bnJldi54bWxQSwECFAAUAAAACACHTuJAMy8FnjsA&#10;AAA5AAAAEAAAAAAAAAABACAAAAAJAQAAZHJzL3NoYXBleG1sLnhtbFBLBQYAAAAABgAGAFsBAACz&#10;AwAAAAA=&#10;">
                    <v:fill on="t" focussize="0,0"/>
                    <v:stroke on="f"/>
                    <v:imagedata o:title=""/>
                    <o:lock v:ext="edit" aspectratio="f"/>
                  </v:rect>
                  <v:rect id="í$ḻíḑê" o:spid="_x0000_s1026" o:spt="1" style="position:absolute;left:3670300;top:4179887;height:12700;width:801688;v-text-anchor:middle;" filled="f" stroked="f" coordsize="21600,21600" o:gfxdata="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HkkNFtwAAANwAAAAP&#10;AAAAAAAAAAEAIAAAACIAAABkcnMvZG93bnJldi54bWxQSwECFAAUAAAACACHTuJAMy8FnjsAAAA5&#10;AAAAEAAAAAAAAAABACAAAAAGAQAAZHJzL3NoYXBleG1sLnhtbFBLBQYAAAAABgAGAFsBAACwAwAA&#10;AAA=&#10;">
                    <v:fill on="f" focussize="0,0"/>
                    <v:stroke on="f"/>
                    <v:imagedata o:title=""/>
                    <o:lock v:ext="edit" aspectratio="f"/>
                  </v:rect>
                  <v:rect id="ïŝľíďe" o:spid="_x0000_s1026" o:spt="1" style="position:absolute;left:3670300;top:4275137;height:12700;width:801688;v-text-anchor:middle;" fillcolor="#F79C88" filled="t" stroked="f" coordsize="21600,21600" o:gfxdata="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g7X1ugAAANwA&#10;AAAPAAAAAAAAAAEAIAAAACIAAABkcnMvZG93bnJldi54bWxQSwECFAAUAAAACACHTuJAMy8FnjsA&#10;AAA5AAAAEAAAAAAAAAABACAAAAAJAQAAZHJzL3NoYXBleG1sLnhtbFBLBQYAAAAABgAGAFsBAACz&#10;AwAAAAA=&#10;">
                    <v:fill on="t" focussize="0,0"/>
                    <v:stroke on="f"/>
                    <v:imagedata o:title=""/>
                    <o:lock v:ext="edit" aspectratio="f"/>
                  </v:rect>
                  <v:rect id="îślïďé" o:spid="_x0000_s1026" o:spt="1" style="position:absolute;left:3670300;top:4275137;height:12700;width:801688;v-text-anchor:middle;" filled="f" stroked="f" coordsize="21600,21600" o:gfxdata="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UFyrL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</v:rect>
                  <v:rect id="iSḻîḑé" o:spid="_x0000_s1026" o:spt="1" style="position:absolute;left:3670300;top:4373562;height:14288;width:801688;v-text-anchor:middle;" fillcolor="#F79C88" filled="t" stroked="f" coordsize="21600,21600" o:gfxdata="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1CEHL4A&#10;AADc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</v:rect>
                  <v:rect id="ïṥ1íḍé" o:spid="_x0000_s1026" o:spt="1" style="position:absolute;left:3670300;top:4373562;height:14288;width:801688;v-text-anchor:middle;" filled="f" stroked="f" coordsize="21600,21600" o:gfxdata="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u7od7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</v:rect>
                  <v:rect id="îşḷiďé" o:spid="_x0000_s1026" o:spt="1" style="position:absolute;left:3670300;top:4468812;height:14288;width:801688;v-text-anchor:middle;" fillcolor="#F79C88" filled="t" stroked="f" coordsize="21600,21600" o:gfxdata="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z/Hse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rect>
                  <v:rect id="iṥļîḍé" o:spid="_x0000_s1026" o:spt="1" style="position:absolute;left:3670300;top:4468812;height:14288;width:801688;v-text-anchor:middle;" filled="f" stroked="f" coordsize="21600,21600" o:gfxdata="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1w05u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</v:rect>
                  <v:rect id="î$lîḋê" o:spid="_x0000_s1026" o:spt="1" style="position:absolute;left:3670300;top:4565650;height:12700;width:801688;v-text-anchor:middle;" fillcolor="#F79C88" filled="t" stroked="f" coordsize="21600,21600" o:gfxdata="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YSUrugAAANwA&#10;AAAPAAAAAAAAAAEAIAAAACIAAABkcnMvZG93bnJldi54bWxQSwECFAAUAAAACACHTuJAMy8FnjsA&#10;AAA5AAAAEAAAAAAAAAABACAAAAAJAQAAZHJzL3NoYXBleG1sLnhtbFBLBQYAAAAABgAGAFsBAACz&#10;AwAAAAA=&#10;">
                    <v:fill on="t" focussize="0,0"/>
                    <v:stroke on="f"/>
                    <v:imagedata o:title=""/>
                    <o:lock v:ext="edit" aspectratio="f"/>
                  </v:rect>
                  <v:rect id="iŝḻîďê" o:spid="_x0000_s1026" o:spt="1" style="position:absolute;left:3670300;top:4565650;height:12700;width:801688;v-text-anchor:middle;" filled="f" stroked="f" coordsize="21600,21600" o:gfxdata="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dXudLgAAADc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</v:rect>
                  <v:rect id="íŝļíḍe" o:spid="_x0000_s1026" o:spt="1" style="position:absolute;left:3670300;top:4664075;height:12700;width:801688;v-text-anchor:middle;" fillcolor="#F79C88" filled="t" stroked="f" coordsize="21600,21600" o:gfxdata="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xBjE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  <v:rect id="îṥľîḑe" o:spid="_x0000_s1026" o:spt="1" style="position:absolute;left:3670300;top:4664075;height:12700;width:801688;v-text-anchor:middle;" filled="f" stroked="f" coordsize="21600,21600" o:gfxdata="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CS9WYtwAAANwAAAAP&#10;AAAAAAAAAAEAIAAAACIAAABkcnMvZG93bnJldi54bWxQSwECFAAUAAAACACHTuJAMy8FnjsAAAA5&#10;AAAAEAAAAAAAAAABACAAAAAGAQAAZHJzL3NoYXBleG1sLnhtbFBLBQYAAAAABgAGAFsBAACwAwAA&#10;AAA=&#10;">
                    <v:fill on="f" focussize="0,0"/>
                    <v:stroke on="f"/>
                    <v:imagedata o:title=""/>
                    <o:lock v:ext="edit" aspectratio="f"/>
                  </v:rect>
                  <v:rect id="íṡľîḑè" o:spid="_x0000_s1026" o:spt="1" style="position:absolute;left:3784600;top:3402012;height:1360488;width:73025;v-text-anchor:middle;" fillcolor="#FFC62B" filled="t" stroked="f" coordsize="21600,21600" o:gfxdata="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SBKHe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rect>
                  <v:rect id="ïśḷídè" o:spid="_x0000_s1026" o:spt="1" style="position:absolute;left:4194175;top:3402012;height:1360488;width:73025;v-text-anchor:middle;" fillcolor="#FFC62B" filled="t" stroked="f" coordsize="21600,21600" o:gfxdata="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UevAW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shape id="íślíḋé" o:spid="_x0000_s1026" o:spt="100" style="position:absolute;left:2028825;top:4502150;height:85725;width:115888;v-text-anchor:middle;" fillcolor="#0468BF" filled="t" stroked="f" coordsize="35,26" o:gfxdata="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OSyd7gAAADcAAAA&#10;DwAAAAAAAAABACAAAAAiAAAAZHJzL2Rvd25yZXYueG1sUEsBAhQAFAAAAAgAh07iQDMvBZ47AAAA&#10;OQAAABAAAAAAAAAAAQAgAAAABwEAAGRycy9zaGFwZXhtbC54bWxQSwUGAAAAAAYABgBbAQAAsQMA&#10;AAAA&#10;" path="m2,8c28,25,28,25,28,25c30,26,32,25,33,23c35,22,34,19,32,18c6,1,6,1,6,1c4,0,2,1,1,3c0,4,0,7,2,8e">
                    <v:path o:connectlocs="6622,26376;92710,82427;109265,75833;105954,59348;19866,3297;3311,9891;6622,26376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ïşḻïḓe" o:spid="_x0000_s1026" o:spt="100" style="position:absolute;left:2609850;top:4532312;height:115888;width:53975;v-text-anchor:middle;" fillcolor="#0468BF" filled="t" stroked="f" coordsize="16,35" o:gfxdata="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qfSU&#10;wAAAANwAAAAPAAAAAAAAAAEAIAAAACIAAABkcnMvZG93bnJldi54bWxQSwECFAAUAAAACACHTuJA&#10;My8FnjsAAAA5AAAAEAAAAAAAAAABACAAAAAPAQAAZHJzL3NoYXBleG1sLnhtbFBLBQYAAAAABgAG&#10;AFsBAAC5AwAAAAA=&#10;" path="m8,3c0,30,0,30,0,30c0,32,1,34,3,34c5,35,7,34,8,32c15,5,15,5,15,5c16,3,14,1,12,1c10,0,8,1,8,3e">
                    <v:path o:connectlocs="26987,9933;0,99332;10120,112576;26987,105954;50601,16555;40481,3311;26987,9933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iš1îdê" o:spid="_x0000_s1026" o:spt="100" style="position:absolute;left:2982913;top:4519612;height:42863;width:88900;v-text-anchor:middle;" fillcolor="#0468BF" filled="t" stroked="f" coordsize="27,13" o:gfxdata="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Z6Ld74A&#10;AADcAAAADwAAAAAAAAABACAAAAAiAAAAZHJzL2Rvd25yZXYueG1sUEsBAhQAFAAAAAgAh07iQDMv&#10;BZ47AAAAOQAAABAAAAAAAAAAAQAgAAAADQEAAGRycy9zaGFwZXhtbC54bWxQSwUGAAAAAAYABgBb&#10;AQAAtwMAAAAA&#10;" path="m4,8c22,12,22,12,22,12c24,13,26,11,27,9c27,7,26,5,24,5c5,1,5,1,5,1c3,0,1,1,1,4c0,6,1,8,4,8e">
                    <v:path o:connectlocs="13170,26377;72437,39565;88900,29674;79022,16485;16462,3297;3292,13188;13170,26377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išļiḋê" o:spid="_x0000_s1026" o:spt="100" style="position:absolute;left:2373313;top:4462462;height:69850;width:98425;v-text-anchor:middle;" fillcolor="#0468BF" filled="t" stroked="f" coordsize="30,21" o:gfxdata="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YOxna8AAAA&#10;3AAAAA8AAAAAAAAAAQAgAAAAIgAAAGRycy9kb3ducmV2LnhtbFBLAQIUABQAAAAIAIdO4kAzLwWe&#10;OwAAADkAAAAQAAAAAAAAAAEAIAAAAAsBAABkcnMvc2hhcGV4bWwueG1sUEsFBgAAAAAGAAYAWwEA&#10;ALUDAAAAAA==&#10;" path="m24,1c2,13,2,13,2,13c0,14,0,17,1,19c2,21,4,21,6,20c28,7,28,7,28,7c30,6,30,4,29,2c28,0,26,0,24,1e">
                    <v:path o:connectlocs="78740,3326;6561,43240;3280,63197;19685,66523;91863,23283;95144,6652;78740,3326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íṡlîḓé" o:spid="_x0000_s1026" o:spt="100" style="position:absolute;left:1468438;top:4532312;height:55563;width:88900;v-text-anchor:middle;" fillcolor="#0468BF" filled="t" stroked="f" coordsize="27,17" o:gfxdata="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cNRsrsAAADc&#10;AAAADwAAAAAAAAABACAAAAAiAAAAZHJzL2Rvd25yZXYueG1sUEsBAhQAFAAAAAgAh07iQDMvBZ47&#10;AAAAOQAAABAAAAAAAAAAAQAgAAAACgEAAGRycy9zaGFwZXhtbC54bWxQSwUGAAAAAAYABgBbAQAA&#10;tAMAAAAA&#10;" path="m2,8c21,16,21,16,21,16c23,17,26,16,27,14c27,12,26,10,25,9c6,0,6,0,6,0c4,0,1,1,0,2c0,4,0,7,2,8e">
                    <v:path o:connectlocs="6585,26147;69144,52294;88900,45757;82314,29415;19755,0;0,6536;6585,26147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iSļiďe" o:spid="_x0000_s1026" o:spt="100" style="position:absolute;left:1893888;top:4654550;height:65088;width:177800;v-text-anchor:middle;" fillcolor="#0468BF" filled="t" stroked="f" coordsize="54,20" o:gfxdata="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hgTLG8AAAA&#10;3AAAAA8AAAAAAAAAAQAgAAAAIgAAAGRycy9kb3ducmV2LnhtbFBLAQIUABQAAAAIAIdO4kAzLwWe&#10;OwAAADkAAAAQAAAAAAAAAAEAIAAAAAsBAABkcnMvc2hhcGV4bWwueG1sUEsFBgAAAAAGAAYAWwEA&#10;ALUDAAAAAA==&#10;" path="m4,8c48,19,48,19,48,19c51,20,53,18,53,16c54,14,52,12,50,12c6,1,6,1,6,1c3,0,1,2,1,4c0,6,2,8,4,8e">
                    <v:path o:connectlocs="13170,26035;158044,61833;174507,52070;164629,39052;19755,3254;3292,13017;13170,26035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ïślïḓé" o:spid="_x0000_s1026" o:spt="100" style="position:absolute;left:2927350;top:4673600;height:46038;width:104775;v-text-anchor:middle;" fillcolor="#0468BF" filled="t" stroked="f" coordsize="32,14" o:gfxdata="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CQ6ErsAAADc&#10;AAAADwAAAAAAAAABACAAAAAiAAAAZHJzL2Rvd25yZXYueG1sUEsBAhQAFAAAAAgAh07iQDMvBZ47&#10;AAAAOQAAABAAAAAAAAAAAQAgAAAACgEAAGRycy9zaGFwZXhtbC54bWxQSwUGAAAAAAYABgBbAQAA&#10;tAMAAAAA&#10;" path="m27,0c3,6,3,6,3,6c1,6,0,8,0,10c1,12,3,14,5,13c29,8,29,8,29,8c31,7,32,5,32,3c32,1,29,0,27,0e">
                    <v:path o:connectlocs="88403,0;9822,19730;0,32884;16371,42749;94952,26307;104775,9865;88403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iṥḷiḑé" o:spid="_x0000_s1026" o:spt="100" style="position:absolute;left:3438525;top:4532312;height:39688;width:98425;v-text-anchor:middle;" fillcolor="#0468BF" filled="t" stroked="f" coordsize="30,12" o:gfxdata="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NmxdugAAANwA&#10;AAAPAAAAAAAAAAEAIAAAACIAAABkcnMvZG93bnJldi54bWxQSwECFAAUAAAACACHTuJAMy8FnjsA&#10;AAA5AAAAEAAAAAAAAAABACAAAAAJAQAAZHJzL3NoYXBleG1sLnhtbFBLBQYAAAAABgAGAFsBAACz&#10;AwAAAAA=&#10;" path="m3,8c25,12,25,12,25,12c27,12,29,11,30,9c30,7,29,5,27,4c5,0,5,0,5,0c3,0,1,1,0,3c0,5,1,7,3,8e">
                    <v:path o:connectlocs="9842,26458;82020,39688;98425,29766;88582,13229;16404,0;0,9922;9842,26458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íṩlïḋè" o:spid="_x0000_s1026" o:spt="100" style="position:absolute;left:1670050;top:4462462;height:49213;width:92075;v-text-anchor:middle;" fillcolor="#0468BF" filled="t" stroked="f" coordsize="28,15" o:gfxdata="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C56xvQAA&#10;ANwAAAAPAAAAAAAAAAEAIAAAACIAAABkcnMvZG93bnJldi54bWxQSwECFAAUAAAACACHTuJAMy8F&#10;njsAAAA5AAAAEAAAAAAAAAABACAAAAAMAQAAZHJzL3NoYXBleG1sLnhtbFBLBQYAAAAABgAGAFsB&#10;AAC2AwAAAAA=&#10;" path="m22,0c3,7,3,7,3,7c1,7,0,10,0,12c1,14,3,15,5,14c24,8,24,8,24,8c26,7,28,5,27,3c26,1,24,0,22,0e">
                    <v:path o:connectlocs="72344,0;9865,22966;0,39370;16441,45932;78921,26246;88786,9842;72344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ïś1íďê" o:spid="_x0000_s1026" o:spt="100" style="position:absolute;left:777875;top:2663825;height:92075;width:73025;v-text-anchor:middle;" fillcolor="#FFFFFF" filled="t" stroked="f" coordsize="22,28" o:gfxdata="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C/ibO/&#10;AAAA3AAAAA8AAAAAAAAAAQAgAAAAIgAAAGRycy9kb3ducmV2LnhtbFBLAQIUABQAAAAIAIdO4kAz&#10;LwWeOwAAADkAAAAQAAAAAAAAAAEAIAAAAA4BAABkcnMvc2hhcGV4bWwueG1sUEsFBgAAAAAGAAYA&#10;WwEAALgDAAAAAA==&#10;" path="m1,6c14,26,14,26,14,26c15,28,18,28,19,27c21,26,22,24,21,22c7,2,7,2,7,2c6,0,4,0,2,1c0,2,0,4,1,6e">
                    <v:path o:connectlocs="3319,19730;46470,85498;63067,88786;69705,72344;23235,6576;6638,3288;3319,1973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íṡlíḓé" o:spid="_x0000_s1026" o:spt="100" style="position:absolute;left:1566863;top:2897187;height:73025;width:112713;v-text-anchor:middle;" fillcolor="#FFFFFF" filled="t" stroked="f" coordsize="34,22" o:gfxdata="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pbe628AAAA&#10;3AAAAA8AAAAAAAAAAQAgAAAAIgAAAGRycy9kb3ducmV2LnhtbFBLAQIUABQAAAAIAIdO4kAzLwWe&#10;OwAAADkAAAAQAAAAAAAAAAEAIAAAAAsBAABkcnMvc2hhcGV4bWwueG1sUEsFBgAAAAAGAAYAWwEA&#10;ALUDAAAAAA==&#10;" path="m32,14c6,1,6,1,6,1c4,0,2,1,1,3c0,4,1,7,3,8c28,21,28,21,28,21c30,22,33,21,33,19c34,18,34,15,32,14e">
                    <v:path o:connectlocs="106082,46470;19890,3319;3315,9957;9945,26554;92822,69705;109397,63067;106082,4647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îṧ1ïḓê" o:spid="_x0000_s1026" o:spt="100" style="position:absolute;left:2871788;top:915987;height:76200;width:111125;v-text-anchor:middle;" fillcolor="#FFFFFF" filled="t" stroked="f" coordsize="34,23" o:gfxdata="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k85Uu/&#10;AAAA3AAAAA8AAAAAAAAAAQAgAAAAIgAAAGRycy9kb3ducmV2LnhtbFBLAQIUABQAAAAIAIdO4kAz&#10;LwWeOwAAADkAAAAQAAAAAAAAAAEAIAAAAA4BAABkcnMvc2hhcGV4bWwueG1sUEsFBgAAAAAGAAYA&#10;WwEAALgDAAAAAA==&#10;" path="m3,8c28,22,28,22,28,22c30,23,32,22,33,20c34,18,34,16,32,15c6,1,6,1,6,1c4,0,2,1,1,2c0,4,1,7,3,8e">
                    <v:path o:connectlocs="9805,26504;91514,72886;107856,66260;104588,49695;19610,3313;3268,6626;9805,26504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îṩ1ïdé" o:spid="_x0000_s1026" o:spt="100" style="position:absolute;left:3603625;top:1782762;height:109538;width:76200;v-text-anchor:middle;" fillcolor="#4DACFF" filled="t" stroked="f" coordsize="23,33" o:gfxdata="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qRa5b4A&#10;AADcAAAADwAAAAAAAAABACAAAAAiAAAAZHJzL2Rvd25yZXYueG1sUEsBAhQAFAAAAAgAh07iQDMv&#10;BZ47AAAAOQAAABAAAAAAAAAAAQAgAAAADQEAAGRycy9zaGFwZXhtbC54bWxQSwUGAAAAAAYABgBb&#10;AQAAtwMAAAAA&#10;" path="m15,2c1,27,1,27,1,27c0,29,0,31,2,32c4,33,6,33,7,31c22,6,22,6,22,6c23,4,22,2,20,1c18,0,16,0,15,2e">
                    <v:path o:connectlocs="49695,6638;3313,89622;6626,106218;23191,102899;72886,19916;66260,3319;49695,6638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iśḷîḋè" o:spid="_x0000_s1026" o:spt="100" style="position:absolute;left:3419475;top:2514600;height:88900;width:74613;v-text-anchor:middle;" fillcolor="#4DACFF" filled="t" stroked="f" coordsize="23,27" o:gfxdata="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m2aFvQAA&#10;ANwAAAAPAAAAAAAAAAEAIAAAACIAAABkcnMvZG93bnJldi54bWxQSwECFAAUAAAACACHTuJAMy8F&#10;njsAAAA5AAAAEAAAAAAAAAABACAAAAAMAQAAZHJzL3NoYXBleG1sLnhtbFBLBQYAAAAABgAGAFsB&#10;AAC2AwAAAAA=&#10;" path="m1,7c16,25,16,25,16,25c17,27,19,27,21,26c22,25,23,22,21,21c7,2,7,2,7,2c6,0,3,0,2,1c0,3,0,5,1,7e">
                    <v:path o:connectlocs="3244,23048;51904,82314;68124,85607;68124,69144;22708,6585;6488,3292;3244,23048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íṡḻíḋé" o:spid="_x0000_s1026" o:spt="100" style="position:absolute;left:3078163;top:3384550;height:103188;width:26988;v-text-anchor:middle;" fillcolor="#FFFFFF" filled="t" stroked="f" coordsize="8,31" o:gfxdata="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KUxjK5AAAA3AAA&#10;AA8AAAAAAAAAAQAgAAAAIgAAAGRycy9kb3ducmV2LnhtbFBLAQIUABQAAAAIAIdO4kAzLwWeOwAA&#10;ADkAAAAQAAAAAAAAAAEAIAAAAAgBAABkcnMvc2hhcGV4bWwueG1sUEsFBgAAAAAGAAYAWwEAALID&#10;AAAAAA==&#10;" path="m0,4c0,28,0,28,0,28c0,30,2,31,4,31c6,31,8,30,8,28c7,4,7,4,7,4c7,2,5,0,3,0c1,0,0,2,0,4e">
                    <v:path o:connectlocs="0,13314;0,93202;13494,103188;26988,93202;23614,13314;10120,0;0,13314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iṡľíḍè" o:spid="_x0000_s1026" o:spt="100" style="position:absolute;left:1679575;top:3197225;height:85725;width:49213;v-text-anchor:middle;" fillcolor="#FFFFFF" filled="t" stroked="f" coordsize="15,26" o:gfxdata="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ietrLsAAADc&#10;AAAADwAAAAAAAAABACAAAAAiAAAAZHJzL2Rvd25yZXYueG1sUEsBAhQAFAAAAAgAh07iQDMvBZ47&#10;AAAAOQAAABAAAAAAAAAAAQAgAAAACgEAAGRycy9zaGFwZXhtbC54bWxQSwUGAAAAAAYABgBbAQAA&#10;tAMAAAAA&#10;" path="m1,6c7,23,7,23,7,23c8,25,10,26,12,25c14,24,15,22,14,20c8,3,8,3,8,3c7,1,5,0,3,1c1,2,0,4,1,6e">
                    <v:path o:connectlocs="3280,19782;22966,75833;39370,82427;45932,65942;26246,9891;9842,3297;3280,19782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íŝḻiḍê" o:spid="_x0000_s1026" o:spt="100" style="position:absolute;left:1951038;top:2403475;height:55563;width:80963;v-text-anchor:middle;" fillcolor="#FFFFFF" filled="t" stroked="f" coordsize="25,17" o:gfxdata="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fqP7vQAA&#10;ANwAAAAPAAAAAAAAAAEAIAAAACIAAABkcnMvZG93bnJldi54bWxQSwECFAAUAAAACACHTuJAMy8F&#10;njsAAAA5AAAAEAAAAAAAAAABACAAAAAMAQAAZHJzL3NoYXBleG1sLnhtbFBLBQYAAAAABgAGAFsB&#10;AAC2AwAAAAA=&#10;" path="m19,1c3,9,3,9,3,9c1,10,0,12,1,14c2,16,4,17,6,16c22,8,22,8,22,8c24,7,25,5,24,3c23,1,21,0,19,1e">
                    <v:path o:connectlocs="61531,3268;9715,29415;3238,45757;19431,52294;71247,26147;77724,9805;61531,3268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îṡḷíḋê" o:spid="_x0000_s1026" o:spt="100" style="position:absolute;left:1712913;top:982662;height:184150;width:55563;v-text-anchor:middle;" fillcolor="#FFFFFF" filled="t" stroked="f" coordsize="17,56" o:gfxdata="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vg1BvQAA&#10;ANwAAAAPAAAAAAAAAAEAIAAAACIAAABkcnMvZG93bnJldi54bWxQSwECFAAUAAAACACHTuJAMy8F&#10;njsAAAA5AAAAEAAAAAAAAAABACAAAAAMAQAAZHJzL3NoYXBleG1sLnhtbFBLBQYAAAAABgAGAFsB&#10;AAC2AwAAAAA=&#10;" path="m8,53c16,5,16,5,16,5c17,3,15,1,13,1c11,0,9,2,9,4c1,52,1,52,1,52c0,54,2,56,4,56c6,56,8,55,8,53e">
                    <v:path o:connectlocs="26147,174284;52294,16441;42489,3288;29415,13153;3268,170996;13073,184150;26147,174284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iS1íḋé" o:spid="_x0000_s1026" o:spt="100" style="position:absolute;left:3462338;top:966787;height:120650;width:22225;v-text-anchor:middle;" fillcolor="#FFFFFF" filled="t" stroked="f" coordsize="7,37" o:gfxdata="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ehrN28AAAA&#10;3AAAAA8AAAAAAAAAAQAgAAAAIgAAAGRycy9kb3ducmV2LnhtbFBLAQIUABQAAAAIAIdO4kAzLwWe&#10;OwAAADkAAAAQAAAAAAAAAAEAIAAAAAsBAABkcnMvc2hhcGV4bWwueG1sUEsFBgAAAAAGAAYAWwEA&#10;ALUDAAAAAA==&#10;" path="m0,3c0,33,0,33,0,33c0,36,1,37,3,37c5,37,7,36,7,33c7,3,7,3,7,3c7,1,5,0,3,0c1,0,0,1,0,3e">
                    <v:path o:connectlocs="0,9782;0,107606;9525,120650;22225,107606;22225,9782;9525,0;0,9782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iş1ïďè" o:spid="_x0000_s1026" o:spt="100" style="position:absolute;left:3627438;top:2182812;height:107950;width:88900;v-text-anchor:middle;" fillcolor="#FFC62B" filled="t" stroked="f" coordsize="27,33" o:gfxdata="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g81Rb4A&#10;AADcAAAADwAAAAAAAAABACAAAAAiAAAAZHJzL2Rvd25yZXYueG1sUEsBAhQAFAAAAAgAh07iQDMv&#10;BZ47AAAAOQAAABAAAAAAAAAAAQAgAAAADQEAAGRycy9zaGFwZXhtbC54bWxQSwUGAAAAAAYABgBb&#10;AQAAtwMAAAAA&#10;" path="m1,6c20,31,20,31,20,31c21,33,23,33,25,32c27,31,27,28,26,27c7,2,7,2,7,2c6,0,4,0,2,1c0,2,0,5,1,6e">
                    <v:path o:connectlocs="3292,19627;65851,101407;82314,104678;85607,88322;23048,6542;6585,3271;3292,19627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ïśļíḓè" o:spid="_x0000_s1026" o:spt="100" style="position:absolute;left:1098550;top:1981200;height:42863;width:109538;v-text-anchor:middle;" fillcolor="#FFC62B" filled="t" stroked="f" coordsize="33,13" o:gfxdata="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iGKLugAAANwA&#10;AAAPAAAAAAAAAAEAIAAAACIAAABkcnMvZG93bnJldi54bWxQSwECFAAUAAAACACHTuJAMy8FnjsA&#10;AAA5AAAAEAAAAAAAAAABACAAAAAJAQAAZHJzL3NoYXBleG1sLnhtbFBLBQYAAAAABgAGAFsBAACz&#10;AwAAAAA=&#10;" path="m28,0c3,5,3,5,3,5c1,6,0,8,0,10c0,12,2,13,4,13c29,7,29,7,29,7c31,7,33,5,32,3c32,1,30,0,28,0e">
                    <v:path o:connectlocs="92941,0;9958,16485;0,32971;13277,42863;96260,23080;106218,9891;92941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íś1îḍè" o:spid="_x0000_s1026" o:spt="100" style="position:absolute;left:2349500;top:514350;height:92075;width:82550;v-text-anchor:middle;" fillcolor="#FFC62B" filled="t" stroked="f" coordsize="25,28" o:gfxdata="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F9WVq8AAAA&#10;3AAAAA8AAAAAAAAAAQAgAAAAIgAAAGRycy9kb3ducmV2LnhtbFBLAQIUABQAAAAIAIdO4kAzLwWe&#10;OwAAADkAAAAQAAAAAAAAAAEAIAAAAAsBAABkcnMvc2hhcGV4bWwueG1sUEsFBgAAAAAGAAYAWwEA&#10;ALUDAAAAAA==&#10;" path="m1,6c18,26,18,26,18,26c20,28,22,28,24,26c25,25,25,23,24,21c7,2,7,2,7,2c6,0,3,0,2,1c0,3,0,5,1,6e">
                    <v:path o:connectlocs="3302,19730;59436,85498;79248,85498;79248,69056;23114,6576;6604,3288;3302,1973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ïsḷïďê" o:spid="_x0000_s1026" o:spt="100" style="position:absolute;left:1270000;top:2963862;height:120650;width:66675;v-text-anchor:middle;" fillcolor="#FFC62B" filled="t" stroked="f" coordsize="20,37" o:gfxdata="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36p9nugAAANwA&#10;AAAPAAAAAAAAAAEAIAAAACIAAABkcnMvZG93bnJldi54bWxQSwECFAAUAAAACACHTuJAMy8FnjsA&#10;AAA5AAAAEAAAAAAAAAABACAAAAAJAQAAZHJzL3NoYXBleG1sLnhtbFBLBQYAAAAABgAGAFsBAACz&#10;AwAAAAA=&#10;" path="m1,6c13,34,13,34,13,34c13,36,16,37,17,36c19,35,20,33,19,31c8,3,8,3,8,3c7,1,5,0,3,1c1,2,0,4,1,6e">
                    <v:path o:connectlocs="3333,19564;43338,110867;56673,117389;63341,101085;26670,9782;10001,3260;3333,19564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îş1iḋè" o:spid="_x0000_s1026" o:spt="100" style="position:absolute;left:3851275;top:2835275;height:107950;width:115888;v-text-anchor:middle;" fillcolor="#FFC62B" filled="t" stroked="f" coordsize="35,33" o:gfxdata="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g+Nv68AAAA&#10;3AAAAA8AAAAAAAAAAQAgAAAAIgAAAGRycy9kb3ducmV2LnhtbFBLAQIUABQAAAAIAIdO4kAzLwWe&#10;OwAAADkAAAAQAAAAAAAAAAEAIAAAAAsBAABkcnMvc2hhcGV4bWwueG1sUEsFBgAAAAAGAAYAWwEA&#10;ALUDAAAAAA==&#10;" path="m7,32c34,7,34,7,34,7c35,5,35,3,34,2c33,0,30,0,29,1c2,27,2,27,2,27c1,28,0,30,2,32c3,33,6,33,7,32e">
                    <v:path o:connectlocs="23177,104678;112576,22898;112576,6542;96021,3271;6622,88322;6622,104678;23177,104678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îṧ1îdè" o:spid="_x0000_s1026" o:spt="3" type="#_x0000_t3" style="position:absolute;left:657225;top:2881312;height:168275;width:165100;v-text-anchor:middle;" fillcolor="#47A845" filled="t" stroked="f" coordsize="21600,21600" o:gfxdata="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iVIJ7sAAADc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shape>
                  <v:shape id="íṥḷîḋe" o:spid="_x0000_s1026" o:spt="3" type="#_x0000_t3" style="position:absolute;left:1963738;top:355600;height:122238;width:125413;v-text-anchor:middle;" fillcolor="#47A845" filled="t" stroked="f" coordsize="21600,21600" o:gfxdata="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czQU7sAAADc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shape>
                  <v:shape id="íśļíďê" o:spid="_x0000_s1026" o:spt="3" type="#_x0000_t3" style="position:absolute;left:4141788;top:1879600;height:209550;width:211138;v-text-anchor:middle;" fillcolor="#FF972A" filled="t" stroked="f" coordsize="21600,21600" o:gfxdata="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qZQNq8AAAA&#10;3AAAAA8AAAAAAAAAAQAgAAAAIgAAAGRycy9kb3ducmV2LnhtbFBLAQIUABQAAAAIAIdO4kAzLwWe&#10;OwAAADkAAAAQAAAAAAAAAAEAIAAAAAsBAABkcnMvc2hhcGV4bWwueG1sUEsFBgAAAAAGAAYAWwEA&#10;ALUDAAAAAA==&#10;">
                    <v:fill type="gradient" on="t" color2="#FFBE2B" angle="180" focus="100%" focussize="0,0" rotate="t">
                      <o:fill type="gradientUnscaled" v:ext="backwardCompatible"/>
                    </v:fill>
                    <v:stroke on="f"/>
                    <v:imagedata o:title=""/>
                    <o:lock v:ext="edit" aspectratio="f"/>
                  </v:shape>
                  <v:shape id="îṥļîḑe" o:spid="_x0000_s1026" o:spt="3" type="#_x0000_t3" style="position:absolute;left:3273425;top:1362075;height:92075;width:88900;v-text-anchor:middle;" fillcolor="#D6A041" filled="t" stroked="f" coordsize="21600,21600" o:gfxdata="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6LdUugAAANwA&#10;AAAPAAAAAAAAAAEAIAAAACIAAABkcnMvZG93bnJldi54bWxQSwECFAAUAAAACACHTuJAMy8FnjsA&#10;AAA5AAAAEAAAAAAAAAABACAAAAAJAQAAZHJzL3NoYXBleG1sLnhtbFBLBQYAAAAABgAGAFsBAACz&#10;AwAAAAA=&#10;">
                    <v:fill on="t" focussize="0,0"/>
                    <v:stroke on="f"/>
                    <v:imagedata o:title=""/>
                    <o:lock v:ext="edit" aspectratio="f"/>
                  </v:shape>
                  <v:shape id="ïś1iḋê" o:spid="_x0000_s1026" o:spt="100" style="position:absolute;left:2131447;top:1555786;height:675346;width:749866;v-text-anchor:middle;" fillcolor="#000000" filled="t" stroked="f" coordsize="483,435" o:gfxdata="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aC247sAAADc&#10;AAAADwAAAAAAAAABACAAAAAiAAAAZHJzL2Rvd25yZXYueG1sUEsBAhQAFAAAAAgAh07iQDMvBZ47&#10;AAAAOQAAABAAAAAAAAAAAQAgAAAACgEAAGRycy9zaGFwZXhtbC54bWxQSwUGAAAAAAYABgBbAQAA&#10;tAMAAAAA&#10;" path="m483,0l0,309,0,435,483,126,483,0xe">
                    <v:path o:connectlocs="749866,0;0,479728;0,675346;749866,195617;749866,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iŝ1iḓê" o:spid="_x0000_s1026" o:spt="100" style="position:absolute;left:2108200;top:1579562;height:520700;width:801688;v-text-anchor:middle;" filled="f" stroked="f" coordsize="505,328" o:gfxdata="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ouZe/&#10;AAAA3AAAAA8AAAAAAAAAAQAgAAAAIgAAAGRycy9kb3ducmV2LnhtbFBLAQIUABQAAAAIAIdO4kAz&#10;LwWeOwAAADkAAAAQAAAAAAAAAAEAIAAAAA4BAABkcnMvc2hhcGV4bWwueG1sUEsFBgAAAAAGAAYA&#10;WwEAALgDAAAAAA==&#10;" path="m4,328l505,6,501,0,0,321e">
                    <v:path o:connectlocs="6350,520700;801688,9525;795337,0;0,509587" o:connectangles="0,0,0,0"/>
                    <v:fill on="f" focussize="0,0"/>
                    <v:stroke on="f"/>
                    <v:imagedata o:title=""/>
                    <o:lock v:ext="edit" aspectratio="f"/>
                  </v:shape>
                  <v:shape id="íṧlîḋê" o:spid="_x0000_s1026" o:spt="100" style="position:absolute;left:2108200;top:1579562;height:520700;width:801688;v-text-anchor:middle;" fillcolor="#0468BF" filled="t" stroked="f" coordsize="505,328" o:gfxdata="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mRVCvQAA&#10;ANwAAAAPAAAAAAAAAAEAIAAAACIAAABkcnMvZG93bnJldi54bWxQSwECFAAUAAAACACHTuJAMy8F&#10;njsAAAA5AAAAEAAAAAAAAAABACAAAAAMAQAAZHJzL3NoYXBleG1sLnhtbFBLBQYAAAAABgAGAFsB&#10;AAC2AwAAAAA=&#10;" path="m4,328l505,6,501,0,0,321,4,328xe">
                    <v:path o:connectlocs="6350,520700;801688,9525;795337,0;0,509587;6350,52070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î$ḷîḑé" o:spid="_x0000_s1026" o:spt="100" style="position:absolute;left:1581150;top:1068387;height:1357313;width:1303338;v-text-anchor:middle;" fillcolor="#F5FAFF" filled="t" stroked="f" coordsize="821,855" o:gfxdata="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+kwU&#10;wAAAANwAAAAPAAAAAAAAAAEAIAAAACIAAABkcnMvZG93bnJldi54bWxQSwECFAAUAAAACACHTuJA&#10;My8FnjsAAAA5AAAAEAAAAAAAAAABACAAAAAPAQAAZHJzL3NoYXBleG1sLnhtbFBLBQYAAAAABgAG&#10;AFsBAAC5AwAAAAA=&#10;" path="m821,328l821,0,596,0,0,384,0,855,821,328xe">
                    <v:path o:connectlocs="1303338,520700;1303338,0;946150,0;0,609600;0,1357313;1303338,520700" o:connectangles="0,0,0,0,0,0"/>
                    <v:fill type="gradient" on="t" color2="#A0D3FF" angle="83" focus="100%" focussize="0,0" rotate="t">
                      <o:fill type="gradientUnscaled" v:ext="backwardCompatible"/>
                    </v:fill>
                    <v:stroke on="f"/>
                    <v:imagedata o:title=""/>
                    <o:lock v:ext="edit" aspectratio="f"/>
                  </v:shape>
                  <v:rect id="iṡ1iḍé" o:spid="_x0000_s1026" o:spt="1" style="position:absolute;left:3669507;top:3397249;height:1362075;width:379413;v-text-anchor:middle;" fillcolor="#D15438" filled="t" stroked="f" coordsize="21600,21600" o:gfxdata="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C60ovQAA&#10;ANwAAAAPAAAAAAAAAAEAIAAAACIAAABkcnMvZG93bnJldi54bWxQSwECFAAUAAAACACHTuJAMy8F&#10;njsAAAA5AAAAEAAAAAAAAAABACAAAAAMAQAAZHJzL3NoYXBleG1sLnhtbFBLBQYAAAAABgAGAFsB&#10;AAC2AwAAAAA=&#10;">
                    <v:fill type="gradient" on="t" color2="#000000" opacity="0f" o:opacity2="5242f" angle="90" focus="100%" focussize="0,0" rotate="t">
                      <o:fill type="gradientUnscaled" v:ext="backwardCompatible"/>
                    </v:fill>
                    <v:stroke on="f" weight="1pt" miterlimit="8" joinstyle="miter"/>
                    <v:imagedata o:title=""/>
                    <o:lock v:ext="edit" aspectratio="f"/>
                  </v:rect>
                  <v:rect id="îšlïḓê" o:spid="_x0000_s1026" o:spt="1" style="position:absolute;left:650874;top:4063999;height:655639;width:590551;v-text-anchor:middle;" fillcolor="#D5AE27" filled="t" stroked="f" coordsize="21600,21600" o:gfxdata="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IuJeO5AAAA3AAA&#10;AA8AAAAAAAAAAQAgAAAAIgAAAGRycy9kb3ducmV2LnhtbFBLAQIUABQAAAAIAIdO4kAzLwWeOwAA&#10;ADkAAAAQAAAAAAAAAAEAIAAAAAgBAABkcnMvc2hhcGV4bWwueG1sUEsFBgAAAAAGAAYAWwEAALID&#10;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rect id="íslïḋé" o:spid="_x0000_s1026" o:spt="1" style="position:absolute;left:969963;top:4060825;height:665163;width:103188;v-text-anchor:middle;" fillcolor="#D15438" filled="t" stroked="f" coordsize="21600,21600" o:gfxdata="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mxT4i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rect>
                </v:group>
                <v:shape id="文本框 8" o:spid="_x0000_s1026" o:spt="202" type="#_x0000_t202" style="position:absolute;left:1992126;top:262759;height:853440;width:3199765;" filled="f" stroked="f" coordsize="21600,21600" o:gfxdata="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SBER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2"/>
                          <w:spacing w:before="0" w:beforeAutospacing="0" w:after="0" w:afterAutospacing="0" w:line="800" w:lineRule="exact"/>
                        </w:pPr>
                        <w:r>
                          <w:rPr>
                            <w:rFonts w:hint="eastAsia" w:ascii="方正清刻本悦宋简体" w:eastAsia="方正清刻本悦宋简体" w:cstheme="minorBidi"/>
                            <w:color w:val="161714"/>
                            <w:kern w:val="24"/>
                            <w:position w:val="1"/>
                            <w:sz w:val="56"/>
                            <w:szCs w:val="56"/>
                            <w:lang w:val="en-US" w:eastAsia="zh-CN"/>
                          </w:rPr>
                          <w:t>速写</w:t>
                        </w:r>
                        <w:r>
                          <w:rPr>
                            <w:rFonts w:hint="eastAsia" w:ascii="方正清刻本悦宋简体" w:eastAsia="方正清刻本悦宋简体" w:cstheme="minorBidi"/>
                            <w:color w:val="161714"/>
                            <w:kern w:val="24"/>
                            <w:position w:val="1"/>
                            <w:sz w:val="56"/>
                            <w:szCs w:val="56"/>
                          </w:rPr>
                          <w:t xml:space="preserve">    </w:t>
                        </w:r>
                        <w:r>
                          <w:rPr>
                            <w:rFonts w:hint="eastAsia" w:ascii="方正清刻本悦宋简体" w:eastAsia="方正清刻本悦宋简体" w:cstheme="minorBidi"/>
                            <w:color w:val="161714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</w:p>
                      <w:p>
                        <w:pPr>
                          <w:pStyle w:val="2"/>
                          <w:spacing w:before="0" w:beforeAutospacing="0" w:after="0" w:afterAutospacing="0" w:line="400" w:lineRule="exact"/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404040"/>
                            <w:kern w:val="24"/>
                            <w:sz w:val="21"/>
                            <w:szCs w:val="21"/>
                            <w14:textFill>
                              <w14:solidFill>
                                <w14:srgbClr w14:val="404040">
                                  <w14:lumMod w14:val="75000"/>
                                  <w14:lumOff w14:val="25000"/>
                                </w14:srgbClr>
                              </w14:solidFill>
                            </w14:textFill>
                          </w:rPr>
                          <w:t>求职意向：医疗医护岗位</w:t>
                        </w:r>
                      </w:p>
                    </w:txbxContent>
                  </v:textbox>
                </v:shape>
                <v:group id="_x0000_s1026" o:spid="_x0000_s1026" o:spt="203" style="position:absolute;left:1990319;top:1153137;height:726454;width:3323617;" coordorigin="1990319,1153137" coordsize="3323617,726454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<o:lock v:ext="edit" aspectratio="f"/>
                  <v:shape id="文本框 42" o:spid="_x0000_s1026" o:spt="202" type="#_x0000_t202" style="position:absolute;left:1990319;top:1153137;height:726440;width:1703705;" filled="f" stroked="f" coordsize="21600,21600" o:gfxdata="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wgTg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2"/>
                            <w:tabs>
                              <w:tab w:val="left" w:pos="420"/>
                              <w:tab w:val="left" w:pos="1890"/>
                              <w:tab w:val="left" w:pos="2100"/>
                            </w:tabs>
                            <w:spacing w:before="0" w:beforeAutospacing="0" w:after="0" w:afterAutospacing="0" w:line="500" w:lineRule="exact"/>
                            <w:textAlignment w:val="baseline"/>
                          </w:pPr>
                          <w:r>
                            <w:rPr>
                              <w:rFonts w:hint="eastAsia" w:ascii="微软雅黑 Light" w:hAnsi="微软雅黑 Light" w:eastAsia="微软雅黑 Light" w:cs="Times New Roman"/>
                              <w:color w:val="262626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262626">
                                    <w14:lumMod w14:val="85000"/>
                                    <w14:lumOff w14:val="15000"/>
                                  </w14:srgbClr>
                                </w14:solidFill>
                              </w14:textFill>
                            </w:rPr>
                            <w:t>出生年月：1995. 7.9</w:t>
                          </w:r>
                        </w:p>
                        <w:p>
                          <w:pPr>
                            <w:pStyle w:val="2"/>
                            <w:tabs>
                              <w:tab w:val="left" w:pos="420"/>
                              <w:tab w:val="left" w:pos="1890"/>
                              <w:tab w:val="left" w:pos="2100"/>
                            </w:tabs>
                            <w:spacing w:before="0" w:beforeAutospacing="0" w:after="0" w:afterAutospacing="0" w:line="500" w:lineRule="exact"/>
                            <w:textAlignment w:val="baseline"/>
                          </w:pPr>
                          <w:r>
                            <w:rPr>
                              <w:rFonts w:hint="eastAsia" w:ascii="微软雅黑 Light" w:hAnsi="微软雅黑 Light" w:eastAsia="微软雅黑 Light" w:cs="Times New Roman"/>
                              <w:color w:val="262626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262626">
                                    <w14:lumMod w14:val="85000"/>
                                    <w14:lumOff w14:val="15000"/>
                                  </w14:srgbClr>
                                </w14:solidFill>
                              </w14:textFill>
                            </w:rPr>
                            <w:t>意向城市：深圳北京</w:t>
                          </w:r>
                        </w:p>
                      </w:txbxContent>
                    </v:textbox>
                  </v:shape>
                  <v:shape id="文本框 29" o:spid="_x0000_s1026" o:spt="202" type="#_x0000_t202" style="position:absolute;left:3795604;top:1153137;height:726454;width:1518332;" filled="f" stroked="f" coordsize="21600,21600" o:gfxdata="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OGL9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2"/>
                            <w:tabs>
                              <w:tab w:val="left" w:pos="420"/>
                              <w:tab w:val="left" w:pos="1890"/>
                              <w:tab w:val="left" w:pos="2100"/>
                            </w:tabs>
                            <w:spacing w:before="0" w:beforeAutospacing="0" w:after="0" w:afterAutospacing="0" w:line="500" w:lineRule="exact"/>
                            <w:textAlignment w:val="baseline"/>
                          </w:pPr>
                          <w:r>
                            <w:rPr>
                              <w:rFonts w:hint="eastAsia" w:ascii="微软雅黑 Light" w:hAnsi="微软雅黑 Light" w:eastAsia="微软雅黑 Light" w:cs="Times New Roman"/>
                              <w:color w:val="262626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262626">
                                    <w14:lumMod w14:val="85000"/>
                                    <w14:lumOff w14:val="15000"/>
                                  </w14:srgbClr>
                                </w14:solidFill>
                              </w14:textFill>
                            </w:rPr>
                            <w:t>电话：152  7070 7070</w:t>
                          </w:r>
                        </w:p>
                        <w:p>
                          <w:pPr>
                            <w:pStyle w:val="2"/>
                            <w:tabs>
                              <w:tab w:val="left" w:pos="420"/>
                              <w:tab w:val="left" w:pos="1890"/>
                              <w:tab w:val="left" w:pos="2100"/>
                            </w:tabs>
                            <w:spacing w:before="0" w:beforeAutospacing="0" w:after="0" w:afterAutospacing="0" w:line="500" w:lineRule="exact"/>
                            <w:textAlignment w:val="baseline"/>
                          </w:pPr>
                          <w:r>
                            <w:rPr>
                              <w:rFonts w:hint="eastAsia" w:ascii="微软雅黑 Light" w:hAnsi="微软雅黑 Light" w:eastAsia="微软雅黑 Light" w:cs="Times New Roman"/>
                              <w:color w:val="262626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262626">
                                    <w14:lumMod w14:val="85000"/>
                                    <w14:lumOff w14:val="15000"/>
                                  </w14:srgbClr>
                                </w14:solidFill>
                              </w14:textFill>
                            </w:rPr>
                            <w:t>邮箱：docer@cv.com</w:t>
                          </w:r>
                        </w:p>
                      </w:txbxContent>
                    </v:textbox>
                  </v:shape>
                </v:group>
                <v:shape id="_x0000_s1026" o:spid="_x0000_s1026" o:spt="75" type="#_x0000_t75" style="position:absolute;left:5655212;top:104265;height:1689519;width:1267139;" filled="f" o:preferrelative="t" stroked="f" coordsize="21600,21600" o:gfxdata="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bhtewtwAAANoAAAAP&#10;AAAAAAAAAAEAIAAAACIAAABkcnMvZG93bnJldi54bWxQSwECFAAUAAAACACHTuJAMy8FnjsAAAA5&#10;AAAAEAAAAAAAAAABACAAAAAGAQAAZHJzL3NoYXBleG1sLnhtbFBLBQYAAAAABgAGAFsBAACwAwAA&#10;AAA=&#10;">
                  <v:fill on="f" focussize="0,0"/>
                  <v:stroke on="f" weight="4.5pt" linestyle="thinThin" miterlimit="8" joinstyle="miter"/>
                  <v:imagedata r:id="rId4" cropleft="7038f" cropright="8720f" cropbottom="9916f" o:title=""/>
                  <o:lock v:ext="edit" aspectratio="t"/>
                </v:shape>
                <v:group id="_x0000_s1026" o:spid="_x0000_s1026" o:spt="203" style="position:absolute;left:5274376;top:2346402;height:6771259;width:1647975;" coordorigin="5274376,2346402" coordsize="5220538,6771259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rect id="_x0000_s1026" o:spid="_x0000_s1026" o:spt="1" style="position:absolute;left:5274376;top:9071941;height:45720;width:5220538;v-text-anchor:middle;" filled="t" stroked="f" coordsize="21600,21600" o:gfxdata="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6JMUu/&#10;AAAA2wAAAA8AAAAAAAAAAQAgAAAAIgAAAGRycy9kb3ducmV2LnhtbFBLAQIUABQAAAAIAIdO4kAz&#10;LwWeOwAAADkAAAAQAAAAAAAAAAEAIAAAAA4BAABkcnMvc2hhcGV4bWwueG1sUEsFBgAAAAAGAAYA&#10;WwEAALg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rect id="_x0000_s1026" o:spid="_x0000_s1026" o:spt="1" style="position:absolute;left:5274376;top:4059427;height:45720;width:5220538;v-text-anchor:middle;" filled="t" stroked="f" coordsize="21600,21600" o:gfxdata="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ag4LugAAANsA&#10;AAAPAAAAAAAAAAEAIAAAACIAAABkcnMvZG93bnJldi54bWxQSwECFAAUAAAACACHTuJAMy8FnjsA&#10;AAA5AAAAEAAAAAAAAAABACAAAAAJAQAAZHJzL3NoYXBleG1sLnhtbFBLBQYAAAAABgAGAFsBAACz&#10;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rect id="_x0000_s1026" o:spid="_x0000_s1026" o:spt="1" style="position:absolute;left:5274376;top:7402145;height:45720;width:5220538;v-text-anchor:middle;" filled="t" stroked="f" coordsize="21600,21600" o:gfxdata="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SarkL4A&#10;AADbAAAADwAAAAAAAAABACAAAAAiAAAAZHJzL2Rvd25yZXYueG1sUEsBAhQAFAAAAAgAh07iQDMv&#10;BZ47AAAAOQAAABAAAAAAAAAAAQAgAAAADQEAAGRycy9zaGFwZXhtbC54bWxQSwUGAAAAAAYABgBb&#10;AQAAtw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rect id="_x0000_s1026" o:spid="_x0000_s1026" o:spt="1" style="position:absolute;left:5274376;top:2346402;height:45720;width:5220538;v-text-anchor:middle;" filled="t" stroked="f" coordsize="21600,21600" o:gfxdata="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fQ1574A&#10;AADbAAAADwAAAAAAAAABACAAAAAiAAAAZHJzL2Rvd25yZXYueG1sUEsBAhQAFAAAAAgAh07iQDMv&#10;BZ47AAAAOQAAABAAAAAAAAAAAQAgAAAADQEAAGRycy9zaGFwZXhtbC54bWxQSwUGAAAAAAYABgBb&#10;AQAAtw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</v:group>
                <v:group id="_x0000_s1026" o:spid="_x0000_s1026" o:spt="203" style="position:absolute;left:234525;top:2213070;height:7037923;width:1658840;" coordorigin="234525,2213070" coordsize="313200,7037923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<o:lock v:ext="edit" aspectratio="f"/>
                  <v:rect id="_x0000_s1026" o:spid="_x0000_s1026" o:spt="1" style="position:absolute;left:234525;top:8938609;height:312384;width:313200;v-text-anchor:middle;" filled="t" stroked="f" coordsize="21600,21600" o:gfxdata="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8Q7Tr4A&#10;AADbAAAADwAAAAAAAAABACAAAAAiAAAAZHJzL2Rvd25yZXYueG1sUEsBAhQAFAAAAAgAh07iQDMv&#10;BZ47AAAAOQAAABAAAAAAAAAAAQAgAAAADQEAAGRycy9zaGFwZXhtbC54bWxQSwUGAAAAAAYABgBb&#10;AQAAtw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rect id="_x0000_s1026" o:spid="_x0000_s1026" o:spt="1" style="position:absolute;left:234525;top:3926095;height:312384;width:313200;v-text-anchor:middle;" filled="t" stroked="f" coordsize="21600,21600" o:gfxdata="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xalOb4A&#10;AADbAAAADwAAAAAAAAABACAAAAAiAAAAZHJzL2Rvd25yZXYueG1sUEsBAhQAFAAAAAgAh07iQDMv&#10;BZ47AAAAOQAAABAAAAAAAAAAAQAgAAAADQEAAGRycy9zaGFwZXhtbC54bWxQSwUGAAAAAAYABgBb&#10;AQAAtw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rect id="_x0000_s1026" o:spid="_x0000_s1026" o:spt="1" style="position:absolute;left:234525;top:7268813;height:312384;width:313200;v-text-anchor:middle;" filled="t" stroked="f" coordsize="21600,21600" o:gfxdata="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FoAor4A&#10;AADbAAAADwAAAAAAAAABACAAAAAiAAAAZHJzL2Rvd25yZXYueG1sUEsBAhQAFAAAAAgAh07iQDMv&#10;BZ47AAAAOQAAABAAAAAAAAAAAQAgAAAADQEAAGRycy9zaGFwZXhtbC54bWxQSwUGAAAAAAYABgBb&#10;AQAAtw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rect id="_x0000_s1026" o:spid="_x0000_s1026" o:spt="1" style="position:absolute;left:234525;top:2213070;height:312384;width:313200;v-text-anchor:middle;" filled="t" stroked="f" coordsize="21600,21600" o:gfxdata="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cWU0LsAAADb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</v:group>
                <v:rect id="_x0000_s1026" o:spid="_x0000_s1026" o:spt="1" style="position:absolute;left:158728;top:9367711;height:777240;width:6763385;" filled="f" stroked="f" coordsize="21600,21600" o:gfxdata="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HCYy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2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0" w:afterAutospacing="0" w:line="360" w:lineRule="exact"/>
                          <w:jc w:val="both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404040"/>
                            <w:kern w:val="24"/>
                            <w:sz w:val="21"/>
                            <w:szCs w:val="21"/>
                            <w14:textFill>
                              <w14:solidFill>
                                <w14:srgbClr w14:val="404040">
                                  <w14:lumMod w14:val="75000"/>
                                  <w14:lumOff w14:val="25000"/>
                                </w14:srgbClr>
                              </w14:solidFill>
                            </w14:textFill>
                          </w:rPr>
                          <w:t>本人乐观向上，兴趣广泛，适应能力强，勤奋好学，脚踏实地，认真负责，坚韧不拔，吃苦耐劳，勇于迎接新挑战！为人诚实可信，个性随和，有良好的亲和力；充满热情、乐观的心态使我的心理承受能力较强；善于与人沟通，能积极有效地建立沟通渠道，协调内外部关系；能灵活适应不同环境，有良好的团队协作精神。</w:t>
                        </w:r>
                      </w:p>
                    </w:txbxContent>
                  </v:textbox>
                </v:rect>
                <v:rect id="Rectangle 3" o:spid="_x0000_s1026" o:spt="1" style="position:absolute;left:1825614;top:4374484;height:2301240;width:5096510;" filled="f" stroked="f" coordsize="21600,21600" o:gfxdata="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7tqh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2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120" w:afterAutospacing="0"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b/>
                            <w:bCs/>
                            <w:color w:val="0468BF"/>
                            <w:kern w:val="24"/>
                            <w:sz w:val="21"/>
                            <w:szCs w:val="21"/>
                          </w:rPr>
                          <w:t xml:space="preserve">所在单位：深圳光子康复医院                                                </w:t>
                        </w:r>
                      </w:p>
                      <w:p>
                        <w:pPr>
                          <w:pStyle w:val="2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0" w:afterAutospacing="0"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404040"/>
                            <w:kern w:val="24"/>
                            <w:sz w:val="21"/>
                            <w:szCs w:val="21"/>
                            <w14:textFill>
                              <w14:solidFill>
                                <w14:srgbClr w14:val="404040">
                                  <w14:lumMod w14:val="75000"/>
                                  <w14:lumOff w14:val="25000"/>
                                </w14:srgbClr>
                              </w14:solidFill>
                            </w14:textFill>
                          </w:rPr>
                          <w:t>1、跟随上级医生，使用各种医疗仪器进行治疗，保证病人等到有效的救治；</w:t>
                        </w:r>
                      </w:p>
                      <w:p>
                        <w:pPr>
                          <w:pStyle w:val="2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0" w:afterAutospacing="0"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404040"/>
                            <w:kern w:val="24"/>
                            <w:sz w:val="21"/>
                            <w:szCs w:val="21"/>
                            <w14:textFill>
                              <w14:solidFill>
                                <w14:srgbClr w14:val="404040">
                                  <w14:lumMod w14:val="75000"/>
                                  <w14:lumOff w14:val="25000"/>
                                </w14:srgbClr>
                              </w14:solidFill>
                            </w14:textFill>
                          </w:rPr>
                          <w:t>2、参与科室紧急抢救，向医师汇报病情分析，提出抢救意见并采取响应抢救措施；</w:t>
                        </w:r>
                      </w:p>
                      <w:p>
                        <w:pPr>
                          <w:pStyle w:val="2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0" w:afterAutospacing="0" w:line="360" w:lineRule="exact"/>
                          <w:textAlignment w:val="baseline"/>
                          <w:rPr>
                            <w:rFonts w:ascii="微软雅黑 Light" w:hAnsi="微软雅黑 Light" w:eastAsia="微软雅黑 Light" w:cs="Times New Roman"/>
                            <w:color w:val="404040"/>
                            <w:kern w:val="24"/>
                            <w:sz w:val="21"/>
                            <w:szCs w:val="21"/>
                            <w14:textFill>
                              <w14:solidFill>
                                <w14:srgbClr w14:val="404040">
                                  <w14:lumMod w14:val="75000"/>
                                  <w14:lumOff w14:val="25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404040"/>
                            <w:kern w:val="24"/>
                            <w:sz w:val="21"/>
                            <w:szCs w:val="21"/>
                            <w14:textFill>
                              <w14:solidFill>
                                <w14:srgbClr w14:val="404040">
                                  <w14:lumMod w14:val="75000"/>
                                  <w14:lumOff w14:val="25000"/>
                                </w14:srgbClr>
                              </w14:solidFill>
                            </w14:textFill>
                          </w:rPr>
                          <w:t>3、诊断162位病人，并给出有效的治疗方案，被评为“优秀医师”。</w:t>
                        </w:r>
                      </w:p>
                      <w:p>
                        <w:pPr>
                          <w:pStyle w:val="2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0" w:afterAutospacing="0" w:line="360" w:lineRule="exact"/>
                          <w:textAlignment w:val="baseline"/>
                          <w:rPr>
                            <w:rFonts w:hint="eastAsia"/>
                          </w:rPr>
                        </w:pPr>
                      </w:p>
                      <w:p>
                        <w:pPr>
                          <w:pStyle w:val="2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120" w:afterAutospacing="0"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b/>
                            <w:bCs/>
                            <w:color w:val="0468BF"/>
                            <w:kern w:val="24"/>
                            <w:sz w:val="21"/>
                            <w:szCs w:val="21"/>
                          </w:rPr>
                          <w:t xml:space="preserve">所在组织：诚毅学院记者团                                                 </w:t>
                        </w:r>
                      </w:p>
                      <w:p>
                        <w:pPr>
                          <w:pStyle w:val="2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0" w:afterAutospacing="0"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404040"/>
                            <w:kern w:val="24"/>
                            <w:sz w:val="21"/>
                            <w:szCs w:val="21"/>
                            <w14:textFill>
                              <w14:solidFill>
                                <w14:srgbClr w14:val="404040">
                                  <w14:lumMod w14:val="75000"/>
                                  <w14:lumOff w14:val="25000"/>
                                </w14:srgbClr>
                              </w14:solidFill>
                            </w14:textFill>
                          </w:rPr>
                          <w:t>1、负责有关学科的稿件审读，对文稿质量作出评价，写出审读和处理意见；</w:t>
                        </w:r>
                      </w:p>
                      <w:p>
                        <w:pPr>
                          <w:pStyle w:val="2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0" w:afterAutospacing="0"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404040"/>
                            <w:kern w:val="24"/>
                            <w:sz w:val="21"/>
                            <w:szCs w:val="21"/>
                            <w14:textFill>
                              <w14:solidFill>
                                <w14:srgbClr w14:val="404040">
                                  <w14:lumMod w14:val="75000"/>
                                  <w14:lumOff w14:val="25000"/>
                                </w14:srgbClr>
                              </w14:solidFill>
                            </w14:textFill>
                          </w:rPr>
                          <w:t>2、对经审读决定拟采用的稿件写出推荐意见，向编辑部定稿会议推荐；</w:t>
                        </w:r>
                      </w:p>
                      <w:p>
                        <w:pPr>
                          <w:pStyle w:val="2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0" w:afterAutospacing="0"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404040"/>
                            <w:kern w:val="24"/>
                            <w:sz w:val="21"/>
                            <w:szCs w:val="21"/>
                            <w14:textFill>
                              <w14:solidFill>
                                <w14:srgbClr w14:val="404040">
                                  <w14:lumMod w14:val="75000"/>
                                  <w14:lumOff w14:val="25000"/>
                                </w14:srgbClr>
                              </w14:solidFill>
                            </w14:textFill>
                          </w:rPr>
                          <w:t>3、对定用稿件进行加工修改，确保文稿编辑质量符合编辑规范要求。</w:t>
                        </w:r>
                      </w:p>
                    </w:txbxContent>
                  </v:textbox>
                </v:rect>
                <v:rect id="Rectangle 3" o:spid="_x0000_s1026" o:spt="1" style="position:absolute;left:158712;top:4374320;height:1920240;width:1398905;" filled="f" stroked="f" coordsize="21600,21600" o:gfxdata="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PfPH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2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120" w:afterAutospacing="0"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b/>
                            <w:bCs/>
                            <w:color w:val="0468BF"/>
                            <w:kern w:val="24"/>
                            <w:sz w:val="21"/>
                            <w:szCs w:val="21"/>
                          </w:rPr>
                          <w:t>2018.08-2019.02</w:t>
                        </w:r>
                      </w:p>
                      <w:p>
                        <w:pPr>
                          <w:pStyle w:val="2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0" w:afterAutospacing="0" w:line="360" w:lineRule="exact"/>
                          <w:textAlignment w:val="baseline"/>
                          <w:rPr>
                            <w:rFonts w:ascii="微软雅黑 Light" w:hAnsi="微软雅黑 Light" w:eastAsia="微软雅黑 Light" w:cs="Times New Roman"/>
                            <w:color w:val="404040"/>
                            <w:kern w:val="24"/>
                            <w:sz w:val="21"/>
                            <w:szCs w:val="21"/>
                            <w14:textFill>
                              <w14:solidFill>
                                <w14:srgbClr w14:val="404040">
                                  <w14:lumMod w14:val="75000"/>
                                  <w14:lumOff w14:val="25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404040"/>
                            <w:kern w:val="24"/>
                            <w:sz w:val="21"/>
                            <w:szCs w:val="21"/>
                            <w14:textFill>
                              <w14:solidFill>
                                <w14:srgbClr w14:val="404040">
                                  <w14:lumMod w14:val="75000"/>
                                  <w14:lumOff w14:val="25000"/>
                                </w14:srgbClr>
                              </w14:solidFill>
                            </w14:textFill>
                          </w:rPr>
                          <w:t>内科医生</w:t>
                        </w:r>
                      </w:p>
                      <w:p>
                        <w:pPr>
                          <w:pStyle w:val="2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0" w:afterAutospacing="0" w:line="360" w:lineRule="exact"/>
                          <w:textAlignment w:val="baseline"/>
                          <w:rPr>
                            <w:rFonts w:ascii="微软雅黑 Light" w:hAnsi="微软雅黑 Light" w:eastAsia="微软雅黑 Light" w:cs="Times New Roman"/>
                            <w:color w:val="404040"/>
                            <w:kern w:val="24"/>
                            <w:sz w:val="21"/>
                            <w:szCs w:val="21"/>
                            <w14:textFill>
                              <w14:solidFill>
                                <w14:srgbClr w14:val="404040">
                                  <w14:lumMod w14:val="75000"/>
                                  <w14:lumOff w14:val="25000"/>
                                </w14:srgbClr>
                              </w14:solidFill>
                            </w14:textFill>
                          </w:rPr>
                        </w:pPr>
                      </w:p>
                      <w:p>
                        <w:pPr>
                          <w:pStyle w:val="2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0" w:afterAutospacing="0" w:line="360" w:lineRule="exact"/>
                          <w:textAlignment w:val="baseline"/>
                          <w:rPr>
                            <w:rFonts w:ascii="微软雅黑 Light" w:hAnsi="微软雅黑 Light" w:eastAsia="微软雅黑 Light" w:cs="Times New Roman"/>
                            <w:color w:val="404040"/>
                            <w:kern w:val="24"/>
                            <w:sz w:val="21"/>
                            <w:szCs w:val="21"/>
                            <w14:textFill>
                              <w14:solidFill>
                                <w14:srgbClr w14:val="404040">
                                  <w14:lumMod w14:val="75000"/>
                                  <w14:lumOff w14:val="25000"/>
                                </w14:srgbClr>
                              </w14:solidFill>
                            </w14:textFill>
                          </w:rPr>
                        </w:pPr>
                      </w:p>
                      <w:p>
                        <w:pPr>
                          <w:pStyle w:val="2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0" w:afterAutospacing="0" w:line="360" w:lineRule="exact"/>
                          <w:textAlignment w:val="baseline"/>
                          <w:rPr>
                            <w:rFonts w:hint="eastAsia"/>
                          </w:rPr>
                        </w:pPr>
                      </w:p>
                      <w:p>
                        <w:pPr>
                          <w:pStyle w:val="2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120" w:afterAutospacing="0"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b/>
                            <w:bCs/>
                            <w:color w:val="0468BF"/>
                            <w:kern w:val="24"/>
                            <w:sz w:val="21"/>
                            <w:szCs w:val="21"/>
                          </w:rPr>
                          <w:t>2017.08-2018.02</w:t>
                        </w:r>
                      </w:p>
                      <w:p>
                        <w:pPr>
                          <w:pStyle w:val="2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120" w:afterAutospacing="0"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404040"/>
                            <w:kern w:val="24"/>
                            <w:sz w:val="21"/>
                            <w:szCs w:val="21"/>
                            <w14:textFill>
                              <w14:solidFill>
                                <w14:srgbClr w14:val="404040">
                                  <w14:lumMod w14:val="75000"/>
                                  <w14:lumOff w14:val="25000"/>
                                </w14:srgbClr>
                              </w14:solidFill>
                            </w14:textFill>
                          </w:rPr>
                          <w:t>编辑部干事</w:t>
                        </w:r>
                      </w:p>
                    </w:txbxContent>
                  </v:textbox>
                </v:rect>
                <v:rect id="_x0000_s1026" o:spid="_x0000_s1026" o:spt="1" style="position:absolute;left:158728;top:7738159;height:777240;width:1315720;" filled="f" stroked="f" coordsize="21600,21600" o:gfxdata="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glUW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2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0" w:afterAutospacing="0"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404040"/>
                            <w:kern w:val="24"/>
                            <w:sz w:val="21"/>
                            <w:szCs w:val="21"/>
                            <w14:textFill>
                              <w14:solidFill>
                                <w14:srgbClr w14:val="404040">
                                  <w14:lumMod w14:val="75000"/>
                                  <w14:lumOff w14:val="25000"/>
                                </w14:srgbClr>
                              </w14:solidFill>
                            </w14:textFill>
                          </w:rPr>
                          <w:t>技能证书：</w:t>
                        </w:r>
                      </w:p>
                      <w:p>
                        <w:pPr>
                          <w:pStyle w:val="2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0" w:afterAutospacing="0"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404040"/>
                            <w:kern w:val="24"/>
                            <w:sz w:val="21"/>
                            <w:szCs w:val="21"/>
                            <w14:textFill>
                              <w14:solidFill>
                                <w14:srgbClr w14:val="404040">
                                  <w14:lumMod w14:val="75000"/>
                                  <w14:lumOff w14:val="25000"/>
                                </w14:srgbClr>
                              </w14:solidFill>
                            </w14:textFill>
                          </w:rPr>
                          <w:t>活动荣誉：</w:t>
                        </w:r>
                      </w:p>
                      <w:p>
                        <w:pPr>
                          <w:pStyle w:val="2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0" w:afterAutospacing="0"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404040"/>
                            <w:kern w:val="24"/>
                            <w:sz w:val="21"/>
                            <w:szCs w:val="21"/>
                            <w14:textFill>
                              <w14:solidFill>
                                <w14:srgbClr w14:val="404040">
                                  <w14:lumMod w14:val="75000"/>
                                  <w14:lumOff w14:val="25000"/>
                                </w14:srgbClr>
                              </w14:solidFill>
                            </w14:textFill>
                          </w:rPr>
                          <w:t>奖学金类：</w:t>
                        </w:r>
                      </w:p>
                    </w:txbxContent>
                  </v:textbox>
                </v:rect>
                <v:rect id="_x0000_s1026" o:spid="_x0000_s1026" o:spt="1" style="position:absolute;left:1825671;top:7738159;height:777240;width:5096510;" filled="f" stroked="f" coordsize="21600,21600" o:gfxdata="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p9P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2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0" w:afterAutospacing="0"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404040"/>
                            <w:kern w:val="24"/>
                            <w:sz w:val="21"/>
                            <w:szCs w:val="21"/>
                            <w14:textFill>
                              <w14:solidFill>
                                <w14:srgbClr w14:val="404040">
                                  <w14:lumMod w14:val="75000"/>
                                  <w14:lumOff w14:val="25000"/>
                                </w14:srgbClr>
                              </w14:solidFill>
                            </w14:textFill>
                          </w:rPr>
                          <w:t>CET4、CET6、计算机MS office二级证书、普通话二级甲等</w:t>
                        </w:r>
                      </w:p>
                      <w:p>
                        <w:pPr>
                          <w:pStyle w:val="2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0" w:afterAutospacing="0"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404040"/>
                            <w:kern w:val="24"/>
                            <w:sz w:val="21"/>
                            <w:szCs w:val="21"/>
                            <w14:textFill>
                              <w14:solidFill>
                                <w14:srgbClr w14:val="404040">
                                  <w14:lumMod w14:val="75000"/>
                                  <w14:lumOff w14:val="25000"/>
                                </w14:srgbClr>
                              </w14:solidFill>
                            </w14:textFill>
                          </w:rPr>
                          <w:t>大学生记者团优秀新生代表、2018年优秀学生记者、2017年学习标兵</w:t>
                        </w:r>
                      </w:p>
                      <w:p>
                        <w:pPr>
                          <w:pStyle w:val="2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0" w:afterAutospacing="0"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404040"/>
                            <w:kern w:val="24"/>
                            <w:sz w:val="21"/>
                            <w:szCs w:val="21"/>
                            <w14:textFill>
                              <w14:solidFill>
                                <w14:srgbClr w14:val="404040">
                                  <w14:lumMod w14:val="75000"/>
                                  <w14:lumOff w14:val="25000"/>
                                </w14:srgbClr>
                              </w14:solidFill>
                            </w14:textFill>
                          </w:rPr>
                          <w:t>2016年国家级一等奖学金、2017年学院级一等奖学金、院校二类创业奖金</w:t>
                        </w:r>
                      </w:p>
                    </w:txbxContent>
                  </v:textbox>
                </v:rect>
                <v:rect id="_x0000_s1026" o:spid="_x0000_s1026" o:spt="1" style="position:absolute;left:1825671;top:2647707;height:853440;width:5096510;" filled="f" stroked="f" coordsize="21600,21600" o:gfxdata="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iAbI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2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120" w:afterAutospacing="0" w:line="360" w:lineRule="exact"/>
                          <w:jc w:val="both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b/>
                            <w:bCs/>
                            <w:color w:val="0468BF"/>
                            <w:kern w:val="24"/>
                            <w:sz w:val="21"/>
                            <w:szCs w:val="21"/>
                          </w:rPr>
                          <w:t>毕业院校：厦门集美大学诚毅学院</w:t>
                        </w:r>
                      </w:p>
                      <w:p>
                        <w:pPr>
                          <w:pStyle w:val="2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0" w:afterAutospacing="0" w:line="360" w:lineRule="exact"/>
                          <w:jc w:val="both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404040"/>
                            <w:kern w:val="24"/>
                            <w:sz w:val="21"/>
                            <w:szCs w:val="21"/>
                            <w14:textFill>
                              <w14:solidFill>
                                <w14:srgbClr w14:val="404040">
                                  <w14:lumMod w14:val="75000"/>
                                  <w14:lumOff w14:val="25000"/>
                                </w14:srgbClr>
                              </w14:solidFill>
                            </w14:textFill>
                          </w:rPr>
                          <w:t>主修课程：生理学、医学微生物学、医学免疫学、病理学、药理学、医学生物学实验、医学机能学实验、诊断学、内科学、外科学、妇产科学、儿科学等。</w:t>
                        </w:r>
                      </w:p>
                    </w:txbxContent>
                  </v:textbox>
                </v:rect>
                <v:group id="_x0000_s1026" o:spid="_x0000_s1026" o:spt="203" style="position:absolute;left:5274376;top:2227054;height:7012730;width:1559524;" coordorigin="5274376,2227054" coordsize="1559524,7012730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rect id="_x0000_s1026" o:spid="_x0000_s1026" o:spt="1" style="position:absolute;left:5274377;top:8950859;height:288925;width:1559523;v-text-anchor:middle;" filled="f" stroked="f" coordsize="21600,21600" o:gfxdata="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8YzeG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spacing w:before="0" w:beforeAutospacing="0" w:after="0" w:afterAutospacing="0" w:line="320" w:lineRule="exact"/>
                            <w:jc w:val="center"/>
                          </w:pPr>
                          <w:r>
                            <w:rPr>
                              <w:rFonts w:ascii="Times New Roman" w:hAnsi="Times New Roman" w:eastAsia="微软雅黑 Light" w:cs="Times New Roman"/>
                              <w:i/>
                              <w:iCs/>
                              <w:color w:val="0468BF"/>
                              <w:sz w:val="32"/>
                              <w:szCs w:val="32"/>
                            </w:rPr>
                            <w:t>EVALUATION</w:t>
                          </w:r>
                        </w:p>
                      </w:txbxContent>
                    </v:textbox>
                  </v:rect>
                  <v:rect id="_x0000_s1026" o:spid="_x0000_s1026" o:spt="1" style="position:absolute;left:5274376;top:3942515;height:288925;width:1559523;v-text-anchor:middle;" filled="f" stroked="f" coordsize="21600,21600" o:gfxdata="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/KU5a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spacing w:before="0" w:beforeAutospacing="0" w:after="0" w:afterAutospacing="0" w:line="320" w:lineRule="exact"/>
                            <w:jc w:val="center"/>
                          </w:pPr>
                          <w:r>
                            <w:rPr>
                              <w:rFonts w:ascii="Times New Roman" w:hAnsi="Times New Roman" w:eastAsia="微软雅黑 Light" w:cs="Times New Roman"/>
                              <w:i/>
                              <w:iCs/>
                              <w:color w:val="0468BF"/>
                              <w:sz w:val="32"/>
                              <w:szCs w:val="32"/>
                            </w:rPr>
                            <w:t>EXPERIENCE</w:t>
                          </w:r>
                        </w:p>
                      </w:txbxContent>
                    </v:textbox>
                  </v:rect>
                  <v:rect id="_x0000_s1026" o:spid="_x0000_s1026" o:spt="1" style="position:absolute;left:5274376;top:7275831;height:288925;width:1559523;v-text-anchor:middle;" filled="f" stroked="f" coordsize="21600,21600" o:gfxdata="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Ib2DbsAAADb&#10;AAAADwAAAAAAAAABACAAAAAiAAAAZHJzL2Rvd25yZXYueG1sUEsBAhQAFAAAAAgAh07iQDMvBZ47&#10;AAAAOQAAABAAAAAAAAAAAQAgAAAACgEAAGRycy9zaGFwZXhtbC54bWxQSwUGAAAAAAYABgBbAQAA&#10;tAMAAAAA&#10;">
                    <v:fill on="f" focussize="0,0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spacing w:before="0" w:beforeAutospacing="0" w:after="0" w:afterAutospacing="0" w:line="320" w:lineRule="exact"/>
                            <w:jc w:val="center"/>
                          </w:pPr>
                          <w:r>
                            <w:rPr>
                              <w:rFonts w:ascii="Times New Roman" w:hAnsi="Times New Roman" w:eastAsia="微软雅黑 Light" w:cs="Times New Roman"/>
                              <w:i/>
                              <w:iCs/>
                              <w:color w:val="0468BF"/>
                              <w:sz w:val="32"/>
                              <w:szCs w:val="32"/>
                            </w:rPr>
                            <w:t>AWARD</w:t>
                          </w:r>
                        </w:p>
                      </w:txbxContent>
                    </v:textbox>
                  </v:rect>
                  <v:rect id="_x0000_s1026" o:spid="_x0000_s1026" o:spt="1" style="position:absolute;left:5274377;top:2227054;height:288925;width:1559523;v-text-anchor:middle;" filled="f" stroked="f" coordsize="21600,21600" o:gfxdata="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b255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spacing w:before="0" w:beforeAutospacing="0" w:after="0" w:afterAutospacing="0" w:line="320" w:lineRule="exact"/>
                            <w:jc w:val="center"/>
                          </w:pPr>
                          <w:r>
                            <w:rPr>
                              <w:rFonts w:ascii="Times New Roman" w:hAnsi="Times New Roman" w:eastAsia="微软雅黑 Light" w:cs="Times New Roman"/>
                              <w:i/>
                              <w:iCs/>
                              <w:color w:val="0468BF"/>
                              <w:sz w:val="32"/>
                              <w:szCs w:val="32"/>
                            </w:rPr>
                            <w:t xml:space="preserve">EDUCATION </w:t>
                          </w:r>
                        </w:p>
                      </w:txbxContent>
                    </v:textbox>
                  </v:rect>
                </v:group>
                <v:group id="_x0000_s1026" o:spid="_x0000_s1026" o:spt="203" style="position:absolute;left:658465;top:2227054;height:7012730;width:1100281;" coordorigin="658465,2227054" coordsize="1100281,7012730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rect id="_x0000_s1026" o:spid="_x0000_s1026" o:spt="1" style="position:absolute;left:658466;top:8950859;height:288925;width:1100280;v-text-anchor:middle;" filled="f" stroked="f" coordsize="21600,21600" o:gfxdata="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7uDc7sAAADb&#10;AAAADwAAAAAAAAABACAAAAAiAAAAZHJzL2Rvd25yZXYueG1sUEsBAhQAFAAAAAgAh07iQDMvBZ47&#10;AAAAOQAAABAAAAAAAAAAAQAgAAAACgEAAGRycy9zaGFwZXhtbC54bWxQSwUGAAAAAAYABgBbAQAA&#10;tAMAAAAA&#10;">
                    <v:fill on="f" focussize="0,0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spacing w:before="0" w:beforeAutospacing="0" w:after="0" w:afterAutospacing="0" w:line="320" w:lineRule="exact"/>
                          </w:pPr>
                          <w:r>
                            <w:rPr>
                              <w:rFonts w:hint="eastAsia" w:ascii="微软雅黑" w:hAnsi="微软雅黑" w:eastAsia="微软雅黑" w:cstheme="minorBidi"/>
                              <w:color w:val="FFFFFF"/>
                              <w:sz w:val="28"/>
                              <w:szCs w:val="28"/>
                            </w:rPr>
                            <w:t>自我评价</w:t>
                          </w:r>
                        </w:p>
                      </w:txbxContent>
                    </v:textbox>
                  </v:rect>
                  <v:rect id="_x0000_s1026" o:spid="_x0000_s1026" o:spt="1" style="position:absolute;left:658465;top:3942515;height:288925;width:1100280;v-text-anchor:middle;" filled="f" stroked="f" coordsize="21600,21600" o:gfxdata="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YkFwG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spacing w:before="0" w:beforeAutospacing="0" w:after="0" w:afterAutospacing="0" w:line="320" w:lineRule="exact"/>
                          </w:pPr>
                          <w:r>
                            <w:rPr>
                              <w:rFonts w:hint="eastAsia" w:ascii="微软雅黑" w:hAnsi="微软雅黑" w:eastAsia="微软雅黑" w:cstheme="minorBidi"/>
                              <w:color w:val="FFFFFF"/>
                              <w:sz w:val="28"/>
                              <w:szCs w:val="28"/>
                            </w:rPr>
                            <w:t>工作经历</w:t>
                          </w:r>
                        </w:p>
                      </w:txbxContent>
                    </v:textbox>
                  </v:rect>
                  <v:rect id="_x0000_s1026" o:spid="_x0000_s1026" o:spt="1" style="position:absolute;left:658465;top:7275831;height:288925;width:1100280;v-text-anchor:middle;" filled="f" stroked="f" coordsize="21600,21600" o:gfxdata="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aLKa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spacing w:before="0" w:beforeAutospacing="0" w:after="0" w:afterAutospacing="0" w:line="320" w:lineRule="exact"/>
                          </w:pPr>
                          <w:r>
                            <w:rPr>
                              <w:rFonts w:hint="eastAsia" w:ascii="微软雅黑" w:hAnsi="微软雅黑" w:eastAsia="微软雅黑" w:cstheme="minorBidi"/>
                              <w:color w:val="FFFFFF"/>
                              <w:sz w:val="28"/>
                              <w:szCs w:val="28"/>
                            </w:rPr>
                            <w:t>荣誉奖励</w:t>
                          </w:r>
                        </w:p>
                      </w:txbxContent>
                    </v:textbox>
                  </v:rect>
                  <v:rect id="_x0000_s1026" o:spid="_x0000_s1026" o:spt="1" style="position:absolute;left:658466;top:2227054;height:288925;width:1100280;v-text-anchor:middle;" filled="f" stroked="f" coordsize="21600,21600" o:gfxdata="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BUaHq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spacing w:before="0" w:beforeAutospacing="0" w:after="0" w:afterAutospacing="0" w:line="320" w:lineRule="exact"/>
                          </w:pPr>
                          <w:r>
                            <w:rPr>
                              <w:rFonts w:hint="eastAsia" w:ascii="微软雅黑" w:hAnsi="微软雅黑" w:eastAsia="微软雅黑" w:cstheme="minorBidi"/>
                              <w:color w:val="FFFFFF"/>
                              <w:sz w:val="28"/>
                              <w:szCs w:val="28"/>
                            </w:rPr>
                            <w:t>教育背景</w:t>
                          </w:r>
                        </w:p>
                      </w:txbxContent>
                    </v:textbox>
                  </v:rect>
                </v:group>
                <v:rect id="Rectangle 3" o:spid="_x0000_s1026" o:spt="1" style="position:absolute;left:158727;top:2656258;height:624840;width:1398905;" filled="f" stroked="f" coordsize="21600,21600" o:gfxdata="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YUvLy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2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120" w:afterAutospacing="0"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b/>
                            <w:bCs/>
                            <w:color w:val="0468BF"/>
                            <w:kern w:val="24"/>
                            <w:sz w:val="21"/>
                            <w:szCs w:val="21"/>
                          </w:rPr>
                          <w:t>2015.09-2019.07</w:t>
                        </w:r>
                      </w:p>
                      <w:p>
                        <w:pPr>
                          <w:pStyle w:val="2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0" w:afterAutospacing="0"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404040"/>
                            <w:kern w:val="24"/>
                            <w:sz w:val="21"/>
                            <w:szCs w:val="21"/>
                            <w14:textFill>
                              <w14:solidFill>
                                <w14:srgbClr w14:val="404040">
                                  <w14:lumMod w14:val="75000"/>
                                  <w14:lumOff w14:val="25000"/>
                                </w14:srgbClr>
                              </w14:solidFill>
                            </w14:textFill>
                          </w:rPr>
                          <w:t>医疗医护 / 本科</w:t>
                        </w:r>
                      </w:p>
                    </w:txbxContent>
                  </v:textbox>
                </v:rect>
                <v:group id="_x0000_s1026" o:spid="_x0000_s1026" o:spt="203" style="position:absolute;left:372288;top:2308088;height:6880958;width:192398;" coordorigin="372288,2308088" coordsize="192398,6880958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mortarboard_251050" o:spid="_x0000_s1026" o:spt="100" style="position:absolute;left:372288;top:2308088;height:128675;width:192398;" fillcolor="#FFFFFF" filled="t" stroked="f" coordsize="607639,406386" o:gfxdata="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SXDQvQAA&#10;ANsAAAAPAAAAAAAAAAEAIAAAACIAAABkcnMvZG93bnJldi54bWxQSwECFAAUAAAACACHTuJAMy8F&#10;njsAAAA5AAAAEAAAAAAAAAABACAAAAAMAQAAZHJzL3NoYXBleG1sLnhtbFBLBQYAAAAABgAGAFsB&#10;AAC2AwAAAAA=&#10;" path="m585129,323966c597496,323966,607639,334102,607639,346460l607639,383981c607639,396339,597496,406386,585129,406386c572672,406386,562618,396339,562618,383981l562618,346460c562618,334102,572672,323966,585129,323966xm140637,226585l282423,273765c289366,275986,296575,277230,303785,277230c311083,277230,318293,275986,325146,273765l466932,226585,466932,303441c466932,313036,460791,321655,451623,324676l310905,371500c308591,372300,306188,372655,303785,372655c301382,372655,298978,372300,296664,371500l156035,324676c146868,321655,140637,313036,140637,303441xm303775,0c306178,0,308582,444,310896,1155l592241,94839c601409,97861,607639,106482,607639,116170l607639,248696c607639,261139,597493,271183,585121,271183c572660,271183,562603,261139,562603,248696l562603,147280,466922,179189,310896,231097c308582,231897,306178,232252,303775,232252c301372,232252,298969,231897,296655,231097l140629,179189,15398,137414c6231,134392,0,125770,0,116170c0,106482,6231,97861,15398,94839l296655,1155c298969,444,301372,0,303775,0xe">
                    <v:path o:connectlocs="185270,102578;192398,109700;192398,121580;185270,128675;178142,121580;178142,109700;185270,102578;44530,71744;89424,86682;96188,87780;102951,86682;147845,71744;147845,96079;142998,102802;98442,117628;96188,117994;93933,117628;49405,102802;44530,96079;96184,0;98439,365;187522,30029;192398,36783;192398,78745;185268,85865;178138,78745;178138,46633;147842,56737;98439,73172;96184,73538;93930,73172;44527,56737;4875,43509;0,36783;4875,30029;93930,365;96184,0" o:connectangles="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work-tools-cross_53063" o:spid="_x0000_s1026" o:spt="100" style="position:absolute;left:383816;top:3996035;height:180595;width:180870;" fillcolor="#FFFFFF" filled="t" stroked="f" coordsize="605028,604110" o:gfxdata="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IRAvW8AAAA&#10;2wAAAA8AAAAAAAAAAQAgAAAAIgAAAGRycy9kb3ducmV2LnhtbFBLAQIUABQAAAAIAIdO4kAzLwWe&#10;OwAAADkAAAAQAAAAAAAAAAEAIAAAAAsBAABkcnMvc2hhcGV4bWwueG1sUEsFBgAAAAAGAAYAWwEA&#10;ALUDAAAAAA==&#10;" path="m45797,445126l159266,558313,0,604110xm460648,330740l504033,374171,441749,436273,470504,464990,532787,402786,605028,474934,475685,604110,331305,459916xm354026,121443l483302,250578,195889,537637,66543,408503xm475681,0l605028,129134,512093,221857,382817,92864xm129376,0l201636,72129,139336,134317,168098,162925,230296,100839,273794,144157,144418,273300,0,129143xe">
                    <v:path o:connectlocs="13690,133067;47611,166904;0,180595;137708,98872;150678,111856;132058,130421;140654,139005;159273,120410;180870,141978;142203,180595;99041,137489;105834,36304;144480,74908;58560,160723;19892,122119;142202,0;180870,38603;153087,66322;114441,27761;38676,0;60278,21562;41653,40153;50252,48705;68845,30145;81849,43094;43173,81701;0,38606" o:connectangles="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award-badge_48012" o:spid="_x0000_s1026" o:spt="100" style="position:absolute;left:388464;top:7332133;height:180870;width:171572;" fillcolor="#FFFFFF" filled="t" stroked="f" coordsize="564166,594741" o:gfxdata="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nogi74A&#10;AADbAAAADwAAAAAAAAABACAAAAAiAAAAZHJzL2Rvd25yZXYueG1sUEsBAhQAFAAAAAgAh07iQDMv&#10;BZ47AAAAOQAAABAAAAAAAAAAAQAgAAAADQEAAGRycy9zaGFwZXhtbC54bWxQSwUGAAAAAAYABgBb&#10;AQAAtwMAAAAA&#10;" path="m281251,73107c380314,74540,460713,154800,460713,253690c460713,352581,380314,432841,281251,434274c182188,432841,103224,352581,103224,253690c103224,154800,182188,74540,281251,73107xm281365,57324c255526,58758,231122,63057,208153,73089c183749,83120,163651,97452,144989,114649c127763,133279,113408,153343,103359,177706c100488,183438,97617,190604,96181,197769c96181,197769,87568,223565,87568,253661c87568,276590,93310,299520,96181,308119c97617,315284,100488,322450,103359,329616c113408,352545,127763,374042,144989,391239c163651,409870,183749,422768,208153,432799c231122,442831,255526,448564,281365,448564c307205,448564,333045,442831,356013,432799c378982,422768,400515,409870,417741,391239c436403,374042,450759,352545,460808,329616c463679,322450,465114,315284,467985,308119c469421,299520,475163,276590,475163,253661c475163,223565,467985,197769,467985,197769c465114,190604,463679,183438,460808,177706c450759,153343,436403,133279,417741,114649c400515,97452,378982,83120,356013,73089c333045,63057,307205,58758,281365,57324xm231122,0c238299,1433,245477,4299,251219,8599c251219,8599,251219,8599,252655,8599c259832,14331,268446,17197,278494,18630c279930,18630,281365,18630,281365,18630c282801,18630,284237,18630,284237,18630c295721,17197,304334,14331,311512,8599c317254,4299,324432,1433,333045,0c341658,0,350271,0,358884,2866l360320,2866c364627,4299,367498,5732,370369,7166c371804,8599,371804,8599,373240,8599l373240,10032,374675,10032,377546,11465,380418,12898,380418,14331c380418,14331,381853,15764,381853,15764l383289,15764c383289,17197,384724,17197,384724,18630c390466,22930,394773,30095,396208,35828l396208,37261c400515,45860,407693,55891,417741,63057c419177,64490,420613,65923,422048,65923c430661,71656,440710,74522,449323,74522c449323,74522,449323,74522,450759,74522c456501,74522,463679,75955,470856,80254c478034,84554,485212,90286,490954,97452l492389,98885c493825,101751,496696,104617,498132,107483c498132,108916,498132,108916,498132,110350l499567,111783,499567,113216,501003,114649,501003,116082c501003,116082,501003,117515,502438,117515l502438,118948c502438,118948,502438,120381,502438,121814c502438,123248,503874,123248,503874,124681c505309,131846,503874,140445,502438,146177c498132,156209,499567,167674,502438,180572c502438,180572,503874,182005,503874,183438c511051,200636,542633,212100,542633,252228c542633,289488,518229,299520,509616,312418c506745,316718,505309,321017,502438,325316c502438,326749,502438,328182,502438,329616l502438,331049c499567,341080,499567,349679,502438,358278c502438,358278,502438,358278,502438,359711c503874,359711,503874,359711,503874,359711c505309,365443,505309,374042,503874,381207c502438,389806,499567,396972,493825,404137l564166,535983,489518,535983,450759,594741,386160,487258c386160,488691,384724,488691,384724,488691c378982,494423,370369,498723,361756,503022c357449,503022,354578,504455,351707,504455l350271,504455c350271,504455,348836,505888,348836,505888l347400,505888,345965,505888,343094,505888,340222,505888,338787,505888c338787,505888,337351,505888,335916,505888c334480,505888,334480,505888,333045,504455c325867,504455,318689,501589,312947,497289c304334,491557,294285,487258,281365,487258c269881,487258,258397,491557,251219,497289c245477,501589,238299,504455,231122,504455c229686,505888,228251,505888,226815,505888c226815,505888,225380,505888,223944,505888l221073,505888,219637,505888,218202,505888,216766,505888,215331,505888c213895,505888,213895,504455,212460,504455c209589,504455,205282,503022,202411,503022c192362,498723,185185,494423,179442,488691c178007,488691,178007,488691,178007,487258l111972,594741,74648,535983,0,535983,70342,404137c64599,396972,61728,389806,58857,381207c57422,374042,58857,365443,60293,359711c60293,358278,60293,358278,60293,358278c63164,349679,64599,341080,61728,331049l61728,329616c61728,328182,61728,326749,60293,325316c58857,321017,57422,316718,54551,312418c45937,299520,21533,289488,21533,252228c21533,212100,53115,200636,58857,183438c58857,183438,60293,183438,60293,183438c60293,182005,60293,180572,60293,180572c64599,167674,64599,156209,61728,146177c58857,140445,58857,131846,60293,124681c60293,123248,60293,123248,60293,121814l61728,121814c61728,120381,61728,118948,61728,118948l61728,117515c61728,117515,63164,116082,63164,116082l63164,114649,63164,113216,64599,111783,64599,110350c64599,108916,66035,108916,66035,107483c67470,104617,68906,101751,71777,98885l71777,97452c77519,90286,84697,83120,91875,80254c99052,75955,106230,74522,113408,74522c114843,74522,114843,74522,114843,74522c123456,74522,133505,71656,142118,65923c143554,65923,144989,64490,146425,63057c156474,55891,163651,45860,166523,37261l166523,35828c169394,30095,172265,22930,178007,18630c179442,17197,179442,17197,180878,15764c182313,15764,182313,14331,183749,14331l183749,12898,186620,11465,188056,10032,189491,10032,190927,8599c192362,8599,192362,8599,193798,7166c196669,5732,199540,4299,203846,2866c213895,0,222508,0,231122,0xe">
                    <v:path o:connectlocs="85532,22232;140110,77151;85532,132069;31392,77151;85532,22232;85567,17433;63302,22227;44093,34866;31433,54043;29250,60144;26630,77142;29250,93703;31433,100241;44093,118981;63302,131620;85567,136415;108269,131620;127041,118981;140139,100241;142321,93703;144504,77142;142321,60144;140139,54043;127041,34866;108269,22227;85567,17433;70287,0;76399,2615;76836,2615;84694,5665;85567,5665;86441,5665;94735,2615;101284,0;109142,871;109579,871;112635,2179;113508,2615;113508,3050;113944,3050;114817,3486;115691,3922;115691,4358;116127,4794;116564,4794;117000,5665;120493,10895;120493,11331;127041,19176;128351,20048;136646,22663;137083,22663;143194,24406;149307,29636;149743,30072;151489,32687;151489,33559;151926,33994;151926,34430;152363,34866;152363,35302;152799,35738;152799,36173;152799,37045;153236,37917;152799,44454;152799,54914;153236,55786;165023,76706;154982,95011;152799,98933;152799,100241;152799,100677;152799,108957;152799,109393;153236,109393;153236,115930;150180,122904;171572,163000;148870,163000;137083,180870;117437,148182;117000,148618;110015,152976;106959,153412;106523,153412;106086,153848;105649,153848;105213,153848;104340,153848;103467,153848;103030,153848;102157,153848;101284,153412;95172,151233;85567,148182;76399,151233;70287,153412;68978,153848;68104,153848;67231,153848;66795,153848;66358,153848;65922,153848;65485,153848;64612,153412;61556,152976;54571,148618;54134,148182;34052,180870;22701,163000;0,163000;21392,122904;17899,115930;18336,109393;18336,108957;18772,100677;18772,100241;18336,98933;16589,95011;6548,76706;17899,55786;18336,55786;18336,54914;18772,44454;18336,37917;18336,37045;18772,37045;18772,36173;18772,35738;19209,35302;19209,34866;19209,34430;19645,33994;19645,33559;20082,32687;21828,30072;21828,29636;27940,24406;34489,22663;34925,22663;43220,20048;44530,19176;50642,11331;50642,10895;54134,5665;55007,4794;55881,4358;55881,3922;56754,3486;57190,3050;57627,3050;58063,2615;58937,2179;61992,871;7028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ruler-and-pencil-cross_30083" o:spid="_x0000_s1026" o:spt="100" style="position:absolute;left:391425;top:9008176;height:180870;width:165650;" fillcolor="#FFFFFF" filled="t" stroked="f" coordsize="555334,606353" o:gfxdata="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jj5n74A&#10;AADbAAAADwAAAAAAAAABACAAAAAiAAAAZHJzL2Rvd25yZXYueG1sUEsBAhQAFAAAAAgAh07iQDMv&#10;BZ47AAAAOQAAABAAAAAAAAAAAQAgAAAADQEAAGRycy9zaGFwZXhtbC54bWxQSwUGAAAAAAYABgBb&#10;AQAAtwMAAAAA&#10;" path="m481435,482289l448941,514557,440493,506212c435573,501205,427403,501205,422390,506212c417469,511126,417469,519286,422390,524200l439750,541632c442257,544043,445414,545341,448756,545341c452284,545341,455440,544043,457854,541632l499445,500370c504366,495456,504366,487389,499538,482289c494618,477375,486448,477375,481435,482289xm460917,417661c513185,417661,555334,459943,555334,511961c555334,564071,513000,606353,460917,606353c408835,606353,366501,564071,366501,511961c366501,459943,408835,417661,460917,417661xm151465,315977l188788,433982,195844,456230,196030,455952,202157,474770,222026,419058c173469,351573,231775,352129,235024,352315c238181,352129,296394,351573,248022,419058l267705,474863,273833,456137,274018,456323,281075,434075,318398,315977c318398,315977,366305,349719,425261,364644c430831,366127,435659,368074,440023,370669c446522,374563,444572,384574,437145,385872c377632,396996,332417,449278,332417,511942c332417,523807,333995,535302,337152,546333c307535,552266,273369,556252,235024,556252c91302,556067,5514,500447,5514,500447c3008,485523,408,451502,408,451502c-1356,426474,779,375860,44602,364644c103557,349534,151465,315977,151465,315977xm227577,446c253567,-1779,273339,4617,287448,13053c308612,24641,316688,40122,316688,40122c316688,40122,365049,43552,348712,141721c347691,146913,346391,152104,344535,157295c354188,156368,365513,161930,354745,199937c346948,227747,339708,235349,334139,235905c328940,268721,302671,310529,261457,325361c244378,331572,225534,331572,208362,325454c166498,310807,141065,268906,135959,235905c130390,235349,123057,227562,115260,199937c104492,161930,115909,156368,125656,157388c123799,152197,122500,147005,121479,141814c118044,124108,117116,107700,121200,91849c126213,70713,137537,53841,150440,40678c158516,32149,167612,24641,177452,18430c185342,12868,194160,8233,203628,4988c211240,2393,219130,817,227577,446xe">
                    <v:path o:connectlocs="143606,143862;133914,153488;131394,150998;125994,150998;125994,156364;131172,161564;133858,162670;136572,161564;148978,149256;149006,143862;143606,143862;137486,124584;165650,152713;137486,180870;109323,152713;137486,124584;45180,94253;56313,129453;58418,136089;58473,136006;60301,141619;66227,125001;70105,105092;73982,125001;79853,141647;81681,136061;81736,136117;83841,129480;94974,94253;126850,108770;131254,110567;130395,115102;99156,152707;100568,162966;70105,165925;1644,149279;121,134679;13304,108770;45180,94253;67883,133;85742,3893;94464,11968;104016,42274;102770,46919;105816,59639;99669,70368;77989,97052;62152,97080;40555,70368;34380,59639;37481,46947;36235,42301;36152,27397;44874,12133;52931,5497;60739,1487;67883,133" o:connectangles="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1742402;top:2213070;height:7037923;width:304438;" coordorigin="1742402,2213070" coordsize="304438,7037923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矩形 42" o:spid="_x0000_s1026" o:spt="5" type="#_x0000_t5" style="position:absolute;left:1742402;top:8938609;flip:x y;height:312384;width:304438;v-text-anchor:middle;" fillcolor="#FFFFFF" filled="t" stroked="f" coordsize="21600,21600" o:gfxdata="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nod/vQAA&#10;ANsAAAAPAAAAAAAAAAEAIAAAACIAAABkcnMvZG93bnJldi54bWxQSwECFAAUAAAACACHTuJAMy8F&#10;njsAAAA5AAAAEAAAAAAAAAABACAAAAAMAQAAZHJzL3NoYXBleG1sLnhtbFBLBQYAAAAABgAGAFsB&#10;AAC2AwAAAAA=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矩形 43" o:spid="_x0000_s1026" o:spt="5" type="#_x0000_t5" style="position:absolute;left:1742402;top:3926095;flip:x y;height:312384;width:304438;v-text-anchor:middle;" fillcolor="#FFFFFF" filled="t" stroked="f" coordsize="21600,21600" o:gfxdata="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fbg/ugAAANsA&#10;AAAPAAAAAAAAAAEAIAAAACIAAABkcnMvZG93bnJldi54bWxQSwECFAAUAAAACACHTuJAMy8FnjsA&#10;AAA5AAAAEAAAAAAAAAABACAAAAAJAQAAZHJzL3NoYXBleG1sLnhtbFBLBQYAAAAABgAGAFsBAACz&#10;AwAAAAA=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矩形 44" o:spid="_x0000_s1026" o:spt="5" type="#_x0000_t5" style="position:absolute;left:1742402;top:7268813;flip:x y;height:312384;width:304438;v-text-anchor:middle;" fillcolor="#FFFFFF" filled="t" stroked="f" coordsize="21600,21600" o:gfxdata="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MR2kvQAA&#10;ANsAAAAPAAAAAAAAAAEAIAAAACIAAABkcnMvZG93bnJldi54bWxQSwECFAAUAAAACACHTuJAMy8F&#10;njsAAAA5AAAAEAAAAAAAAAABACAAAAAMAQAAZHJzL3NoYXBleG1sLnhtbFBLBQYAAAAABgAGAFsB&#10;AAC2AwAAAAA=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矩形 45" o:spid="_x0000_s1026" o:spt="5" type="#_x0000_t5" style="position:absolute;left:1742402;top:2213070;flip:x y;height:312384;width:304438;v-text-anchor:middle;" fillcolor="#FFFFFF" filled="t" stroked="f" coordsize="21600,21600" o:gfxdata="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44PTvQAA&#10;ANsAAAAPAAAAAAAAAAEAIAAAACIAAABkcnMvZG93bnJldi54bWxQSwECFAAUAAAACACHTuJAMy8F&#10;njsAAAA5AAAAEAAAAAAAAAABACAAAAAMAQAAZHJzL3NoYXBleG1sLnhtbFBLBQYAAAAABgAGAFsB&#10;AAC2AwAAAAA=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  <v:shape id="矩形 42" o:spid="_x0000_s1026" o:spt="5" type="#_x0000_t5" style="position:absolute;left:1805787;top:8938609;flip:x y;height:186090;width:181356;v-text-anchor:middle;" fillcolor="#D9D9D9" filled="t" stroked="f" coordsize="21600,21600" o:gfxdata="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BxzHm4tAAAANsAAAAPAAAA&#10;AAAAAAEAIAAAACIAAABkcnMvZG93bnJldi54bWxQSwECFAAUAAAACACHTuJAMy8FnjsAAAA5AAAA&#10;EAAAAAAAAAABACAAAAADAQAAZHJzL3NoYXBleG1sLnhtbFBLBQYAAAAABgAGAFsBAACtAwAAAAA=&#10;" adj="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矩形 43" o:spid="_x0000_s1026" o:spt="5" type="#_x0000_t5" style="position:absolute;left:1805787;top:3926095;flip:x y;height:186090;width:181356;v-text-anchor:middle;" fillcolor="#D9D9D9" filled="t" stroked="f" coordsize="21600,21600" o:gfxdata="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gNwjugAAANsA&#10;AAAPAAAAAAAAAAEAIAAAACIAAABkcnMvZG93bnJldi54bWxQSwECFAAUAAAACACHTuJAMy8FnjsA&#10;AAA5AAAAEAAAAAAAAAABACAAAAAJAQAAZHJzL3NoYXBleG1sLnhtbFBLBQYAAAAABgAGAFsBAACz&#10;AwAAAAA=&#10;" adj="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矩形 44" o:spid="_x0000_s1026" o:spt="5" type="#_x0000_t5" style="position:absolute;left:1805787;top:7268813;flip:x y;height:186090;width:181356;v-text-anchor:middle;" fillcolor="#D9D9D9" filled="t" stroked="f" coordsize="21600,21600" o:gfxdata="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5SQlS5AAAA2wAA&#10;AA8AAAAAAAAAAQAgAAAAIgAAAGRycy9kb3ducmV2LnhtbFBLAQIUABQAAAAIAIdO4kAzLwWeOwAA&#10;ADkAAAAQAAAAAAAAAAEAIAAAAAgBAABkcnMvc2hhcGV4bWwueG1sUEsFBgAAAAAGAAYAWwEAALID&#10;AAAAAA==&#10;" adj="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矩形 45" o:spid="_x0000_s1026" o:spt="5" type="#_x0000_t5" style="position:absolute;left:1805787;top:2213070;flip:x y;height:186090;width:181356;v-text-anchor:middle;" fillcolor="#D9D9D9" filled="t" stroked="f" coordsize="21600,21600" o:gfxdata="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Ee58+8AAAA&#10;2wAAAA8AAAAAAAAAAQAgAAAAIgAAAGRycy9kb3ducmV2LnhtbFBLAQIUABQAAAAIAIdO4kAzLwWe&#10;OwAAADkAAAAQAAAAAAAAAAEAIAAAAAsBAABkcnMvc2hhcGV4bWwueG1sUEsFBgAAAAAGAAYAWwEA&#10;ALUDAAAAAA==&#10;" adj="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group id="_x0000_s1026" o:spid="_x0000_s1026" o:spt="203" style="position:absolute;left:231946;top:2510133;height:6725539;width:6675165;" coordorigin="231946,2510133" coordsize="6675165,6725539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<o:lock v:ext="edit" aspectratio="f"/>
                  <v:line id="_x0000_s1026" o:spid="_x0000_s1026" o:spt="20" style="position:absolute;left:231946;top:2510133;height:0;width:6675165;" filled="t" stroked="t" coordsize="21600,21600" o:gfxdata="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KIcYG8AAAA&#10;2wAAAA8AAAAAAAAAAQAgAAAAIgAAAGRycy9kb3ducmV2LnhtbFBLAQIUABQAAAAIAIdO4kAzLwWe&#10;OwAAADkAAAAQAAAAAAAAAAEAIAAAAAsBAABkcnMvc2hhcGV4bWwueG1sUEsFBgAAAAAGAAYAWwEA&#10;ALUDAAAAAA==&#10;">
                    <v:fill on="t" focussize="0,0"/>
                    <v:stroke weight="3pt" color="#0468BF" miterlimit="8" joinstyle="miter"/>
                    <v:imagedata o:title=""/>
                    <o:lock v:ext="edit" aspectratio="f"/>
                  </v:line>
                  <v:line id="_x0000_s1026" o:spid="_x0000_s1026" o:spt="20" style="position:absolute;left:231946;top:4223158;height:0;width:6675165;" filled="t" stroked="t" coordsize="21600,21600" o:gfxdata="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Ja7/a8AAAA&#10;2wAAAA8AAAAAAAAAAQAgAAAAIgAAAGRycy9kb3ducmV2LnhtbFBLAQIUABQAAAAIAIdO4kAzLwWe&#10;OwAAADkAAAAQAAAAAAAAAAEAIAAAAAsBAABkcnMvc2hhcGV4bWwueG1sUEsFBgAAAAAGAAYAWwEA&#10;ALUDAAAAAA==&#10;">
                    <v:fill on="t" focussize="0,0"/>
                    <v:stroke weight="3pt" color="#0468BF" miterlimit="8" joinstyle="miter"/>
                    <v:imagedata o:title=""/>
                    <o:lock v:ext="edit" aspectratio="f"/>
                  </v:line>
                  <v:line id="_x0000_s1026" o:spid="_x0000_s1026" o:spt="20" style="position:absolute;left:231946;top:7565876;height:0;width:6675165;" filled="t" stroked="t" coordsize="21600,21600" o:gfxdata="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0WSm28AAAA&#10;2wAAAA8AAAAAAAAAAQAgAAAAIgAAAGRycy9kb3ducmV2LnhtbFBLAQIUABQAAAAIAIdO4kAzLwWe&#10;OwAAADkAAAAQAAAAAAAAAAEAIAAAAAsBAABkcnMvc2hhcGV4bWwueG1sUEsFBgAAAAAGAAYAWwEA&#10;ALUDAAAAAA==&#10;">
                    <v:fill on="t" focussize="0,0"/>
                    <v:stroke weight="3pt" color="#0468BF" miterlimit="8" joinstyle="miter"/>
                    <v:imagedata o:title=""/>
                    <o:lock v:ext="edit" aspectratio="f"/>
                  </v:line>
                  <v:line id="_x0000_s1026" o:spid="_x0000_s1026" o:spt="20" style="position:absolute;left:231946;top:9235672;height:0;width:6675165;" filled="t" stroked="t" coordsize="21600,21600" o:gfxdata="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yJ3h+5AAAA2wAA&#10;AA8AAAAAAAAAAQAgAAAAIgAAAGRycy9kb3ducmV2LnhtbFBLAQIUABQAAAAIAIdO4kAzLwWeOwAA&#10;ADkAAAAQAAAAAAAAAAEAIAAAAAgBAABkcnMvc2hhcGV4bWwueG1sUEsFBgAAAAAGAAYAWwEAALID&#10;AAAAAA==&#10;">
                    <v:fill on="t" focussize="0,0"/>
                    <v:stroke weight="3pt" color="#0468BF" miterlimit="8" joinstyle="miter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w:rPr>
          <w:rFonts w:hint="eastAsia"/>
        </w:rPr>
        <w:t xml:space="preserve"> </w:t>
      </w:r>
      <w:r>
        <w:t xml:space="preserve"> </w:t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清刻本悦宋简体">
    <w:altName w:val="宋体"/>
    <w:panose1 w:val="02000000000000000000"/>
    <w:charset w:val="86"/>
    <w:family w:val="auto"/>
    <w:pitch w:val="default"/>
    <w:sig w:usb0="00000000" w:usb1="00000000" w:usb2="00000010" w:usb3="00000000" w:csb0="00040000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E8729D9"/>
    <w:rsid w:val="000B1A8B"/>
    <w:rsid w:val="001D03F7"/>
    <w:rsid w:val="00242CE4"/>
    <w:rsid w:val="00294B41"/>
    <w:rsid w:val="00312D83"/>
    <w:rsid w:val="00407252"/>
    <w:rsid w:val="004B06EC"/>
    <w:rsid w:val="005366F2"/>
    <w:rsid w:val="00643200"/>
    <w:rsid w:val="00750E62"/>
    <w:rsid w:val="007B4CBE"/>
    <w:rsid w:val="007C4C2C"/>
    <w:rsid w:val="007E3246"/>
    <w:rsid w:val="00875CC5"/>
    <w:rsid w:val="008A1DA3"/>
    <w:rsid w:val="00946645"/>
    <w:rsid w:val="00972321"/>
    <w:rsid w:val="00972EFD"/>
    <w:rsid w:val="00A21B3B"/>
    <w:rsid w:val="00AC722D"/>
    <w:rsid w:val="00B54FDE"/>
    <w:rsid w:val="00B8607A"/>
    <w:rsid w:val="00CC6E80"/>
    <w:rsid w:val="00DA1D5D"/>
    <w:rsid w:val="00DA497E"/>
    <w:rsid w:val="00DA797D"/>
    <w:rsid w:val="00E00A99"/>
    <w:rsid w:val="00E161A6"/>
    <w:rsid w:val="00E77A4C"/>
    <w:rsid w:val="00EB5C8D"/>
    <w:rsid w:val="00F65824"/>
    <w:rsid w:val="4E872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13e6aba6-35e1-4935-85f2-d00914e5b8b0\&#21019;&#24847;&#31616;&#21382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创意简历.docx</Template>
  <Pages>1</Pages>
  <Words>0</Words>
  <Characters>0</Characters>
  <Lines>1</Lines>
  <Paragraphs>1</Paragraphs>
  <TotalTime>1</TotalTime>
  <ScaleCrop>false</ScaleCrop>
  <LinksUpToDate>false</LinksUpToDate>
  <CharactersWithSpaces>2</CharactersWithSpaces>
  <Application>WPS Office_11.1.0.10116_F1E327BC-269C-435d-A152-05C5408002CA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2021-03-01T12:49:00Z</dcterms:created>
  <dc:creator>双子晨</dc:creator>
  <cp:lastModifiedBy>双子晨</cp:lastModifiedBy>
  <dcterms:modified xsi:type="dcterms:W3CDTF">2021-03-01T12:50:00Z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Key">
    <vt:lpwstr>1.0_6GpDJHmtt9EC4cC3eGQlmnGZjHc6xbOeDuzKBgoc37pICNl4OsQGICuKRCLZ0SCdIciP1Gg1spBxKe4PurwYIw==</vt:lpwstr>
  </property>
  <property fmtid="{D5CDD505-2E9C-101B-9397-08002B2CF9AE}" pid="3" name="KSOTemplateUUID">
    <vt:lpwstr>v1.0_mb_ikoPVk98vquoSeAiu5HqYg==</vt:lpwstr>
  </property>
  <property fmtid="{D5CDD505-2E9C-101B-9397-08002B2CF9AE}" pid="4" name="KSOProductBuildVer">
    <vt:lpwstr>2052-11.1.0.10116</vt:lpwstr>
  </property>
</Properties>
</file>